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77E5" w:rsidP="00A977E5" w:rsidRDefault="00A977E5" w14:paraId="66A4715A" w14:textId="77777777">
      <w:pPr>
        <w:pStyle w:val="Title"/>
      </w:pPr>
    </w:p>
    <w:p w:rsidRPr="00F26A3B" w:rsidR="00A977E5" w:rsidP="00A977E5" w:rsidRDefault="00A977E5" w14:paraId="4D9D6675" w14:textId="77777777">
      <w:pPr>
        <w:pBdr>
          <w:top w:val="single" w:color="00387D" w:sz="36" w:space="1"/>
          <w:bottom w:val="single" w:color="00387D" w:sz="36" w:space="1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:rsidR="00A977E5" w:rsidP="2118BCED" w:rsidRDefault="00A977E5" w14:paraId="75186C9E" w14:textId="67AAB9EF">
      <w:pPr>
        <w:pBdr>
          <w:top w:val="single" w:color="00387D" w:sz="36" w:space="1"/>
          <w:bottom w:val="single" w:color="00387D" w:sz="36" w:space="1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name="_Hlk72133822" w:id="0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3616EDB5">
        <w:rPr>
          <w:rFonts w:eastAsia="Times New Roman"/>
          <w:b/>
          <w:bCs/>
          <w:kern w:val="28"/>
          <w:sz w:val="32"/>
          <w:szCs w:val="32"/>
        </w:rPr>
        <w:t>4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:rsidRPr="000B19E5" w:rsidR="001E7056" w:rsidP="00A977E5" w:rsidRDefault="001E7056" w14:paraId="0460A502" w14:textId="0AA6E225">
      <w:pPr>
        <w:pBdr>
          <w:top w:val="single" w:color="00387D" w:sz="36" w:space="1"/>
          <w:bottom w:val="single" w:color="00387D" w:sz="36" w:space="1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:rsidR="00A977E5" w:rsidP="00A977E5" w:rsidRDefault="00A977E5" w14:paraId="6E73F6A5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39101C2B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147BE37E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1083AE2A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441B5C47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4123EC32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631F0C59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0F6E068C" w14:textId="77777777">
      <w:pPr>
        <w:spacing w:line="280" w:lineRule="atLeast"/>
        <w:rPr>
          <w:rFonts w:eastAsia="Times New Roman"/>
          <w:kern w:val="28"/>
        </w:rPr>
      </w:pPr>
    </w:p>
    <w:p w:rsidR="00A25651" w:rsidP="00A977E5" w:rsidRDefault="00A25651" w14:paraId="4B3C3B69" w14:textId="77777777">
      <w:pPr>
        <w:spacing w:line="280" w:lineRule="atLeast"/>
        <w:rPr>
          <w:rFonts w:eastAsia="Times New Roman"/>
          <w:kern w:val="28"/>
        </w:rPr>
      </w:pPr>
    </w:p>
    <w:p w:rsidRPr="00F26A3B" w:rsidR="00A25651" w:rsidP="00A977E5" w:rsidRDefault="00A25651" w14:paraId="409A9415" w14:textId="77777777">
      <w:pPr>
        <w:spacing w:line="280" w:lineRule="atLeast"/>
        <w:rPr>
          <w:rFonts w:eastAsia="Times New Roman"/>
          <w:kern w:val="28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4395"/>
      </w:tblGrid>
      <w:tr w:rsidRPr="00E045FD" w:rsidR="00E045FD" w:rsidTr="67445F27" w14:paraId="6D8DA78A" w14:textId="77777777">
        <w:trPr>
          <w:trHeight w:val="300"/>
        </w:trPr>
        <w:tc>
          <w:tcPr>
            <w:tcW w:w="5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E045FD" w:rsidR="00E045FD" w:rsidP="00E045FD" w:rsidRDefault="00E045FD" w14:paraId="67456DA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b/>
                <w:bCs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E045FD" w:rsidR="00E045FD" w:rsidTr="67445F27" w14:paraId="27904B49" w14:textId="77777777">
        <w:trPr>
          <w:trHeight w:val="270"/>
        </w:trPr>
        <w:tc>
          <w:tcPr>
            <w:tcW w:w="5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E045FD" w:rsidR="00E045FD" w:rsidP="00E045FD" w:rsidRDefault="00E045FD" w14:paraId="6E61589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color w:val="FF0000"/>
                <w:sz w:val="18"/>
                <w:szCs w:val="18"/>
                <w:lang w:eastAsia="nl-NL"/>
              </w:rPr>
              <w:t> </w:t>
            </w:r>
          </w:p>
        </w:tc>
      </w:tr>
      <w:tr w:rsidRPr="00E045FD" w:rsidR="00E045FD" w:rsidTr="67445F27" w14:paraId="7DCA284F" w14:textId="77777777">
        <w:trPr>
          <w:trHeight w:val="28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65A4EC6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Kenmerk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67445F27" w:rsidRDefault="00E045FD" w14:paraId="030F5204" w14:textId="72719440">
            <w:pPr>
              <w:spacing w:after="0" w:line="240" w:lineRule="auto"/>
              <w:textAlignment w:val="baseline"/>
              <w:rPr>
                <w:rFonts w:ascii="Arial" w:hAnsi="Arial" w:eastAsia="Arial" w:cs="Arial"/>
                <w:noProof w:val="0"/>
                <w:sz w:val="16"/>
                <w:szCs w:val="16"/>
                <w:lang w:val="nl-NL"/>
              </w:rPr>
            </w:pPr>
            <w:r w:rsidRPr="67445F27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A2</w:t>
            </w:r>
            <w:r w:rsidRPr="67445F27" w:rsidR="637DC447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4</w:t>
            </w:r>
            <w:r w:rsidRPr="67445F27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-</w:t>
            </w:r>
            <w:r w:rsidRPr="67445F27" w:rsidR="28A6BB25">
              <w:rPr>
                <w:rFonts w:ascii="Arial" w:hAnsi="Arial" w:eastAsia="Arial" w:cs="Arial"/>
                <w:noProof w:val="0"/>
                <w:sz w:val="18"/>
                <w:szCs w:val="18"/>
                <w:lang w:val="nl-NL"/>
              </w:rPr>
              <w:t xml:space="preserve"> 04041</w:t>
            </w:r>
          </w:p>
        </w:tc>
      </w:tr>
      <w:tr w:rsidRPr="00E045FD" w:rsidR="00E045FD" w:rsidTr="67445F27" w14:paraId="3BD1A575" w14:textId="77777777">
        <w:trPr>
          <w:trHeight w:val="28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4F795C2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Opdrachtgever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7DD05173" w14:textId="43D1ACBC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67445F27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 xml:space="preserve">Directie </w:t>
            </w:r>
            <w:r w:rsidRPr="67445F27" w:rsidR="157ECEC4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BOI</w:t>
            </w:r>
          </w:p>
        </w:tc>
      </w:tr>
      <w:tr w:rsidRPr="00E045FD" w:rsidR="00E045FD" w:rsidTr="67445F27" w14:paraId="3D27E71F" w14:textId="77777777">
        <w:trPr>
          <w:trHeight w:val="30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74C55CEE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Auteur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528B181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L.J. van de Graaf </w:t>
            </w:r>
          </w:p>
        </w:tc>
      </w:tr>
      <w:tr w:rsidRPr="00E045FD" w:rsidR="00E045FD" w:rsidTr="67445F27" w14:paraId="18C8D1E8" w14:textId="77777777">
        <w:trPr>
          <w:trHeight w:val="30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3EDA7604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Versie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20F65318" w:rsidRDefault="00E045FD" w14:paraId="5DEE448E" w14:textId="66357254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20F65318" w:rsidR="25BC9932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1.0</w:t>
            </w:r>
            <w:r w:rsidRPr="20F65318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 </w:t>
            </w:r>
          </w:p>
        </w:tc>
      </w:tr>
      <w:tr w:rsidRPr="00E045FD" w:rsidR="00E045FD" w:rsidTr="67445F27" w14:paraId="22AAD55A" w14:textId="77777777">
        <w:trPr>
          <w:trHeight w:val="27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00E045FD" w:rsidRDefault="00E045FD" w14:paraId="6B296E5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</w:pPr>
            <w:r w:rsidRP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Versiedatum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E045FD" w:rsidR="00E045FD" w:rsidP="67445F27" w:rsidRDefault="00E045FD" w14:paraId="2F7B2799" w14:textId="165F74BC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67445F27" w:rsidR="416850D0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12-05</w:t>
            </w:r>
            <w:r w:rsidRPr="67445F27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-202</w:t>
            </w:r>
            <w:r w:rsidRPr="67445F27" w:rsidR="3ED8BAB7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5</w:t>
            </w:r>
            <w:r w:rsidRPr="67445F27" w:rsidR="00E045FD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 </w:t>
            </w:r>
          </w:p>
        </w:tc>
      </w:tr>
    </w:tbl>
    <w:p w:rsidRPr="00216D1D" w:rsidR="00A977E5" w:rsidP="00A977E5" w:rsidRDefault="00A977E5" w14:paraId="21C0C2BD" w14:textId="77777777">
      <w:pPr>
        <w:ind w:left="2268"/>
        <w:rPr>
          <w:sz w:val="24"/>
        </w:rPr>
      </w:pPr>
    </w:p>
    <w:p w:rsidR="00A977E5" w:rsidP="00A977E5" w:rsidRDefault="00A977E5" w14:paraId="7AFB9257" w14:textId="77777777">
      <w:pPr>
        <w:rPr>
          <w:i/>
        </w:rPr>
      </w:pPr>
    </w:p>
    <w:p w:rsidR="009A571A" w:rsidRDefault="009A571A" w14:paraId="241487BF" w14:textId="77777777">
      <w:pPr>
        <w:spacing w:after="0" w:line="240" w:lineRule="auto"/>
        <w:rPr>
          <w:b/>
          <w:bCs/>
          <w:sz w:val="20"/>
          <w:lang w:val="nl"/>
        </w:rPr>
      </w:pPr>
      <w:bookmarkStart w:name="_Toc123638557" w:id="1"/>
      <w:r>
        <w:br w:type="page"/>
      </w:r>
    </w:p>
    <w:p w:rsidR="00F85C5E" w:rsidP="00ED071D" w:rsidRDefault="00ED071D" w14:paraId="766BCDA1" w14:textId="493B95C0">
      <w:pPr>
        <w:pStyle w:val="Heading1"/>
        <w:numPr>
          <w:numId w:val="0"/>
        </w:numPr>
        <w:ind w:left="680"/>
      </w:pPr>
      <w:r w:rsidR="00ED071D">
        <w:rPr/>
        <w:t>Verklaring</w:t>
      </w:r>
      <w:bookmarkEnd w:id="1"/>
    </w:p>
    <w:p w:rsidR="7728E878" w:rsidP="7728E878" w:rsidRDefault="7728E878" w14:paraId="61270123" w14:textId="493B95C0">
      <w:pPr>
        <w:rPr>
          <w:lang w:val="nl"/>
        </w:rPr>
      </w:pPr>
    </w:p>
    <w:p w:rsidR="7728E878" w:rsidP="7728E878" w:rsidRDefault="7728E878" w14:paraId="378B97F6" w14:textId="493B95C0">
      <w:pPr>
        <w:rPr>
          <w:lang w:val="nl"/>
        </w:rPr>
      </w:pPr>
    </w:p>
    <w:p w:rsidR="00ED071D" w:rsidP="00ED071D" w:rsidRDefault="00465D99" w14:paraId="5BCD9E1C" w14:textId="3CB6A5EE">
      <w:pPr>
        <w:rPr>
          <w:lang w:val="nl"/>
        </w:rPr>
      </w:pPr>
      <w:r>
        <w:rPr>
          <w:lang w:val="nl"/>
        </w:rPr>
        <w:t>i.v.m. Europese sancties tegen Rusland</w:t>
      </w:r>
    </w:p>
    <w:p w:rsidRPr="00926919" w:rsidR="00A11EE0" w:rsidP="00A11EE0" w:rsidRDefault="00A11EE0" w14:paraId="1DF2E389" w14:textId="2AB0A22E">
      <w:pPr>
        <w:pStyle w:val="NoSpacing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:rsidRPr="00926919" w:rsidR="00A11EE0" w:rsidP="16C7E5A8" w:rsidRDefault="00A11EE0" w14:paraId="0A0FC056" w14:textId="3C55B5BA">
      <w:pPr>
        <w:pStyle w:val="NormalWeb"/>
        <w:rPr>
          <w:rFonts w:ascii="RijksoverheidSansHeading" w:hAnsi="RijksoverheidSansHeading" w:cs="Arial"/>
          <w:color w:val="343434"/>
          <w:sz w:val="19"/>
          <w:szCs w:val="19"/>
          <w:lang w:val="nl-NL"/>
        </w:rPr>
      </w:pP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Hierbij </w:t>
      </w:r>
      <w:r w:rsidRPr="16C7E5A8" w:rsidR="00D52F7C">
        <w:rPr>
          <w:rFonts w:ascii="RijksoverheidSansHeading" w:hAnsi="RijksoverheidSansHeading" w:cs="Arial"/>
          <w:sz w:val="19"/>
          <w:szCs w:val="19"/>
          <w:lang w:val="nl-NL"/>
        </w:rPr>
        <w:t>verklaar</w:t>
      </w:r>
      <w:r w:rsidRPr="16C7E5A8" w:rsidR="00D52F7C">
        <w:rPr>
          <w:rFonts w:ascii="RijksoverheidSansHeading" w:hAnsi="RijksoverheidSansHeading" w:cs="Arial"/>
          <w:sz w:val="19"/>
          <w:szCs w:val="19"/>
          <w:lang w:val="nl-NL"/>
        </w:rPr>
        <w:t xml:space="preserve"> 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dat er geen sprake is van Russische betrokkenheid bij de uitvoering van deze overeenkomst die de drempels</w:t>
      </w:r>
      <w:r w:rsidRPr="16C7E5A8" w:rsidR="000C0AB1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overschrijdt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van artikel 5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duodecies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van EU Verordening (EU) 833/2014 van 31 juli 2014 betreffende beperkende maatregelen naar aanleiding van de acties van Rusland die de situatie in Oekraïne destabiliseren, zoals gewijzigd bij Verordening 2022/578 van 8 april 2022</w:t>
      </w:r>
      <w:r w:rsidRPr="16C7E5A8" w:rsidR="000C0AB1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.</w:t>
      </w:r>
    </w:p>
    <w:p w:rsidRPr="00926919" w:rsidR="00A11EE0" w:rsidP="00A11EE0" w:rsidRDefault="00A11EE0" w14:paraId="1952543F" w14:textId="28FB5DA5">
      <w:pPr>
        <w:pStyle w:val="Norm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:rsidRPr="00926919" w:rsidR="00A11EE0" w:rsidP="16C7E5A8" w:rsidRDefault="00A11EE0" w14:paraId="0676C6CA" w14:textId="4772ADD8" w14:noSpellErr="1">
      <w:pPr>
        <w:pStyle w:val="Norm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  <w:lang w:val="nl-NL"/>
        </w:rPr>
      </w:pP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de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Inschrijver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die </w:t>
      </w:r>
      <w:r w:rsidRPr="16C7E5A8" w:rsidR="00D52F7C">
        <w:rPr>
          <w:rFonts w:ascii="RijksoverheidSansHeading" w:hAnsi="RijksoverheidSansHeading" w:cs="Arial"/>
          <w:sz w:val="19"/>
          <w:szCs w:val="19"/>
          <w:lang w:val="nl-NL"/>
        </w:rPr>
        <w:t>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 vertegenwoordig (en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:rsidRPr="00926919" w:rsidR="00A11EE0" w:rsidP="16C7E5A8" w:rsidRDefault="00A11EE0" w14:paraId="15B4D4F4" w14:textId="543AA0D5" w14:noSpellErr="1">
      <w:pPr>
        <w:pStyle w:val="Norm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  <w:lang w:val="nl-NL"/>
        </w:rPr>
      </w:pP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de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Inschrijver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die </w:t>
      </w:r>
      <w:r w:rsidRPr="16C7E5A8" w:rsidR="00D52F7C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 vertegenwoordig (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:rsidRPr="00926919" w:rsidR="00A11EE0" w:rsidP="16C7E5A8" w:rsidRDefault="00A11EE0" w14:paraId="555A5680" w14:textId="0EDE2720" w14:noSpellErr="1">
      <w:pPr>
        <w:pStyle w:val="Norm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  <w:lang w:val="nl-NL"/>
        </w:rPr>
      </w:pP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noch </w:t>
      </w:r>
      <w:r w:rsidRPr="16C7E5A8" w:rsidR="00D52F7C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, noch de onderneming die </w:t>
      </w:r>
      <w:r w:rsidRPr="16C7E5A8" w:rsidR="00D52F7C">
        <w:rPr>
          <w:rFonts w:ascii="RijksoverheidSansHeading" w:hAnsi="RijksoverheidSansHeading" w:cs="Arial"/>
          <w:sz w:val="19"/>
          <w:szCs w:val="19"/>
          <w:lang w:val="nl-NL"/>
        </w:rPr>
        <w:t>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 vertegenwoordig een (rechts)persoon (gevestigd in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Rusland of een ander land) is, die handelt in belang van of op aanwijzing van een Russische partij, zoals bedoeld onder a) en b);</w:t>
      </w:r>
    </w:p>
    <w:p w:rsidRPr="00926919" w:rsidR="00A11EE0" w:rsidP="16C7E5A8" w:rsidRDefault="00A11EE0" w14:paraId="05B55FBE" w14:textId="6AB3B2B0" w14:noSpellErr="1">
      <w:pPr>
        <w:pStyle w:val="Norm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  <w:lang w:val="nl-NL"/>
        </w:rPr>
      </w:pP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er geen onderaannemers, leveranciers of ondernemingen deelnemen </w:t>
      </w:r>
      <w:r w:rsidRPr="16C7E5A8" w:rsidR="00F16158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van wie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capaciteit wordt ingeroepen door de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Inschrijver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 xml:space="preserve"> die </w:t>
      </w:r>
      <w:r w:rsidRPr="16C7E5A8" w:rsidR="00D52F7C">
        <w:rPr>
          <w:rFonts w:ascii="RijksoverheidSansHeading" w:hAnsi="RijksoverheidSansHeading" w:cs="Arial"/>
          <w:sz w:val="19"/>
          <w:szCs w:val="19"/>
          <w:lang w:val="nl-NL"/>
        </w:rPr>
        <w:t>ik</w:t>
      </w:r>
      <w:r w:rsidRPr="16C7E5A8" w:rsidR="00A11EE0">
        <w:rPr>
          <w:rFonts w:ascii="RijksoverheidSansHeading" w:hAnsi="RijksoverheidSansHeading" w:cs="Arial"/>
          <w:sz w:val="19"/>
          <w:szCs w:val="19"/>
          <w:lang w:val="nl-NL"/>
        </w:rPr>
        <w:t xml:space="preserve"> vertegenwoordig(en) én die een aandeel hebben van meer dan 10% van de contractwaarde waarbij </w:t>
      </w:r>
      <w:r w:rsidRPr="16C7E5A8" w:rsidR="00A11EE0">
        <w:rPr>
          <w:rFonts w:ascii="RijksoverheidSansHeading" w:hAnsi="RijksoverheidSansHeading" w:cs="Arial"/>
          <w:color w:val="343434"/>
          <w:sz w:val="19"/>
          <w:szCs w:val="19"/>
          <w:lang w:val="nl-NL"/>
        </w:rPr>
        <w:t>een situatie als onder a) t/m c) zich voordoet.</w:t>
      </w:r>
    </w:p>
    <w:p w:rsidRPr="00926919" w:rsidR="004557D0" w:rsidP="004557D0" w:rsidRDefault="004557D0" w14:paraId="289F273D" w14:textId="08BA8E22">
      <w:pPr>
        <w:pStyle w:val="Norm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Pr="00816C76" w:rsidR="00A11EE0" w14:paraId="1F529C42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0B6290FC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5F60CAD8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34351C6B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3F415702" w14:textId="77777777">
            <w:pPr>
              <w:pStyle w:val="NoSpacing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48B3C90F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776ACDF9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748FF1C9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513B9FB5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1D10195B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576CC6E3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0316CF01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54939E7A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3841876D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:rsidRPr="00816C76" w:rsidR="00A11EE0" w:rsidRDefault="00A11EE0" w14:paraId="44F53DF5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:rsidR="00A11EE0" w:rsidRDefault="00A11EE0" w14:paraId="08C40FFE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:rsidRPr="00816C76" w:rsidR="00B23D84" w:rsidRDefault="00B23D84" w14:paraId="0F018FAD" w14:textId="37E935DC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49F19951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:rsidR="00A11EE0" w:rsidP="00A11EE0" w:rsidRDefault="00A11EE0" w14:paraId="3E33974C" w14:textId="77777777">
      <w:pPr>
        <w:pStyle w:val="NoSpacing"/>
        <w:rPr>
          <w:rFonts w:ascii="RijksoverheidSansHeading" w:hAnsi="RijksoverheidSansHeading" w:cs="Arial"/>
          <w:color w:val="0070C0"/>
          <w:sz w:val="19"/>
          <w:szCs w:val="19"/>
        </w:rPr>
      </w:pPr>
    </w:p>
    <w:p w:rsidRPr="00926919" w:rsidR="00A11EE0" w:rsidP="00A11EE0" w:rsidRDefault="00A11EE0" w14:paraId="0BE72544" w14:textId="176E4E55">
      <w:pPr>
        <w:pStyle w:val="NoSpacing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:rsidR="00A11EE0" w:rsidP="00A11EE0" w:rsidRDefault="00A11EE0" w14:paraId="71268199" w14:textId="77777777">
      <w:pPr>
        <w:pStyle w:val="NoSpacing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Pr="00816C76" w:rsidR="00A11EE0" w14:paraId="3F1FA4EB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6D46B6A0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4CD915A1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5F88FE31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3C06A6A2" w14:textId="77777777">
            <w:pPr>
              <w:pStyle w:val="NoSpacing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663377D4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31218738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258C9982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1DE9E5CC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1249499F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6E4D4D74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26A13A60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Pr="00816C76" w:rsidR="00A11EE0" w14:paraId="33942CA6" w14:textId="77777777">
        <w:trPr>
          <w:trHeight w:val="340"/>
        </w:trPr>
        <w:tc>
          <w:tcPr>
            <w:tcW w:w="4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209A1CF3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:rsidR="00A11EE0" w:rsidRDefault="00A11EE0" w14:paraId="247FFE03" w14:textId="6261C50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:rsidRPr="00816C76" w:rsidR="003A5003" w:rsidRDefault="003A5003" w14:paraId="3711FD1D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:rsidRPr="00816C76" w:rsidR="00A11EE0" w:rsidRDefault="00A11EE0" w14:paraId="5D4072C8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16C76" w:rsidR="00A11EE0" w:rsidRDefault="00A11EE0" w14:paraId="0C805D9E" w14:textId="77777777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:rsidRPr="00C27FEF" w:rsidR="00B97A1E" w:rsidP="00A11EE0" w:rsidRDefault="00B97A1E" w14:paraId="6BDEE346" w14:textId="0FBE98A6">
      <w:pPr>
        <w:pStyle w:val="NoSpacing"/>
      </w:pPr>
    </w:p>
    <w:sectPr w:rsidRPr="00C27FEF" w:rsidR="00B97A1E" w:rsidSect="001B3B58">
      <w:headerReference w:type="default" r:id="rId11"/>
      <w:footerReference w:type="default" r:id="rId12"/>
      <w:pgSz w:w="11907" w:h="16840" w:orient="portrait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845FC" w:rsidP="00C27FEF" w:rsidRDefault="009845FC" w14:paraId="65B39D10" w14:textId="77777777">
      <w:pPr>
        <w:spacing w:line="240" w:lineRule="auto"/>
      </w:pPr>
      <w:r>
        <w:separator/>
      </w:r>
    </w:p>
  </w:endnote>
  <w:endnote w:type="continuationSeparator" w:id="0">
    <w:p w:rsidR="009845FC" w:rsidP="00C27FEF" w:rsidRDefault="009845FC" w14:paraId="4D99A214" w14:textId="77777777">
      <w:pPr>
        <w:spacing w:line="240" w:lineRule="auto"/>
      </w:pPr>
      <w:r>
        <w:continuationSeparator/>
      </w:r>
    </w:p>
  </w:endnote>
  <w:endnote w:type="continuationNotice" w:id="1">
    <w:p w:rsidR="009845FC" w:rsidRDefault="009845FC" w14:paraId="01686E5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Pr="00FB68B6" w:rsidR="001B3B58" w14:paraId="1638D7C9" w14:textId="77777777">
      <w:trPr>
        <w:trHeight w:val="142" w:hRule="exact"/>
      </w:trPr>
      <w:tc>
        <w:tcPr>
          <w:tcW w:w="4366" w:type="dxa"/>
          <w:tcBorders>
            <w:top w:val="nil"/>
            <w:left w:val="single" w:color="858585" w:sz="4" w:space="0"/>
            <w:bottom w:val="nil"/>
            <w:right w:val="single" w:color="858585" w:sz="4" w:space="0"/>
          </w:tcBorders>
        </w:tcPr>
        <w:p w:rsidR="001B3B58" w:rsidP="001B3B58" w:rsidRDefault="001B3B58" w14:paraId="11D97FDB" w14:textId="77777777">
          <w:pPr>
            <w:pStyle w:val="Footer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color="858585" w:sz="4" w:space="0"/>
            <w:bottom w:val="nil"/>
            <w:right w:val="nil"/>
          </w:tcBorders>
        </w:tcPr>
        <w:p w:rsidR="001B3B58" w:rsidP="001B3B58" w:rsidRDefault="001B3B58" w14:paraId="600AB7C5" w14:textId="77777777">
          <w:pPr>
            <w:pStyle w:val="Footer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:rsidRPr="001B3B58" w:rsidR="001B3B58" w:rsidP="001B3B58" w:rsidRDefault="001B3B58" w14:paraId="1DBAFDFB" w14:textId="77777777">
    <w:pPr>
      <w:pStyle w:val="Footer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Pr="00C27FEF" w:rsidR="009845FC" w:rsidP="00C27FEF" w:rsidRDefault="009845FC" w14:paraId="13A1D4B2" w14:textId="77777777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:rsidR="009845FC" w:rsidP="00C27FEF" w:rsidRDefault="009845FC" w14:paraId="60F42215" w14:textId="77777777">
      <w:pPr>
        <w:spacing w:line="240" w:lineRule="auto"/>
      </w:pPr>
      <w:r>
        <w:continuationSeparator/>
      </w:r>
    </w:p>
  </w:footnote>
  <w:footnote w:type="continuationNotice" w:id="1">
    <w:p w:rsidR="009845FC" w:rsidRDefault="009845FC" w14:paraId="0F1D4DE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B3B58" w:rsidRDefault="001B3B58" w14:paraId="6EFB5D30" w14:textId="77777777">
    <w:pPr>
      <w:pStyle w:val="Header"/>
    </w:pPr>
  </w:p>
  <w:p w:rsidR="001B3B58" w:rsidRDefault="001B3B58" w14:paraId="3C32F3D2" w14:textId="77777777">
    <w:pPr>
      <w:pStyle w:val="Header"/>
    </w:pPr>
  </w:p>
  <w:p w:rsidR="001B3B58" w:rsidRDefault="001B3B58" w14:paraId="09C0A306" w14:textId="77777777">
    <w:pPr>
      <w:pStyle w:val="Header"/>
    </w:pPr>
  </w:p>
  <w:p w:rsidR="001B3B58" w:rsidRDefault="001B3B58" w14:paraId="1F467448" w14:textId="77777777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hint="default" w:ascii="Helvetica" w:hAnsi="Helvetica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hint="default" w:ascii="Symbol" w:hAnsi="Symbol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hint="default" w:ascii="Wingdings" w:hAnsi="Wingdings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trackRevisions w:val="false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1F7BFB"/>
    <w:rsid w:val="002048C0"/>
    <w:rsid w:val="002129AC"/>
    <w:rsid w:val="00222DE2"/>
    <w:rsid w:val="00277136"/>
    <w:rsid w:val="002A2D08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4B1799"/>
    <w:rsid w:val="00532E41"/>
    <w:rsid w:val="0063046E"/>
    <w:rsid w:val="006B5C53"/>
    <w:rsid w:val="006D6E3E"/>
    <w:rsid w:val="00714E13"/>
    <w:rsid w:val="00815E15"/>
    <w:rsid w:val="008737A1"/>
    <w:rsid w:val="0087770B"/>
    <w:rsid w:val="00881657"/>
    <w:rsid w:val="008864FD"/>
    <w:rsid w:val="008D77A7"/>
    <w:rsid w:val="00926B57"/>
    <w:rsid w:val="009845FC"/>
    <w:rsid w:val="009A571A"/>
    <w:rsid w:val="009C3FE5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0C44"/>
    <w:rsid w:val="00CA5B03"/>
    <w:rsid w:val="00D24C9F"/>
    <w:rsid w:val="00D52F7C"/>
    <w:rsid w:val="00D64A18"/>
    <w:rsid w:val="00D7024F"/>
    <w:rsid w:val="00D93847"/>
    <w:rsid w:val="00DB5539"/>
    <w:rsid w:val="00DD7E6E"/>
    <w:rsid w:val="00DF161A"/>
    <w:rsid w:val="00E045FD"/>
    <w:rsid w:val="00E346B0"/>
    <w:rsid w:val="00EB26E7"/>
    <w:rsid w:val="00ED071D"/>
    <w:rsid w:val="00ED795D"/>
    <w:rsid w:val="00F16158"/>
    <w:rsid w:val="00F31F84"/>
    <w:rsid w:val="00F37EFF"/>
    <w:rsid w:val="00F85C5E"/>
    <w:rsid w:val="03B08A1F"/>
    <w:rsid w:val="157ECEC4"/>
    <w:rsid w:val="16C7E5A8"/>
    <w:rsid w:val="1F63BD75"/>
    <w:rsid w:val="20F65318"/>
    <w:rsid w:val="2118BCED"/>
    <w:rsid w:val="25BC9932"/>
    <w:rsid w:val="28A6BB25"/>
    <w:rsid w:val="3616EDB5"/>
    <w:rsid w:val="3AD34664"/>
    <w:rsid w:val="3ED8BAB7"/>
    <w:rsid w:val="3F6F3DDC"/>
    <w:rsid w:val="416850D0"/>
    <w:rsid w:val="47CE4286"/>
    <w:rsid w:val="47E52052"/>
    <w:rsid w:val="6173EDC7"/>
    <w:rsid w:val="637DC447"/>
    <w:rsid w:val="67445F27"/>
    <w:rsid w:val="7728E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D012F"/>
  <w15:chartTrackingRefBased/>
  <w15:docId w15:val="{4A500E94-B4BD-4361-912A-63C4EAA4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5C5E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ullet" w:customStyle="1">
    <w:name w:val="bullet"/>
    <w:basedOn w:val="Normal"/>
    <w:rsid w:val="002C3E17"/>
    <w:pPr>
      <w:numPr>
        <w:numId w:val="12"/>
      </w:numPr>
    </w:pPr>
    <w:rPr>
      <w:bCs/>
    </w:rPr>
  </w:style>
  <w:style w:type="paragraph" w:styleId="FootnoteText">
    <w:name w:val="footnote text"/>
    <w:basedOn w:val="Normal"/>
    <w:semiHidden/>
    <w:pPr>
      <w:spacing w:line="240" w:lineRule="auto"/>
    </w:pPr>
    <w:rPr>
      <w:sz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Date">
    <w:name w:val="Date"/>
    <w:basedOn w:val="Normal"/>
    <w:next w:val="Normal"/>
    <w:semiHidden/>
    <w:pPr>
      <w:spacing w:line="240" w:lineRule="atLeast"/>
    </w:pPr>
    <w:rPr>
      <w:bCs/>
    </w:rPr>
  </w:style>
  <w:style w:type="paragraph" w:styleId="tussenkopje" w:customStyle="1">
    <w:name w:val="tussenkopje"/>
    <w:basedOn w:val="Normal"/>
    <w:pPr>
      <w:spacing w:before="90" w:line="240" w:lineRule="atLeast"/>
    </w:pPr>
    <w:rPr>
      <w:sz w:val="14"/>
      <w:lang w:val="nl"/>
    </w:rPr>
  </w:style>
  <w:style w:type="paragraph" w:styleId="Sjabloonnaam" w:customStyle="1">
    <w:name w:val="Sjabloonnaam"/>
    <w:basedOn w:val="Normal"/>
    <w:pPr>
      <w:keepNext/>
      <w:framePr w:wrap="around" w:hAnchor="page" w:v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onderwerp" w:customStyle="1">
    <w:name w:val="onderwerp"/>
    <w:basedOn w:val="Normal"/>
    <w:pPr>
      <w:framePr w:hSpace="142" w:wrap="around" w:hAnchor="margin" w:vAnchor="page" w:xAlign="right" w:y="625"/>
      <w:spacing w:line="240" w:lineRule="atLeast"/>
    </w:pPr>
    <w:rPr>
      <w:bCs/>
      <w:lang w:val="nl"/>
    </w:rPr>
  </w:style>
  <w:style w:type="character" w:styleId="PageNumber">
    <w:name w:val="page number"/>
    <w:basedOn w:val="DefaultParagraphFont"/>
    <w:semiHidden/>
    <w:rPr>
      <w:rFonts w:ascii="Arial" w:hAnsi="Arial"/>
      <w:sz w:val="16"/>
    </w:rPr>
  </w:style>
  <w:style w:type="paragraph" w:styleId="vergadering" w:customStyle="1">
    <w:name w:val="vergadering"/>
    <w:basedOn w:val="onderwerp"/>
    <w:pPr>
      <w:framePr w:wrap="around" w:hAnchor="page" w:vAnchor="margin" w:x="7212"/>
    </w:pPr>
    <w:rPr>
      <w:bCs w:val="0"/>
    </w:rPr>
  </w:style>
  <w:style w:type="paragraph" w:styleId="Footer">
    <w:name w:val="footer"/>
    <w:basedOn w:val="Normal"/>
    <w:link w:val="Footer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styleId="streepjeInspr" w:customStyle="1">
    <w:name w:val="streepjeInspr"/>
    <w:basedOn w:val="Normal"/>
    <w:rsid w:val="002C3E17"/>
    <w:pPr>
      <w:numPr>
        <w:numId w:val="11"/>
      </w:numPr>
      <w:tabs>
        <w:tab w:val="clear" w:pos="587"/>
      </w:tabs>
    </w:pPr>
  </w:style>
  <w:style w:type="paragraph" w:styleId="opsomInspr" w:customStyle="1">
    <w:name w:val="opsomInspr"/>
    <w:basedOn w:val="Normal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styleId="streepje" w:customStyle="1">
    <w:name w:val="streepje"/>
    <w:basedOn w:val="Normal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styleId="Afdeling" w:customStyle="1">
    <w:name w:val="Afdeling"/>
    <w:basedOn w:val="Normal"/>
    <w:pPr>
      <w:keepNext/>
      <w:framePr w:wrap="around" w:hAnchor="page" w:vAnchor="page" w:x="7212" w:y="625"/>
      <w:spacing w:line="280" w:lineRule="exact"/>
      <w:outlineLvl w:val="1"/>
    </w:pPr>
    <w:rPr>
      <w:b/>
      <w:sz w:val="20"/>
      <w:lang w:val="nl"/>
    </w:rPr>
  </w:style>
  <w:style w:type="paragraph" w:styleId="Directie" w:customStyle="1">
    <w:name w:val="Directie"/>
    <w:basedOn w:val="Normal"/>
    <w:next w:val="Normal"/>
    <w:pPr>
      <w:spacing w:line="280" w:lineRule="exact"/>
    </w:pPr>
    <w:rPr>
      <w:b/>
      <w:sz w:val="20"/>
    </w:rPr>
  </w:style>
  <w:style w:type="character" w:styleId="Telefoon" w:customStyle="1">
    <w:name w:val="Telefoon"/>
    <w:basedOn w:val="DefaultParagraphFont"/>
    <w:rPr>
      <w:rFonts w:ascii="Arial" w:hAnsi="Arial"/>
      <w:sz w:val="18"/>
    </w:rPr>
  </w:style>
  <w:style w:type="character" w:styleId="Fax" w:customStyle="1">
    <w:name w:val="Fax"/>
    <w:basedOn w:val="DefaultParagraphFont"/>
    <w:rPr>
      <w:rFonts w:ascii="Arial" w:hAnsi="Arial"/>
      <w:sz w:val="18"/>
    </w:rPr>
  </w:style>
  <w:style w:type="paragraph" w:styleId="Eenheid" w:customStyle="1">
    <w:name w:val="Eenheid"/>
    <w:basedOn w:val="Directie"/>
    <w:next w:val="Normal"/>
  </w:style>
  <w:style w:type="character" w:styleId="streepjeChar" w:customStyle="1">
    <w:name w:val="streepje Char"/>
    <w:basedOn w:val="DefaultParagraphFont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styleId="nummer" w:customStyle="1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styleId="nummerChar" w:customStyle="1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styleId="nummerInspr" w:customStyle="1">
    <w:name w:val="nummerInspr"/>
    <w:basedOn w:val="nummer"/>
    <w:link w:val="nummerInsprChar"/>
    <w:qFormat/>
    <w:rsid w:val="002C3E17"/>
    <w:pPr>
      <w:ind w:left="568" w:hanging="284"/>
    </w:pPr>
  </w:style>
  <w:style w:type="character" w:styleId="nummerInsprChar" w:customStyle="1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styleId="BriefReferenties" w:customStyle="1">
    <w:name w:val="BriefReferenties"/>
    <w:basedOn w:val="Normal"/>
    <w:link w:val="BriefReferentiesChar"/>
    <w:qFormat/>
    <w:rsid w:val="00DD7E6E"/>
    <w:pPr>
      <w:spacing w:line="160" w:lineRule="exact"/>
    </w:pPr>
    <w:rPr>
      <w:color w:val="999999"/>
    </w:rPr>
  </w:style>
  <w:style w:type="character" w:styleId="BriefReferentiesChar" w:customStyle="1">
    <w:name w:val="BriefReferenties Char"/>
    <w:basedOn w:val="DefaultParagraphFont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leGrid">
    <w:name w:val="Table Grid"/>
    <w:basedOn w:val="TableNormal"/>
    <w:rsid w:val="001B3B58"/>
    <w:rPr>
      <w:rFonts w:ascii="Arial" w:hAnsi="Arial" w:eastAsiaTheme="minorHAnsi" w:cstheme="minorBidi"/>
      <w:sz w:val="18"/>
      <w:szCs w:val="22"/>
      <w:lang w:val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erChar" w:customStyle="1">
    <w:name w:val="Footer Char"/>
    <w:basedOn w:val="DefaultParagraphFont"/>
    <w:link w:val="Footer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styleId="Heading1Char" w:customStyle="1">
    <w:name w:val="Heading 1 Char"/>
    <w:basedOn w:val="DefaultParagraphFont"/>
    <w:link w:val="Heading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NoSpacing">
    <w:name w:val="No Spacing"/>
    <w:uiPriority w:val="3"/>
    <w:qFormat/>
    <w:rsid w:val="00F85C5E"/>
    <w:rPr>
      <w:rFonts w:asciiTheme="minorHAnsi" w:hAnsiTheme="minorHAnsi" w:eastAsiaTheme="minorHAnsi" w:cstheme="minorBidi"/>
      <w:sz w:val="22"/>
      <w:szCs w:val="22"/>
      <w:lang w:val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85C5E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TOC2">
    <w:name w:val="toc 2"/>
    <w:basedOn w:val="Normal"/>
    <w:next w:val="Normal"/>
    <w:autoRedefine/>
    <w:uiPriority w:val="39"/>
    <w:unhideWhenUsed/>
    <w:rsid w:val="00F85C5E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F85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85C5E"/>
    <w:rPr>
      <w:rFonts w:asciiTheme="minorHAnsi" w:hAnsiTheme="minorHAnsi" w:eastAsiaTheme="minorHAnsi" w:cstheme="minorBidi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85C5E"/>
    <w:rPr>
      <w:rFonts w:ascii="Segoe UI" w:hAnsi="Segoe UI" w:cs="Segoe UI" w:eastAsiaTheme="minorHAnsi"/>
      <w:sz w:val="18"/>
      <w:szCs w:val="18"/>
      <w:lang w:val="nl-NL"/>
    </w:rPr>
  </w:style>
  <w:style w:type="paragraph" w:styleId="Title">
    <w:name w:val="Title"/>
    <w:basedOn w:val="Normal"/>
    <w:next w:val="Subtitle"/>
    <w:link w:val="TitleChar"/>
    <w:qFormat/>
    <w:rsid w:val="00A977E5"/>
    <w:pPr>
      <w:spacing w:before="160" w:after="120" w:line="240" w:lineRule="auto"/>
      <w:jc w:val="center"/>
    </w:pPr>
    <w:rPr>
      <w:rFonts w:ascii="Arial" w:hAnsi="Arial" w:eastAsia="Times New Roman" w:cs="Arial"/>
      <w:b/>
      <w:bCs/>
      <w:sz w:val="32"/>
      <w:szCs w:val="24"/>
      <w:lang w:eastAsia="nl-NL"/>
    </w:rPr>
  </w:style>
  <w:style w:type="character" w:styleId="TitleChar" w:customStyle="1">
    <w:name w:val="Title Char"/>
    <w:basedOn w:val="DefaultParagraphFont"/>
    <w:link w:val="Title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A977E5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lWeb">
    <w:name w:val="Normal (Web)"/>
    <w:basedOn w:val="Normal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INKStandaard" w:customStyle="1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hAnsi="Arial" w:eastAsia="Calibri"/>
      <w:spacing w:val="5"/>
      <w:sz w:val="19"/>
      <w:szCs w:val="22"/>
      <w:lang w:val="nl-NL"/>
    </w:rPr>
  </w:style>
  <w:style w:type="paragraph" w:styleId="paragraph" w:customStyle="1">
    <w:name w:val="paragraph"/>
    <w:basedOn w:val="Normal"/>
    <w:rsid w:val="00E045F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DefaultParagraphFont"/>
    <w:rsid w:val="00E045FD"/>
  </w:style>
  <w:style w:type="character" w:styleId="eop" w:customStyle="1">
    <w:name w:val="eop"/>
    <w:basedOn w:val="DefaultParagraphFont"/>
    <w:rsid w:val="00E04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1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1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6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9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6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2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909f0-ef72-43f0-b43f-3aa0466c367d" xsi:nil="true"/>
    <PageCount xmlns="b6d93c45-d193-41ed-9c47-102fc972871a" xsi:nil="true"/>
    <lcf76f155ced4ddcb4097134ff3c332f xmlns="b6d93c45-d193-41ed-9c47-102fc972871a">
      <Terms xmlns="http://schemas.microsoft.com/office/infopath/2007/PartnerControls"/>
    </lcf76f155ced4ddcb4097134ff3c332f>
    <Author0 xmlns="b6d93c45-d193-41ed-9c47-102fc97287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A1DB0DE3A5D42A93DE9DC2E182758" ma:contentTypeVersion="15" ma:contentTypeDescription="Een nieuw document maken." ma:contentTypeScope="" ma:versionID="027d063ac063597dba6391c14a4d7035">
  <xsd:schema xmlns:xsd="http://www.w3.org/2001/XMLSchema" xmlns:xs="http://www.w3.org/2001/XMLSchema" xmlns:p="http://schemas.microsoft.com/office/2006/metadata/properties" xmlns:ns2="b6d93c45-d193-41ed-9c47-102fc972871a" xmlns:ns3="7d5909f0-ef72-43f0-b43f-3aa0466c367d" targetNamespace="http://schemas.microsoft.com/office/2006/metadata/properties" ma:root="true" ma:fieldsID="8b6652af7c82f8cd9f2401fc9d5a52c5" ns2:_="" ns3:_="">
    <xsd:import namespace="b6d93c45-d193-41ed-9c47-102fc972871a"/>
    <xsd:import namespace="7d5909f0-ef72-43f0-b43f-3aa0466c367d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93c45-d193-41ed-9c47-102fc972871a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909f0-ef72-43f0-b43f-3aa0466c367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94f2dc4-530c-4bac-8a37-6eabe95a1e4a}" ma:internalName="TaxCatchAll" ma:showField="CatchAllData" ma:web="7d5909f0-ef72-43f0-b43f-3aa0466c3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EFE0EF-E569-4CED-9C52-76DDF525362D}"/>
</file>

<file path=customXml/itemProps3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 Kadaster document.dotm</ap:Template>
  <ap:Application>Microsoft Word for the web</ap:Application>
  <ap:DocSecurity>4</ap:DocSecurity>
  <ap:ScaleCrop>false</ap:ScaleCrop>
  <ap:Company>PC Support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Graaf, Leonie van de</cp:lastModifiedBy>
  <cp:revision>37</cp:revision>
  <cp:lastPrinted>2021-11-16T20:00:00Z</cp:lastPrinted>
  <dcterms:created xsi:type="dcterms:W3CDTF">2023-01-03T19:39:00Z</dcterms:created>
  <dcterms:modified xsi:type="dcterms:W3CDTF">2025-05-12T09:39:19Z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0x010100891A1DB0DE3A5D42A93DE9DC2E182758</vt:lpwstr>
  </property>
  <property fmtid="{D5CDD505-2E9C-101B-9397-08002B2CF9AE}" pid="3" name="Order">
    <vt:r8>18500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