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76DB1" w14:textId="203256ED" w:rsidR="006A13D7" w:rsidRDefault="006A13D7">
      <w:pPr>
        <w:widowControl/>
        <w:autoSpaceDE/>
        <w:autoSpaceDN/>
        <w:spacing w:after="160" w:line="259" w:lineRule="auto"/>
      </w:pPr>
    </w:p>
    <w:p w14:paraId="2667EECF" w14:textId="622C1FC7" w:rsidR="009F0900" w:rsidRDefault="00C01B10" w:rsidP="009F0900">
      <w:pPr>
        <w:pStyle w:val="Kop1"/>
        <w:rPr>
          <w:rFonts w:asciiTheme="minorHAnsi" w:hAnsiTheme="minorHAnsi"/>
          <w:color w:val="002060"/>
        </w:rPr>
      </w:pPr>
      <w:r w:rsidRPr="00C01B10">
        <w:rPr>
          <w:rFonts w:asciiTheme="minorHAnsi" w:hAnsiTheme="minorHAnsi"/>
          <w:color w:val="002060"/>
        </w:rPr>
        <w:t xml:space="preserve">Bijlage </w:t>
      </w:r>
      <w:r w:rsidR="009F0900">
        <w:rPr>
          <w:rFonts w:asciiTheme="minorHAnsi" w:hAnsiTheme="minorHAnsi"/>
          <w:color w:val="002060"/>
        </w:rPr>
        <w:t>5</w:t>
      </w:r>
    </w:p>
    <w:p w14:paraId="17923262" w14:textId="77777777" w:rsidR="00965131" w:rsidRDefault="00965131" w:rsidP="009F0900">
      <w:pPr>
        <w:pStyle w:val="Kop3"/>
        <w:rPr>
          <w:rFonts w:asciiTheme="minorHAnsi" w:hAnsiTheme="minorHAnsi"/>
          <w:color w:val="002060"/>
          <w:sz w:val="24"/>
          <w:szCs w:val="24"/>
        </w:rPr>
      </w:pPr>
    </w:p>
    <w:p w14:paraId="7CEECE9E" w14:textId="77777777" w:rsidR="009F0900" w:rsidRPr="009F0900" w:rsidRDefault="009F0900" w:rsidP="009F0900">
      <w:pPr>
        <w:pStyle w:val="Kop3"/>
        <w:rPr>
          <w:rFonts w:asciiTheme="minorHAnsi" w:hAnsiTheme="minorHAnsi"/>
          <w:color w:val="002060"/>
          <w:sz w:val="24"/>
          <w:szCs w:val="24"/>
        </w:rPr>
      </w:pPr>
      <w:r w:rsidRPr="009F0900">
        <w:rPr>
          <w:rFonts w:asciiTheme="minorHAnsi" w:hAnsiTheme="minorHAnsi"/>
          <w:color w:val="002060"/>
          <w:sz w:val="24"/>
          <w:szCs w:val="24"/>
        </w:rPr>
        <w:t>Verklaring geen sprake van Russische betrokkenheid</w:t>
      </w:r>
    </w:p>
    <w:p w14:paraId="643047BA" w14:textId="77777777" w:rsidR="009F0900" w:rsidRDefault="009F0900" w:rsidP="009F0900">
      <w:pPr>
        <w:pStyle w:val="Plattetekst"/>
        <w:ind w:left="821"/>
        <w:rPr>
          <w:rFonts w:asciiTheme="minorHAnsi" w:hAnsiTheme="minorHAnsi"/>
          <w:sz w:val="22"/>
          <w:szCs w:val="22"/>
        </w:rPr>
      </w:pPr>
    </w:p>
    <w:p w14:paraId="3C73516B" w14:textId="707976B6" w:rsidR="009F0900" w:rsidRPr="009F0900" w:rsidRDefault="009F0900" w:rsidP="009F0900">
      <w:pPr>
        <w:pStyle w:val="Plattetekst"/>
        <w:ind w:left="821"/>
        <w:rPr>
          <w:rFonts w:asciiTheme="minorHAnsi" w:hAnsiTheme="minorHAnsi"/>
          <w:color w:val="002060"/>
          <w:sz w:val="22"/>
          <w:szCs w:val="22"/>
        </w:rPr>
      </w:pPr>
      <w:r w:rsidRPr="009F0900">
        <w:rPr>
          <w:rFonts w:asciiTheme="minorHAnsi" w:hAnsiTheme="minorHAnsi"/>
          <w:sz w:val="22"/>
          <w:szCs w:val="22"/>
        </w:rPr>
        <w:t>Hierbij verklaar ik naar eer en geweten dat er geen sprake is van Russische betrokkenheid bij de uitvoering van deze overeenkomst die de drempels 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p>
    <w:p w14:paraId="30EBE155" w14:textId="77777777" w:rsidR="009F0900" w:rsidRDefault="009F0900" w:rsidP="009F0900">
      <w:pPr>
        <w:pStyle w:val="Plattetekst"/>
        <w:ind w:left="821"/>
        <w:rPr>
          <w:rFonts w:asciiTheme="minorHAnsi" w:hAnsiTheme="minorHAnsi"/>
          <w:sz w:val="22"/>
          <w:szCs w:val="22"/>
        </w:rPr>
      </w:pPr>
    </w:p>
    <w:p w14:paraId="2F074FC9"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Ik verklaar in het bijzonder dat:</w:t>
      </w:r>
    </w:p>
    <w:p w14:paraId="468CAAA9" w14:textId="436809F0"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a) de opdrachtnemer die ik vertegenwoordig (en de bedrijven die een onderdeel zijn van ons consortium) geen (rechts)personen zijn met een Russische nationali</w:t>
      </w:r>
      <w:r w:rsidR="00965131">
        <w:rPr>
          <w:rFonts w:asciiTheme="minorHAnsi" w:hAnsiTheme="minorHAnsi"/>
          <w:sz w:val="22"/>
          <w:szCs w:val="22"/>
        </w:rPr>
        <w:t xml:space="preserve">teit en deze (rechts) personen </w:t>
      </w:r>
      <w:bookmarkStart w:id="0" w:name="_GoBack"/>
      <w:bookmarkEnd w:id="0"/>
      <w:r w:rsidRPr="009F0900">
        <w:rPr>
          <w:rFonts w:asciiTheme="minorHAnsi" w:hAnsiTheme="minorHAnsi"/>
          <w:sz w:val="22"/>
          <w:szCs w:val="22"/>
        </w:rPr>
        <w:t>(natuurlijke personen, bedrijven, entiteiten of organen) niet gevestigd zijn in Rusland;</w:t>
      </w:r>
    </w:p>
    <w:p w14:paraId="2B3CA036" w14:textId="77777777" w:rsidR="009F0900" w:rsidRDefault="009F0900" w:rsidP="009F0900">
      <w:pPr>
        <w:pStyle w:val="Plattetekst"/>
        <w:ind w:left="821"/>
        <w:rPr>
          <w:rFonts w:asciiTheme="minorHAnsi" w:hAnsiTheme="minorHAnsi"/>
          <w:sz w:val="22"/>
          <w:szCs w:val="22"/>
        </w:rPr>
      </w:pPr>
    </w:p>
    <w:p w14:paraId="1D7BEAAA"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4FDAF1D6" w14:textId="77777777" w:rsidR="009F0900" w:rsidRDefault="009F0900" w:rsidP="009F0900">
      <w:pPr>
        <w:pStyle w:val="Plattetekst"/>
        <w:ind w:left="821"/>
        <w:rPr>
          <w:rFonts w:asciiTheme="minorHAnsi" w:hAnsiTheme="minorHAnsi"/>
          <w:sz w:val="22"/>
          <w:szCs w:val="22"/>
        </w:rPr>
      </w:pPr>
    </w:p>
    <w:p w14:paraId="35E64A5C" w14:textId="77777777" w:rsidR="009F0900" w:rsidRP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c) noch ik noch de onderneming die ik vertegenwoordig een (rechts)persoon (gevestigd in Rusland of een ander land) is die handelt in belang van of op aanwijzing van een Russische partij, zoals bedoeld onder a) en b);</w:t>
      </w:r>
    </w:p>
    <w:p w14:paraId="1D7C7DC1" w14:textId="77777777" w:rsidR="009F0900" w:rsidRDefault="009F0900" w:rsidP="009F0900">
      <w:pPr>
        <w:pStyle w:val="Plattetekst"/>
        <w:ind w:left="821"/>
        <w:rPr>
          <w:rFonts w:asciiTheme="minorHAnsi" w:hAnsiTheme="minorHAnsi"/>
          <w:sz w:val="22"/>
          <w:szCs w:val="22"/>
        </w:rPr>
      </w:pPr>
    </w:p>
    <w:p w14:paraId="5EBF73A7" w14:textId="77777777" w:rsidR="009F0900" w:rsidRDefault="009F0900" w:rsidP="009F0900">
      <w:pPr>
        <w:pStyle w:val="Plattetekst"/>
        <w:ind w:left="821"/>
        <w:rPr>
          <w:rFonts w:asciiTheme="minorHAnsi" w:hAnsiTheme="minorHAnsi"/>
          <w:sz w:val="22"/>
          <w:szCs w:val="22"/>
        </w:rPr>
      </w:pPr>
      <w:r w:rsidRPr="009F0900">
        <w:rPr>
          <w:rFonts w:asciiTheme="minorHAnsi" w:hAnsiTheme="minorHAns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CD303FE" w14:textId="77777777" w:rsidR="009F0900" w:rsidRDefault="009F0900" w:rsidP="009F0900">
      <w:pPr>
        <w:pStyle w:val="Plattetekst"/>
        <w:ind w:left="821"/>
        <w:rPr>
          <w:rFonts w:asciiTheme="minorHAnsi" w:hAnsiTheme="minorHAnsi"/>
          <w:sz w:val="22"/>
          <w:szCs w:val="22"/>
        </w:rPr>
      </w:pPr>
    </w:p>
    <w:p w14:paraId="664CF1FA" w14:textId="77777777" w:rsidR="009F0900" w:rsidRPr="009F0900" w:rsidRDefault="009F0900" w:rsidP="009F0900">
      <w:pPr>
        <w:pStyle w:val="Plattetekst"/>
        <w:ind w:left="821"/>
        <w:rPr>
          <w:rFonts w:asciiTheme="minorHAnsi" w:hAnsiTheme="minorHAnsi"/>
          <w:sz w:val="22"/>
          <w:szCs w:val="22"/>
        </w:rPr>
      </w:pPr>
    </w:p>
    <w:tbl>
      <w:tblPr>
        <w:tblStyle w:val="Tabelraster"/>
        <w:tblW w:w="9355" w:type="dxa"/>
        <w:tblInd w:w="846" w:type="dxa"/>
        <w:tblLook w:val="04A0" w:firstRow="1" w:lastRow="0" w:firstColumn="1" w:lastColumn="0" w:noHBand="0" w:noVBand="1"/>
      </w:tblPr>
      <w:tblGrid>
        <w:gridCol w:w="330"/>
        <w:gridCol w:w="3008"/>
        <w:gridCol w:w="6017"/>
      </w:tblGrid>
      <w:tr w:rsidR="009F0900" w:rsidRPr="009F0900" w14:paraId="058E1B6E" w14:textId="77777777" w:rsidTr="009F0900">
        <w:tc>
          <w:tcPr>
            <w:tcW w:w="330" w:type="dxa"/>
          </w:tcPr>
          <w:p w14:paraId="71C4AB67" w14:textId="77777777" w:rsidR="009F0900" w:rsidRPr="009F0900" w:rsidRDefault="009F0900" w:rsidP="00D60593">
            <w:pPr>
              <w:rPr>
                <w:rFonts w:asciiTheme="minorHAnsi" w:hAnsiTheme="minorHAnsi"/>
              </w:rPr>
            </w:pPr>
          </w:p>
        </w:tc>
        <w:tc>
          <w:tcPr>
            <w:tcW w:w="3008" w:type="dxa"/>
          </w:tcPr>
          <w:p w14:paraId="20F0712D" w14:textId="77777777" w:rsidR="009F0900" w:rsidRPr="009F0900" w:rsidRDefault="009F0900" w:rsidP="00D60593">
            <w:pPr>
              <w:rPr>
                <w:rFonts w:asciiTheme="minorHAnsi" w:hAnsiTheme="minorHAnsi"/>
              </w:rPr>
            </w:pPr>
          </w:p>
        </w:tc>
        <w:tc>
          <w:tcPr>
            <w:tcW w:w="6017" w:type="dxa"/>
          </w:tcPr>
          <w:p w14:paraId="43328E69" w14:textId="77777777" w:rsidR="009F0900" w:rsidRPr="009F0900" w:rsidRDefault="009F0900" w:rsidP="00D60593">
            <w:pPr>
              <w:rPr>
                <w:rFonts w:asciiTheme="minorHAnsi" w:hAnsiTheme="minorHAnsi"/>
              </w:rPr>
            </w:pPr>
          </w:p>
        </w:tc>
      </w:tr>
      <w:tr w:rsidR="009F0900" w:rsidRPr="009F0900" w14:paraId="41BEAEE2" w14:textId="77777777" w:rsidTr="009F0900">
        <w:trPr>
          <w:trHeight w:val="668"/>
        </w:trPr>
        <w:tc>
          <w:tcPr>
            <w:tcW w:w="330" w:type="dxa"/>
          </w:tcPr>
          <w:p w14:paraId="37BEF0CD" w14:textId="77777777" w:rsidR="009F0900" w:rsidRPr="009F0900" w:rsidRDefault="009F0900" w:rsidP="00D60593">
            <w:pPr>
              <w:rPr>
                <w:rFonts w:asciiTheme="minorHAnsi" w:hAnsiTheme="minorHAnsi"/>
              </w:rPr>
            </w:pPr>
            <w:r w:rsidRPr="009F0900">
              <w:rPr>
                <w:rFonts w:asciiTheme="minorHAnsi" w:hAnsiTheme="minorHAnsi"/>
              </w:rPr>
              <w:t>1</w:t>
            </w:r>
          </w:p>
        </w:tc>
        <w:tc>
          <w:tcPr>
            <w:tcW w:w="3008" w:type="dxa"/>
          </w:tcPr>
          <w:p w14:paraId="3328B7E6" w14:textId="77777777" w:rsidR="009F0900" w:rsidRPr="009F0900" w:rsidRDefault="009F0900" w:rsidP="00D60593">
            <w:pPr>
              <w:rPr>
                <w:rFonts w:asciiTheme="minorHAnsi" w:hAnsiTheme="minorHAnsi"/>
              </w:rPr>
            </w:pPr>
            <w:r w:rsidRPr="009F0900">
              <w:rPr>
                <w:rFonts w:asciiTheme="minorHAnsi" w:hAnsiTheme="minorHAnsi"/>
              </w:rPr>
              <w:t>Datum</w:t>
            </w:r>
          </w:p>
        </w:tc>
        <w:tc>
          <w:tcPr>
            <w:tcW w:w="6017" w:type="dxa"/>
          </w:tcPr>
          <w:p w14:paraId="3C23BAB6" w14:textId="77777777" w:rsidR="009F0900" w:rsidRPr="009F0900" w:rsidRDefault="009F0900" w:rsidP="00D60593">
            <w:pPr>
              <w:rPr>
                <w:rFonts w:asciiTheme="minorHAnsi" w:hAnsiTheme="minorHAnsi"/>
              </w:rPr>
            </w:pPr>
          </w:p>
        </w:tc>
      </w:tr>
      <w:tr w:rsidR="009F0900" w:rsidRPr="009F0900" w14:paraId="27FAAC97" w14:textId="77777777" w:rsidTr="009F0900">
        <w:trPr>
          <w:trHeight w:val="672"/>
        </w:trPr>
        <w:tc>
          <w:tcPr>
            <w:tcW w:w="330" w:type="dxa"/>
          </w:tcPr>
          <w:p w14:paraId="4B47FAFA" w14:textId="77777777" w:rsidR="009F0900" w:rsidRPr="009F0900" w:rsidRDefault="009F0900" w:rsidP="00D60593">
            <w:pPr>
              <w:rPr>
                <w:rFonts w:asciiTheme="minorHAnsi" w:hAnsiTheme="minorHAnsi"/>
              </w:rPr>
            </w:pPr>
            <w:r w:rsidRPr="009F0900">
              <w:rPr>
                <w:rFonts w:asciiTheme="minorHAnsi" w:hAnsiTheme="minorHAnsi"/>
              </w:rPr>
              <w:t>2</w:t>
            </w:r>
          </w:p>
        </w:tc>
        <w:tc>
          <w:tcPr>
            <w:tcW w:w="3008" w:type="dxa"/>
          </w:tcPr>
          <w:p w14:paraId="237431B9" w14:textId="77777777" w:rsidR="009F0900" w:rsidRPr="009F0900" w:rsidRDefault="009F0900" w:rsidP="00D60593">
            <w:pPr>
              <w:rPr>
                <w:rFonts w:asciiTheme="minorHAnsi" w:hAnsiTheme="minorHAnsi"/>
              </w:rPr>
            </w:pPr>
            <w:r w:rsidRPr="009F0900">
              <w:rPr>
                <w:rFonts w:asciiTheme="minorHAnsi" w:hAnsiTheme="minorHAnsi"/>
              </w:rPr>
              <w:t>Naam onderneming</w:t>
            </w:r>
          </w:p>
        </w:tc>
        <w:tc>
          <w:tcPr>
            <w:tcW w:w="6017" w:type="dxa"/>
          </w:tcPr>
          <w:p w14:paraId="3BA44513" w14:textId="77777777" w:rsidR="009F0900" w:rsidRPr="009F0900" w:rsidRDefault="009F0900" w:rsidP="00D60593">
            <w:pPr>
              <w:rPr>
                <w:rFonts w:asciiTheme="minorHAnsi" w:hAnsiTheme="minorHAnsi"/>
              </w:rPr>
            </w:pPr>
          </w:p>
        </w:tc>
      </w:tr>
      <w:tr w:rsidR="009F0900" w:rsidRPr="009F0900" w14:paraId="4F6B99CC" w14:textId="77777777" w:rsidTr="009F0900">
        <w:trPr>
          <w:trHeight w:val="716"/>
        </w:trPr>
        <w:tc>
          <w:tcPr>
            <w:tcW w:w="330" w:type="dxa"/>
          </w:tcPr>
          <w:p w14:paraId="56BBE9A8" w14:textId="77777777" w:rsidR="009F0900" w:rsidRPr="009F0900" w:rsidRDefault="009F0900" w:rsidP="00D60593">
            <w:pPr>
              <w:rPr>
                <w:rFonts w:asciiTheme="minorHAnsi" w:hAnsiTheme="minorHAnsi"/>
              </w:rPr>
            </w:pPr>
            <w:r w:rsidRPr="009F0900">
              <w:rPr>
                <w:rFonts w:asciiTheme="minorHAnsi" w:hAnsiTheme="minorHAnsi"/>
              </w:rPr>
              <w:t>3</w:t>
            </w:r>
          </w:p>
        </w:tc>
        <w:tc>
          <w:tcPr>
            <w:tcW w:w="3008" w:type="dxa"/>
          </w:tcPr>
          <w:p w14:paraId="01FFB2D8" w14:textId="77777777" w:rsidR="009F0900" w:rsidRPr="009F0900" w:rsidRDefault="009F0900" w:rsidP="00D60593">
            <w:pPr>
              <w:rPr>
                <w:rFonts w:asciiTheme="minorHAnsi" w:hAnsiTheme="minorHAnsi"/>
              </w:rPr>
            </w:pPr>
            <w:r w:rsidRPr="009F0900">
              <w:rPr>
                <w:rFonts w:asciiTheme="minorHAnsi" w:hAnsiTheme="minorHAnsi"/>
              </w:rPr>
              <w:t>KvK nummer</w:t>
            </w:r>
          </w:p>
        </w:tc>
        <w:tc>
          <w:tcPr>
            <w:tcW w:w="6017" w:type="dxa"/>
          </w:tcPr>
          <w:p w14:paraId="497CAFA8" w14:textId="77777777" w:rsidR="009F0900" w:rsidRPr="009F0900" w:rsidRDefault="009F0900" w:rsidP="00D60593">
            <w:pPr>
              <w:rPr>
                <w:rFonts w:asciiTheme="minorHAnsi" w:hAnsiTheme="minorHAnsi"/>
              </w:rPr>
            </w:pPr>
          </w:p>
        </w:tc>
      </w:tr>
      <w:tr w:rsidR="009F0900" w:rsidRPr="009F0900" w14:paraId="435BDD82" w14:textId="77777777" w:rsidTr="009F0900">
        <w:trPr>
          <w:trHeight w:val="681"/>
        </w:trPr>
        <w:tc>
          <w:tcPr>
            <w:tcW w:w="330" w:type="dxa"/>
          </w:tcPr>
          <w:p w14:paraId="6DF808D0" w14:textId="77777777" w:rsidR="009F0900" w:rsidRPr="009F0900" w:rsidRDefault="009F0900" w:rsidP="00D60593">
            <w:pPr>
              <w:rPr>
                <w:rFonts w:asciiTheme="minorHAnsi" w:hAnsiTheme="minorHAnsi"/>
              </w:rPr>
            </w:pPr>
            <w:r w:rsidRPr="009F0900">
              <w:rPr>
                <w:rFonts w:asciiTheme="minorHAnsi" w:hAnsiTheme="minorHAnsi"/>
              </w:rPr>
              <w:t>4</w:t>
            </w:r>
          </w:p>
        </w:tc>
        <w:tc>
          <w:tcPr>
            <w:tcW w:w="3008" w:type="dxa"/>
          </w:tcPr>
          <w:p w14:paraId="5F770E5E" w14:textId="77777777" w:rsidR="009F0900" w:rsidRPr="009F0900" w:rsidRDefault="009F0900" w:rsidP="00D60593">
            <w:pPr>
              <w:rPr>
                <w:rFonts w:asciiTheme="minorHAnsi" w:hAnsiTheme="minorHAnsi"/>
              </w:rPr>
            </w:pPr>
            <w:r w:rsidRPr="009F0900">
              <w:rPr>
                <w:rFonts w:asciiTheme="minorHAnsi" w:hAnsiTheme="minorHAnsi"/>
              </w:rPr>
              <w:t>Naam rechtsgeldig bevoegde functionaris</w:t>
            </w:r>
          </w:p>
        </w:tc>
        <w:tc>
          <w:tcPr>
            <w:tcW w:w="6017" w:type="dxa"/>
          </w:tcPr>
          <w:p w14:paraId="756F2142" w14:textId="77777777" w:rsidR="009F0900" w:rsidRPr="009F0900" w:rsidRDefault="009F0900" w:rsidP="00D60593">
            <w:pPr>
              <w:rPr>
                <w:rFonts w:asciiTheme="minorHAnsi" w:hAnsiTheme="minorHAnsi"/>
              </w:rPr>
            </w:pPr>
          </w:p>
        </w:tc>
      </w:tr>
      <w:tr w:rsidR="009F0900" w:rsidRPr="009F0900" w14:paraId="64800E93" w14:textId="77777777" w:rsidTr="009F0900">
        <w:trPr>
          <w:trHeight w:val="1046"/>
        </w:trPr>
        <w:tc>
          <w:tcPr>
            <w:tcW w:w="330" w:type="dxa"/>
          </w:tcPr>
          <w:p w14:paraId="364D99DF" w14:textId="77777777" w:rsidR="009F0900" w:rsidRPr="009F0900" w:rsidRDefault="009F0900" w:rsidP="00D60593">
            <w:pPr>
              <w:rPr>
                <w:rFonts w:asciiTheme="minorHAnsi" w:hAnsiTheme="minorHAnsi"/>
              </w:rPr>
            </w:pPr>
            <w:r w:rsidRPr="009F0900">
              <w:rPr>
                <w:rFonts w:asciiTheme="minorHAnsi" w:hAnsiTheme="minorHAnsi"/>
              </w:rPr>
              <w:t>5</w:t>
            </w:r>
          </w:p>
        </w:tc>
        <w:tc>
          <w:tcPr>
            <w:tcW w:w="3008" w:type="dxa"/>
          </w:tcPr>
          <w:p w14:paraId="5A14CB17" w14:textId="77777777" w:rsidR="009F0900" w:rsidRPr="009F0900" w:rsidRDefault="009F0900" w:rsidP="00D60593">
            <w:pPr>
              <w:rPr>
                <w:rFonts w:asciiTheme="minorHAnsi" w:hAnsiTheme="minorHAnsi"/>
              </w:rPr>
            </w:pPr>
            <w:r w:rsidRPr="009F0900">
              <w:rPr>
                <w:rFonts w:asciiTheme="minorHAnsi" w:hAnsiTheme="minorHAnsi"/>
              </w:rPr>
              <w:t>Handtekening</w:t>
            </w:r>
          </w:p>
        </w:tc>
        <w:tc>
          <w:tcPr>
            <w:tcW w:w="6017" w:type="dxa"/>
          </w:tcPr>
          <w:p w14:paraId="6AC00B58" w14:textId="77777777" w:rsidR="009F0900" w:rsidRPr="009F0900" w:rsidRDefault="009F0900" w:rsidP="00D60593">
            <w:pPr>
              <w:rPr>
                <w:rFonts w:asciiTheme="minorHAnsi" w:hAnsiTheme="minorHAnsi"/>
              </w:rPr>
            </w:pPr>
          </w:p>
        </w:tc>
      </w:tr>
    </w:tbl>
    <w:p w14:paraId="1FBC14EA" w14:textId="77777777" w:rsidR="009F0900" w:rsidRPr="009F0900" w:rsidRDefault="009F0900" w:rsidP="009F0900">
      <w:pPr>
        <w:rPr>
          <w:rFonts w:asciiTheme="minorHAnsi" w:hAnsiTheme="minorHAnsi"/>
        </w:rPr>
      </w:pPr>
    </w:p>
    <w:p w14:paraId="19445CCD" w14:textId="7DA63AD5" w:rsidR="00C01B10" w:rsidRPr="009F0900" w:rsidRDefault="00C01B10" w:rsidP="009F0900">
      <w:pPr>
        <w:ind w:left="821"/>
        <w:contextualSpacing/>
        <w:rPr>
          <w:rFonts w:asciiTheme="minorHAnsi" w:hAnsiTheme="minorHAnsi"/>
        </w:rPr>
      </w:pPr>
    </w:p>
    <w:sectPr w:rsidR="00C01B10" w:rsidRPr="009F0900">
      <w:headerReference w:type="default" r:id="rId8"/>
      <w:footerReference w:type="default" r:id="rId9"/>
      <w:pgSz w:w="11910" w:h="16840"/>
      <w:pgMar w:top="1580" w:right="760" w:bottom="580" w:left="880" w:header="713" w:footer="380" w:gutter="0"/>
      <w:cols w:space="708"/>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CC89E" w16cex:dateUtc="2022-03-04T16:19:00Z"/>
  <w16cex:commentExtensible w16cex:durableId="25BA4B58" w16cex:dateUtc="2022-02-18T15:44:00Z"/>
  <w16cex:commentExtensible w16cex:durableId="25B8E779" w16cex:dateUtc="2022-02-17T14:25:00Z"/>
  <w16cex:commentExtensible w16cex:durableId="25BE47C9" w16cex:dateUtc="2022-02-21T16: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6DB17E" w16cid:durableId="25CCC89E"/>
  <w16cid:commentId w16cid:paraId="18DCCB69" w16cid:durableId="25BA4B58"/>
  <w16cid:commentId w16cid:paraId="3493648A" w16cid:durableId="25B8E779"/>
  <w16cid:commentId w16cid:paraId="1FF0B459" w16cid:durableId="25BE47C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191391" w14:textId="77777777" w:rsidR="00D60593" w:rsidRDefault="00D60593">
      <w:r>
        <w:separator/>
      </w:r>
    </w:p>
  </w:endnote>
  <w:endnote w:type="continuationSeparator" w:id="0">
    <w:p w14:paraId="2ECF6395" w14:textId="77777777" w:rsidR="00D60593" w:rsidRDefault="00D60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CE431A" w14:textId="70A94BB5" w:rsidR="00D60593" w:rsidRDefault="00D60593">
    <w:pPr>
      <w:pStyle w:val="Plattetekst"/>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6DF082" w14:textId="77777777" w:rsidR="00D60593" w:rsidRDefault="00D60593">
      <w:r>
        <w:separator/>
      </w:r>
    </w:p>
  </w:footnote>
  <w:footnote w:type="continuationSeparator" w:id="0">
    <w:p w14:paraId="6DAE1AAC" w14:textId="77777777" w:rsidR="00D60593" w:rsidRDefault="00D605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F6F90" w14:textId="596AC8E1" w:rsidR="00D60593" w:rsidRDefault="00D60593">
    <w:pPr>
      <w:pStyle w:val="Plattetekst"/>
      <w:spacing w:line="14"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5635F6"/>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210"/>
        </w:tabs>
        <w:ind w:left="121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096A41"/>
    <w:multiLevelType w:val="hybridMultilevel"/>
    <w:tmpl w:val="FD20416A"/>
    <w:lvl w:ilvl="0" w:tplc="F9F02352">
      <w:numFmt w:val="bullet"/>
      <w:lvlText w:val=""/>
      <w:lvlJc w:val="left"/>
      <w:pPr>
        <w:ind w:left="1105" w:hanging="284"/>
      </w:pPr>
      <w:rPr>
        <w:rFonts w:ascii="Symbol" w:eastAsia="Symbol" w:hAnsi="Symbol" w:cs="Symbol" w:hint="default"/>
        <w:b w:val="0"/>
        <w:bCs w:val="0"/>
        <w:i w:val="0"/>
        <w:iCs w:val="0"/>
        <w:w w:val="99"/>
        <w:sz w:val="20"/>
        <w:szCs w:val="20"/>
        <w:lang w:val="nl-NL" w:eastAsia="en-US" w:bidi="ar-SA"/>
      </w:rPr>
    </w:lvl>
    <w:lvl w:ilvl="1" w:tplc="7C541CAC">
      <w:numFmt w:val="bullet"/>
      <w:lvlText w:val="•"/>
      <w:lvlJc w:val="left"/>
      <w:pPr>
        <w:ind w:left="2380" w:hanging="284"/>
      </w:pPr>
      <w:rPr>
        <w:rFonts w:hint="default"/>
        <w:lang w:val="nl-NL" w:eastAsia="en-US" w:bidi="ar-SA"/>
      </w:rPr>
    </w:lvl>
    <w:lvl w:ilvl="2" w:tplc="705AADD6">
      <w:numFmt w:val="bullet"/>
      <w:lvlText w:val="•"/>
      <w:lvlJc w:val="left"/>
      <w:pPr>
        <w:ind w:left="3256" w:hanging="284"/>
      </w:pPr>
      <w:rPr>
        <w:rFonts w:hint="default"/>
        <w:lang w:val="nl-NL" w:eastAsia="en-US" w:bidi="ar-SA"/>
      </w:rPr>
    </w:lvl>
    <w:lvl w:ilvl="3" w:tplc="7B807486">
      <w:numFmt w:val="bullet"/>
      <w:lvlText w:val="•"/>
      <w:lvlJc w:val="left"/>
      <w:pPr>
        <w:ind w:left="4132" w:hanging="284"/>
      </w:pPr>
      <w:rPr>
        <w:rFonts w:hint="default"/>
        <w:lang w:val="nl-NL" w:eastAsia="en-US" w:bidi="ar-SA"/>
      </w:rPr>
    </w:lvl>
    <w:lvl w:ilvl="4" w:tplc="BA2EED8A">
      <w:numFmt w:val="bullet"/>
      <w:lvlText w:val="•"/>
      <w:lvlJc w:val="left"/>
      <w:pPr>
        <w:ind w:left="5008" w:hanging="284"/>
      </w:pPr>
      <w:rPr>
        <w:rFonts w:hint="default"/>
        <w:lang w:val="nl-NL" w:eastAsia="en-US" w:bidi="ar-SA"/>
      </w:rPr>
    </w:lvl>
    <w:lvl w:ilvl="5" w:tplc="62F4A04A">
      <w:numFmt w:val="bullet"/>
      <w:lvlText w:val="•"/>
      <w:lvlJc w:val="left"/>
      <w:pPr>
        <w:ind w:left="5885" w:hanging="284"/>
      </w:pPr>
      <w:rPr>
        <w:rFonts w:hint="default"/>
        <w:lang w:val="nl-NL" w:eastAsia="en-US" w:bidi="ar-SA"/>
      </w:rPr>
    </w:lvl>
    <w:lvl w:ilvl="6" w:tplc="CAEC5604">
      <w:numFmt w:val="bullet"/>
      <w:lvlText w:val="•"/>
      <w:lvlJc w:val="left"/>
      <w:pPr>
        <w:ind w:left="6761" w:hanging="284"/>
      </w:pPr>
      <w:rPr>
        <w:rFonts w:hint="default"/>
        <w:lang w:val="nl-NL" w:eastAsia="en-US" w:bidi="ar-SA"/>
      </w:rPr>
    </w:lvl>
    <w:lvl w:ilvl="7" w:tplc="43C2BF6C">
      <w:numFmt w:val="bullet"/>
      <w:lvlText w:val="•"/>
      <w:lvlJc w:val="left"/>
      <w:pPr>
        <w:ind w:left="7637" w:hanging="284"/>
      </w:pPr>
      <w:rPr>
        <w:rFonts w:hint="default"/>
        <w:lang w:val="nl-NL" w:eastAsia="en-US" w:bidi="ar-SA"/>
      </w:rPr>
    </w:lvl>
    <w:lvl w:ilvl="8" w:tplc="2D4ADA86">
      <w:numFmt w:val="bullet"/>
      <w:lvlText w:val="•"/>
      <w:lvlJc w:val="left"/>
      <w:pPr>
        <w:ind w:left="8513" w:hanging="284"/>
      </w:pPr>
      <w:rPr>
        <w:rFonts w:hint="default"/>
        <w:lang w:val="nl-NL" w:eastAsia="en-US" w:bidi="ar-SA"/>
      </w:rPr>
    </w:lvl>
  </w:abstractNum>
  <w:abstractNum w:abstractNumId="2" w15:restartNumberingAfterBreak="0">
    <w:nsid w:val="04142FB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B13EAD"/>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767B4D"/>
    <w:multiLevelType w:val="hybridMultilevel"/>
    <w:tmpl w:val="8320F59C"/>
    <w:lvl w:ilvl="0" w:tplc="18B07A4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5" w15:restartNumberingAfterBreak="0">
    <w:nsid w:val="190A44D2"/>
    <w:multiLevelType w:val="hybridMultilevel"/>
    <w:tmpl w:val="ED3809C8"/>
    <w:lvl w:ilvl="0" w:tplc="C27CC142">
      <w:numFmt w:val="bullet"/>
      <w:lvlText w:val="-"/>
      <w:lvlJc w:val="left"/>
      <w:pPr>
        <w:ind w:left="1587" w:hanging="360"/>
      </w:pPr>
      <w:rPr>
        <w:rFonts w:ascii="Corbel" w:eastAsia="Corbel" w:hAnsi="Corbel" w:cs="Corbel" w:hint="default"/>
        <w:b w:val="0"/>
        <w:bCs w:val="0"/>
        <w:i w:val="0"/>
        <w:iCs w:val="0"/>
        <w:w w:val="99"/>
        <w:sz w:val="20"/>
        <w:szCs w:val="20"/>
        <w:lang w:val="nl-NL" w:eastAsia="en-US" w:bidi="ar-SA"/>
      </w:rPr>
    </w:lvl>
    <w:lvl w:ilvl="1" w:tplc="945E6E6C">
      <w:numFmt w:val="bullet"/>
      <w:lvlText w:val="•"/>
      <w:lvlJc w:val="left"/>
      <w:pPr>
        <w:ind w:left="2300" w:hanging="360"/>
      </w:pPr>
      <w:rPr>
        <w:rFonts w:hint="default"/>
        <w:lang w:val="nl-NL" w:eastAsia="en-US" w:bidi="ar-SA"/>
      </w:rPr>
    </w:lvl>
    <w:lvl w:ilvl="2" w:tplc="C5865E50">
      <w:numFmt w:val="bullet"/>
      <w:lvlText w:val="•"/>
      <w:lvlJc w:val="left"/>
      <w:pPr>
        <w:ind w:left="3185" w:hanging="360"/>
      </w:pPr>
      <w:rPr>
        <w:rFonts w:hint="default"/>
        <w:lang w:val="nl-NL" w:eastAsia="en-US" w:bidi="ar-SA"/>
      </w:rPr>
    </w:lvl>
    <w:lvl w:ilvl="3" w:tplc="8EB8A068">
      <w:numFmt w:val="bullet"/>
      <w:lvlText w:val="•"/>
      <w:lvlJc w:val="left"/>
      <w:pPr>
        <w:ind w:left="4070" w:hanging="360"/>
      </w:pPr>
      <w:rPr>
        <w:rFonts w:hint="default"/>
        <w:lang w:val="nl-NL" w:eastAsia="en-US" w:bidi="ar-SA"/>
      </w:rPr>
    </w:lvl>
    <w:lvl w:ilvl="4" w:tplc="342CFE8E">
      <w:numFmt w:val="bullet"/>
      <w:lvlText w:val="•"/>
      <w:lvlJc w:val="left"/>
      <w:pPr>
        <w:ind w:left="4955" w:hanging="360"/>
      </w:pPr>
      <w:rPr>
        <w:rFonts w:hint="default"/>
        <w:lang w:val="nl-NL" w:eastAsia="en-US" w:bidi="ar-SA"/>
      </w:rPr>
    </w:lvl>
    <w:lvl w:ilvl="5" w:tplc="375E87F2">
      <w:numFmt w:val="bullet"/>
      <w:lvlText w:val="•"/>
      <w:lvlJc w:val="left"/>
      <w:pPr>
        <w:ind w:left="5840" w:hanging="360"/>
      </w:pPr>
      <w:rPr>
        <w:rFonts w:hint="default"/>
        <w:lang w:val="nl-NL" w:eastAsia="en-US" w:bidi="ar-SA"/>
      </w:rPr>
    </w:lvl>
    <w:lvl w:ilvl="6" w:tplc="EC32FC3A">
      <w:numFmt w:val="bullet"/>
      <w:lvlText w:val="•"/>
      <w:lvlJc w:val="left"/>
      <w:pPr>
        <w:ind w:left="6725" w:hanging="360"/>
      </w:pPr>
      <w:rPr>
        <w:rFonts w:hint="default"/>
        <w:lang w:val="nl-NL" w:eastAsia="en-US" w:bidi="ar-SA"/>
      </w:rPr>
    </w:lvl>
    <w:lvl w:ilvl="7" w:tplc="DC345048">
      <w:numFmt w:val="bullet"/>
      <w:lvlText w:val="•"/>
      <w:lvlJc w:val="left"/>
      <w:pPr>
        <w:ind w:left="7610" w:hanging="360"/>
      </w:pPr>
      <w:rPr>
        <w:rFonts w:hint="default"/>
        <w:lang w:val="nl-NL" w:eastAsia="en-US" w:bidi="ar-SA"/>
      </w:rPr>
    </w:lvl>
    <w:lvl w:ilvl="8" w:tplc="515A575C">
      <w:numFmt w:val="bullet"/>
      <w:lvlText w:val="•"/>
      <w:lvlJc w:val="left"/>
      <w:pPr>
        <w:ind w:left="8496" w:hanging="360"/>
      </w:pPr>
      <w:rPr>
        <w:rFonts w:hint="default"/>
        <w:lang w:val="nl-NL" w:eastAsia="en-US" w:bidi="ar-SA"/>
      </w:rPr>
    </w:lvl>
  </w:abstractNum>
  <w:abstractNum w:abstractNumId="6" w15:restartNumberingAfterBreak="0">
    <w:nsid w:val="215E4D42"/>
    <w:multiLevelType w:val="hybridMultilevel"/>
    <w:tmpl w:val="1B5E237C"/>
    <w:lvl w:ilvl="0" w:tplc="AE186430">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7" w15:restartNumberingAfterBreak="0">
    <w:nsid w:val="27FA5329"/>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D061C9"/>
    <w:multiLevelType w:val="hybridMultilevel"/>
    <w:tmpl w:val="5ABE8650"/>
    <w:lvl w:ilvl="0" w:tplc="21A2ADB8">
      <w:numFmt w:val="bullet"/>
      <w:lvlText w:val=""/>
      <w:lvlJc w:val="left"/>
      <w:pPr>
        <w:ind w:left="1542" w:hanging="360"/>
      </w:pPr>
      <w:rPr>
        <w:rFonts w:ascii="Symbol" w:eastAsia="Symbol" w:hAnsi="Symbol" w:cs="Symbol" w:hint="default"/>
        <w:b w:val="0"/>
        <w:bCs w:val="0"/>
        <w:i w:val="0"/>
        <w:iCs w:val="0"/>
        <w:w w:val="99"/>
        <w:sz w:val="20"/>
        <w:szCs w:val="20"/>
        <w:lang w:val="nl-NL" w:eastAsia="en-US" w:bidi="ar-SA"/>
      </w:rPr>
    </w:lvl>
    <w:lvl w:ilvl="1" w:tplc="0E1CB6A0">
      <w:numFmt w:val="bullet"/>
      <w:lvlText w:val="•"/>
      <w:lvlJc w:val="left"/>
      <w:pPr>
        <w:ind w:left="2412" w:hanging="360"/>
      </w:pPr>
      <w:rPr>
        <w:rFonts w:hint="default"/>
        <w:lang w:val="nl-NL" w:eastAsia="en-US" w:bidi="ar-SA"/>
      </w:rPr>
    </w:lvl>
    <w:lvl w:ilvl="2" w:tplc="C6483F6A">
      <w:numFmt w:val="bullet"/>
      <w:lvlText w:val="•"/>
      <w:lvlJc w:val="left"/>
      <w:pPr>
        <w:ind w:left="3285" w:hanging="360"/>
      </w:pPr>
      <w:rPr>
        <w:rFonts w:hint="default"/>
        <w:lang w:val="nl-NL" w:eastAsia="en-US" w:bidi="ar-SA"/>
      </w:rPr>
    </w:lvl>
    <w:lvl w:ilvl="3" w:tplc="386045DC">
      <w:numFmt w:val="bullet"/>
      <w:lvlText w:val="•"/>
      <w:lvlJc w:val="left"/>
      <w:pPr>
        <w:ind w:left="4157" w:hanging="360"/>
      </w:pPr>
      <w:rPr>
        <w:rFonts w:hint="default"/>
        <w:lang w:val="nl-NL" w:eastAsia="en-US" w:bidi="ar-SA"/>
      </w:rPr>
    </w:lvl>
    <w:lvl w:ilvl="4" w:tplc="8E8E6ABA">
      <w:numFmt w:val="bullet"/>
      <w:lvlText w:val="•"/>
      <w:lvlJc w:val="left"/>
      <w:pPr>
        <w:ind w:left="5030" w:hanging="360"/>
      </w:pPr>
      <w:rPr>
        <w:rFonts w:hint="default"/>
        <w:lang w:val="nl-NL" w:eastAsia="en-US" w:bidi="ar-SA"/>
      </w:rPr>
    </w:lvl>
    <w:lvl w:ilvl="5" w:tplc="DC847054">
      <w:numFmt w:val="bullet"/>
      <w:lvlText w:val="•"/>
      <w:lvlJc w:val="left"/>
      <w:pPr>
        <w:ind w:left="5903" w:hanging="360"/>
      </w:pPr>
      <w:rPr>
        <w:rFonts w:hint="default"/>
        <w:lang w:val="nl-NL" w:eastAsia="en-US" w:bidi="ar-SA"/>
      </w:rPr>
    </w:lvl>
    <w:lvl w:ilvl="6" w:tplc="B5E24018">
      <w:numFmt w:val="bullet"/>
      <w:lvlText w:val="•"/>
      <w:lvlJc w:val="left"/>
      <w:pPr>
        <w:ind w:left="6775" w:hanging="360"/>
      </w:pPr>
      <w:rPr>
        <w:rFonts w:hint="default"/>
        <w:lang w:val="nl-NL" w:eastAsia="en-US" w:bidi="ar-SA"/>
      </w:rPr>
    </w:lvl>
    <w:lvl w:ilvl="7" w:tplc="54D4BFF0">
      <w:numFmt w:val="bullet"/>
      <w:lvlText w:val="•"/>
      <w:lvlJc w:val="left"/>
      <w:pPr>
        <w:ind w:left="7648" w:hanging="360"/>
      </w:pPr>
      <w:rPr>
        <w:rFonts w:hint="default"/>
        <w:lang w:val="nl-NL" w:eastAsia="en-US" w:bidi="ar-SA"/>
      </w:rPr>
    </w:lvl>
    <w:lvl w:ilvl="8" w:tplc="042E9278">
      <w:numFmt w:val="bullet"/>
      <w:lvlText w:val="•"/>
      <w:lvlJc w:val="left"/>
      <w:pPr>
        <w:ind w:left="8521" w:hanging="360"/>
      </w:pPr>
      <w:rPr>
        <w:rFonts w:hint="default"/>
        <w:lang w:val="nl-NL" w:eastAsia="en-US" w:bidi="ar-SA"/>
      </w:rPr>
    </w:lvl>
  </w:abstractNum>
  <w:abstractNum w:abstractNumId="9" w15:restartNumberingAfterBreak="0">
    <w:nsid w:val="29AE2DB5"/>
    <w:multiLevelType w:val="hybridMultilevel"/>
    <w:tmpl w:val="C92EA394"/>
    <w:lvl w:ilvl="0" w:tplc="DB560A32">
      <w:start w:val="1"/>
      <w:numFmt w:val="decimal"/>
      <w:lvlText w:val="%1."/>
      <w:lvlJc w:val="left"/>
      <w:pPr>
        <w:ind w:left="1182" w:hanging="360"/>
      </w:pPr>
      <w:rPr>
        <w:rFonts w:ascii="Corbel" w:eastAsia="Corbel" w:hAnsi="Corbel" w:cs="Corbel" w:hint="default"/>
        <w:b w:val="0"/>
        <w:bCs w:val="0"/>
        <w:i w:val="0"/>
        <w:iCs w:val="0"/>
        <w:spacing w:val="-1"/>
        <w:w w:val="99"/>
        <w:sz w:val="22"/>
        <w:szCs w:val="22"/>
        <w:lang w:val="nl-NL" w:eastAsia="en-US" w:bidi="ar-SA"/>
      </w:rPr>
    </w:lvl>
    <w:lvl w:ilvl="1" w:tplc="71320672">
      <w:numFmt w:val="bullet"/>
      <w:lvlText w:val="•"/>
      <w:lvlJc w:val="left"/>
      <w:pPr>
        <w:ind w:left="2088" w:hanging="360"/>
      </w:pPr>
      <w:rPr>
        <w:rFonts w:hint="default"/>
        <w:lang w:val="nl-NL" w:eastAsia="en-US" w:bidi="ar-SA"/>
      </w:rPr>
    </w:lvl>
    <w:lvl w:ilvl="2" w:tplc="923EFD28">
      <w:numFmt w:val="bullet"/>
      <w:lvlText w:val="•"/>
      <w:lvlJc w:val="left"/>
      <w:pPr>
        <w:ind w:left="2997" w:hanging="360"/>
      </w:pPr>
      <w:rPr>
        <w:rFonts w:hint="default"/>
        <w:lang w:val="nl-NL" w:eastAsia="en-US" w:bidi="ar-SA"/>
      </w:rPr>
    </w:lvl>
    <w:lvl w:ilvl="3" w:tplc="9190BACC">
      <w:numFmt w:val="bullet"/>
      <w:lvlText w:val="•"/>
      <w:lvlJc w:val="left"/>
      <w:pPr>
        <w:ind w:left="3905" w:hanging="360"/>
      </w:pPr>
      <w:rPr>
        <w:rFonts w:hint="default"/>
        <w:lang w:val="nl-NL" w:eastAsia="en-US" w:bidi="ar-SA"/>
      </w:rPr>
    </w:lvl>
    <w:lvl w:ilvl="4" w:tplc="DAF0D2EE">
      <w:numFmt w:val="bullet"/>
      <w:lvlText w:val="•"/>
      <w:lvlJc w:val="left"/>
      <w:pPr>
        <w:ind w:left="4814" w:hanging="360"/>
      </w:pPr>
      <w:rPr>
        <w:rFonts w:hint="default"/>
        <w:lang w:val="nl-NL" w:eastAsia="en-US" w:bidi="ar-SA"/>
      </w:rPr>
    </w:lvl>
    <w:lvl w:ilvl="5" w:tplc="707E1CD2">
      <w:numFmt w:val="bullet"/>
      <w:lvlText w:val="•"/>
      <w:lvlJc w:val="left"/>
      <w:pPr>
        <w:ind w:left="5723" w:hanging="360"/>
      </w:pPr>
      <w:rPr>
        <w:rFonts w:hint="default"/>
        <w:lang w:val="nl-NL" w:eastAsia="en-US" w:bidi="ar-SA"/>
      </w:rPr>
    </w:lvl>
    <w:lvl w:ilvl="6" w:tplc="2C504DB0">
      <w:numFmt w:val="bullet"/>
      <w:lvlText w:val="•"/>
      <w:lvlJc w:val="left"/>
      <w:pPr>
        <w:ind w:left="6631" w:hanging="360"/>
      </w:pPr>
      <w:rPr>
        <w:rFonts w:hint="default"/>
        <w:lang w:val="nl-NL" w:eastAsia="en-US" w:bidi="ar-SA"/>
      </w:rPr>
    </w:lvl>
    <w:lvl w:ilvl="7" w:tplc="C0144F32">
      <w:numFmt w:val="bullet"/>
      <w:lvlText w:val="•"/>
      <w:lvlJc w:val="left"/>
      <w:pPr>
        <w:ind w:left="7540" w:hanging="360"/>
      </w:pPr>
      <w:rPr>
        <w:rFonts w:hint="default"/>
        <w:lang w:val="nl-NL" w:eastAsia="en-US" w:bidi="ar-SA"/>
      </w:rPr>
    </w:lvl>
    <w:lvl w:ilvl="8" w:tplc="A24CA6C8">
      <w:numFmt w:val="bullet"/>
      <w:lvlText w:val="•"/>
      <w:lvlJc w:val="left"/>
      <w:pPr>
        <w:ind w:left="8449" w:hanging="360"/>
      </w:pPr>
      <w:rPr>
        <w:rFonts w:hint="default"/>
        <w:lang w:val="nl-NL" w:eastAsia="en-US" w:bidi="ar-SA"/>
      </w:rPr>
    </w:lvl>
  </w:abstractNum>
  <w:abstractNum w:abstractNumId="10" w15:restartNumberingAfterBreak="0">
    <w:nsid w:val="29E3345A"/>
    <w:multiLevelType w:val="hybridMultilevel"/>
    <w:tmpl w:val="D3141DF6"/>
    <w:lvl w:ilvl="0" w:tplc="5BE008AA">
      <w:start w:val="1"/>
      <w:numFmt w:val="bullet"/>
      <w:lvlText w:val="-"/>
      <w:lvlJc w:val="left"/>
      <w:pPr>
        <w:ind w:left="720" w:hanging="360"/>
      </w:pPr>
      <w:rPr>
        <w:rFonts w:ascii="Calibri" w:hAnsi="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A15900"/>
    <w:multiLevelType w:val="hybridMultilevel"/>
    <w:tmpl w:val="40B0F7BA"/>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2" w15:restartNumberingAfterBreak="0">
    <w:nsid w:val="2F5459E4"/>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5DA186E"/>
    <w:multiLevelType w:val="hybridMultilevel"/>
    <w:tmpl w:val="4F54B010"/>
    <w:lvl w:ilvl="0" w:tplc="20722010">
      <w:start w:val="1"/>
      <w:numFmt w:val="decimal"/>
      <w:lvlText w:val="%1."/>
      <w:lvlJc w:val="left"/>
      <w:pPr>
        <w:ind w:left="1181" w:hanging="360"/>
      </w:pPr>
      <w:rPr>
        <w:rFonts w:hint="default"/>
      </w:rPr>
    </w:lvl>
    <w:lvl w:ilvl="1" w:tplc="04130019" w:tentative="1">
      <w:start w:val="1"/>
      <w:numFmt w:val="lowerLetter"/>
      <w:lvlText w:val="%2."/>
      <w:lvlJc w:val="left"/>
      <w:pPr>
        <w:ind w:left="1901" w:hanging="360"/>
      </w:pPr>
    </w:lvl>
    <w:lvl w:ilvl="2" w:tplc="0413001B" w:tentative="1">
      <w:start w:val="1"/>
      <w:numFmt w:val="lowerRoman"/>
      <w:lvlText w:val="%3."/>
      <w:lvlJc w:val="right"/>
      <w:pPr>
        <w:ind w:left="2621" w:hanging="180"/>
      </w:pPr>
    </w:lvl>
    <w:lvl w:ilvl="3" w:tplc="0413000F" w:tentative="1">
      <w:start w:val="1"/>
      <w:numFmt w:val="decimal"/>
      <w:lvlText w:val="%4."/>
      <w:lvlJc w:val="left"/>
      <w:pPr>
        <w:ind w:left="3341" w:hanging="360"/>
      </w:pPr>
    </w:lvl>
    <w:lvl w:ilvl="4" w:tplc="04130019" w:tentative="1">
      <w:start w:val="1"/>
      <w:numFmt w:val="lowerLetter"/>
      <w:lvlText w:val="%5."/>
      <w:lvlJc w:val="left"/>
      <w:pPr>
        <w:ind w:left="4061" w:hanging="360"/>
      </w:pPr>
    </w:lvl>
    <w:lvl w:ilvl="5" w:tplc="0413001B" w:tentative="1">
      <w:start w:val="1"/>
      <w:numFmt w:val="lowerRoman"/>
      <w:lvlText w:val="%6."/>
      <w:lvlJc w:val="right"/>
      <w:pPr>
        <w:ind w:left="4781" w:hanging="180"/>
      </w:pPr>
    </w:lvl>
    <w:lvl w:ilvl="6" w:tplc="0413000F" w:tentative="1">
      <w:start w:val="1"/>
      <w:numFmt w:val="decimal"/>
      <w:lvlText w:val="%7."/>
      <w:lvlJc w:val="left"/>
      <w:pPr>
        <w:ind w:left="5501" w:hanging="360"/>
      </w:pPr>
    </w:lvl>
    <w:lvl w:ilvl="7" w:tplc="04130019" w:tentative="1">
      <w:start w:val="1"/>
      <w:numFmt w:val="lowerLetter"/>
      <w:lvlText w:val="%8."/>
      <w:lvlJc w:val="left"/>
      <w:pPr>
        <w:ind w:left="6221" w:hanging="360"/>
      </w:pPr>
    </w:lvl>
    <w:lvl w:ilvl="8" w:tplc="0413001B" w:tentative="1">
      <w:start w:val="1"/>
      <w:numFmt w:val="lowerRoman"/>
      <w:lvlText w:val="%9."/>
      <w:lvlJc w:val="right"/>
      <w:pPr>
        <w:ind w:left="6941" w:hanging="180"/>
      </w:pPr>
    </w:lvl>
  </w:abstractNum>
  <w:abstractNum w:abstractNumId="14" w15:restartNumberingAfterBreak="0">
    <w:nsid w:val="36DF5A95"/>
    <w:multiLevelType w:val="hybridMultilevel"/>
    <w:tmpl w:val="B866B0C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B730CA"/>
    <w:multiLevelType w:val="hybridMultilevel"/>
    <w:tmpl w:val="E2AEE448"/>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6" w15:restartNumberingAfterBreak="0">
    <w:nsid w:val="3F112621"/>
    <w:multiLevelType w:val="hybridMultilevel"/>
    <w:tmpl w:val="092C497A"/>
    <w:lvl w:ilvl="0" w:tplc="562082B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5D9486DA">
      <w:numFmt w:val="bullet"/>
      <w:lvlText w:val="•"/>
      <w:lvlJc w:val="left"/>
      <w:pPr>
        <w:ind w:left="2412" w:hanging="360"/>
      </w:pPr>
      <w:rPr>
        <w:rFonts w:hint="default"/>
        <w:lang w:val="nl-NL" w:eastAsia="en-US" w:bidi="ar-SA"/>
      </w:rPr>
    </w:lvl>
    <w:lvl w:ilvl="2" w:tplc="BDD081C0">
      <w:numFmt w:val="bullet"/>
      <w:lvlText w:val="•"/>
      <w:lvlJc w:val="left"/>
      <w:pPr>
        <w:ind w:left="3285" w:hanging="360"/>
      </w:pPr>
      <w:rPr>
        <w:rFonts w:hint="default"/>
        <w:lang w:val="nl-NL" w:eastAsia="en-US" w:bidi="ar-SA"/>
      </w:rPr>
    </w:lvl>
    <w:lvl w:ilvl="3" w:tplc="2440F9E6">
      <w:numFmt w:val="bullet"/>
      <w:lvlText w:val="•"/>
      <w:lvlJc w:val="left"/>
      <w:pPr>
        <w:ind w:left="4157" w:hanging="360"/>
      </w:pPr>
      <w:rPr>
        <w:rFonts w:hint="default"/>
        <w:lang w:val="nl-NL" w:eastAsia="en-US" w:bidi="ar-SA"/>
      </w:rPr>
    </w:lvl>
    <w:lvl w:ilvl="4" w:tplc="B0F2AA0C">
      <w:numFmt w:val="bullet"/>
      <w:lvlText w:val="•"/>
      <w:lvlJc w:val="left"/>
      <w:pPr>
        <w:ind w:left="5030" w:hanging="360"/>
      </w:pPr>
      <w:rPr>
        <w:rFonts w:hint="default"/>
        <w:lang w:val="nl-NL" w:eastAsia="en-US" w:bidi="ar-SA"/>
      </w:rPr>
    </w:lvl>
    <w:lvl w:ilvl="5" w:tplc="FDA2B7F6">
      <w:numFmt w:val="bullet"/>
      <w:lvlText w:val="•"/>
      <w:lvlJc w:val="left"/>
      <w:pPr>
        <w:ind w:left="5903" w:hanging="360"/>
      </w:pPr>
      <w:rPr>
        <w:rFonts w:hint="default"/>
        <w:lang w:val="nl-NL" w:eastAsia="en-US" w:bidi="ar-SA"/>
      </w:rPr>
    </w:lvl>
    <w:lvl w:ilvl="6" w:tplc="0616F516">
      <w:numFmt w:val="bullet"/>
      <w:lvlText w:val="•"/>
      <w:lvlJc w:val="left"/>
      <w:pPr>
        <w:ind w:left="6775" w:hanging="360"/>
      </w:pPr>
      <w:rPr>
        <w:rFonts w:hint="default"/>
        <w:lang w:val="nl-NL" w:eastAsia="en-US" w:bidi="ar-SA"/>
      </w:rPr>
    </w:lvl>
    <w:lvl w:ilvl="7" w:tplc="FD90240C">
      <w:numFmt w:val="bullet"/>
      <w:lvlText w:val="•"/>
      <w:lvlJc w:val="left"/>
      <w:pPr>
        <w:ind w:left="7648" w:hanging="360"/>
      </w:pPr>
      <w:rPr>
        <w:rFonts w:hint="default"/>
        <w:lang w:val="nl-NL" w:eastAsia="en-US" w:bidi="ar-SA"/>
      </w:rPr>
    </w:lvl>
    <w:lvl w:ilvl="8" w:tplc="3A3EB00E">
      <w:numFmt w:val="bullet"/>
      <w:lvlText w:val="•"/>
      <w:lvlJc w:val="left"/>
      <w:pPr>
        <w:ind w:left="8521" w:hanging="360"/>
      </w:pPr>
      <w:rPr>
        <w:rFonts w:hint="default"/>
        <w:lang w:val="nl-NL" w:eastAsia="en-US" w:bidi="ar-SA"/>
      </w:rPr>
    </w:lvl>
  </w:abstractNum>
  <w:abstractNum w:abstractNumId="17" w15:restartNumberingAfterBreak="0">
    <w:nsid w:val="3F2A7DD0"/>
    <w:multiLevelType w:val="hybridMultilevel"/>
    <w:tmpl w:val="CE5E6FB4"/>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18" w15:restartNumberingAfterBreak="0">
    <w:nsid w:val="3FF311BF"/>
    <w:multiLevelType w:val="hybridMultilevel"/>
    <w:tmpl w:val="ED6E4D42"/>
    <w:lvl w:ilvl="0" w:tplc="34F02F2C">
      <w:start w:val="1"/>
      <w:numFmt w:val="lowerLetter"/>
      <w:lvlText w:val="%1."/>
      <w:lvlJc w:val="left"/>
      <w:pPr>
        <w:ind w:left="1182" w:hanging="360"/>
      </w:pPr>
      <w:rPr>
        <w:rFonts w:ascii="Corbel" w:eastAsia="Corbel" w:hAnsi="Corbel" w:cs="Corbel" w:hint="default"/>
        <w:b w:val="0"/>
        <w:bCs w:val="0"/>
        <w:i w:val="0"/>
        <w:iCs w:val="0"/>
        <w:w w:val="99"/>
        <w:sz w:val="20"/>
        <w:szCs w:val="20"/>
        <w:lang w:val="nl-NL" w:eastAsia="en-US" w:bidi="ar-SA"/>
      </w:rPr>
    </w:lvl>
    <w:lvl w:ilvl="1" w:tplc="F27C34D4">
      <w:numFmt w:val="bullet"/>
      <w:lvlText w:val="•"/>
      <w:lvlJc w:val="left"/>
      <w:pPr>
        <w:ind w:left="2088" w:hanging="360"/>
      </w:pPr>
      <w:rPr>
        <w:rFonts w:hint="default"/>
        <w:lang w:val="nl-NL" w:eastAsia="en-US" w:bidi="ar-SA"/>
      </w:rPr>
    </w:lvl>
    <w:lvl w:ilvl="2" w:tplc="019275D2">
      <w:numFmt w:val="bullet"/>
      <w:lvlText w:val="•"/>
      <w:lvlJc w:val="left"/>
      <w:pPr>
        <w:ind w:left="2997" w:hanging="360"/>
      </w:pPr>
      <w:rPr>
        <w:rFonts w:hint="default"/>
        <w:lang w:val="nl-NL" w:eastAsia="en-US" w:bidi="ar-SA"/>
      </w:rPr>
    </w:lvl>
    <w:lvl w:ilvl="3" w:tplc="772C320E">
      <w:numFmt w:val="bullet"/>
      <w:lvlText w:val="•"/>
      <w:lvlJc w:val="left"/>
      <w:pPr>
        <w:ind w:left="3905" w:hanging="360"/>
      </w:pPr>
      <w:rPr>
        <w:rFonts w:hint="default"/>
        <w:lang w:val="nl-NL" w:eastAsia="en-US" w:bidi="ar-SA"/>
      </w:rPr>
    </w:lvl>
    <w:lvl w:ilvl="4" w:tplc="C90C501A">
      <w:numFmt w:val="bullet"/>
      <w:lvlText w:val="•"/>
      <w:lvlJc w:val="left"/>
      <w:pPr>
        <w:ind w:left="4814" w:hanging="360"/>
      </w:pPr>
      <w:rPr>
        <w:rFonts w:hint="default"/>
        <w:lang w:val="nl-NL" w:eastAsia="en-US" w:bidi="ar-SA"/>
      </w:rPr>
    </w:lvl>
    <w:lvl w:ilvl="5" w:tplc="6384458E">
      <w:numFmt w:val="bullet"/>
      <w:lvlText w:val="•"/>
      <w:lvlJc w:val="left"/>
      <w:pPr>
        <w:ind w:left="5723" w:hanging="360"/>
      </w:pPr>
      <w:rPr>
        <w:rFonts w:hint="default"/>
        <w:lang w:val="nl-NL" w:eastAsia="en-US" w:bidi="ar-SA"/>
      </w:rPr>
    </w:lvl>
    <w:lvl w:ilvl="6" w:tplc="AD1A4304">
      <w:numFmt w:val="bullet"/>
      <w:lvlText w:val="•"/>
      <w:lvlJc w:val="left"/>
      <w:pPr>
        <w:ind w:left="6631" w:hanging="360"/>
      </w:pPr>
      <w:rPr>
        <w:rFonts w:hint="default"/>
        <w:lang w:val="nl-NL" w:eastAsia="en-US" w:bidi="ar-SA"/>
      </w:rPr>
    </w:lvl>
    <w:lvl w:ilvl="7" w:tplc="6D5A7B9C">
      <w:numFmt w:val="bullet"/>
      <w:lvlText w:val="•"/>
      <w:lvlJc w:val="left"/>
      <w:pPr>
        <w:ind w:left="7540" w:hanging="360"/>
      </w:pPr>
      <w:rPr>
        <w:rFonts w:hint="default"/>
        <w:lang w:val="nl-NL" w:eastAsia="en-US" w:bidi="ar-SA"/>
      </w:rPr>
    </w:lvl>
    <w:lvl w:ilvl="8" w:tplc="7AEAC54C">
      <w:numFmt w:val="bullet"/>
      <w:lvlText w:val="•"/>
      <w:lvlJc w:val="left"/>
      <w:pPr>
        <w:ind w:left="8449" w:hanging="360"/>
      </w:pPr>
      <w:rPr>
        <w:rFonts w:hint="default"/>
        <w:lang w:val="nl-NL" w:eastAsia="en-US" w:bidi="ar-SA"/>
      </w:rPr>
    </w:lvl>
  </w:abstractNum>
  <w:abstractNum w:abstractNumId="19" w15:restartNumberingAfterBreak="0">
    <w:nsid w:val="43B65069"/>
    <w:multiLevelType w:val="hybridMultilevel"/>
    <w:tmpl w:val="488C970A"/>
    <w:lvl w:ilvl="0" w:tplc="A9083936">
      <w:start w:val="1"/>
      <w:numFmt w:val="decimal"/>
      <w:lvlText w:val="%1."/>
      <w:lvlJc w:val="left"/>
      <w:pPr>
        <w:ind w:left="1182" w:hanging="360"/>
      </w:pPr>
      <w:rPr>
        <w:rFonts w:hint="default"/>
      </w:rPr>
    </w:lvl>
    <w:lvl w:ilvl="1" w:tplc="04130019" w:tentative="1">
      <w:start w:val="1"/>
      <w:numFmt w:val="lowerLetter"/>
      <w:lvlText w:val="%2."/>
      <w:lvlJc w:val="left"/>
      <w:pPr>
        <w:ind w:left="1902" w:hanging="360"/>
      </w:pPr>
    </w:lvl>
    <w:lvl w:ilvl="2" w:tplc="0413001B" w:tentative="1">
      <w:start w:val="1"/>
      <w:numFmt w:val="lowerRoman"/>
      <w:lvlText w:val="%3."/>
      <w:lvlJc w:val="right"/>
      <w:pPr>
        <w:ind w:left="2622" w:hanging="180"/>
      </w:pPr>
    </w:lvl>
    <w:lvl w:ilvl="3" w:tplc="0413000F" w:tentative="1">
      <w:start w:val="1"/>
      <w:numFmt w:val="decimal"/>
      <w:lvlText w:val="%4."/>
      <w:lvlJc w:val="left"/>
      <w:pPr>
        <w:ind w:left="3342" w:hanging="360"/>
      </w:pPr>
    </w:lvl>
    <w:lvl w:ilvl="4" w:tplc="04130019" w:tentative="1">
      <w:start w:val="1"/>
      <w:numFmt w:val="lowerLetter"/>
      <w:lvlText w:val="%5."/>
      <w:lvlJc w:val="left"/>
      <w:pPr>
        <w:ind w:left="4062" w:hanging="360"/>
      </w:pPr>
    </w:lvl>
    <w:lvl w:ilvl="5" w:tplc="0413001B" w:tentative="1">
      <w:start w:val="1"/>
      <w:numFmt w:val="lowerRoman"/>
      <w:lvlText w:val="%6."/>
      <w:lvlJc w:val="right"/>
      <w:pPr>
        <w:ind w:left="4782" w:hanging="180"/>
      </w:pPr>
    </w:lvl>
    <w:lvl w:ilvl="6" w:tplc="0413000F" w:tentative="1">
      <w:start w:val="1"/>
      <w:numFmt w:val="decimal"/>
      <w:lvlText w:val="%7."/>
      <w:lvlJc w:val="left"/>
      <w:pPr>
        <w:ind w:left="5502" w:hanging="360"/>
      </w:pPr>
    </w:lvl>
    <w:lvl w:ilvl="7" w:tplc="04130019" w:tentative="1">
      <w:start w:val="1"/>
      <w:numFmt w:val="lowerLetter"/>
      <w:lvlText w:val="%8."/>
      <w:lvlJc w:val="left"/>
      <w:pPr>
        <w:ind w:left="6222" w:hanging="360"/>
      </w:pPr>
    </w:lvl>
    <w:lvl w:ilvl="8" w:tplc="0413001B" w:tentative="1">
      <w:start w:val="1"/>
      <w:numFmt w:val="lowerRoman"/>
      <w:lvlText w:val="%9."/>
      <w:lvlJc w:val="right"/>
      <w:pPr>
        <w:ind w:left="6942" w:hanging="180"/>
      </w:pPr>
    </w:lvl>
  </w:abstractNum>
  <w:abstractNum w:abstractNumId="20" w15:restartNumberingAfterBreak="0">
    <w:nsid w:val="43BE146A"/>
    <w:multiLevelType w:val="hybridMultilevel"/>
    <w:tmpl w:val="A4643BDE"/>
    <w:lvl w:ilvl="0" w:tplc="04130001">
      <w:start w:val="1"/>
      <w:numFmt w:val="bullet"/>
      <w:lvlText w:val=""/>
      <w:lvlJc w:val="left"/>
      <w:pPr>
        <w:ind w:left="1542" w:hanging="360"/>
      </w:pPr>
      <w:rPr>
        <w:rFonts w:ascii="Symbol" w:hAnsi="Symbol" w:hint="default"/>
      </w:rPr>
    </w:lvl>
    <w:lvl w:ilvl="1" w:tplc="04130003" w:tentative="1">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21" w15:restartNumberingAfterBreak="0">
    <w:nsid w:val="463527C6"/>
    <w:multiLevelType w:val="multilevel"/>
    <w:tmpl w:val="E08CFC4C"/>
    <w:lvl w:ilvl="0">
      <w:start w:val="1"/>
      <w:numFmt w:val="decimal"/>
      <w:lvlText w:val="%1"/>
      <w:lvlJc w:val="left"/>
      <w:pPr>
        <w:ind w:left="1297" w:hanging="476"/>
      </w:pPr>
      <w:rPr>
        <w:rFonts w:ascii="Corbel" w:eastAsia="Corbel" w:hAnsi="Corbel" w:cs="Corbel" w:hint="default"/>
        <w:b w:val="0"/>
        <w:bCs w:val="0"/>
        <w:i w:val="0"/>
        <w:iCs w:val="0"/>
        <w:color w:val="002060"/>
        <w:w w:val="100"/>
        <w:sz w:val="60"/>
        <w:szCs w:val="60"/>
        <w:lang w:val="nl-NL" w:eastAsia="en-US" w:bidi="ar-SA"/>
      </w:rPr>
    </w:lvl>
    <w:lvl w:ilvl="1">
      <w:start w:val="1"/>
      <w:numFmt w:val="decimal"/>
      <w:lvlText w:val="%1.%2"/>
      <w:lvlJc w:val="left"/>
      <w:pPr>
        <w:ind w:left="1297" w:hanging="476"/>
      </w:pPr>
      <w:rPr>
        <w:rFonts w:ascii="Corbel" w:eastAsia="Corbel" w:hAnsi="Corbel" w:cs="Corbel" w:hint="default"/>
        <w:b/>
        <w:bCs/>
        <w:i w:val="0"/>
        <w:iCs w:val="0"/>
        <w:color w:val="002060"/>
        <w:spacing w:val="-2"/>
        <w:w w:val="100"/>
        <w:sz w:val="24"/>
        <w:szCs w:val="24"/>
        <w:lang w:val="nl-NL" w:eastAsia="en-US" w:bidi="ar-SA"/>
      </w:rPr>
    </w:lvl>
    <w:lvl w:ilvl="2">
      <w:start w:val="1"/>
      <w:numFmt w:val="decimal"/>
      <w:lvlText w:val="%1.%2.%3"/>
      <w:lvlJc w:val="left"/>
      <w:pPr>
        <w:ind w:left="1530" w:hanging="708"/>
      </w:pPr>
      <w:rPr>
        <w:rFonts w:ascii="Corbel" w:eastAsia="Corbel" w:hAnsi="Corbel" w:cs="Corbel" w:hint="default"/>
        <w:b/>
        <w:bCs/>
        <w:i w:val="0"/>
        <w:iCs w:val="0"/>
        <w:color w:val="002060"/>
        <w:spacing w:val="-2"/>
        <w:w w:val="100"/>
        <w:sz w:val="24"/>
        <w:szCs w:val="24"/>
        <w:lang w:val="nl-NL" w:eastAsia="en-US" w:bidi="ar-SA"/>
      </w:rPr>
    </w:lvl>
    <w:lvl w:ilvl="3">
      <w:numFmt w:val="bullet"/>
      <w:lvlText w:val="•"/>
      <w:lvlJc w:val="left"/>
      <w:pPr>
        <w:ind w:left="3479" w:hanging="708"/>
      </w:pPr>
      <w:rPr>
        <w:rFonts w:hint="default"/>
        <w:lang w:val="nl-NL" w:eastAsia="en-US" w:bidi="ar-SA"/>
      </w:rPr>
    </w:lvl>
    <w:lvl w:ilvl="4">
      <w:numFmt w:val="bullet"/>
      <w:lvlText w:val="•"/>
      <w:lvlJc w:val="left"/>
      <w:pPr>
        <w:ind w:left="4448" w:hanging="708"/>
      </w:pPr>
      <w:rPr>
        <w:rFonts w:hint="default"/>
        <w:lang w:val="nl-NL" w:eastAsia="en-US" w:bidi="ar-SA"/>
      </w:rPr>
    </w:lvl>
    <w:lvl w:ilvl="5">
      <w:numFmt w:val="bullet"/>
      <w:lvlText w:val="•"/>
      <w:lvlJc w:val="left"/>
      <w:pPr>
        <w:ind w:left="5418" w:hanging="708"/>
      </w:pPr>
      <w:rPr>
        <w:rFonts w:hint="default"/>
        <w:lang w:val="nl-NL" w:eastAsia="en-US" w:bidi="ar-SA"/>
      </w:rPr>
    </w:lvl>
    <w:lvl w:ilvl="6">
      <w:numFmt w:val="bullet"/>
      <w:lvlText w:val="•"/>
      <w:lvlJc w:val="left"/>
      <w:pPr>
        <w:ind w:left="6388" w:hanging="708"/>
      </w:pPr>
      <w:rPr>
        <w:rFonts w:hint="default"/>
        <w:lang w:val="nl-NL" w:eastAsia="en-US" w:bidi="ar-SA"/>
      </w:rPr>
    </w:lvl>
    <w:lvl w:ilvl="7">
      <w:numFmt w:val="bullet"/>
      <w:lvlText w:val="•"/>
      <w:lvlJc w:val="left"/>
      <w:pPr>
        <w:ind w:left="7357" w:hanging="708"/>
      </w:pPr>
      <w:rPr>
        <w:rFonts w:hint="default"/>
        <w:lang w:val="nl-NL" w:eastAsia="en-US" w:bidi="ar-SA"/>
      </w:rPr>
    </w:lvl>
    <w:lvl w:ilvl="8">
      <w:numFmt w:val="bullet"/>
      <w:lvlText w:val="•"/>
      <w:lvlJc w:val="left"/>
      <w:pPr>
        <w:ind w:left="8327" w:hanging="708"/>
      </w:pPr>
      <w:rPr>
        <w:rFonts w:hint="default"/>
        <w:lang w:val="nl-NL" w:eastAsia="en-US" w:bidi="ar-SA"/>
      </w:rPr>
    </w:lvl>
  </w:abstractNum>
  <w:abstractNum w:abstractNumId="22" w15:restartNumberingAfterBreak="0">
    <w:nsid w:val="466E2A81"/>
    <w:multiLevelType w:val="hybridMultilevel"/>
    <w:tmpl w:val="D89ED29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4E8A54A8"/>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11420DE"/>
    <w:multiLevelType w:val="hybridMultilevel"/>
    <w:tmpl w:val="178EF24E"/>
    <w:lvl w:ilvl="0" w:tplc="60F86C24">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2A7C34AC">
      <w:numFmt w:val="bullet"/>
      <w:lvlText w:val="•"/>
      <w:lvlJc w:val="left"/>
      <w:pPr>
        <w:ind w:left="2412" w:hanging="360"/>
      </w:pPr>
      <w:rPr>
        <w:rFonts w:hint="default"/>
        <w:lang w:val="nl-NL" w:eastAsia="en-US" w:bidi="ar-SA"/>
      </w:rPr>
    </w:lvl>
    <w:lvl w:ilvl="2" w:tplc="0B9A4F8E">
      <w:numFmt w:val="bullet"/>
      <w:lvlText w:val="•"/>
      <w:lvlJc w:val="left"/>
      <w:pPr>
        <w:ind w:left="3285" w:hanging="360"/>
      </w:pPr>
      <w:rPr>
        <w:rFonts w:hint="default"/>
        <w:lang w:val="nl-NL" w:eastAsia="en-US" w:bidi="ar-SA"/>
      </w:rPr>
    </w:lvl>
    <w:lvl w:ilvl="3" w:tplc="7E423584">
      <w:numFmt w:val="bullet"/>
      <w:lvlText w:val="•"/>
      <w:lvlJc w:val="left"/>
      <w:pPr>
        <w:ind w:left="4157" w:hanging="360"/>
      </w:pPr>
      <w:rPr>
        <w:rFonts w:hint="default"/>
        <w:lang w:val="nl-NL" w:eastAsia="en-US" w:bidi="ar-SA"/>
      </w:rPr>
    </w:lvl>
    <w:lvl w:ilvl="4" w:tplc="84BCBAEE">
      <w:numFmt w:val="bullet"/>
      <w:lvlText w:val="•"/>
      <w:lvlJc w:val="left"/>
      <w:pPr>
        <w:ind w:left="5030" w:hanging="360"/>
      </w:pPr>
      <w:rPr>
        <w:rFonts w:hint="default"/>
        <w:lang w:val="nl-NL" w:eastAsia="en-US" w:bidi="ar-SA"/>
      </w:rPr>
    </w:lvl>
    <w:lvl w:ilvl="5" w:tplc="EB50F506">
      <w:numFmt w:val="bullet"/>
      <w:lvlText w:val="•"/>
      <w:lvlJc w:val="left"/>
      <w:pPr>
        <w:ind w:left="5903" w:hanging="360"/>
      </w:pPr>
      <w:rPr>
        <w:rFonts w:hint="default"/>
        <w:lang w:val="nl-NL" w:eastAsia="en-US" w:bidi="ar-SA"/>
      </w:rPr>
    </w:lvl>
    <w:lvl w:ilvl="6" w:tplc="92AC77F0">
      <w:numFmt w:val="bullet"/>
      <w:lvlText w:val="•"/>
      <w:lvlJc w:val="left"/>
      <w:pPr>
        <w:ind w:left="6775" w:hanging="360"/>
      </w:pPr>
      <w:rPr>
        <w:rFonts w:hint="default"/>
        <w:lang w:val="nl-NL" w:eastAsia="en-US" w:bidi="ar-SA"/>
      </w:rPr>
    </w:lvl>
    <w:lvl w:ilvl="7" w:tplc="B594A410">
      <w:numFmt w:val="bullet"/>
      <w:lvlText w:val="•"/>
      <w:lvlJc w:val="left"/>
      <w:pPr>
        <w:ind w:left="7648" w:hanging="360"/>
      </w:pPr>
      <w:rPr>
        <w:rFonts w:hint="default"/>
        <w:lang w:val="nl-NL" w:eastAsia="en-US" w:bidi="ar-SA"/>
      </w:rPr>
    </w:lvl>
    <w:lvl w:ilvl="8" w:tplc="97D8D6C2">
      <w:numFmt w:val="bullet"/>
      <w:lvlText w:val="•"/>
      <w:lvlJc w:val="left"/>
      <w:pPr>
        <w:ind w:left="8521" w:hanging="360"/>
      </w:pPr>
      <w:rPr>
        <w:rFonts w:hint="default"/>
        <w:lang w:val="nl-NL" w:eastAsia="en-US" w:bidi="ar-SA"/>
      </w:rPr>
    </w:lvl>
  </w:abstractNum>
  <w:abstractNum w:abstractNumId="25" w15:restartNumberingAfterBreak="0">
    <w:nsid w:val="541D2073"/>
    <w:multiLevelType w:val="hybridMultilevel"/>
    <w:tmpl w:val="160ADF42"/>
    <w:lvl w:ilvl="0" w:tplc="0413000F">
      <w:start w:val="1"/>
      <w:numFmt w:val="decimal"/>
      <w:lvlText w:val="%1."/>
      <w:lvlJc w:val="left"/>
      <w:pPr>
        <w:ind w:left="2262" w:hanging="360"/>
      </w:pPr>
    </w:lvl>
    <w:lvl w:ilvl="1" w:tplc="04130019" w:tentative="1">
      <w:start w:val="1"/>
      <w:numFmt w:val="lowerLetter"/>
      <w:lvlText w:val="%2."/>
      <w:lvlJc w:val="left"/>
      <w:pPr>
        <w:ind w:left="2982" w:hanging="360"/>
      </w:pPr>
    </w:lvl>
    <w:lvl w:ilvl="2" w:tplc="0413001B" w:tentative="1">
      <w:start w:val="1"/>
      <w:numFmt w:val="lowerRoman"/>
      <w:lvlText w:val="%3."/>
      <w:lvlJc w:val="right"/>
      <w:pPr>
        <w:ind w:left="3702" w:hanging="180"/>
      </w:pPr>
    </w:lvl>
    <w:lvl w:ilvl="3" w:tplc="0413000F" w:tentative="1">
      <w:start w:val="1"/>
      <w:numFmt w:val="decimal"/>
      <w:lvlText w:val="%4."/>
      <w:lvlJc w:val="left"/>
      <w:pPr>
        <w:ind w:left="4422" w:hanging="360"/>
      </w:pPr>
    </w:lvl>
    <w:lvl w:ilvl="4" w:tplc="04130019" w:tentative="1">
      <w:start w:val="1"/>
      <w:numFmt w:val="lowerLetter"/>
      <w:lvlText w:val="%5."/>
      <w:lvlJc w:val="left"/>
      <w:pPr>
        <w:ind w:left="5142" w:hanging="360"/>
      </w:pPr>
    </w:lvl>
    <w:lvl w:ilvl="5" w:tplc="0413001B" w:tentative="1">
      <w:start w:val="1"/>
      <w:numFmt w:val="lowerRoman"/>
      <w:lvlText w:val="%6."/>
      <w:lvlJc w:val="right"/>
      <w:pPr>
        <w:ind w:left="5862" w:hanging="180"/>
      </w:pPr>
    </w:lvl>
    <w:lvl w:ilvl="6" w:tplc="0413000F" w:tentative="1">
      <w:start w:val="1"/>
      <w:numFmt w:val="decimal"/>
      <w:lvlText w:val="%7."/>
      <w:lvlJc w:val="left"/>
      <w:pPr>
        <w:ind w:left="6582" w:hanging="360"/>
      </w:pPr>
    </w:lvl>
    <w:lvl w:ilvl="7" w:tplc="04130019" w:tentative="1">
      <w:start w:val="1"/>
      <w:numFmt w:val="lowerLetter"/>
      <w:lvlText w:val="%8."/>
      <w:lvlJc w:val="left"/>
      <w:pPr>
        <w:ind w:left="7302" w:hanging="360"/>
      </w:pPr>
    </w:lvl>
    <w:lvl w:ilvl="8" w:tplc="0413001B" w:tentative="1">
      <w:start w:val="1"/>
      <w:numFmt w:val="lowerRoman"/>
      <w:lvlText w:val="%9."/>
      <w:lvlJc w:val="right"/>
      <w:pPr>
        <w:ind w:left="8022" w:hanging="180"/>
      </w:pPr>
    </w:lvl>
  </w:abstractNum>
  <w:abstractNum w:abstractNumId="26" w15:restartNumberingAfterBreak="0">
    <w:nsid w:val="57231212"/>
    <w:multiLevelType w:val="multilevel"/>
    <w:tmpl w:val="F3C6A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E95482D"/>
    <w:multiLevelType w:val="hybridMultilevel"/>
    <w:tmpl w:val="5A8E7454"/>
    <w:lvl w:ilvl="0" w:tplc="4DB21912">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354C2F24">
      <w:numFmt w:val="bullet"/>
      <w:lvlText w:val="•"/>
      <w:lvlJc w:val="left"/>
      <w:pPr>
        <w:ind w:left="2260" w:hanging="360"/>
      </w:pPr>
      <w:rPr>
        <w:rFonts w:hint="default"/>
        <w:lang w:val="nl-NL" w:eastAsia="en-US" w:bidi="ar-SA"/>
      </w:rPr>
    </w:lvl>
    <w:lvl w:ilvl="2" w:tplc="D2744912">
      <w:numFmt w:val="bullet"/>
      <w:lvlText w:val="•"/>
      <w:lvlJc w:val="left"/>
      <w:pPr>
        <w:ind w:left="3149" w:hanging="360"/>
      </w:pPr>
      <w:rPr>
        <w:rFonts w:hint="default"/>
        <w:lang w:val="nl-NL" w:eastAsia="en-US" w:bidi="ar-SA"/>
      </w:rPr>
    </w:lvl>
    <w:lvl w:ilvl="3" w:tplc="BA9C9878">
      <w:numFmt w:val="bullet"/>
      <w:lvlText w:val="•"/>
      <w:lvlJc w:val="left"/>
      <w:pPr>
        <w:ind w:left="4039" w:hanging="360"/>
      </w:pPr>
      <w:rPr>
        <w:rFonts w:hint="default"/>
        <w:lang w:val="nl-NL" w:eastAsia="en-US" w:bidi="ar-SA"/>
      </w:rPr>
    </w:lvl>
    <w:lvl w:ilvl="4" w:tplc="AA761830">
      <w:numFmt w:val="bullet"/>
      <w:lvlText w:val="•"/>
      <w:lvlJc w:val="left"/>
      <w:pPr>
        <w:ind w:left="4928" w:hanging="360"/>
      </w:pPr>
      <w:rPr>
        <w:rFonts w:hint="default"/>
        <w:lang w:val="nl-NL" w:eastAsia="en-US" w:bidi="ar-SA"/>
      </w:rPr>
    </w:lvl>
    <w:lvl w:ilvl="5" w:tplc="4ADC676A">
      <w:numFmt w:val="bullet"/>
      <w:lvlText w:val="•"/>
      <w:lvlJc w:val="left"/>
      <w:pPr>
        <w:ind w:left="5818" w:hanging="360"/>
      </w:pPr>
      <w:rPr>
        <w:rFonts w:hint="default"/>
        <w:lang w:val="nl-NL" w:eastAsia="en-US" w:bidi="ar-SA"/>
      </w:rPr>
    </w:lvl>
    <w:lvl w:ilvl="6" w:tplc="BD5C2B54">
      <w:numFmt w:val="bullet"/>
      <w:lvlText w:val="•"/>
      <w:lvlJc w:val="left"/>
      <w:pPr>
        <w:ind w:left="6708" w:hanging="360"/>
      </w:pPr>
      <w:rPr>
        <w:rFonts w:hint="default"/>
        <w:lang w:val="nl-NL" w:eastAsia="en-US" w:bidi="ar-SA"/>
      </w:rPr>
    </w:lvl>
    <w:lvl w:ilvl="7" w:tplc="9AA2D5CA">
      <w:numFmt w:val="bullet"/>
      <w:lvlText w:val="•"/>
      <w:lvlJc w:val="left"/>
      <w:pPr>
        <w:ind w:left="7597" w:hanging="360"/>
      </w:pPr>
      <w:rPr>
        <w:rFonts w:hint="default"/>
        <w:lang w:val="nl-NL" w:eastAsia="en-US" w:bidi="ar-SA"/>
      </w:rPr>
    </w:lvl>
    <w:lvl w:ilvl="8" w:tplc="504CD836">
      <w:numFmt w:val="bullet"/>
      <w:lvlText w:val="•"/>
      <w:lvlJc w:val="left"/>
      <w:pPr>
        <w:ind w:left="8487" w:hanging="360"/>
      </w:pPr>
      <w:rPr>
        <w:rFonts w:hint="default"/>
        <w:lang w:val="nl-NL" w:eastAsia="en-US" w:bidi="ar-SA"/>
      </w:rPr>
    </w:lvl>
  </w:abstractNum>
  <w:abstractNum w:abstractNumId="28" w15:restartNumberingAfterBreak="0">
    <w:nsid w:val="5EBA451A"/>
    <w:multiLevelType w:val="hybridMultilevel"/>
    <w:tmpl w:val="5CDCC942"/>
    <w:lvl w:ilvl="0" w:tplc="9A0C22CA">
      <w:start w:val="1"/>
      <w:numFmt w:val="decimal"/>
      <w:lvlText w:val="%1."/>
      <w:lvlJc w:val="left"/>
      <w:pPr>
        <w:ind w:left="1182" w:hanging="360"/>
      </w:pPr>
      <w:rPr>
        <w:rFonts w:ascii="Corbel" w:eastAsia="Corbel" w:hAnsi="Corbel" w:cs="Corbel" w:hint="default"/>
        <w:b w:val="0"/>
        <w:bCs w:val="0"/>
        <w:i w:val="0"/>
        <w:iCs w:val="0"/>
        <w:spacing w:val="-1"/>
        <w:w w:val="99"/>
        <w:sz w:val="20"/>
        <w:szCs w:val="20"/>
        <w:lang w:val="nl-NL" w:eastAsia="en-US" w:bidi="ar-SA"/>
      </w:rPr>
    </w:lvl>
    <w:lvl w:ilvl="1" w:tplc="07B030DC">
      <w:numFmt w:val="bullet"/>
      <w:lvlText w:val="•"/>
      <w:lvlJc w:val="left"/>
      <w:pPr>
        <w:ind w:left="2088" w:hanging="360"/>
      </w:pPr>
      <w:rPr>
        <w:rFonts w:hint="default"/>
        <w:lang w:val="nl-NL" w:eastAsia="en-US" w:bidi="ar-SA"/>
      </w:rPr>
    </w:lvl>
    <w:lvl w:ilvl="2" w:tplc="EB942AA2">
      <w:numFmt w:val="bullet"/>
      <w:lvlText w:val="•"/>
      <w:lvlJc w:val="left"/>
      <w:pPr>
        <w:ind w:left="2997" w:hanging="360"/>
      </w:pPr>
      <w:rPr>
        <w:rFonts w:hint="default"/>
        <w:lang w:val="nl-NL" w:eastAsia="en-US" w:bidi="ar-SA"/>
      </w:rPr>
    </w:lvl>
    <w:lvl w:ilvl="3" w:tplc="1146044C">
      <w:numFmt w:val="bullet"/>
      <w:lvlText w:val="•"/>
      <w:lvlJc w:val="left"/>
      <w:pPr>
        <w:ind w:left="3905" w:hanging="360"/>
      </w:pPr>
      <w:rPr>
        <w:rFonts w:hint="default"/>
        <w:lang w:val="nl-NL" w:eastAsia="en-US" w:bidi="ar-SA"/>
      </w:rPr>
    </w:lvl>
    <w:lvl w:ilvl="4" w:tplc="33BCFE8E">
      <w:numFmt w:val="bullet"/>
      <w:lvlText w:val="•"/>
      <w:lvlJc w:val="left"/>
      <w:pPr>
        <w:ind w:left="4814" w:hanging="360"/>
      </w:pPr>
      <w:rPr>
        <w:rFonts w:hint="default"/>
        <w:lang w:val="nl-NL" w:eastAsia="en-US" w:bidi="ar-SA"/>
      </w:rPr>
    </w:lvl>
    <w:lvl w:ilvl="5" w:tplc="5AA289FE">
      <w:numFmt w:val="bullet"/>
      <w:lvlText w:val="•"/>
      <w:lvlJc w:val="left"/>
      <w:pPr>
        <w:ind w:left="5723" w:hanging="360"/>
      </w:pPr>
      <w:rPr>
        <w:rFonts w:hint="default"/>
        <w:lang w:val="nl-NL" w:eastAsia="en-US" w:bidi="ar-SA"/>
      </w:rPr>
    </w:lvl>
    <w:lvl w:ilvl="6" w:tplc="6A1C33CA">
      <w:numFmt w:val="bullet"/>
      <w:lvlText w:val="•"/>
      <w:lvlJc w:val="left"/>
      <w:pPr>
        <w:ind w:left="6631" w:hanging="360"/>
      </w:pPr>
      <w:rPr>
        <w:rFonts w:hint="default"/>
        <w:lang w:val="nl-NL" w:eastAsia="en-US" w:bidi="ar-SA"/>
      </w:rPr>
    </w:lvl>
    <w:lvl w:ilvl="7" w:tplc="357C6080">
      <w:numFmt w:val="bullet"/>
      <w:lvlText w:val="•"/>
      <w:lvlJc w:val="left"/>
      <w:pPr>
        <w:ind w:left="7540" w:hanging="360"/>
      </w:pPr>
      <w:rPr>
        <w:rFonts w:hint="default"/>
        <w:lang w:val="nl-NL" w:eastAsia="en-US" w:bidi="ar-SA"/>
      </w:rPr>
    </w:lvl>
    <w:lvl w:ilvl="8" w:tplc="A7C817EC">
      <w:numFmt w:val="bullet"/>
      <w:lvlText w:val="•"/>
      <w:lvlJc w:val="left"/>
      <w:pPr>
        <w:ind w:left="8449" w:hanging="360"/>
      </w:pPr>
      <w:rPr>
        <w:rFonts w:hint="default"/>
        <w:lang w:val="nl-NL" w:eastAsia="en-US" w:bidi="ar-SA"/>
      </w:rPr>
    </w:lvl>
  </w:abstractNum>
  <w:abstractNum w:abstractNumId="29" w15:restartNumberingAfterBreak="0">
    <w:nsid w:val="66C159FC"/>
    <w:multiLevelType w:val="hybridMultilevel"/>
    <w:tmpl w:val="67BE8210"/>
    <w:lvl w:ilvl="0" w:tplc="04130001">
      <w:start w:val="1"/>
      <w:numFmt w:val="bullet"/>
      <w:lvlText w:val=""/>
      <w:lvlJc w:val="left"/>
      <w:pPr>
        <w:ind w:left="1542" w:hanging="360"/>
      </w:pPr>
      <w:rPr>
        <w:rFonts w:ascii="Symbol" w:hAnsi="Symbol" w:hint="default"/>
      </w:rPr>
    </w:lvl>
    <w:lvl w:ilvl="1" w:tplc="04130003">
      <w:start w:val="1"/>
      <w:numFmt w:val="bullet"/>
      <w:lvlText w:val="o"/>
      <w:lvlJc w:val="left"/>
      <w:pPr>
        <w:ind w:left="2262" w:hanging="360"/>
      </w:pPr>
      <w:rPr>
        <w:rFonts w:ascii="Courier New" w:hAnsi="Courier New" w:cs="Courier New" w:hint="default"/>
      </w:rPr>
    </w:lvl>
    <w:lvl w:ilvl="2" w:tplc="04130005" w:tentative="1">
      <w:start w:val="1"/>
      <w:numFmt w:val="bullet"/>
      <w:lvlText w:val=""/>
      <w:lvlJc w:val="left"/>
      <w:pPr>
        <w:ind w:left="2982" w:hanging="360"/>
      </w:pPr>
      <w:rPr>
        <w:rFonts w:ascii="Wingdings" w:hAnsi="Wingdings" w:hint="default"/>
      </w:rPr>
    </w:lvl>
    <w:lvl w:ilvl="3" w:tplc="04130001" w:tentative="1">
      <w:start w:val="1"/>
      <w:numFmt w:val="bullet"/>
      <w:lvlText w:val=""/>
      <w:lvlJc w:val="left"/>
      <w:pPr>
        <w:ind w:left="3702" w:hanging="360"/>
      </w:pPr>
      <w:rPr>
        <w:rFonts w:ascii="Symbol" w:hAnsi="Symbol" w:hint="default"/>
      </w:rPr>
    </w:lvl>
    <w:lvl w:ilvl="4" w:tplc="04130003" w:tentative="1">
      <w:start w:val="1"/>
      <w:numFmt w:val="bullet"/>
      <w:lvlText w:val="o"/>
      <w:lvlJc w:val="left"/>
      <w:pPr>
        <w:ind w:left="4422" w:hanging="360"/>
      </w:pPr>
      <w:rPr>
        <w:rFonts w:ascii="Courier New" w:hAnsi="Courier New" w:cs="Courier New" w:hint="default"/>
      </w:rPr>
    </w:lvl>
    <w:lvl w:ilvl="5" w:tplc="04130005" w:tentative="1">
      <w:start w:val="1"/>
      <w:numFmt w:val="bullet"/>
      <w:lvlText w:val=""/>
      <w:lvlJc w:val="left"/>
      <w:pPr>
        <w:ind w:left="5142" w:hanging="360"/>
      </w:pPr>
      <w:rPr>
        <w:rFonts w:ascii="Wingdings" w:hAnsi="Wingdings" w:hint="default"/>
      </w:rPr>
    </w:lvl>
    <w:lvl w:ilvl="6" w:tplc="04130001" w:tentative="1">
      <w:start w:val="1"/>
      <w:numFmt w:val="bullet"/>
      <w:lvlText w:val=""/>
      <w:lvlJc w:val="left"/>
      <w:pPr>
        <w:ind w:left="5862" w:hanging="360"/>
      </w:pPr>
      <w:rPr>
        <w:rFonts w:ascii="Symbol" w:hAnsi="Symbol" w:hint="default"/>
      </w:rPr>
    </w:lvl>
    <w:lvl w:ilvl="7" w:tplc="04130003" w:tentative="1">
      <w:start w:val="1"/>
      <w:numFmt w:val="bullet"/>
      <w:lvlText w:val="o"/>
      <w:lvlJc w:val="left"/>
      <w:pPr>
        <w:ind w:left="6582" w:hanging="360"/>
      </w:pPr>
      <w:rPr>
        <w:rFonts w:ascii="Courier New" w:hAnsi="Courier New" w:cs="Courier New" w:hint="default"/>
      </w:rPr>
    </w:lvl>
    <w:lvl w:ilvl="8" w:tplc="04130005" w:tentative="1">
      <w:start w:val="1"/>
      <w:numFmt w:val="bullet"/>
      <w:lvlText w:val=""/>
      <w:lvlJc w:val="left"/>
      <w:pPr>
        <w:ind w:left="7302" w:hanging="360"/>
      </w:pPr>
      <w:rPr>
        <w:rFonts w:ascii="Wingdings" w:hAnsi="Wingdings" w:hint="default"/>
      </w:rPr>
    </w:lvl>
  </w:abstractNum>
  <w:abstractNum w:abstractNumId="30" w15:restartNumberingAfterBreak="0">
    <w:nsid w:val="68292BDB"/>
    <w:multiLevelType w:val="hybridMultilevel"/>
    <w:tmpl w:val="9E28D42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E1F6BE4"/>
    <w:multiLevelType w:val="hybridMultilevel"/>
    <w:tmpl w:val="A1408EDE"/>
    <w:lvl w:ilvl="0" w:tplc="68FE4026">
      <w:numFmt w:val="bullet"/>
      <w:lvlText w:val="•"/>
      <w:lvlJc w:val="left"/>
      <w:pPr>
        <w:ind w:left="1542" w:hanging="360"/>
      </w:pPr>
      <w:rPr>
        <w:rFonts w:ascii="Corbel" w:eastAsia="Corbel" w:hAnsi="Corbel" w:cs="Corbel" w:hint="default"/>
        <w:b w:val="0"/>
        <w:bCs w:val="0"/>
        <w:i w:val="0"/>
        <w:iCs w:val="0"/>
        <w:w w:val="99"/>
        <w:sz w:val="20"/>
        <w:szCs w:val="20"/>
        <w:lang w:val="nl-NL" w:eastAsia="en-US" w:bidi="ar-SA"/>
      </w:rPr>
    </w:lvl>
    <w:lvl w:ilvl="1" w:tplc="74B26BF8">
      <w:numFmt w:val="bullet"/>
      <w:lvlText w:val="•"/>
      <w:lvlJc w:val="left"/>
      <w:pPr>
        <w:ind w:left="2412" w:hanging="360"/>
      </w:pPr>
      <w:rPr>
        <w:rFonts w:hint="default"/>
        <w:lang w:val="nl-NL" w:eastAsia="en-US" w:bidi="ar-SA"/>
      </w:rPr>
    </w:lvl>
    <w:lvl w:ilvl="2" w:tplc="847C0CB2">
      <w:numFmt w:val="bullet"/>
      <w:lvlText w:val="•"/>
      <w:lvlJc w:val="left"/>
      <w:pPr>
        <w:ind w:left="3285" w:hanging="360"/>
      </w:pPr>
      <w:rPr>
        <w:rFonts w:hint="default"/>
        <w:lang w:val="nl-NL" w:eastAsia="en-US" w:bidi="ar-SA"/>
      </w:rPr>
    </w:lvl>
    <w:lvl w:ilvl="3" w:tplc="499406CC">
      <w:numFmt w:val="bullet"/>
      <w:lvlText w:val="•"/>
      <w:lvlJc w:val="left"/>
      <w:pPr>
        <w:ind w:left="4157" w:hanging="360"/>
      </w:pPr>
      <w:rPr>
        <w:rFonts w:hint="default"/>
        <w:lang w:val="nl-NL" w:eastAsia="en-US" w:bidi="ar-SA"/>
      </w:rPr>
    </w:lvl>
    <w:lvl w:ilvl="4" w:tplc="F90CD830">
      <w:numFmt w:val="bullet"/>
      <w:lvlText w:val="•"/>
      <w:lvlJc w:val="left"/>
      <w:pPr>
        <w:ind w:left="5030" w:hanging="360"/>
      </w:pPr>
      <w:rPr>
        <w:rFonts w:hint="default"/>
        <w:lang w:val="nl-NL" w:eastAsia="en-US" w:bidi="ar-SA"/>
      </w:rPr>
    </w:lvl>
    <w:lvl w:ilvl="5" w:tplc="5492F5D8">
      <w:numFmt w:val="bullet"/>
      <w:lvlText w:val="•"/>
      <w:lvlJc w:val="left"/>
      <w:pPr>
        <w:ind w:left="5903" w:hanging="360"/>
      </w:pPr>
      <w:rPr>
        <w:rFonts w:hint="default"/>
        <w:lang w:val="nl-NL" w:eastAsia="en-US" w:bidi="ar-SA"/>
      </w:rPr>
    </w:lvl>
    <w:lvl w:ilvl="6" w:tplc="01F67996">
      <w:numFmt w:val="bullet"/>
      <w:lvlText w:val="•"/>
      <w:lvlJc w:val="left"/>
      <w:pPr>
        <w:ind w:left="6775" w:hanging="360"/>
      </w:pPr>
      <w:rPr>
        <w:rFonts w:hint="default"/>
        <w:lang w:val="nl-NL" w:eastAsia="en-US" w:bidi="ar-SA"/>
      </w:rPr>
    </w:lvl>
    <w:lvl w:ilvl="7" w:tplc="0B24C796">
      <w:numFmt w:val="bullet"/>
      <w:lvlText w:val="•"/>
      <w:lvlJc w:val="left"/>
      <w:pPr>
        <w:ind w:left="7648" w:hanging="360"/>
      </w:pPr>
      <w:rPr>
        <w:rFonts w:hint="default"/>
        <w:lang w:val="nl-NL" w:eastAsia="en-US" w:bidi="ar-SA"/>
      </w:rPr>
    </w:lvl>
    <w:lvl w:ilvl="8" w:tplc="5D54E680">
      <w:numFmt w:val="bullet"/>
      <w:lvlText w:val="•"/>
      <w:lvlJc w:val="left"/>
      <w:pPr>
        <w:ind w:left="8521" w:hanging="360"/>
      </w:pPr>
      <w:rPr>
        <w:rFonts w:hint="default"/>
        <w:lang w:val="nl-NL" w:eastAsia="en-US" w:bidi="ar-SA"/>
      </w:rPr>
    </w:lvl>
  </w:abstractNum>
  <w:abstractNum w:abstractNumId="32" w15:restartNumberingAfterBreak="0">
    <w:nsid w:val="753C5EF0"/>
    <w:multiLevelType w:val="hybridMultilevel"/>
    <w:tmpl w:val="9FD42D1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837352D"/>
    <w:multiLevelType w:val="hybridMultilevel"/>
    <w:tmpl w:val="81B20E08"/>
    <w:lvl w:ilvl="0" w:tplc="C28893C0">
      <w:numFmt w:val="bullet"/>
      <w:lvlText w:val="-"/>
      <w:lvlJc w:val="left"/>
      <w:pPr>
        <w:ind w:left="1542" w:hanging="360"/>
      </w:pPr>
      <w:rPr>
        <w:rFonts w:ascii="Calibri" w:eastAsia="Calibri" w:hAnsi="Calibri" w:cs="Calibri" w:hint="default"/>
        <w:b w:val="0"/>
        <w:bCs w:val="0"/>
        <w:i w:val="0"/>
        <w:iCs w:val="0"/>
        <w:w w:val="99"/>
        <w:sz w:val="20"/>
        <w:szCs w:val="20"/>
        <w:lang w:val="nl-NL" w:eastAsia="en-US" w:bidi="ar-SA"/>
      </w:rPr>
    </w:lvl>
    <w:lvl w:ilvl="1" w:tplc="9522ABF6">
      <w:numFmt w:val="bullet"/>
      <w:lvlText w:val="•"/>
      <w:lvlJc w:val="left"/>
      <w:pPr>
        <w:ind w:left="2412" w:hanging="360"/>
      </w:pPr>
      <w:rPr>
        <w:rFonts w:hint="default"/>
        <w:lang w:val="nl-NL" w:eastAsia="en-US" w:bidi="ar-SA"/>
      </w:rPr>
    </w:lvl>
    <w:lvl w:ilvl="2" w:tplc="920AF996">
      <w:numFmt w:val="bullet"/>
      <w:lvlText w:val="•"/>
      <w:lvlJc w:val="left"/>
      <w:pPr>
        <w:ind w:left="3285" w:hanging="360"/>
      </w:pPr>
      <w:rPr>
        <w:rFonts w:hint="default"/>
        <w:lang w:val="nl-NL" w:eastAsia="en-US" w:bidi="ar-SA"/>
      </w:rPr>
    </w:lvl>
    <w:lvl w:ilvl="3" w:tplc="95A681F4">
      <w:numFmt w:val="bullet"/>
      <w:lvlText w:val="•"/>
      <w:lvlJc w:val="left"/>
      <w:pPr>
        <w:ind w:left="4157" w:hanging="360"/>
      </w:pPr>
      <w:rPr>
        <w:rFonts w:hint="default"/>
        <w:lang w:val="nl-NL" w:eastAsia="en-US" w:bidi="ar-SA"/>
      </w:rPr>
    </w:lvl>
    <w:lvl w:ilvl="4" w:tplc="EF54E9A8">
      <w:numFmt w:val="bullet"/>
      <w:lvlText w:val="•"/>
      <w:lvlJc w:val="left"/>
      <w:pPr>
        <w:ind w:left="5030" w:hanging="360"/>
      </w:pPr>
      <w:rPr>
        <w:rFonts w:hint="default"/>
        <w:lang w:val="nl-NL" w:eastAsia="en-US" w:bidi="ar-SA"/>
      </w:rPr>
    </w:lvl>
    <w:lvl w:ilvl="5" w:tplc="5A08558E">
      <w:numFmt w:val="bullet"/>
      <w:lvlText w:val="•"/>
      <w:lvlJc w:val="left"/>
      <w:pPr>
        <w:ind w:left="5903" w:hanging="360"/>
      </w:pPr>
      <w:rPr>
        <w:rFonts w:hint="default"/>
        <w:lang w:val="nl-NL" w:eastAsia="en-US" w:bidi="ar-SA"/>
      </w:rPr>
    </w:lvl>
    <w:lvl w:ilvl="6" w:tplc="80388D7C">
      <w:numFmt w:val="bullet"/>
      <w:lvlText w:val="•"/>
      <w:lvlJc w:val="left"/>
      <w:pPr>
        <w:ind w:left="6775" w:hanging="360"/>
      </w:pPr>
      <w:rPr>
        <w:rFonts w:hint="default"/>
        <w:lang w:val="nl-NL" w:eastAsia="en-US" w:bidi="ar-SA"/>
      </w:rPr>
    </w:lvl>
    <w:lvl w:ilvl="7" w:tplc="4B58DD16">
      <w:numFmt w:val="bullet"/>
      <w:lvlText w:val="•"/>
      <w:lvlJc w:val="left"/>
      <w:pPr>
        <w:ind w:left="7648" w:hanging="360"/>
      </w:pPr>
      <w:rPr>
        <w:rFonts w:hint="default"/>
        <w:lang w:val="nl-NL" w:eastAsia="en-US" w:bidi="ar-SA"/>
      </w:rPr>
    </w:lvl>
    <w:lvl w:ilvl="8" w:tplc="1676F884">
      <w:numFmt w:val="bullet"/>
      <w:lvlText w:val="•"/>
      <w:lvlJc w:val="left"/>
      <w:pPr>
        <w:ind w:left="8521" w:hanging="360"/>
      </w:pPr>
      <w:rPr>
        <w:rFonts w:hint="default"/>
        <w:lang w:val="nl-NL" w:eastAsia="en-US" w:bidi="ar-SA"/>
      </w:rPr>
    </w:lvl>
  </w:abstractNum>
  <w:num w:numId="1">
    <w:abstractNumId w:val="8"/>
  </w:num>
  <w:num w:numId="2">
    <w:abstractNumId w:val="16"/>
  </w:num>
  <w:num w:numId="3">
    <w:abstractNumId w:val="27"/>
  </w:num>
  <w:num w:numId="4">
    <w:abstractNumId w:val="5"/>
  </w:num>
  <w:num w:numId="5">
    <w:abstractNumId w:val="33"/>
  </w:num>
  <w:num w:numId="6">
    <w:abstractNumId w:val="24"/>
  </w:num>
  <w:num w:numId="7">
    <w:abstractNumId w:val="9"/>
  </w:num>
  <w:num w:numId="8">
    <w:abstractNumId w:val="28"/>
  </w:num>
  <w:num w:numId="9">
    <w:abstractNumId w:val="1"/>
  </w:num>
  <w:num w:numId="10">
    <w:abstractNumId w:val="31"/>
  </w:num>
  <w:num w:numId="11">
    <w:abstractNumId w:val="18"/>
  </w:num>
  <w:num w:numId="12">
    <w:abstractNumId w:val="21"/>
  </w:num>
  <w:num w:numId="13">
    <w:abstractNumId w:val="6"/>
  </w:num>
  <w:num w:numId="14">
    <w:abstractNumId w:val="32"/>
  </w:num>
  <w:num w:numId="15">
    <w:abstractNumId w:val="19"/>
  </w:num>
  <w:num w:numId="16">
    <w:abstractNumId w:val="13"/>
  </w:num>
  <w:num w:numId="17">
    <w:abstractNumId w:val="29"/>
  </w:num>
  <w:num w:numId="18">
    <w:abstractNumId w:val="25"/>
  </w:num>
  <w:num w:numId="19">
    <w:abstractNumId w:val="2"/>
  </w:num>
  <w:num w:numId="20">
    <w:abstractNumId w:val="3"/>
  </w:num>
  <w:num w:numId="21">
    <w:abstractNumId w:val="4"/>
  </w:num>
  <w:num w:numId="22">
    <w:abstractNumId w:val="26"/>
  </w:num>
  <w:num w:numId="23">
    <w:abstractNumId w:val="7"/>
  </w:num>
  <w:num w:numId="24">
    <w:abstractNumId w:val="23"/>
  </w:num>
  <w:num w:numId="25">
    <w:abstractNumId w:val="12"/>
  </w:num>
  <w:num w:numId="26">
    <w:abstractNumId w:val="0"/>
  </w:num>
  <w:num w:numId="27">
    <w:abstractNumId w:val="10"/>
  </w:num>
  <w:num w:numId="28">
    <w:abstractNumId w:val="11"/>
  </w:num>
  <w:num w:numId="29">
    <w:abstractNumId w:val="30"/>
  </w:num>
  <w:num w:numId="30">
    <w:abstractNumId w:val="14"/>
  </w:num>
  <w:num w:numId="31">
    <w:abstractNumId w:val="15"/>
  </w:num>
  <w:num w:numId="32">
    <w:abstractNumId w:val="17"/>
  </w:num>
  <w:num w:numId="33">
    <w:abstractNumId w:val="22"/>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B81"/>
    <w:rsid w:val="00007AB8"/>
    <w:rsid w:val="00011C0F"/>
    <w:rsid w:val="000171E7"/>
    <w:rsid w:val="00020492"/>
    <w:rsid w:val="00020819"/>
    <w:rsid w:val="0002538C"/>
    <w:rsid w:val="00025F04"/>
    <w:rsid w:val="0002706E"/>
    <w:rsid w:val="000304E5"/>
    <w:rsid w:val="00033B6D"/>
    <w:rsid w:val="000450B5"/>
    <w:rsid w:val="00046C44"/>
    <w:rsid w:val="00046FC5"/>
    <w:rsid w:val="000470B5"/>
    <w:rsid w:val="00064403"/>
    <w:rsid w:val="000654B4"/>
    <w:rsid w:val="000661F5"/>
    <w:rsid w:val="00070BD8"/>
    <w:rsid w:val="00070BD9"/>
    <w:rsid w:val="0007140B"/>
    <w:rsid w:val="00071B24"/>
    <w:rsid w:val="00073C50"/>
    <w:rsid w:val="00074A77"/>
    <w:rsid w:val="00075114"/>
    <w:rsid w:val="00076271"/>
    <w:rsid w:val="00082817"/>
    <w:rsid w:val="00083DDE"/>
    <w:rsid w:val="00084D42"/>
    <w:rsid w:val="00090ABB"/>
    <w:rsid w:val="00091D6B"/>
    <w:rsid w:val="00091EEE"/>
    <w:rsid w:val="00095149"/>
    <w:rsid w:val="000969DE"/>
    <w:rsid w:val="00096ECE"/>
    <w:rsid w:val="0009756D"/>
    <w:rsid w:val="000A11D2"/>
    <w:rsid w:val="000A3155"/>
    <w:rsid w:val="000A3617"/>
    <w:rsid w:val="000A4C67"/>
    <w:rsid w:val="000B1169"/>
    <w:rsid w:val="000B49D6"/>
    <w:rsid w:val="000B6600"/>
    <w:rsid w:val="000B71B9"/>
    <w:rsid w:val="000B7798"/>
    <w:rsid w:val="000C035B"/>
    <w:rsid w:val="000C0B70"/>
    <w:rsid w:val="000C1DA0"/>
    <w:rsid w:val="000C243F"/>
    <w:rsid w:val="000C3D8D"/>
    <w:rsid w:val="000C42A7"/>
    <w:rsid w:val="000C4A89"/>
    <w:rsid w:val="000C590F"/>
    <w:rsid w:val="000D007A"/>
    <w:rsid w:val="000D1295"/>
    <w:rsid w:val="000D1A89"/>
    <w:rsid w:val="000D24FE"/>
    <w:rsid w:val="000D2784"/>
    <w:rsid w:val="000D5F55"/>
    <w:rsid w:val="000E154D"/>
    <w:rsid w:val="000E1E42"/>
    <w:rsid w:val="000E2CCD"/>
    <w:rsid w:val="000E3C49"/>
    <w:rsid w:val="000E7A55"/>
    <w:rsid w:val="000F1B6B"/>
    <w:rsid w:val="000F340F"/>
    <w:rsid w:val="000F50D3"/>
    <w:rsid w:val="001007DF"/>
    <w:rsid w:val="00103D04"/>
    <w:rsid w:val="0010528D"/>
    <w:rsid w:val="001054FB"/>
    <w:rsid w:val="001064F2"/>
    <w:rsid w:val="001065C4"/>
    <w:rsid w:val="001125DF"/>
    <w:rsid w:val="00113DC0"/>
    <w:rsid w:val="00116D5D"/>
    <w:rsid w:val="00117B49"/>
    <w:rsid w:val="001202F1"/>
    <w:rsid w:val="00121168"/>
    <w:rsid w:val="001271CB"/>
    <w:rsid w:val="00133D0A"/>
    <w:rsid w:val="001364CC"/>
    <w:rsid w:val="00137F39"/>
    <w:rsid w:val="00140486"/>
    <w:rsid w:val="00140B5F"/>
    <w:rsid w:val="0014378D"/>
    <w:rsid w:val="00143ECE"/>
    <w:rsid w:val="00144639"/>
    <w:rsid w:val="0014626E"/>
    <w:rsid w:val="001474CC"/>
    <w:rsid w:val="001502F5"/>
    <w:rsid w:val="00151BBB"/>
    <w:rsid w:val="0015565A"/>
    <w:rsid w:val="0015588F"/>
    <w:rsid w:val="00160269"/>
    <w:rsid w:val="00163A1B"/>
    <w:rsid w:val="00165D9A"/>
    <w:rsid w:val="001673C0"/>
    <w:rsid w:val="001704C1"/>
    <w:rsid w:val="001717A1"/>
    <w:rsid w:val="00171A8A"/>
    <w:rsid w:val="00175B34"/>
    <w:rsid w:val="0018001C"/>
    <w:rsid w:val="001824AF"/>
    <w:rsid w:val="0018340C"/>
    <w:rsid w:val="001849D8"/>
    <w:rsid w:val="001855C3"/>
    <w:rsid w:val="00185B6A"/>
    <w:rsid w:val="00186572"/>
    <w:rsid w:val="00191DCB"/>
    <w:rsid w:val="00193865"/>
    <w:rsid w:val="0019746F"/>
    <w:rsid w:val="00197C3C"/>
    <w:rsid w:val="001A0746"/>
    <w:rsid w:val="001A0907"/>
    <w:rsid w:val="001A1DF9"/>
    <w:rsid w:val="001A2937"/>
    <w:rsid w:val="001A45E0"/>
    <w:rsid w:val="001A4BDB"/>
    <w:rsid w:val="001A79B8"/>
    <w:rsid w:val="001B1832"/>
    <w:rsid w:val="001B18EA"/>
    <w:rsid w:val="001B2D9A"/>
    <w:rsid w:val="001B31ED"/>
    <w:rsid w:val="001B6509"/>
    <w:rsid w:val="001B6841"/>
    <w:rsid w:val="001B71F9"/>
    <w:rsid w:val="001C2D1C"/>
    <w:rsid w:val="001C5663"/>
    <w:rsid w:val="001C6BC4"/>
    <w:rsid w:val="001D0821"/>
    <w:rsid w:val="001D41E4"/>
    <w:rsid w:val="001D67C5"/>
    <w:rsid w:val="001D6CCF"/>
    <w:rsid w:val="001D75AD"/>
    <w:rsid w:val="001E29AF"/>
    <w:rsid w:val="001E56F5"/>
    <w:rsid w:val="001F01E0"/>
    <w:rsid w:val="001F207B"/>
    <w:rsid w:val="00200443"/>
    <w:rsid w:val="00204644"/>
    <w:rsid w:val="0021044B"/>
    <w:rsid w:val="00210729"/>
    <w:rsid w:val="00212792"/>
    <w:rsid w:val="00214933"/>
    <w:rsid w:val="00214BBA"/>
    <w:rsid w:val="0022024D"/>
    <w:rsid w:val="00222A0A"/>
    <w:rsid w:val="00223902"/>
    <w:rsid w:val="002257C2"/>
    <w:rsid w:val="00231C0A"/>
    <w:rsid w:val="002356AE"/>
    <w:rsid w:val="00235E7C"/>
    <w:rsid w:val="002419A0"/>
    <w:rsid w:val="002453DC"/>
    <w:rsid w:val="0024785C"/>
    <w:rsid w:val="00252746"/>
    <w:rsid w:val="00253020"/>
    <w:rsid w:val="002533FF"/>
    <w:rsid w:val="00255680"/>
    <w:rsid w:val="00255747"/>
    <w:rsid w:val="002622EE"/>
    <w:rsid w:val="00263C92"/>
    <w:rsid w:val="00263ED6"/>
    <w:rsid w:val="002734E0"/>
    <w:rsid w:val="002759BB"/>
    <w:rsid w:val="00277058"/>
    <w:rsid w:val="00291EEF"/>
    <w:rsid w:val="00294D73"/>
    <w:rsid w:val="00295DFB"/>
    <w:rsid w:val="00295E3B"/>
    <w:rsid w:val="002961F1"/>
    <w:rsid w:val="002964E4"/>
    <w:rsid w:val="00297DFB"/>
    <w:rsid w:val="002A03D9"/>
    <w:rsid w:val="002A4081"/>
    <w:rsid w:val="002A421C"/>
    <w:rsid w:val="002A42B7"/>
    <w:rsid w:val="002A666E"/>
    <w:rsid w:val="002A7789"/>
    <w:rsid w:val="002B36D7"/>
    <w:rsid w:val="002B40FC"/>
    <w:rsid w:val="002C1E47"/>
    <w:rsid w:val="002C3747"/>
    <w:rsid w:val="002C46D9"/>
    <w:rsid w:val="002C543F"/>
    <w:rsid w:val="002E0EEB"/>
    <w:rsid w:val="002E1D20"/>
    <w:rsid w:val="002E244E"/>
    <w:rsid w:val="002E5654"/>
    <w:rsid w:val="002F14EE"/>
    <w:rsid w:val="002F1AD2"/>
    <w:rsid w:val="002F1D4D"/>
    <w:rsid w:val="002F23BA"/>
    <w:rsid w:val="002F2F4C"/>
    <w:rsid w:val="002F34D0"/>
    <w:rsid w:val="002F6DC4"/>
    <w:rsid w:val="00302215"/>
    <w:rsid w:val="00303E5C"/>
    <w:rsid w:val="00304BD2"/>
    <w:rsid w:val="00305A44"/>
    <w:rsid w:val="00305C1E"/>
    <w:rsid w:val="003077EC"/>
    <w:rsid w:val="00307E54"/>
    <w:rsid w:val="0031051A"/>
    <w:rsid w:val="003122B7"/>
    <w:rsid w:val="0031269B"/>
    <w:rsid w:val="00316A30"/>
    <w:rsid w:val="00321634"/>
    <w:rsid w:val="003219C6"/>
    <w:rsid w:val="00322677"/>
    <w:rsid w:val="003259E2"/>
    <w:rsid w:val="003262C3"/>
    <w:rsid w:val="003313E8"/>
    <w:rsid w:val="00333192"/>
    <w:rsid w:val="00333926"/>
    <w:rsid w:val="00334A27"/>
    <w:rsid w:val="00334C42"/>
    <w:rsid w:val="00336178"/>
    <w:rsid w:val="00337242"/>
    <w:rsid w:val="00342342"/>
    <w:rsid w:val="00342979"/>
    <w:rsid w:val="00345A39"/>
    <w:rsid w:val="00346D26"/>
    <w:rsid w:val="00346E26"/>
    <w:rsid w:val="003514C4"/>
    <w:rsid w:val="003517DA"/>
    <w:rsid w:val="00356062"/>
    <w:rsid w:val="003561AE"/>
    <w:rsid w:val="00357A52"/>
    <w:rsid w:val="00362042"/>
    <w:rsid w:val="003645FC"/>
    <w:rsid w:val="003646EA"/>
    <w:rsid w:val="00367449"/>
    <w:rsid w:val="003738CE"/>
    <w:rsid w:val="00374B6D"/>
    <w:rsid w:val="00377DD7"/>
    <w:rsid w:val="00381BD4"/>
    <w:rsid w:val="00385646"/>
    <w:rsid w:val="00386C6D"/>
    <w:rsid w:val="0039163B"/>
    <w:rsid w:val="00391880"/>
    <w:rsid w:val="00391910"/>
    <w:rsid w:val="00397903"/>
    <w:rsid w:val="00397F25"/>
    <w:rsid w:val="003A069E"/>
    <w:rsid w:val="003A29DA"/>
    <w:rsid w:val="003A4F76"/>
    <w:rsid w:val="003A52AC"/>
    <w:rsid w:val="003A5C3B"/>
    <w:rsid w:val="003A6801"/>
    <w:rsid w:val="003A6FAB"/>
    <w:rsid w:val="003A7DFC"/>
    <w:rsid w:val="003B3CDD"/>
    <w:rsid w:val="003B43B5"/>
    <w:rsid w:val="003B74FD"/>
    <w:rsid w:val="003B79EE"/>
    <w:rsid w:val="003D130A"/>
    <w:rsid w:val="003D4CC9"/>
    <w:rsid w:val="003D4D46"/>
    <w:rsid w:val="003E12D0"/>
    <w:rsid w:val="003E140E"/>
    <w:rsid w:val="003E3560"/>
    <w:rsid w:val="003E4141"/>
    <w:rsid w:val="003E43C6"/>
    <w:rsid w:val="003E564B"/>
    <w:rsid w:val="003F7248"/>
    <w:rsid w:val="0040192F"/>
    <w:rsid w:val="004056F7"/>
    <w:rsid w:val="0040716F"/>
    <w:rsid w:val="0040784C"/>
    <w:rsid w:val="00410031"/>
    <w:rsid w:val="00410940"/>
    <w:rsid w:val="00412E6F"/>
    <w:rsid w:val="00415BEC"/>
    <w:rsid w:val="00417517"/>
    <w:rsid w:val="004225AE"/>
    <w:rsid w:val="004273F5"/>
    <w:rsid w:val="0042759F"/>
    <w:rsid w:val="0042787E"/>
    <w:rsid w:val="00431E91"/>
    <w:rsid w:val="00433A47"/>
    <w:rsid w:val="00433B43"/>
    <w:rsid w:val="00436D4C"/>
    <w:rsid w:val="00437418"/>
    <w:rsid w:val="0044440E"/>
    <w:rsid w:val="00444C47"/>
    <w:rsid w:val="00445F9A"/>
    <w:rsid w:val="004475C4"/>
    <w:rsid w:val="00452EB4"/>
    <w:rsid w:val="0045366D"/>
    <w:rsid w:val="004538E3"/>
    <w:rsid w:val="00455532"/>
    <w:rsid w:val="00455DA5"/>
    <w:rsid w:val="004568DD"/>
    <w:rsid w:val="00460754"/>
    <w:rsid w:val="004621CA"/>
    <w:rsid w:val="00462BE8"/>
    <w:rsid w:val="0047556E"/>
    <w:rsid w:val="00481F8A"/>
    <w:rsid w:val="0048222C"/>
    <w:rsid w:val="004827FD"/>
    <w:rsid w:val="00486323"/>
    <w:rsid w:val="00486A0C"/>
    <w:rsid w:val="0048769B"/>
    <w:rsid w:val="004918C8"/>
    <w:rsid w:val="004920F0"/>
    <w:rsid w:val="004932F2"/>
    <w:rsid w:val="004A24F8"/>
    <w:rsid w:val="004A39E5"/>
    <w:rsid w:val="004A3B96"/>
    <w:rsid w:val="004B6266"/>
    <w:rsid w:val="004B6F40"/>
    <w:rsid w:val="004B7917"/>
    <w:rsid w:val="004C0A78"/>
    <w:rsid w:val="004C3F30"/>
    <w:rsid w:val="004C460B"/>
    <w:rsid w:val="004C61B1"/>
    <w:rsid w:val="004C68B8"/>
    <w:rsid w:val="004C6F84"/>
    <w:rsid w:val="004C7458"/>
    <w:rsid w:val="004C7DE1"/>
    <w:rsid w:val="004D1989"/>
    <w:rsid w:val="004D2216"/>
    <w:rsid w:val="004D230B"/>
    <w:rsid w:val="004D23C7"/>
    <w:rsid w:val="004D3030"/>
    <w:rsid w:val="004D6BDE"/>
    <w:rsid w:val="004D77CC"/>
    <w:rsid w:val="004D7DC7"/>
    <w:rsid w:val="004E67E6"/>
    <w:rsid w:val="004F3393"/>
    <w:rsid w:val="004F37FE"/>
    <w:rsid w:val="0050053D"/>
    <w:rsid w:val="005075B5"/>
    <w:rsid w:val="00510775"/>
    <w:rsid w:val="00512B0B"/>
    <w:rsid w:val="00512D89"/>
    <w:rsid w:val="005171E6"/>
    <w:rsid w:val="005337DB"/>
    <w:rsid w:val="00537174"/>
    <w:rsid w:val="00537CCB"/>
    <w:rsid w:val="005416D4"/>
    <w:rsid w:val="00544B32"/>
    <w:rsid w:val="0055137B"/>
    <w:rsid w:val="0055238C"/>
    <w:rsid w:val="00552708"/>
    <w:rsid w:val="00553034"/>
    <w:rsid w:val="005561F7"/>
    <w:rsid w:val="00556DBC"/>
    <w:rsid w:val="00562803"/>
    <w:rsid w:val="0056334E"/>
    <w:rsid w:val="005702B5"/>
    <w:rsid w:val="005776A9"/>
    <w:rsid w:val="00581B73"/>
    <w:rsid w:val="005831BA"/>
    <w:rsid w:val="0058441F"/>
    <w:rsid w:val="005844C4"/>
    <w:rsid w:val="005955BC"/>
    <w:rsid w:val="00596AFA"/>
    <w:rsid w:val="005A0551"/>
    <w:rsid w:val="005A2565"/>
    <w:rsid w:val="005A3EC8"/>
    <w:rsid w:val="005A444E"/>
    <w:rsid w:val="005A479B"/>
    <w:rsid w:val="005A56BB"/>
    <w:rsid w:val="005A7586"/>
    <w:rsid w:val="005A7D75"/>
    <w:rsid w:val="005B5DC3"/>
    <w:rsid w:val="005C0D96"/>
    <w:rsid w:val="005C4E1F"/>
    <w:rsid w:val="005C5EAD"/>
    <w:rsid w:val="005D0B82"/>
    <w:rsid w:val="005D2069"/>
    <w:rsid w:val="005D4BC9"/>
    <w:rsid w:val="005D5414"/>
    <w:rsid w:val="005D5A45"/>
    <w:rsid w:val="005D6098"/>
    <w:rsid w:val="005D6D0B"/>
    <w:rsid w:val="005D7CFD"/>
    <w:rsid w:val="005E1A9D"/>
    <w:rsid w:val="005E1CD9"/>
    <w:rsid w:val="005E2491"/>
    <w:rsid w:val="005E27FE"/>
    <w:rsid w:val="005E5F3C"/>
    <w:rsid w:val="005F3EA3"/>
    <w:rsid w:val="005F509A"/>
    <w:rsid w:val="005F74DE"/>
    <w:rsid w:val="00600EFD"/>
    <w:rsid w:val="006040BC"/>
    <w:rsid w:val="00604B10"/>
    <w:rsid w:val="00606AED"/>
    <w:rsid w:val="0062166C"/>
    <w:rsid w:val="00622008"/>
    <w:rsid w:val="00622E89"/>
    <w:rsid w:val="00624521"/>
    <w:rsid w:val="006278C3"/>
    <w:rsid w:val="00630197"/>
    <w:rsid w:val="00632F00"/>
    <w:rsid w:val="0063410C"/>
    <w:rsid w:val="006358F6"/>
    <w:rsid w:val="00636091"/>
    <w:rsid w:val="00636855"/>
    <w:rsid w:val="00637155"/>
    <w:rsid w:val="006419FF"/>
    <w:rsid w:val="0064209F"/>
    <w:rsid w:val="00644169"/>
    <w:rsid w:val="0064635B"/>
    <w:rsid w:val="00646CC0"/>
    <w:rsid w:val="00651F91"/>
    <w:rsid w:val="0065538E"/>
    <w:rsid w:val="00660881"/>
    <w:rsid w:val="006608E1"/>
    <w:rsid w:val="00660EDE"/>
    <w:rsid w:val="00662496"/>
    <w:rsid w:val="0066298F"/>
    <w:rsid w:val="00662D2A"/>
    <w:rsid w:val="00665B1E"/>
    <w:rsid w:val="00666943"/>
    <w:rsid w:val="00671895"/>
    <w:rsid w:val="00675229"/>
    <w:rsid w:val="00675351"/>
    <w:rsid w:val="00677C9E"/>
    <w:rsid w:val="00682049"/>
    <w:rsid w:val="0068395E"/>
    <w:rsid w:val="00691EAD"/>
    <w:rsid w:val="00697A1F"/>
    <w:rsid w:val="006A13D7"/>
    <w:rsid w:val="006A43F7"/>
    <w:rsid w:val="006A5021"/>
    <w:rsid w:val="006A58DB"/>
    <w:rsid w:val="006A6F72"/>
    <w:rsid w:val="006A7A42"/>
    <w:rsid w:val="006B6F54"/>
    <w:rsid w:val="006B705C"/>
    <w:rsid w:val="006C2328"/>
    <w:rsid w:val="006C48F9"/>
    <w:rsid w:val="006C51FD"/>
    <w:rsid w:val="006D257F"/>
    <w:rsid w:val="006D33D3"/>
    <w:rsid w:val="006E00A4"/>
    <w:rsid w:val="006E3167"/>
    <w:rsid w:val="006F48D1"/>
    <w:rsid w:val="006F5FD0"/>
    <w:rsid w:val="006F7C78"/>
    <w:rsid w:val="00700576"/>
    <w:rsid w:val="007022E1"/>
    <w:rsid w:val="00702C30"/>
    <w:rsid w:val="007042E0"/>
    <w:rsid w:val="00710EA2"/>
    <w:rsid w:val="00711766"/>
    <w:rsid w:val="007221B0"/>
    <w:rsid w:val="00723A41"/>
    <w:rsid w:val="00726C69"/>
    <w:rsid w:val="0073245D"/>
    <w:rsid w:val="00733C44"/>
    <w:rsid w:val="00734D4B"/>
    <w:rsid w:val="00737803"/>
    <w:rsid w:val="00737A16"/>
    <w:rsid w:val="00742122"/>
    <w:rsid w:val="00743A85"/>
    <w:rsid w:val="00746648"/>
    <w:rsid w:val="0075226F"/>
    <w:rsid w:val="00752C58"/>
    <w:rsid w:val="007551B1"/>
    <w:rsid w:val="0075570C"/>
    <w:rsid w:val="00755F53"/>
    <w:rsid w:val="007569FF"/>
    <w:rsid w:val="00756F3C"/>
    <w:rsid w:val="00761877"/>
    <w:rsid w:val="007673FF"/>
    <w:rsid w:val="007677A0"/>
    <w:rsid w:val="0077502E"/>
    <w:rsid w:val="00777EF8"/>
    <w:rsid w:val="007811A5"/>
    <w:rsid w:val="00783BEC"/>
    <w:rsid w:val="0078479B"/>
    <w:rsid w:val="00791F60"/>
    <w:rsid w:val="007931F3"/>
    <w:rsid w:val="0079684B"/>
    <w:rsid w:val="007A3359"/>
    <w:rsid w:val="007A5C08"/>
    <w:rsid w:val="007A7780"/>
    <w:rsid w:val="007B121F"/>
    <w:rsid w:val="007B4796"/>
    <w:rsid w:val="007B5067"/>
    <w:rsid w:val="007B6A6E"/>
    <w:rsid w:val="007B7778"/>
    <w:rsid w:val="007C5A24"/>
    <w:rsid w:val="007C660A"/>
    <w:rsid w:val="007D0891"/>
    <w:rsid w:val="007D3967"/>
    <w:rsid w:val="007D4A52"/>
    <w:rsid w:val="007D4F55"/>
    <w:rsid w:val="007D557E"/>
    <w:rsid w:val="007D6C8D"/>
    <w:rsid w:val="007E0D5E"/>
    <w:rsid w:val="007E1028"/>
    <w:rsid w:val="007E28B9"/>
    <w:rsid w:val="007E30C2"/>
    <w:rsid w:val="007E36FA"/>
    <w:rsid w:val="007E6F66"/>
    <w:rsid w:val="007F317C"/>
    <w:rsid w:val="007F4F4C"/>
    <w:rsid w:val="008017A9"/>
    <w:rsid w:val="00803379"/>
    <w:rsid w:val="0080693B"/>
    <w:rsid w:val="00806A1B"/>
    <w:rsid w:val="00807A7F"/>
    <w:rsid w:val="00813CC5"/>
    <w:rsid w:val="00816909"/>
    <w:rsid w:val="00816C8A"/>
    <w:rsid w:val="00824CE4"/>
    <w:rsid w:val="00834413"/>
    <w:rsid w:val="00835FFE"/>
    <w:rsid w:val="00837680"/>
    <w:rsid w:val="00837BD3"/>
    <w:rsid w:val="00837EFA"/>
    <w:rsid w:val="0084045C"/>
    <w:rsid w:val="0084139C"/>
    <w:rsid w:val="008460AD"/>
    <w:rsid w:val="00847783"/>
    <w:rsid w:val="00851289"/>
    <w:rsid w:val="0085216F"/>
    <w:rsid w:val="008526F0"/>
    <w:rsid w:val="00852B4B"/>
    <w:rsid w:val="00861F16"/>
    <w:rsid w:val="00862F6E"/>
    <w:rsid w:val="00864AC9"/>
    <w:rsid w:val="008651AA"/>
    <w:rsid w:val="00871612"/>
    <w:rsid w:val="00871F21"/>
    <w:rsid w:val="00873612"/>
    <w:rsid w:val="00874FE7"/>
    <w:rsid w:val="00880902"/>
    <w:rsid w:val="00881DC6"/>
    <w:rsid w:val="00882018"/>
    <w:rsid w:val="008865DA"/>
    <w:rsid w:val="00890492"/>
    <w:rsid w:val="00895CAA"/>
    <w:rsid w:val="008A2081"/>
    <w:rsid w:val="008B66AD"/>
    <w:rsid w:val="008B7783"/>
    <w:rsid w:val="008C068C"/>
    <w:rsid w:val="008C163A"/>
    <w:rsid w:val="008C2DA2"/>
    <w:rsid w:val="008C5E54"/>
    <w:rsid w:val="008C764C"/>
    <w:rsid w:val="008D04AF"/>
    <w:rsid w:val="008D1544"/>
    <w:rsid w:val="008D2B6A"/>
    <w:rsid w:val="008D2FED"/>
    <w:rsid w:val="008D6C24"/>
    <w:rsid w:val="008D7CE6"/>
    <w:rsid w:val="008E0E5C"/>
    <w:rsid w:val="008E3B64"/>
    <w:rsid w:val="008F04C2"/>
    <w:rsid w:val="008F091E"/>
    <w:rsid w:val="008F5995"/>
    <w:rsid w:val="00904F73"/>
    <w:rsid w:val="00906188"/>
    <w:rsid w:val="009066C0"/>
    <w:rsid w:val="00910811"/>
    <w:rsid w:val="009150FF"/>
    <w:rsid w:val="00930322"/>
    <w:rsid w:val="009311E1"/>
    <w:rsid w:val="0093455B"/>
    <w:rsid w:val="00936392"/>
    <w:rsid w:val="0093719A"/>
    <w:rsid w:val="009414F1"/>
    <w:rsid w:val="0095030A"/>
    <w:rsid w:val="00951389"/>
    <w:rsid w:val="00952202"/>
    <w:rsid w:val="0095474E"/>
    <w:rsid w:val="009579A0"/>
    <w:rsid w:val="00957C7C"/>
    <w:rsid w:val="0096152B"/>
    <w:rsid w:val="009634F9"/>
    <w:rsid w:val="00963DF1"/>
    <w:rsid w:val="00965131"/>
    <w:rsid w:val="00966631"/>
    <w:rsid w:val="00970ABD"/>
    <w:rsid w:val="009718A6"/>
    <w:rsid w:val="0097199C"/>
    <w:rsid w:val="00974A5A"/>
    <w:rsid w:val="00980861"/>
    <w:rsid w:val="00981B1C"/>
    <w:rsid w:val="00981F56"/>
    <w:rsid w:val="00983EC2"/>
    <w:rsid w:val="009844EF"/>
    <w:rsid w:val="00986836"/>
    <w:rsid w:val="009868E6"/>
    <w:rsid w:val="00990AB5"/>
    <w:rsid w:val="0099389A"/>
    <w:rsid w:val="00994CE4"/>
    <w:rsid w:val="009A0165"/>
    <w:rsid w:val="009A1E4B"/>
    <w:rsid w:val="009A5CA0"/>
    <w:rsid w:val="009A6070"/>
    <w:rsid w:val="009B0BD1"/>
    <w:rsid w:val="009B6182"/>
    <w:rsid w:val="009B66E8"/>
    <w:rsid w:val="009C4454"/>
    <w:rsid w:val="009C6F8C"/>
    <w:rsid w:val="009D1415"/>
    <w:rsid w:val="009D381A"/>
    <w:rsid w:val="009D51E9"/>
    <w:rsid w:val="009D6750"/>
    <w:rsid w:val="009E1132"/>
    <w:rsid w:val="009E2AA1"/>
    <w:rsid w:val="009E46F2"/>
    <w:rsid w:val="009E47E1"/>
    <w:rsid w:val="009F0900"/>
    <w:rsid w:val="009F220D"/>
    <w:rsid w:val="009F5132"/>
    <w:rsid w:val="009F6AE9"/>
    <w:rsid w:val="00A077C4"/>
    <w:rsid w:val="00A10BEE"/>
    <w:rsid w:val="00A13396"/>
    <w:rsid w:val="00A206F0"/>
    <w:rsid w:val="00A242EA"/>
    <w:rsid w:val="00A26CF8"/>
    <w:rsid w:val="00A31A2D"/>
    <w:rsid w:val="00A32858"/>
    <w:rsid w:val="00A41A35"/>
    <w:rsid w:val="00A41B1E"/>
    <w:rsid w:val="00A4265D"/>
    <w:rsid w:val="00A476F8"/>
    <w:rsid w:val="00A50443"/>
    <w:rsid w:val="00A54A42"/>
    <w:rsid w:val="00A5568F"/>
    <w:rsid w:val="00A6027C"/>
    <w:rsid w:val="00A61501"/>
    <w:rsid w:val="00A6320E"/>
    <w:rsid w:val="00A65C0E"/>
    <w:rsid w:val="00A67D84"/>
    <w:rsid w:val="00A72A0D"/>
    <w:rsid w:val="00A763D1"/>
    <w:rsid w:val="00A80506"/>
    <w:rsid w:val="00A8092F"/>
    <w:rsid w:val="00A8124A"/>
    <w:rsid w:val="00A82F17"/>
    <w:rsid w:val="00A84649"/>
    <w:rsid w:val="00A84933"/>
    <w:rsid w:val="00A948EF"/>
    <w:rsid w:val="00A961FB"/>
    <w:rsid w:val="00AA0212"/>
    <w:rsid w:val="00AA236F"/>
    <w:rsid w:val="00AA3098"/>
    <w:rsid w:val="00AA3C70"/>
    <w:rsid w:val="00AA3F1C"/>
    <w:rsid w:val="00AA4F24"/>
    <w:rsid w:val="00AB1CEE"/>
    <w:rsid w:val="00AB2760"/>
    <w:rsid w:val="00AB56B6"/>
    <w:rsid w:val="00AB6959"/>
    <w:rsid w:val="00AB6A9F"/>
    <w:rsid w:val="00AB72F5"/>
    <w:rsid w:val="00AB783E"/>
    <w:rsid w:val="00AC2568"/>
    <w:rsid w:val="00AC444C"/>
    <w:rsid w:val="00AC4B8F"/>
    <w:rsid w:val="00AC641A"/>
    <w:rsid w:val="00AC656C"/>
    <w:rsid w:val="00AC6C26"/>
    <w:rsid w:val="00AD1420"/>
    <w:rsid w:val="00AD279C"/>
    <w:rsid w:val="00AD2913"/>
    <w:rsid w:val="00AE0D84"/>
    <w:rsid w:val="00AE1703"/>
    <w:rsid w:val="00AE1BB0"/>
    <w:rsid w:val="00AE1F92"/>
    <w:rsid w:val="00AE3E63"/>
    <w:rsid w:val="00AE435F"/>
    <w:rsid w:val="00AE7731"/>
    <w:rsid w:val="00AF04D1"/>
    <w:rsid w:val="00AF53B0"/>
    <w:rsid w:val="00AF5F1D"/>
    <w:rsid w:val="00AF7CDA"/>
    <w:rsid w:val="00B00C41"/>
    <w:rsid w:val="00B02A30"/>
    <w:rsid w:val="00B10812"/>
    <w:rsid w:val="00B108FE"/>
    <w:rsid w:val="00B1250C"/>
    <w:rsid w:val="00B12E1D"/>
    <w:rsid w:val="00B133A5"/>
    <w:rsid w:val="00B138CF"/>
    <w:rsid w:val="00B13B9C"/>
    <w:rsid w:val="00B1469E"/>
    <w:rsid w:val="00B14E9A"/>
    <w:rsid w:val="00B17394"/>
    <w:rsid w:val="00B2157F"/>
    <w:rsid w:val="00B24721"/>
    <w:rsid w:val="00B31D15"/>
    <w:rsid w:val="00B31FDE"/>
    <w:rsid w:val="00B32A7C"/>
    <w:rsid w:val="00B34E01"/>
    <w:rsid w:val="00B42FFF"/>
    <w:rsid w:val="00B45098"/>
    <w:rsid w:val="00B45160"/>
    <w:rsid w:val="00B46E24"/>
    <w:rsid w:val="00B47688"/>
    <w:rsid w:val="00B47DBA"/>
    <w:rsid w:val="00B521D6"/>
    <w:rsid w:val="00B521E1"/>
    <w:rsid w:val="00B561FA"/>
    <w:rsid w:val="00B5746D"/>
    <w:rsid w:val="00B61D62"/>
    <w:rsid w:val="00B65136"/>
    <w:rsid w:val="00B663B2"/>
    <w:rsid w:val="00B66EDF"/>
    <w:rsid w:val="00B67C8A"/>
    <w:rsid w:val="00B82595"/>
    <w:rsid w:val="00B82A94"/>
    <w:rsid w:val="00B91AB9"/>
    <w:rsid w:val="00B9261A"/>
    <w:rsid w:val="00B93505"/>
    <w:rsid w:val="00B964EF"/>
    <w:rsid w:val="00B975AB"/>
    <w:rsid w:val="00BA19BF"/>
    <w:rsid w:val="00BA6346"/>
    <w:rsid w:val="00BA735A"/>
    <w:rsid w:val="00BB055B"/>
    <w:rsid w:val="00BB06EA"/>
    <w:rsid w:val="00BB08D8"/>
    <w:rsid w:val="00BB4A7E"/>
    <w:rsid w:val="00BB5004"/>
    <w:rsid w:val="00BB5DB2"/>
    <w:rsid w:val="00BC3070"/>
    <w:rsid w:val="00BC31D5"/>
    <w:rsid w:val="00BC4482"/>
    <w:rsid w:val="00BC49BC"/>
    <w:rsid w:val="00BC547E"/>
    <w:rsid w:val="00BC57F9"/>
    <w:rsid w:val="00BC6F7A"/>
    <w:rsid w:val="00BC7785"/>
    <w:rsid w:val="00BD0092"/>
    <w:rsid w:val="00BD3D17"/>
    <w:rsid w:val="00BD7A72"/>
    <w:rsid w:val="00BD7E95"/>
    <w:rsid w:val="00BE2F43"/>
    <w:rsid w:val="00BE3429"/>
    <w:rsid w:val="00BE4121"/>
    <w:rsid w:val="00BE43AF"/>
    <w:rsid w:val="00BF2513"/>
    <w:rsid w:val="00BF25DE"/>
    <w:rsid w:val="00BF6D76"/>
    <w:rsid w:val="00BF6F4C"/>
    <w:rsid w:val="00C00DD9"/>
    <w:rsid w:val="00C01B10"/>
    <w:rsid w:val="00C01DCF"/>
    <w:rsid w:val="00C062A1"/>
    <w:rsid w:val="00C137C2"/>
    <w:rsid w:val="00C14C16"/>
    <w:rsid w:val="00C171CF"/>
    <w:rsid w:val="00C175E3"/>
    <w:rsid w:val="00C2163A"/>
    <w:rsid w:val="00C21D06"/>
    <w:rsid w:val="00C21E36"/>
    <w:rsid w:val="00C22136"/>
    <w:rsid w:val="00C22773"/>
    <w:rsid w:val="00C22C72"/>
    <w:rsid w:val="00C2312A"/>
    <w:rsid w:val="00C24A19"/>
    <w:rsid w:val="00C24E89"/>
    <w:rsid w:val="00C25D26"/>
    <w:rsid w:val="00C30BA7"/>
    <w:rsid w:val="00C3336B"/>
    <w:rsid w:val="00C36254"/>
    <w:rsid w:val="00C365BC"/>
    <w:rsid w:val="00C37560"/>
    <w:rsid w:val="00C378F0"/>
    <w:rsid w:val="00C43229"/>
    <w:rsid w:val="00C45B2C"/>
    <w:rsid w:val="00C50693"/>
    <w:rsid w:val="00C510F7"/>
    <w:rsid w:val="00C51431"/>
    <w:rsid w:val="00C5323D"/>
    <w:rsid w:val="00C533E6"/>
    <w:rsid w:val="00C55C21"/>
    <w:rsid w:val="00C56610"/>
    <w:rsid w:val="00C56B5C"/>
    <w:rsid w:val="00C57025"/>
    <w:rsid w:val="00C620B6"/>
    <w:rsid w:val="00C66018"/>
    <w:rsid w:val="00C708D2"/>
    <w:rsid w:val="00C724C8"/>
    <w:rsid w:val="00C738EF"/>
    <w:rsid w:val="00C80537"/>
    <w:rsid w:val="00C812C8"/>
    <w:rsid w:val="00C836DD"/>
    <w:rsid w:val="00C8393D"/>
    <w:rsid w:val="00C84ED3"/>
    <w:rsid w:val="00C874A3"/>
    <w:rsid w:val="00C90F5F"/>
    <w:rsid w:val="00C94C61"/>
    <w:rsid w:val="00C9550C"/>
    <w:rsid w:val="00C96630"/>
    <w:rsid w:val="00CA01D5"/>
    <w:rsid w:val="00CA219A"/>
    <w:rsid w:val="00CA6B5A"/>
    <w:rsid w:val="00CB136C"/>
    <w:rsid w:val="00CB188C"/>
    <w:rsid w:val="00CB18FC"/>
    <w:rsid w:val="00CB1C77"/>
    <w:rsid w:val="00CB2D63"/>
    <w:rsid w:val="00CB322D"/>
    <w:rsid w:val="00CB41B3"/>
    <w:rsid w:val="00CB6571"/>
    <w:rsid w:val="00CB6AE8"/>
    <w:rsid w:val="00CB7FF0"/>
    <w:rsid w:val="00CC1D9C"/>
    <w:rsid w:val="00CC3BD0"/>
    <w:rsid w:val="00CC41AF"/>
    <w:rsid w:val="00CD4197"/>
    <w:rsid w:val="00CD5814"/>
    <w:rsid w:val="00CD6F5C"/>
    <w:rsid w:val="00CE1B61"/>
    <w:rsid w:val="00CE3DAF"/>
    <w:rsid w:val="00CE40B8"/>
    <w:rsid w:val="00CF2755"/>
    <w:rsid w:val="00CF37C9"/>
    <w:rsid w:val="00CF3C66"/>
    <w:rsid w:val="00CF47D6"/>
    <w:rsid w:val="00CF55A0"/>
    <w:rsid w:val="00CF5767"/>
    <w:rsid w:val="00CF58A8"/>
    <w:rsid w:val="00CF73FA"/>
    <w:rsid w:val="00D01A71"/>
    <w:rsid w:val="00D10E29"/>
    <w:rsid w:val="00D12CB3"/>
    <w:rsid w:val="00D12D5A"/>
    <w:rsid w:val="00D13482"/>
    <w:rsid w:val="00D16373"/>
    <w:rsid w:val="00D16FF7"/>
    <w:rsid w:val="00D17E98"/>
    <w:rsid w:val="00D221E8"/>
    <w:rsid w:val="00D236FF"/>
    <w:rsid w:val="00D23E02"/>
    <w:rsid w:val="00D25790"/>
    <w:rsid w:val="00D2609B"/>
    <w:rsid w:val="00D263B3"/>
    <w:rsid w:val="00D26FD1"/>
    <w:rsid w:val="00D27E32"/>
    <w:rsid w:val="00D313A3"/>
    <w:rsid w:val="00D3216A"/>
    <w:rsid w:val="00D32D1C"/>
    <w:rsid w:val="00D3368F"/>
    <w:rsid w:val="00D347E7"/>
    <w:rsid w:val="00D34F11"/>
    <w:rsid w:val="00D368DD"/>
    <w:rsid w:val="00D4549E"/>
    <w:rsid w:val="00D5081D"/>
    <w:rsid w:val="00D5469A"/>
    <w:rsid w:val="00D568E3"/>
    <w:rsid w:val="00D56B7D"/>
    <w:rsid w:val="00D60273"/>
    <w:rsid w:val="00D60593"/>
    <w:rsid w:val="00D63283"/>
    <w:rsid w:val="00D65820"/>
    <w:rsid w:val="00D679C6"/>
    <w:rsid w:val="00D67E80"/>
    <w:rsid w:val="00D71CB0"/>
    <w:rsid w:val="00D726D2"/>
    <w:rsid w:val="00D730F2"/>
    <w:rsid w:val="00D73EF0"/>
    <w:rsid w:val="00D75FA1"/>
    <w:rsid w:val="00D76920"/>
    <w:rsid w:val="00D77C00"/>
    <w:rsid w:val="00D809F9"/>
    <w:rsid w:val="00D80D51"/>
    <w:rsid w:val="00D84958"/>
    <w:rsid w:val="00D95D11"/>
    <w:rsid w:val="00D96097"/>
    <w:rsid w:val="00D96E61"/>
    <w:rsid w:val="00DA07C7"/>
    <w:rsid w:val="00DB03E1"/>
    <w:rsid w:val="00DB09BE"/>
    <w:rsid w:val="00DB119A"/>
    <w:rsid w:val="00DB2AC6"/>
    <w:rsid w:val="00DB52EA"/>
    <w:rsid w:val="00DB6CD1"/>
    <w:rsid w:val="00DB7C6E"/>
    <w:rsid w:val="00DC1558"/>
    <w:rsid w:val="00DC2A77"/>
    <w:rsid w:val="00DC4882"/>
    <w:rsid w:val="00DC5F01"/>
    <w:rsid w:val="00DC721E"/>
    <w:rsid w:val="00DC7241"/>
    <w:rsid w:val="00DD043F"/>
    <w:rsid w:val="00DD0630"/>
    <w:rsid w:val="00DD313E"/>
    <w:rsid w:val="00DD4114"/>
    <w:rsid w:val="00DD6CC8"/>
    <w:rsid w:val="00DE0F5E"/>
    <w:rsid w:val="00DE2EEB"/>
    <w:rsid w:val="00DE67F7"/>
    <w:rsid w:val="00DF2623"/>
    <w:rsid w:val="00DF2C5D"/>
    <w:rsid w:val="00DF5751"/>
    <w:rsid w:val="00DF61FD"/>
    <w:rsid w:val="00E0442A"/>
    <w:rsid w:val="00E062C2"/>
    <w:rsid w:val="00E06DF3"/>
    <w:rsid w:val="00E10717"/>
    <w:rsid w:val="00E10FA7"/>
    <w:rsid w:val="00E129B9"/>
    <w:rsid w:val="00E133AB"/>
    <w:rsid w:val="00E13ADD"/>
    <w:rsid w:val="00E13B0D"/>
    <w:rsid w:val="00E2058B"/>
    <w:rsid w:val="00E20660"/>
    <w:rsid w:val="00E30095"/>
    <w:rsid w:val="00E32FBD"/>
    <w:rsid w:val="00E334CA"/>
    <w:rsid w:val="00E3378F"/>
    <w:rsid w:val="00E345B3"/>
    <w:rsid w:val="00E41D4E"/>
    <w:rsid w:val="00E420A3"/>
    <w:rsid w:val="00E42382"/>
    <w:rsid w:val="00E425E3"/>
    <w:rsid w:val="00E46BCF"/>
    <w:rsid w:val="00E47604"/>
    <w:rsid w:val="00E50111"/>
    <w:rsid w:val="00E53589"/>
    <w:rsid w:val="00E54F06"/>
    <w:rsid w:val="00E57E6E"/>
    <w:rsid w:val="00E61B9B"/>
    <w:rsid w:val="00E6353C"/>
    <w:rsid w:val="00E6374B"/>
    <w:rsid w:val="00E6472C"/>
    <w:rsid w:val="00E647D7"/>
    <w:rsid w:val="00E74841"/>
    <w:rsid w:val="00E75495"/>
    <w:rsid w:val="00E75E3A"/>
    <w:rsid w:val="00E7601A"/>
    <w:rsid w:val="00E76D73"/>
    <w:rsid w:val="00E773D3"/>
    <w:rsid w:val="00E8049B"/>
    <w:rsid w:val="00E812F5"/>
    <w:rsid w:val="00E844E1"/>
    <w:rsid w:val="00E90380"/>
    <w:rsid w:val="00E951D1"/>
    <w:rsid w:val="00EA12DA"/>
    <w:rsid w:val="00EA2363"/>
    <w:rsid w:val="00EA3CF3"/>
    <w:rsid w:val="00EA495D"/>
    <w:rsid w:val="00EA5764"/>
    <w:rsid w:val="00EB0528"/>
    <w:rsid w:val="00EB0552"/>
    <w:rsid w:val="00EB1FF8"/>
    <w:rsid w:val="00EB2BFC"/>
    <w:rsid w:val="00EB41A5"/>
    <w:rsid w:val="00EB5B63"/>
    <w:rsid w:val="00EB6399"/>
    <w:rsid w:val="00EB770F"/>
    <w:rsid w:val="00ED1E12"/>
    <w:rsid w:val="00ED4B8C"/>
    <w:rsid w:val="00EE0B6E"/>
    <w:rsid w:val="00EE21B9"/>
    <w:rsid w:val="00EE2262"/>
    <w:rsid w:val="00EE43A2"/>
    <w:rsid w:val="00EE5E5B"/>
    <w:rsid w:val="00EF0117"/>
    <w:rsid w:val="00EF063F"/>
    <w:rsid w:val="00EF38F7"/>
    <w:rsid w:val="00F005F1"/>
    <w:rsid w:val="00F00EC8"/>
    <w:rsid w:val="00F017F5"/>
    <w:rsid w:val="00F02D10"/>
    <w:rsid w:val="00F04A7D"/>
    <w:rsid w:val="00F04FF4"/>
    <w:rsid w:val="00F11A1F"/>
    <w:rsid w:val="00F15DD2"/>
    <w:rsid w:val="00F1683E"/>
    <w:rsid w:val="00F20EC5"/>
    <w:rsid w:val="00F21863"/>
    <w:rsid w:val="00F21891"/>
    <w:rsid w:val="00F317E8"/>
    <w:rsid w:val="00F321CB"/>
    <w:rsid w:val="00F339EE"/>
    <w:rsid w:val="00F35093"/>
    <w:rsid w:val="00F3591C"/>
    <w:rsid w:val="00F3678A"/>
    <w:rsid w:val="00F37FF6"/>
    <w:rsid w:val="00F43D52"/>
    <w:rsid w:val="00F47B23"/>
    <w:rsid w:val="00F47C53"/>
    <w:rsid w:val="00F50B61"/>
    <w:rsid w:val="00F6216E"/>
    <w:rsid w:val="00F67491"/>
    <w:rsid w:val="00F67B24"/>
    <w:rsid w:val="00F70708"/>
    <w:rsid w:val="00F728A0"/>
    <w:rsid w:val="00F75C6A"/>
    <w:rsid w:val="00F7647F"/>
    <w:rsid w:val="00F76A2C"/>
    <w:rsid w:val="00F76C77"/>
    <w:rsid w:val="00F8095B"/>
    <w:rsid w:val="00F819AF"/>
    <w:rsid w:val="00F84DB1"/>
    <w:rsid w:val="00F850DE"/>
    <w:rsid w:val="00F86C90"/>
    <w:rsid w:val="00F874BE"/>
    <w:rsid w:val="00F90C0A"/>
    <w:rsid w:val="00F91CA4"/>
    <w:rsid w:val="00F926BD"/>
    <w:rsid w:val="00F931F9"/>
    <w:rsid w:val="00F93B81"/>
    <w:rsid w:val="00F95394"/>
    <w:rsid w:val="00FA2DFB"/>
    <w:rsid w:val="00FA3F75"/>
    <w:rsid w:val="00FA3FC0"/>
    <w:rsid w:val="00FA6C39"/>
    <w:rsid w:val="00FB1C13"/>
    <w:rsid w:val="00FB1D89"/>
    <w:rsid w:val="00FB2B94"/>
    <w:rsid w:val="00FB58C6"/>
    <w:rsid w:val="00FB6CAF"/>
    <w:rsid w:val="00FB751E"/>
    <w:rsid w:val="00FC52B4"/>
    <w:rsid w:val="00FC67A0"/>
    <w:rsid w:val="00FD37B8"/>
    <w:rsid w:val="00FD4A09"/>
    <w:rsid w:val="00FD7E96"/>
    <w:rsid w:val="00FE0F40"/>
    <w:rsid w:val="00FE231E"/>
    <w:rsid w:val="00FE503F"/>
    <w:rsid w:val="00FE7D1F"/>
    <w:rsid w:val="00FF6322"/>
    <w:rsid w:val="00FF73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47B4FD"/>
  <w15:chartTrackingRefBased/>
  <w15:docId w15:val="{E1A4F3BB-F318-4443-AB23-9F6C4964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93B81"/>
    <w:pPr>
      <w:widowControl w:val="0"/>
      <w:autoSpaceDE w:val="0"/>
      <w:autoSpaceDN w:val="0"/>
      <w:spacing w:after="0" w:line="240" w:lineRule="auto"/>
    </w:pPr>
    <w:rPr>
      <w:rFonts w:ascii="Corbel" w:eastAsia="Corbel" w:hAnsi="Corbel" w:cs="Corbel"/>
    </w:rPr>
  </w:style>
  <w:style w:type="paragraph" w:styleId="Kop1">
    <w:name w:val="heading 1"/>
    <w:basedOn w:val="Standaard"/>
    <w:link w:val="Kop1Char"/>
    <w:uiPriority w:val="9"/>
    <w:qFormat/>
    <w:rsid w:val="00F93B81"/>
    <w:pPr>
      <w:spacing w:line="708" w:lineRule="exact"/>
      <w:ind w:left="1297" w:hanging="476"/>
      <w:outlineLvl w:val="0"/>
    </w:pPr>
    <w:rPr>
      <w:sz w:val="60"/>
      <w:szCs w:val="60"/>
    </w:rPr>
  </w:style>
  <w:style w:type="paragraph" w:styleId="Kop2">
    <w:name w:val="heading 2"/>
    <w:basedOn w:val="Standaard"/>
    <w:link w:val="Kop2Char"/>
    <w:uiPriority w:val="9"/>
    <w:unhideWhenUsed/>
    <w:qFormat/>
    <w:rsid w:val="00F93B81"/>
    <w:pPr>
      <w:ind w:left="1297" w:hanging="476"/>
      <w:outlineLvl w:val="1"/>
    </w:pPr>
    <w:rPr>
      <w:b/>
      <w:bCs/>
      <w:sz w:val="24"/>
      <w:szCs w:val="24"/>
    </w:rPr>
  </w:style>
  <w:style w:type="paragraph" w:styleId="Kop3">
    <w:name w:val="heading 3"/>
    <w:basedOn w:val="Standaard"/>
    <w:link w:val="Kop3Char"/>
    <w:uiPriority w:val="9"/>
    <w:unhideWhenUsed/>
    <w:qFormat/>
    <w:rsid w:val="00F93B81"/>
    <w:pPr>
      <w:ind w:left="1530" w:hanging="708"/>
      <w:outlineLvl w:val="2"/>
    </w:pPr>
    <w:rPr>
      <w:b/>
      <w:bCs/>
      <w:sz w:val="20"/>
      <w:szCs w:val="20"/>
    </w:rPr>
  </w:style>
  <w:style w:type="paragraph" w:styleId="Kop5">
    <w:name w:val="heading 5"/>
    <w:basedOn w:val="Standaard"/>
    <w:next w:val="Standaard"/>
    <w:link w:val="Kop5Char"/>
    <w:uiPriority w:val="9"/>
    <w:semiHidden/>
    <w:unhideWhenUsed/>
    <w:qFormat/>
    <w:rsid w:val="00025F04"/>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93B81"/>
    <w:rPr>
      <w:rFonts w:ascii="Corbel" w:eastAsia="Corbel" w:hAnsi="Corbel" w:cs="Corbel"/>
      <w:sz w:val="60"/>
      <w:szCs w:val="60"/>
    </w:rPr>
  </w:style>
  <w:style w:type="character" w:customStyle="1" w:styleId="Kop2Char">
    <w:name w:val="Kop 2 Char"/>
    <w:basedOn w:val="Standaardalinea-lettertype"/>
    <w:link w:val="Kop2"/>
    <w:uiPriority w:val="9"/>
    <w:rsid w:val="00F93B81"/>
    <w:rPr>
      <w:rFonts w:ascii="Corbel" w:eastAsia="Corbel" w:hAnsi="Corbel" w:cs="Corbel"/>
      <w:b/>
      <w:bCs/>
      <w:sz w:val="24"/>
      <w:szCs w:val="24"/>
    </w:rPr>
  </w:style>
  <w:style w:type="character" w:customStyle="1" w:styleId="Kop3Char">
    <w:name w:val="Kop 3 Char"/>
    <w:basedOn w:val="Standaardalinea-lettertype"/>
    <w:link w:val="Kop3"/>
    <w:uiPriority w:val="9"/>
    <w:rsid w:val="00F93B81"/>
    <w:rPr>
      <w:rFonts w:ascii="Corbel" w:eastAsia="Corbel" w:hAnsi="Corbel" w:cs="Corbel"/>
      <w:b/>
      <w:bCs/>
      <w:sz w:val="20"/>
      <w:szCs w:val="20"/>
    </w:rPr>
  </w:style>
  <w:style w:type="table" w:customStyle="1" w:styleId="TableNormal">
    <w:name w:val="Table Normal"/>
    <w:uiPriority w:val="2"/>
    <w:semiHidden/>
    <w:unhideWhenUsed/>
    <w:qFormat/>
    <w:rsid w:val="00F93B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sid w:val="00F93B81"/>
    <w:rPr>
      <w:sz w:val="20"/>
      <w:szCs w:val="20"/>
    </w:rPr>
  </w:style>
  <w:style w:type="character" w:customStyle="1" w:styleId="PlattetekstChar">
    <w:name w:val="Platte tekst Char"/>
    <w:basedOn w:val="Standaardalinea-lettertype"/>
    <w:link w:val="Plattetekst"/>
    <w:uiPriority w:val="1"/>
    <w:rsid w:val="00F93B81"/>
    <w:rPr>
      <w:rFonts w:ascii="Corbel" w:eastAsia="Corbel" w:hAnsi="Corbel" w:cs="Corbel"/>
      <w:sz w:val="20"/>
      <w:szCs w:val="20"/>
    </w:rPr>
  </w:style>
  <w:style w:type="paragraph" w:styleId="Lijstalinea">
    <w:name w:val="List Paragraph"/>
    <w:basedOn w:val="Standaard"/>
    <w:uiPriority w:val="1"/>
    <w:qFormat/>
    <w:rsid w:val="00F93B81"/>
    <w:pPr>
      <w:ind w:left="1105" w:hanging="360"/>
    </w:pPr>
  </w:style>
  <w:style w:type="paragraph" w:customStyle="1" w:styleId="TableParagraph">
    <w:name w:val="Table Paragraph"/>
    <w:basedOn w:val="Standaard"/>
    <w:uiPriority w:val="1"/>
    <w:qFormat/>
    <w:rsid w:val="00F93B81"/>
  </w:style>
  <w:style w:type="paragraph" w:styleId="Koptekst">
    <w:name w:val="header"/>
    <w:basedOn w:val="Standaard"/>
    <w:link w:val="KoptekstChar"/>
    <w:uiPriority w:val="99"/>
    <w:unhideWhenUsed/>
    <w:rsid w:val="00F93B81"/>
    <w:pPr>
      <w:tabs>
        <w:tab w:val="center" w:pos="4536"/>
        <w:tab w:val="right" w:pos="9072"/>
      </w:tabs>
    </w:pPr>
  </w:style>
  <w:style w:type="character" w:customStyle="1" w:styleId="KoptekstChar">
    <w:name w:val="Koptekst Char"/>
    <w:basedOn w:val="Standaardalinea-lettertype"/>
    <w:link w:val="Koptekst"/>
    <w:uiPriority w:val="99"/>
    <w:rsid w:val="00F93B81"/>
    <w:rPr>
      <w:rFonts w:ascii="Corbel" w:eastAsia="Corbel" w:hAnsi="Corbel" w:cs="Corbel"/>
    </w:rPr>
  </w:style>
  <w:style w:type="paragraph" w:styleId="Voettekst">
    <w:name w:val="footer"/>
    <w:basedOn w:val="Standaard"/>
    <w:link w:val="VoettekstChar"/>
    <w:uiPriority w:val="99"/>
    <w:unhideWhenUsed/>
    <w:rsid w:val="00F93B81"/>
    <w:pPr>
      <w:tabs>
        <w:tab w:val="center" w:pos="4536"/>
        <w:tab w:val="right" w:pos="9072"/>
      </w:tabs>
    </w:pPr>
  </w:style>
  <w:style w:type="character" w:customStyle="1" w:styleId="VoettekstChar">
    <w:name w:val="Voettekst Char"/>
    <w:basedOn w:val="Standaardalinea-lettertype"/>
    <w:link w:val="Voettekst"/>
    <w:uiPriority w:val="99"/>
    <w:rsid w:val="00F93B81"/>
    <w:rPr>
      <w:rFonts w:ascii="Corbel" w:eastAsia="Corbel" w:hAnsi="Corbel" w:cs="Corbel"/>
    </w:rPr>
  </w:style>
  <w:style w:type="character" w:styleId="Verwijzingopmerking">
    <w:name w:val="annotation reference"/>
    <w:basedOn w:val="Standaardalinea-lettertype"/>
    <w:uiPriority w:val="99"/>
    <w:semiHidden/>
    <w:unhideWhenUsed/>
    <w:rsid w:val="00F93B81"/>
    <w:rPr>
      <w:sz w:val="16"/>
      <w:szCs w:val="16"/>
    </w:rPr>
  </w:style>
  <w:style w:type="paragraph" w:styleId="Tekstopmerking">
    <w:name w:val="annotation text"/>
    <w:basedOn w:val="Standaard"/>
    <w:link w:val="TekstopmerkingChar"/>
    <w:unhideWhenUsed/>
    <w:rsid w:val="00F93B81"/>
    <w:rPr>
      <w:sz w:val="20"/>
      <w:szCs w:val="20"/>
    </w:rPr>
  </w:style>
  <w:style w:type="character" w:customStyle="1" w:styleId="TekstopmerkingChar">
    <w:name w:val="Tekst opmerking Char"/>
    <w:basedOn w:val="Standaardalinea-lettertype"/>
    <w:link w:val="Tekstopmerking"/>
    <w:uiPriority w:val="99"/>
    <w:rsid w:val="00F93B81"/>
    <w:rPr>
      <w:rFonts w:ascii="Corbel" w:eastAsia="Corbel" w:hAnsi="Corbel" w:cs="Corbel"/>
      <w:sz w:val="20"/>
      <w:szCs w:val="20"/>
    </w:rPr>
  </w:style>
  <w:style w:type="paragraph" w:styleId="Onderwerpvanopmerking">
    <w:name w:val="annotation subject"/>
    <w:basedOn w:val="Tekstopmerking"/>
    <w:next w:val="Tekstopmerking"/>
    <w:link w:val="OnderwerpvanopmerkingChar"/>
    <w:uiPriority w:val="99"/>
    <w:semiHidden/>
    <w:unhideWhenUsed/>
    <w:rsid w:val="00F93B81"/>
    <w:rPr>
      <w:b/>
      <w:bCs/>
    </w:rPr>
  </w:style>
  <w:style w:type="character" w:customStyle="1" w:styleId="OnderwerpvanopmerkingChar">
    <w:name w:val="Onderwerp van opmerking Char"/>
    <w:basedOn w:val="TekstopmerkingChar"/>
    <w:link w:val="Onderwerpvanopmerking"/>
    <w:uiPriority w:val="99"/>
    <w:semiHidden/>
    <w:rsid w:val="00F93B81"/>
    <w:rPr>
      <w:rFonts w:ascii="Corbel" w:eastAsia="Corbel" w:hAnsi="Corbel" w:cs="Corbel"/>
      <w:b/>
      <w:bCs/>
      <w:sz w:val="20"/>
      <w:szCs w:val="20"/>
    </w:rPr>
  </w:style>
  <w:style w:type="character" w:styleId="Hyperlink">
    <w:name w:val="Hyperlink"/>
    <w:basedOn w:val="Standaardalinea-lettertype"/>
    <w:uiPriority w:val="99"/>
    <w:unhideWhenUsed/>
    <w:rsid w:val="00F93B81"/>
    <w:rPr>
      <w:color w:val="0563C1" w:themeColor="hyperlink"/>
      <w:u w:val="single"/>
    </w:rPr>
  </w:style>
  <w:style w:type="character" w:customStyle="1" w:styleId="UnresolvedMention">
    <w:name w:val="Unresolved Mention"/>
    <w:basedOn w:val="Standaardalinea-lettertype"/>
    <w:uiPriority w:val="99"/>
    <w:semiHidden/>
    <w:unhideWhenUsed/>
    <w:rsid w:val="00F93B81"/>
    <w:rPr>
      <w:color w:val="605E5C"/>
      <w:shd w:val="clear" w:color="auto" w:fill="E1DFDD"/>
    </w:rPr>
  </w:style>
  <w:style w:type="paragraph" w:styleId="Kopvaninhoudsopgave">
    <w:name w:val="TOC Heading"/>
    <w:basedOn w:val="Kop1"/>
    <w:next w:val="Standaard"/>
    <w:uiPriority w:val="39"/>
    <w:unhideWhenUsed/>
    <w:qFormat/>
    <w:rsid w:val="00F93B81"/>
    <w:pPr>
      <w:keepNext/>
      <w:keepLines/>
      <w:widowControl/>
      <w:autoSpaceDE/>
      <w:autoSpaceDN/>
      <w:spacing w:before="240" w:line="259" w:lineRule="auto"/>
      <w:ind w:left="0" w:firstLine="0"/>
      <w:outlineLvl w:val="9"/>
    </w:pPr>
    <w:rPr>
      <w:rFonts w:asciiTheme="majorHAnsi" w:eastAsiaTheme="majorEastAsia" w:hAnsiTheme="majorHAnsi" w:cstheme="majorBidi"/>
      <w:color w:val="2F5496" w:themeColor="accent1" w:themeShade="BF"/>
      <w:sz w:val="32"/>
      <w:szCs w:val="32"/>
      <w:lang w:eastAsia="nl-NL"/>
    </w:rPr>
  </w:style>
  <w:style w:type="paragraph" w:styleId="Inhopg1">
    <w:name w:val="toc 1"/>
    <w:basedOn w:val="Standaard"/>
    <w:next w:val="Standaard"/>
    <w:autoRedefine/>
    <w:uiPriority w:val="39"/>
    <w:unhideWhenUsed/>
    <w:rsid w:val="00F93B81"/>
    <w:pPr>
      <w:spacing w:after="100"/>
    </w:pPr>
  </w:style>
  <w:style w:type="paragraph" w:styleId="Inhopg2">
    <w:name w:val="toc 2"/>
    <w:basedOn w:val="Standaard"/>
    <w:next w:val="Standaard"/>
    <w:autoRedefine/>
    <w:uiPriority w:val="39"/>
    <w:unhideWhenUsed/>
    <w:rsid w:val="00C062A1"/>
    <w:pPr>
      <w:tabs>
        <w:tab w:val="left" w:pos="880"/>
        <w:tab w:val="right" w:leader="dot" w:pos="10260"/>
      </w:tabs>
      <w:spacing w:after="100"/>
      <w:ind w:left="220"/>
    </w:pPr>
    <w:rPr>
      <w:noProof/>
      <w:spacing w:val="-2"/>
    </w:rPr>
  </w:style>
  <w:style w:type="paragraph" w:styleId="Inhopg3">
    <w:name w:val="toc 3"/>
    <w:basedOn w:val="Standaard"/>
    <w:next w:val="Standaard"/>
    <w:autoRedefine/>
    <w:uiPriority w:val="39"/>
    <w:unhideWhenUsed/>
    <w:rsid w:val="00F93B81"/>
    <w:pPr>
      <w:spacing w:after="100"/>
      <w:ind w:left="440"/>
    </w:pPr>
  </w:style>
  <w:style w:type="character" w:styleId="GevolgdeHyperlink">
    <w:name w:val="FollowedHyperlink"/>
    <w:basedOn w:val="Standaardalinea-lettertype"/>
    <w:uiPriority w:val="99"/>
    <w:semiHidden/>
    <w:unhideWhenUsed/>
    <w:rsid w:val="009634F9"/>
    <w:rPr>
      <w:color w:val="954F72" w:themeColor="followedHyperlink"/>
      <w:u w:val="single"/>
    </w:rPr>
  </w:style>
  <w:style w:type="paragraph" w:styleId="Revisie">
    <w:name w:val="Revision"/>
    <w:hidden/>
    <w:uiPriority w:val="99"/>
    <w:semiHidden/>
    <w:rsid w:val="009A6070"/>
    <w:pPr>
      <w:spacing w:after="0" w:line="240" w:lineRule="auto"/>
    </w:pPr>
    <w:rPr>
      <w:rFonts w:ascii="Corbel" w:eastAsia="Corbel" w:hAnsi="Corbel" w:cs="Corbel"/>
    </w:rPr>
  </w:style>
  <w:style w:type="table" w:styleId="Tabelraster">
    <w:name w:val="Table Grid"/>
    <w:basedOn w:val="Standaardtabel"/>
    <w:uiPriority w:val="39"/>
    <w:rsid w:val="00AE1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A58DB"/>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A58DB"/>
    <w:rPr>
      <w:rFonts w:ascii="Segoe UI" w:eastAsia="Corbel" w:hAnsi="Segoe UI" w:cs="Segoe UI"/>
      <w:sz w:val="18"/>
      <w:szCs w:val="18"/>
    </w:rPr>
  </w:style>
  <w:style w:type="character" w:customStyle="1" w:styleId="Kop5Char">
    <w:name w:val="Kop 5 Char"/>
    <w:basedOn w:val="Standaardalinea-lettertype"/>
    <w:link w:val="Kop5"/>
    <w:uiPriority w:val="9"/>
    <w:semiHidden/>
    <w:rsid w:val="00025F04"/>
    <w:rPr>
      <w:rFonts w:asciiTheme="majorHAnsi" w:eastAsiaTheme="majorEastAsia" w:hAnsiTheme="majorHAnsi" w:cstheme="majorBidi"/>
      <w:color w:val="2F5496" w:themeColor="accent1" w:themeShade="BF"/>
    </w:rPr>
  </w:style>
  <w:style w:type="paragraph" w:styleId="Geenafstand">
    <w:name w:val="No Spacing"/>
    <w:uiPriority w:val="1"/>
    <w:qFormat/>
    <w:rsid w:val="00637155"/>
    <w:pPr>
      <w:widowControl w:val="0"/>
      <w:autoSpaceDE w:val="0"/>
      <w:autoSpaceDN w:val="0"/>
      <w:spacing w:after="0" w:line="240" w:lineRule="auto"/>
    </w:pPr>
    <w:rPr>
      <w:rFonts w:ascii="Corbel" w:eastAsia="Corbel" w:hAnsi="Corbel" w:cs="Corbel"/>
    </w:rPr>
  </w:style>
  <w:style w:type="table" w:customStyle="1" w:styleId="Tabelraster2">
    <w:name w:val="Tabelraster2"/>
    <w:basedOn w:val="Standaardtabel"/>
    <w:next w:val="Tabelraster"/>
    <w:uiPriority w:val="59"/>
    <w:rsid w:val="001B71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26"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24" Type="http://schemas.microsoft.com/office/2016/09/relationships/commentsIds" Target="commentsIds.xml"/><Relationship Id="rId5" Type="http://schemas.openxmlformats.org/officeDocument/2006/relationships/webSettings" Target="webSettings.xml"/><Relationship Id="rId23"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27"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8" ma:contentTypeDescription="Create a new document." ma:contentTypeScope="" ma:versionID="00ff695899692b1ed51feab20f77d61f">
  <xsd:schema xmlns:xsd="http://www.w3.org/2001/XMLSchema" xmlns:xs="http://www.w3.org/2001/XMLSchema" xmlns:p="http://schemas.microsoft.com/office/2006/metadata/properties" xmlns:ns2="f9b3db5c-0a90-4bb2-bdae-269579798d6a" targetNamespace="http://schemas.microsoft.com/office/2006/metadata/properties" ma:root="true" ma:fieldsID="b272171c4457abc1834dd8be2dc5194c" ns2:_="">
    <xsd:import namespace="f9b3db5c-0a90-4bb2-bdae-269579798d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328FB5-B6CA-4781-B78D-41B1439DBF1C}">
  <ds:schemaRefs>
    <ds:schemaRef ds:uri="http://schemas.openxmlformats.org/officeDocument/2006/bibliography"/>
  </ds:schemaRefs>
</ds:datastoreItem>
</file>

<file path=customXml/itemProps2.xml><?xml version="1.0" encoding="utf-8"?>
<ds:datastoreItem xmlns:ds="http://schemas.openxmlformats.org/officeDocument/2006/customXml" ds:itemID="{B291CD7E-6944-43C0-A972-BD1E341031DC}"/>
</file>

<file path=customXml/itemProps3.xml><?xml version="1.0" encoding="utf-8"?>
<ds:datastoreItem xmlns:ds="http://schemas.openxmlformats.org/officeDocument/2006/customXml" ds:itemID="{FB32EA31-3D18-44D0-897E-C43E067B8D27}"/>
</file>

<file path=customXml/itemProps4.xml><?xml version="1.0" encoding="utf-8"?>
<ds:datastoreItem xmlns:ds="http://schemas.openxmlformats.org/officeDocument/2006/customXml" ds:itemID="{0C12C1D8-C57D-4347-AE51-A434E48708B7}"/>
</file>

<file path=docProps/app.xml><?xml version="1.0" encoding="utf-8"?>
<Properties xmlns="http://schemas.openxmlformats.org/officeDocument/2006/extended-properties" xmlns:vt="http://schemas.openxmlformats.org/officeDocument/2006/docPropsVTypes">
  <Template>8F988EC</Template>
  <TotalTime>25</TotalTime>
  <Pages>1</Pages>
  <Words>256</Words>
  <Characters>1414</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Joep van Tulder</dc:creator>
  <cp:keywords/>
  <dc:description/>
  <cp:lastModifiedBy>Angela Matthijsse</cp:lastModifiedBy>
  <cp:revision>4</cp:revision>
  <cp:lastPrinted>2023-02-14T14:40:00Z</cp:lastPrinted>
  <dcterms:created xsi:type="dcterms:W3CDTF">2023-02-14T14:52:00Z</dcterms:created>
  <dcterms:modified xsi:type="dcterms:W3CDTF">2023-02-14T15:16:00Z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Order">
    <vt:r8>100</vt:r8>
  </property>
</Properties>
</file>