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30E4" w14:textId="77777777" w:rsidR="006601CE" w:rsidRDefault="006601CE" w:rsidP="006601CE">
      <w:pPr>
        <w:spacing w:line="20" w:lineRule="exac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37381C" wp14:editId="2D705B9F">
                <wp:simplePos x="0" y="0"/>
                <wp:positionH relativeFrom="page">
                  <wp:posOffset>864235</wp:posOffset>
                </wp:positionH>
                <wp:positionV relativeFrom="page">
                  <wp:posOffset>311785</wp:posOffset>
                </wp:positionV>
                <wp:extent cx="3060000" cy="180000"/>
                <wp:effectExtent l="0" t="0" r="7620" b="10795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156AB" w14:textId="214CAE04" w:rsidR="006601CE" w:rsidRPr="00630E67" w:rsidRDefault="00000000" w:rsidP="006601CE">
                            <w:pPr>
                              <w:pStyle w:val="Afdeling"/>
                              <w:rPr>
                                <w:rFonts w:asciiTheme="majorHAnsi" w:hAnsiTheme="majorHAnsi"/>
                                <w:b w:val="0"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b w:val="0"/>
                                  <w:bCs/>
                                </w:rPr>
                                <w:tag w:val=""/>
                                <w:id w:val="26064176"/>
                                <w:lock w:val="sdtLocked"/>
                                <w:placeholder>
                                  <w:docPart w:val="824AD82B912143F4BAE53E425B9D390F"/>
                                </w:placeholder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<w:text w:multiLine="1"/>
                              </w:sdtPr>
                              <w:sdtContent>
                                <w:r w:rsidR="00044047" w:rsidRPr="009507C7">
                                  <w:rPr>
                                    <w:rStyle w:val="Tekstvantijdelijkeaanduiding"/>
                                  </w:rPr>
                                  <w:t>[afdeling]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7381C" id="_x0000_t202" coordsize="21600,21600" o:spt="202" path="m,l,21600r21600,l21600,xe">
                <v:stroke joinstyle="miter"/>
                <v:path gradientshapeok="t" o:connecttype="rect"/>
              </v:shapetype>
              <v:shape id="Tekstvak 18" o:spid="_x0000_s1026" type="#_x0000_t202" style="position:absolute;margin-left:68.05pt;margin-top:24.55pt;width:240.9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" filled="f" stroked="f" strokeweight=".5pt">
                <v:textbox inset="0,0,0,0">
                  <w:txbxContent>
                    <w:p w14:paraId="7EA156AB" w14:textId="214CAE04" w:rsidR="006601CE" w:rsidRPr="00630E67" w:rsidRDefault="00000000" w:rsidP="006601CE">
                      <w:pPr>
                        <w:pStyle w:val="Afdeling"/>
                        <w:rPr>
                          <w:rFonts w:asciiTheme="majorHAnsi" w:hAnsiTheme="majorHAnsi"/>
                          <w:b w:val="0"/>
                          <w:bCs/>
                        </w:rPr>
                      </w:pPr>
                      <w:sdt>
                        <w:sdtPr>
                          <w:rPr>
                            <w:rFonts w:asciiTheme="majorHAnsi" w:hAnsiTheme="majorHAnsi"/>
                            <w:b w:val="0"/>
                            <w:bCs/>
                          </w:rPr>
                          <w:tag w:val=""/>
                          <w:id w:val="26064176"/>
                          <w:lock w:val="sdtLocked"/>
                          <w:placeholder>
                            <w:docPart w:val="824AD82B912143F4BAE53E425B9D390F"/>
                          </w:placeholder>
                          <w:showingPlcHdr/>
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<w:text w:multiLine="1"/>
                        </w:sdtPr>
                        <w:sdtContent>
                          <w:r w:rsidR="00044047" w:rsidRPr="009507C7">
                            <w:rPr>
                              <w:rStyle w:val="Tekstvantijdelijkeaanduiding"/>
                            </w:rPr>
                            <w:t>[afdeling]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EB74C1" w14:textId="14B0FF23" w:rsidR="00C330BD" w:rsidRDefault="00AF45B3" w:rsidP="006E10F2">
      <w:r>
        <w:t>Gebruik voor het beantwoorden van de vraag: Kunnen de volgende vormen van ‘gebruik’ voor diverse bestandtypen worden uitgevoerd?</w:t>
      </w:r>
    </w:p>
    <w:p w14:paraId="4902107A" w14:textId="58E62883" w:rsidR="00AF45B3" w:rsidRDefault="00AF45B3" w:rsidP="006E10F2">
      <w:r w:rsidRPr="00AF45B3">
        <w:rPr>
          <w:b/>
          <w:bCs/>
        </w:rPr>
        <w:t>Op</w:t>
      </w:r>
      <w:r w:rsidR="004C24E3">
        <w:rPr>
          <w:b/>
          <w:bCs/>
        </w:rPr>
        <w:t>slaan</w:t>
      </w:r>
      <w:r w:rsidRPr="00AF45B3">
        <w:rPr>
          <w:b/>
          <w:bCs/>
        </w:rPr>
        <w:t>:</w:t>
      </w:r>
      <w:r>
        <w:t xml:space="preserve"> </w:t>
      </w:r>
      <w:r w:rsidR="004C24E3">
        <w:t xml:space="preserve">het kunnen </w:t>
      </w:r>
      <w:r w:rsidR="00D55987">
        <w:t>vastleggen</w:t>
      </w:r>
      <w:r w:rsidR="004C24E3">
        <w:t xml:space="preserve"> van een bepaald bestands</w:t>
      </w:r>
      <w:r w:rsidR="00B7452D">
        <w:t>type.</w:t>
      </w:r>
    </w:p>
    <w:p w14:paraId="44F3346C" w14:textId="1DFD9BEA" w:rsidR="00AF45B3" w:rsidRDefault="00B7452D" w:rsidP="006E10F2">
      <w:r>
        <w:rPr>
          <w:b/>
          <w:bCs/>
        </w:rPr>
        <w:t>Weergeven/afspelen</w:t>
      </w:r>
      <w:r w:rsidR="00AF45B3" w:rsidRPr="00AF45B3">
        <w:rPr>
          <w:b/>
          <w:bCs/>
        </w:rPr>
        <w:t>:</w:t>
      </w:r>
      <w:r w:rsidR="00AF45B3">
        <w:t xml:space="preserve"> </w:t>
      </w:r>
      <w:r>
        <w:t xml:space="preserve">de gehele </w:t>
      </w:r>
      <w:r w:rsidR="0095476F">
        <w:t xml:space="preserve">inhoud van het bestand kunnen </w:t>
      </w:r>
      <w:r w:rsidR="00D067CB">
        <w:t xml:space="preserve">tonen en alle functionaliteiten </w:t>
      </w:r>
      <w:r w:rsidR="00D55987">
        <w:t>kunnen gebruiken</w:t>
      </w:r>
      <w:r w:rsidR="0095476F">
        <w:t xml:space="preserve"> (zonder dat het bestand gedownload wordt).</w:t>
      </w:r>
    </w:p>
    <w:p w14:paraId="4A4B8821" w14:textId="47678817" w:rsidR="00AF45B3" w:rsidRDefault="00D55987" w:rsidP="006E10F2">
      <w:r>
        <w:rPr>
          <w:b/>
          <w:bCs/>
        </w:rPr>
        <w:t xml:space="preserve">Bewerken: </w:t>
      </w:r>
      <w:r w:rsidR="00AF45B3">
        <w:t xml:space="preserve">De inhoud van het bestand </w:t>
      </w:r>
      <w:r>
        <w:t>kunnen aanpassen (zonder dat het bestand gedownload wordt).</w:t>
      </w:r>
    </w:p>
    <w:tbl>
      <w:tblPr>
        <w:tblStyle w:val="Tabelraster"/>
        <w:tblpPr w:leftFromText="141" w:rightFromText="141" w:vertAnchor="text" w:horzAnchor="margin" w:tblpXSpec="right" w:tblpY="520"/>
        <w:tblW w:w="0" w:type="auto"/>
        <w:tblLook w:val="04A0" w:firstRow="1" w:lastRow="0" w:firstColumn="1" w:lastColumn="0" w:noHBand="0" w:noVBand="1"/>
      </w:tblPr>
      <w:tblGrid>
        <w:gridCol w:w="2547"/>
      </w:tblGrid>
      <w:tr w:rsidR="00F04E0A" w14:paraId="4D1DB187" w14:textId="77777777" w:rsidTr="00F04E0A">
        <w:tc>
          <w:tcPr>
            <w:tcW w:w="2547" w:type="dxa"/>
            <w:shd w:val="clear" w:color="auto" w:fill="92D050"/>
          </w:tcPr>
          <w:p w14:paraId="2DF5E34C" w14:textId="77777777" w:rsidR="00F04E0A" w:rsidRDefault="00F04E0A" w:rsidP="00F04E0A">
            <w:r>
              <w:t xml:space="preserve">Kan </w:t>
            </w:r>
          </w:p>
        </w:tc>
      </w:tr>
      <w:tr w:rsidR="00F04E0A" w14:paraId="6473006E" w14:textId="77777777" w:rsidTr="00F04E0A">
        <w:tc>
          <w:tcPr>
            <w:tcW w:w="2547" w:type="dxa"/>
            <w:shd w:val="clear" w:color="auto" w:fill="FFC000"/>
          </w:tcPr>
          <w:p w14:paraId="0730567F" w14:textId="77777777" w:rsidR="00F04E0A" w:rsidRDefault="00F04E0A" w:rsidP="00F04E0A">
            <w:r>
              <w:t>Kan nog niet</w:t>
            </w:r>
          </w:p>
        </w:tc>
      </w:tr>
      <w:tr w:rsidR="00F04E0A" w14:paraId="168E1632" w14:textId="77777777" w:rsidTr="00F04E0A">
        <w:tc>
          <w:tcPr>
            <w:tcW w:w="2547" w:type="dxa"/>
            <w:shd w:val="clear" w:color="auto" w:fill="FF0000"/>
          </w:tcPr>
          <w:p w14:paraId="2AE461F1" w14:textId="77777777" w:rsidR="00F04E0A" w:rsidRDefault="00F04E0A" w:rsidP="00F04E0A">
            <w:r>
              <w:t>Kan niet</w:t>
            </w:r>
          </w:p>
        </w:tc>
      </w:tr>
    </w:tbl>
    <w:p w14:paraId="54CC0799" w14:textId="6522DF2A" w:rsidR="00AF45B3" w:rsidRDefault="00AF45B3" w:rsidP="006E10F2">
      <w:r w:rsidRPr="00AF45B3">
        <w:rPr>
          <w:b/>
          <w:bCs/>
        </w:rPr>
        <w:t>Downloaden:</w:t>
      </w:r>
      <w:r>
        <w:t xml:space="preserve"> De inhoud van het bestand kan naar het eigen netwerk worden gekopieerd. </w:t>
      </w:r>
    </w:p>
    <w:p w14:paraId="2F8EC419" w14:textId="77777777" w:rsidR="00AF45B3" w:rsidRDefault="00AF45B3" w:rsidP="006E10F2"/>
    <w:p w14:paraId="7DEB054C" w14:textId="4C74661F" w:rsidR="00A90A7F" w:rsidRDefault="00AF45B3" w:rsidP="00BA659B">
      <w:r>
        <w:t>Vul voor iedere bestandtype</w:t>
      </w:r>
      <w:r w:rsidR="00F04E0A">
        <w:t xml:space="preserve"> (deze mogen worden aangevuld)</w:t>
      </w:r>
      <w:r>
        <w:t xml:space="preserve"> in wat de mogelijkheden zijn door die specifieke kolom te kleuren:</w:t>
      </w:r>
    </w:p>
    <w:p w14:paraId="203D2E14" w14:textId="77777777" w:rsidR="00AF45B3" w:rsidRDefault="00AF45B3" w:rsidP="00BA659B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004"/>
        <w:gridCol w:w="1510"/>
        <w:gridCol w:w="1686"/>
        <w:gridCol w:w="2074"/>
        <w:gridCol w:w="1887"/>
        <w:gridCol w:w="1605"/>
      </w:tblGrid>
      <w:tr w:rsidR="003D503C" w14:paraId="594EEC07" w14:textId="4B1172C1" w:rsidTr="003D50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4" w:type="dxa"/>
          </w:tcPr>
          <w:p w14:paraId="7BE9E0BC" w14:textId="7246CBE1" w:rsidR="003D503C" w:rsidRDefault="003D503C" w:rsidP="00BA659B">
            <w:r>
              <w:t>Bestandtype</w:t>
            </w:r>
          </w:p>
        </w:tc>
        <w:tc>
          <w:tcPr>
            <w:tcW w:w="1510" w:type="dxa"/>
          </w:tcPr>
          <w:p w14:paraId="7D40E8A5" w14:textId="57F92E9D" w:rsidR="003D503C" w:rsidRDefault="003D503C" w:rsidP="00BA659B">
            <w:r>
              <w:t>Extensie</w:t>
            </w:r>
          </w:p>
        </w:tc>
        <w:tc>
          <w:tcPr>
            <w:tcW w:w="1686" w:type="dxa"/>
          </w:tcPr>
          <w:p w14:paraId="565F77D1" w14:textId="33731427" w:rsidR="003D503C" w:rsidRDefault="003D503C" w:rsidP="00BA659B">
            <w:r>
              <w:t>Opslaan</w:t>
            </w:r>
          </w:p>
        </w:tc>
        <w:tc>
          <w:tcPr>
            <w:tcW w:w="2074" w:type="dxa"/>
          </w:tcPr>
          <w:p w14:paraId="27847FF1" w14:textId="2C3C2A9D" w:rsidR="003D503C" w:rsidRDefault="003D503C" w:rsidP="00BA659B">
            <w:r>
              <w:t>Weergeven/afspelen</w:t>
            </w:r>
          </w:p>
        </w:tc>
        <w:tc>
          <w:tcPr>
            <w:tcW w:w="1887" w:type="dxa"/>
          </w:tcPr>
          <w:p w14:paraId="212D136C" w14:textId="29E7B6C9" w:rsidR="003D503C" w:rsidRDefault="003D503C" w:rsidP="00BA659B">
            <w:r>
              <w:t>Bewerken</w:t>
            </w:r>
          </w:p>
        </w:tc>
        <w:tc>
          <w:tcPr>
            <w:tcW w:w="1605" w:type="dxa"/>
          </w:tcPr>
          <w:p w14:paraId="776C3B0A" w14:textId="5F5B11BE" w:rsidR="003D503C" w:rsidRDefault="003D503C" w:rsidP="00BA659B">
            <w:r>
              <w:t>Downloaden</w:t>
            </w:r>
          </w:p>
        </w:tc>
      </w:tr>
      <w:tr w:rsidR="003D503C" w14:paraId="1A3AF1DB" w14:textId="77777777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192A05DA" w14:textId="0DB70FF2" w:rsidR="003D503C" w:rsidRPr="00C45483" w:rsidRDefault="003D503C" w:rsidP="00BA659B">
            <w:pPr>
              <w:rPr>
                <w:i/>
                <w:iCs/>
              </w:rPr>
            </w:pPr>
            <w:r w:rsidRPr="00C45483">
              <w:rPr>
                <w:i/>
                <w:iCs/>
              </w:rPr>
              <w:t>Voorbeeld</w:t>
            </w:r>
          </w:p>
        </w:tc>
        <w:tc>
          <w:tcPr>
            <w:tcW w:w="1510" w:type="dxa"/>
          </w:tcPr>
          <w:p w14:paraId="7C2F45FF" w14:textId="245289E2" w:rsidR="003D503C" w:rsidRPr="00C45483" w:rsidRDefault="003D503C" w:rsidP="00BA659B">
            <w:pPr>
              <w:rPr>
                <w:i/>
                <w:iCs/>
              </w:rPr>
            </w:pPr>
            <w:r w:rsidRPr="00C45483">
              <w:rPr>
                <w:i/>
                <w:iCs/>
              </w:rPr>
              <w:t>.voorbeeld</w:t>
            </w:r>
          </w:p>
        </w:tc>
        <w:tc>
          <w:tcPr>
            <w:tcW w:w="1686" w:type="dxa"/>
            <w:shd w:val="clear" w:color="auto" w:fill="92D050"/>
          </w:tcPr>
          <w:p w14:paraId="3C9D449E" w14:textId="77777777" w:rsidR="003D503C" w:rsidRDefault="003D503C" w:rsidP="00BA659B"/>
        </w:tc>
        <w:tc>
          <w:tcPr>
            <w:tcW w:w="2074" w:type="dxa"/>
            <w:shd w:val="clear" w:color="auto" w:fill="92D050"/>
          </w:tcPr>
          <w:p w14:paraId="785E3A56" w14:textId="77777777" w:rsidR="003D503C" w:rsidRDefault="003D503C" w:rsidP="00BA659B"/>
        </w:tc>
        <w:tc>
          <w:tcPr>
            <w:tcW w:w="1887" w:type="dxa"/>
            <w:shd w:val="clear" w:color="auto" w:fill="FFC000"/>
          </w:tcPr>
          <w:p w14:paraId="51F0E662" w14:textId="77777777" w:rsidR="003D503C" w:rsidRDefault="003D503C" w:rsidP="00BA659B"/>
        </w:tc>
        <w:tc>
          <w:tcPr>
            <w:tcW w:w="1605" w:type="dxa"/>
            <w:shd w:val="clear" w:color="auto" w:fill="FF0000"/>
          </w:tcPr>
          <w:p w14:paraId="56050919" w14:textId="77777777" w:rsidR="003D503C" w:rsidRDefault="003D503C" w:rsidP="00BA659B"/>
        </w:tc>
      </w:tr>
      <w:tr w:rsidR="003D503C" w14:paraId="3E1BCD63" w14:textId="0E21E22D" w:rsidTr="003D503C">
        <w:tc>
          <w:tcPr>
            <w:tcW w:w="2004" w:type="dxa"/>
          </w:tcPr>
          <w:p w14:paraId="43C1A18F" w14:textId="77DCAB55" w:rsidR="003D503C" w:rsidRDefault="003D503C" w:rsidP="00BA659B">
            <w:r>
              <w:t>Word</w:t>
            </w:r>
          </w:p>
        </w:tc>
        <w:tc>
          <w:tcPr>
            <w:tcW w:w="1510" w:type="dxa"/>
          </w:tcPr>
          <w:p w14:paraId="6CB25669" w14:textId="4707F243" w:rsidR="003D503C" w:rsidRDefault="003D503C" w:rsidP="00BA659B">
            <w:r>
              <w:t>.docx</w:t>
            </w:r>
            <w:r w:rsidR="00264667">
              <w:br/>
              <w:t>.doc</w:t>
            </w:r>
          </w:p>
        </w:tc>
        <w:tc>
          <w:tcPr>
            <w:tcW w:w="1686" w:type="dxa"/>
          </w:tcPr>
          <w:p w14:paraId="765FBCB1" w14:textId="3E2A0298" w:rsidR="003D503C" w:rsidRDefault="003D503C" w:rsidP="00BA659B"/>
        </w:tc>
        <w:tc>
          <w:tcPr>
            <w:tcW w:w="2074" w:type="dxa"/>
          </w:tcPr>
          <w:p w14:paraId="51D6D905" w14:textId="77777777" w:rsidR="003D503C" w:rsidRDefault="003D503C" w:rsidP="00BA659B"/>
        </w:tc>
        <w:tc>
          <w:tcPr>
            <w:tcW w:w="1887" w:type="dxa"/>
          </w:tcPr>
          <w:p w14:paraId="3A50856F" w14:textId="77777777" w:rsidR="003D503C" w:rsidRDefault="003D503C" w:rsidP="00BA659B"/>
        </w:tc>
        <w:tc>
          <w:tcPr>
            <w:tcW w:w="1605" w:type="dxa"/>
          </w:tcPr>
          <w:p w14:paraId="44EE8F6C" w14:textId="77777777" w:rsidR="003D503C" w:rsidRDefault="003D503C" w:rsidP="00BA659B"/>
        </w:tc>
      </w:tr>
      <w:tr w:rsidR="003D503C" w14:paraId="06535A16" w14:textId="4D4AD874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534C71CF" w14:textId="283F9A80" w:rsidR="003D503C" w:rsidRDefault="00E2547D" w:rsidP="00BA659B">
            <w:r>
              <w:t>PDF</w:t>
            </w:r>
          </w:p>
        </w:tc>
        <w:tc>
          <w:tcPr>
            <w:tcW w:w="1510" w:type="dxa"/>
          </w:tcPr>
          <w:p w14:paraId="56FF8611" w14:textId="761318A2" w:rsidR="003D503C" w:rsidRDefault="003D503C" w:rsidP="00BA659B">
            <w:r>
              <w:t>.pdf</w:t>
            </w:r>
          </w:p>
        </w:tc>
        <w:tc>
          <w:tcPr>
            <w:tcW w:w="1686" w:type="dxa"/>
          </w:tcPr>
          <w:p w14:paraId="36B6FE9F" w14:textId="41AE4E52" w:rsidR="003D503C" w:rsidRDefault="003D503C" w:rsidP="00BA659B"/>
        </w:tc>
        <w:tc>
          <w:tcPr>
            <w:tcW w:w="2074" w:type="dxa"/>
          </w:tcPr>
          <w:p w14:paraId="2552ED3C" w14:textId="77777777" w:rsidR="003D503C" w:rsidRDefault="003D503C" w:rsidP="00BA659B"/>
        </w:tc>
        <w:tc>
          <w:tcPr>
            <w:tcW w:w="1887" w:type="dxa"/>
          </w:tcPr>
          <w:p w14:paraId="7963D79B" w14:textId="77777777" w:rsidR="003D503C" w:rsidRDefault="003D503C" w:rsidP="00BA659B"/>
        </w:tc>
        <w:tc>
          <w:tcPr>
            <w:tcW w:w="1605" w:type="dxa"/>
          </w:tcPr>
          <w:p w14:paraId="4B5EBCAC" w14:textId="77777777" w:rsidR="003D503C" w:rsidRDefault="003D503C" w:rsidP="00BA659B"/>
        </w:tc>
      </w:tr>
      <w:tr w:rsidR="003D503C" w14:paraId="147BEF01" w14:textId="66182F05" w:rsidTr="003D503C">
        <w:tc>
          <w:tcPr>
            <w:tcW w:w="2004" w:type="dxa"/>
          </w:tcPr>
          <w:p w14:paraId="12BAE53A" w14:textId="4F40FACB" w:rsidR="003D503C" w:rsidRDefault="003D503C" w:rsidP="00BA659B">
            <w:r>
              <w:t>PowerPoint</w:t>
            </w:r>
          </w:p>
        </w:tc>
        <w:tc>
          <w:tcPr>
            <w:tcW w:w="1510" w:type="dxa"/>
          </w:tcPr>
          <w:p w14:paraId="59C20964" w14:textId="1B934301" w:rsidR="003D503C" w:rsidRDefault="003D503C" w:rsidP="00BA659B">
            <w:r>
              <w:t>.pptx</w:t>
            </w:r>
            <w:r w:rsidR="00E2547D">
              <w:br/>
              <w:t>.ppt</w:t>
            </w:r>
          </w:p>
        </w:tc>
        <w:tc>
          <w:tcPr>
            <w:tcW w:w="1686" w:type="dxa"/>
          </w:tcPr>
          <w:p w14:paraId="26F88C8E" w14:textId="0F5F6568" w:rsidR="003D503C" w:rsidRDefault="003D503C" w:rsidP="00BA659B"/>
        </w:tc>
        <w:tc>
          <w:tcPr>
            <w:tcW w:w="2074" w:type="dxa"/>
          </w:tcPr>
          <w:p w14:paraId="2834FD0D" w14:textId="77777777" w:rsidR="003D503C" w:rsidRDefault="003D503C" w:rsidP="00BA659B"/>
        </w:tc>
        <w:tc>
          <w:tcPr>
            <w:tcW w:w="1887" w:type="dxa"/>
          </w:tcPr>
          <w:p w14:paraId="13DCB0EB" w14:textId="77777777" w:rsidR="003D503C" w:rsidRDefault="003D503C" w:rsidP="00BA659B"/>
        </w:tc>
        <w:tc>
          <w:tcPr>
            <w:tcW w:w="1605" w:type="dxa"/>
          </w:tcPr>
          <w:p w14:paraId="48D0D26B" w14:textId="77777777" w:rsidR="003D503C" w:rsidRDefault="003D503C" w:rsidP="00BA659B"/>
        </w:tc>
      </w:tr>
      <w:tr w:rsidR="003D503C" w14:paraId="0BCB2A97" w14:textId="77777777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01B41EB8" w14:textId="7F8C81E4" w:rsidR="003D503C" w:rsidRDefault="003D503C" w:rsidP="00BA659B">
            <w:r>
              <w:t>Excel</w:t>
            </w:r>
          </w:p>
        </w:tc>
        <w:tc>
          <w:tcPr>
            <w:tcW w:w="1510" w:type="dxa"/>
          </w:tcPr>
          <w:p w14:paraId="760B3469" w14:textId="509332AF" w:rsidR="003D503C" w:rsidRDefault="003D503C" w:rsidP="00BA659B">
            <w:r>
              <w:t>.xlsx</w:t>
            </w:r>
            <w:r w:rsidR="00E2547D">
              <w:br/>
              <w:t>.xls</w:t>
            </w:r>
          </w:p>
        </w:tc>
        <w:tc>
          <w:tcPr>
            <w:tcW w:w="1686" w:type="dxa"/>
          </w:tcPr>
          <w:p w14:paraId="26E6897F" w14:textId="77777777" w:rsidR="003D503C" w:rsidRDefault="003D503C" w:rsidP="00BA659B"/>
        </w:tc>
        <w:tc>
          <w:tcPr>
            <w:tcW w:w="2074" w:type="dxa"/>
          </w:tcPr>
          <w:p w14:paraId="7535A686" w14:textId="77777777" w:rsidR="003D503C" w:rsidRDefault="003D503C" w:rsidP="00BA659B"/>
        </w:tc>
        <w:tc>
          <w:tcPr>
            <w:tcW w:w="1887" w:type="dxa"/>
          </w:tcPr>
          <w:p w14:paraId="26425745" w14:textId="77777777" w:rsidR="003D503C" w:rsidRDefault="003D503C" w:rsidP="00BA659B"/>
        </w:tc>
        <w:tc>
          <w:tcPr>
            <w:tcW w:w="1605" w:type="dxa"/>
          </w:tcPr>
          <w:p w14:paraId="4EF0ED44" w14:textId="77777777" w:rsidR="003D503C" w:rsidRDefault="003D503C" w:rsidP="00BA659B"/>
        </w:tc>
      </w:tr>
      <w:tr w:rsidR="003D503C" w14:paraId="2CC477B9" w14:textId="77777777" w:rsidTr="003D503C">
        <w:tc>
          <w:tcPr>
            <w:tcW w:w="2004" w:type="dxa"/>
          </w:tcPr>
          <w:p w14:paraId="61FD8639" w14:textId="68AC676D" w:rsidR="003D503C" w:rsidRDefault="003D503C" w:rsidP="00BA659B">
            <w:r>
              <w:t>Comma-seperated values</w:t>
            </w:r>
          </w:p>
        </w:tc>
        <w:tc>
          <w:tcPr>
            <w:tcW w:w="1510" w:type="dxa"/>
          </w:tcPr>
          <w:p w14:paraId="561323C8" w14:textId="1A2B245D" w:rsidR="003D503C" w:rsidRDefault="003D503C" w:rsidP="00BA659B">
            <w:r>
              <w:t>.csv</w:t>
            </w:r>
          </w:p>
        </w:tc>
        <w:tc>
          <w:tcPr>
            <w:tcW w:w="1686" w:type="dxa"/>
          </w:tcPr>
          <w:p w14:paraId="37508FCA" w14:textId="77777777" w:rsidR="003D503C" w:rsidRDefault="003D503C" w:rsidP="00BA659B"/>
        </w:tc>
        <w:tc>
          <w:tcPr>
            <w:tcW w:w="2074" w:type="dxa"/>
          </w:tcPr>
          <w:p w14:paraId="28A913F2" w14:textId="77777777" w:rsidR="003D503C" w:rsidRDefault="003D503C" w:rsidP="00BA659B"/>
        </w:tc>
        <w:tc>
          <w:tcPr>
            <w:tcW w:w="1887" w:type="dxa"/>
          </w:tcPr>
          <w:p w14:paraId="796F0367" w14:textId="77777777" w:rsidR="003D503C" w:rsidRDefault="003D503C" w:rsidP="00BA659B"/>
        </w:tc>
        <w:tc>
          <w:tcPr>
            <w:tcW w:w="1605" w:type="dxa"/>
          </w:tcPr>
          <w:p w14:paraId="348D5361" w14:textId="77777777" w:rsidR="003D503C" w:rsidRDefault="003D503C" w:rsidP="00BA659B"/>
        </w:tc>
      </w:tr>
      <w:tr w:rsidR="003D503C" w14:paraId="111EE78D" w14:textId="77777777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46B202E7" w14:textId="051155FB" w:rsidR="003D503C" w:rsidRDefault="003D503C" w:rsidP="00BA659B">
            <w:r>
              <w:t>Afbeelding</w:t>
            </w:r>
          </w:p>
        </w:tc>
        <w:tc>
          <w:tcPr>
            <w:tcW w:w="1510" w:type="dxa"/>
          </w:tcPr>
          <w:p w14:paraId="037A8930" w14:textId="77777777" w:rsidR="003D503C" w:rsidRDefault="003D503C" w:rsidP="00BA659B">
            <w:r>
              <w:t>.jpg</w:t>
            </w:r>
          </w:p>
          <w:p w14:paraId="18AFFB54" w14:textId="77777777" w:rsidR="003D503C" w:rsidRDefault="003D503C" w:rsidP="00BA659B">
            <w:r>
              <w:t>.png</w:t>
            </w:r>
          </w:p>
          <w:p w14:paraId="36263B0D" w14:textId="3F7D6CB7" w:rsidR="00AF59A0" w:rsidRDefault="00261AE4" w:rsidP="00BA659B">
            <w:r>
              <w:t>.bmp</w:t>
            </w:r>
            <w:r>
              <w:br/>
              <w:t>.gif</w:t>
            </w:r>
          </w:p>
        </w:tc>
        <w:tc>
          <w:tcPr>
            <w:tcW w:w="1686" w:type="dxa"/>
          </w:tcPr>
          <w:p w14:paraId="73B4211C" w14:textId="77777777" w:rsidR="003D503C" w:rsidRDefault="003D503C" w:rsidP="00BA659B"/>
        </w:tc>
        <w:tc>
          <w:tcPr>
            <w:tcW w:w="2074" w:type="dxa"/>
          </w:tcPr>
          <w:p w14:paraId="606722A2" w14:textId="77777777" w:rsidR="003D503C" w:rsidRDefault="003D503C" w:rsidP="00BA659B"/>
        </w:tc>
        <w:tc>
          <w:tcPr>
            <w:tcW w:w="1887" w:type="dxa"/>
          </w:tcPr>
          <w:p w14:paraId="6FA89D9B" w14:textId="77777777" w:rsidR="003D503C" w:rsidRDefault="003D503C" w:rsidP="00BA659B"/>
        </w:tc>
        <w:tc>
          <w:tcPr>
            <w:tcW w:w="1605" w:type="dxa"/>
          </w:tcPr>
          <w:p w14:paraId="1EED4FE6" w14:textId="77777777" w:rsidR="003D503C" w:rsidRDefault="003D503C" w:rsidP="00BA659B"/>
        </w:tc>
      </w:tr>
      <w:tr w:rsidR="003D503C" w14:paraId="796E65F3" w14:textId="77777777" w:rsidTr="003D503C">
        <w:tc>
          <w:tcPr>
            <w:tcW w:w="2004" w:type="dxa"/>
          </w:tcPr>
          <w:p w14:paraId="73C947F3" w14:textId="2A9DD24B" w:rsidR="003D503C" w:rsidRDefault="003D503C" w:rsidP="00BA659B">
            <w:r>
              <w:lastRenderedPageBreak/>
              <w:t>Scalable Vector Graphics</w:t>
            </w:r>
          </w:p>
        </w:tc>
        <w:tc>
          <w:tcPr>
            <w:tcW w:w="1510" w:type="dxa"/>
          </w:tcPr>
          <w:p w14:paraId="0BDA2E97" w14:textId="254D3B96" w:rsidR="003D503C" w:rsidRDefault="003D503C" w:rsidP="00BA659B">
            <w:r>
              <w:t>.svg</w:t>
            </w:r>
          </w:p>
        </w:tc>
        <w:tc>
          <w:tcPr>
            <w:tcW w:w="1686" w:type="dxa"/>
          </w:tcPr>
          <w:p w14:paraId="4C3A0D54" w14:textId="77777777" w:rsidR="003D503C" w:rsidRDefault="003D503C" w:rsidP="00BA659B"/>
        </w:tc>
        <w:tc>
          <w:tcPr>
            <w:tcW w:w="2074" w:type="dxa"/>
          </w:tcPr>
          <w:p w14:paraId="6A1E2B60" w14:textId="77777777" w:rsidR="003D503C" w:rsidRDefault="003D503C" w:rsidP="00BA659B"/>
        </w:tc>
        <w:tc>
          <w:tcPr>
            <w:tcW w:w="1887" w:type="dxa"/>
          </w:tcPr>
          <w:p w14:paraId="2272F63E" w14:textId="77777777" w:rsidR="003D503C" w:rsidRDefault="003D503C" w:rsidP="00BA659B"/>
        </w:tc>
        <w:tc>
          <w:tcPr>
            <w:tcW w:w="1605" w:type="dxa"/>
          </w:tcPr>
          <w:p w14:paraId="2C2097DB" w14:textId="77777777" w:rsidR="003D503C" w:rsidRDefault="003D503C" w:rsidP="00BA659B"/>
        </w:tc>
      </w:tr>
      <w:tr w:rsidR="003D503C" w14:paraId="691577C5" w14:textId="77777777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74BE2282" w14:textId="59715048" w:rsidR="003D503C" w:rsidRDefault="003D503C" w:rsidP="00BA659B">
            <w:r>
              <w:t>Audio</w:t>
            </w:r>
          </w:p>
        </w:tc>
        <w:tc>
          <w:tcPr>
            <w:tcW w:w="1510" w:type="dxa"/>
          </w:tcPr>
          <w:p w14:paraId="3D3ED009" w14:textId="5CB1BBAC" w:rsidR="003D503C" w:rsidRDefault="003D503C" w:rsidP="00BA659B">
            <w:r>
              <w:t>.mp3</w:t>
            </w:r>
          </w:p>
        </w:tc>
        <w:tc>
          <w:tcPr>
            <w:tcW w:w="1686" w:type="dxa"/>
          </w:tcPr>
          <w:p w14:paraId="2DBFB805" w14:textId="77777777" w:rsidR="003D503C" w:rsidRDefault="003D503C" w:rsidP="00BA659B"/>
        </w:tc>
        <w:tc>
          <w:tcPr>
            <w:tcW w:w="2074" w:type="dxa"/>
          </w:tcPr>
          <w:p w14:paraId="2F036DFC" w14:textId="77777777" w:rsidR="003D503C" w:rsidRDefault="003D503C" w:rsidP="00BA659B"/>
        </w:tc>
        <w:tc>
          <w:tcPr>
            <w:tcW w:w="1887" w:type="dxa"/>
          </w:tcPr>
          <w:p w14:paraId="319F320B" w14:textId="77777777" w:rsidR="003D503C" w:rsidRDefault="003D503C" w:rsidP="00BA659B"/>
        </w:tc>
        <w:tc>
          <w:tcPr>
            <w:tcW w:w="1605" w:type="dxa"/>
          </w:tcPr>
          <w:p w14:paraId="5DE659F2" w14:textId="77777777" w:rsidR="003D503C" w:rsidRDefault="003D503C" w:rsidP="00BA659B"/>
        </w:tc>
      </w:tr>
      <w:tr w:rsidR="003D503C" w14:paraId="01482613" w14:textId="77777777" w:rsidTr="003D503C">
        <w:tc>
          <w:tcPr>
            <w:tcW w:w="2004" w:type="dxa"/>
          </w:tcPr>
          <w:p w14:paraId="33D2DEC2" w14:textId="34C91ECA" w:rsidR="003D503C" w:rsidRDefault="003D503C" w:rsidP="00BA659B">
            <w:r>
              <w:t>Ongecomprimeerde audio</w:t>
            </w:r>
          </w:p>
        </w:tc>
        <w:tc>
          <w:tcPr>
            <w:tcW w:w="1510" w:type="dxa"/>
          </w:tcPr>
          <w:p w14:paraId="3BB8752B" w14:textId="6693D0BC" w:rsidR="003D503C" w:rsidRDefault="003D503C" w:rsidP="00BA659B">
            <w:r>
              <w:t>.wav</w:t>
            </w:r>
          </w:p>
        </w:tc>
        <w:tc>
          <w:tcPr>
            <w:tcW w:w="1686" w:type="dxa"/>
          </w:tcPr>
          <w:p w14:paraId="2E73D168" w14:textId="77777777" w:rsidR="003D503C" w:rsidRDefault="003D503C" w:rsidP="00BA659B"/>
        </w:tc>
        <w:tc>
          <w:tcPr>
            <w:tcW w:w="2074" w:type="dxa"/>
          </w:tcPr>
          <w:p w14:paraId="2C355401" w14:textId="77777777" w:rsidR="003D503C" w:rsidRDefault="003D503C" w:rsidP="00BA659B"/>
        </w:tc>
        <w:tc>
          <w:tcPr>
            <w:tcW w:w="1887" w:type="dxa"/>
          </w:tcPr>
          <w:p w14:paraId="14E4804F" w14:textId="77777777" w:rsidR="003D503C" w:rsidRDefault="003D503C" w:rsidP="00BA659B"/>
        </w:tc>
        <w:tc>
          <w:tcPr>
            <w:tcW w:w="1605" w:type="dxa"/>
          </w:tcPr>
          <w:p w14:paraId="33593B63" w14:textId="77777777" w:rsidR="003D503C" w:rsidRDefault="003D503C" w:rsidP="00BA659B"/>
        </w:tc>
      </w:tr>
      <w:tr w:rsidR="003D503C" w14:paraId="00CA47C0" w14:textId="77777777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36B4C2A7" w14:textId="2747C8F3" w:rsidR="003D503C" w:rsidRDefault="003D503C" w:rsidP="00BA659B">
            <w:r>
              <w:t>Video</w:t>
            </w:r>
          </w:p>
        </w:tc>
        <w:tc>
          <w:tcPr>
            <w:tcW w:w="1510" w:type="dxa"/>
          </w:tcPr>
          <w:p w14:paraId="4F9C5EC7" w14:textId="2C9F1F28" w:rsidR="003D503C" w:rsidRDefault="003D503C" w:rsidP="00BA659B">
            <w:r>
              <w:t>.mp4</w:t>
            </w:r>
            <w:r w:rsidR="00E2547D">
              <w:t xml:space="preserve"> </w:t>
            </w:r>
            <w:r w:rsidR="00264667">
              <w:br/>
            </w:r>
          </w:p>
        </w:tc>
        <w:tc>
          <w:tcPr>
            <w:tcW w:w="1686" w:type="dxa"/>
          </w:tcPr>
          <w:p w14:paraId="3CECD787" w14:textId="77777777" w:rsidR="003D503C" w:rsidRDefault="003D503C" w:rsidP="00BA659B"/>
        </w:tc>
        <w:tc>
          <w:tcPr>
            <w:tcW w:w="2074" w:type="dxa"/>
          </w:tcPr>
          <w:p w14:paraId="65152AB6" w14:textId="77777777" w:rsidR="003D503C" w:rsidRDefault="003D503C" w:rsidP="00BA659B"/>
        </w:tc>
        <w:tc>
          <w:tcPr>
            <w:tcW w:w="1887" w:type="dxa"/>
          </w:tcPr>
          <w:p w14:paraId="78146BB2" w14:textId="77777777" w:rsidR="003D503C" w:rsidRDefault="003D503C" w:rsidP="00BA659B"/>
        </w:tc>
        <w:tc>
          <w:tcPr>
            <w:tcW w:w="1605" w:type="dxa"/>
          </w:tcPr>
          <w:p w14:paraId="08B41D07" w14:textId="77777777" w:rsidR="003D503C" w:rsidRDefault="003D503C" w:rsidP="00BA659B"/>
        </w:tc>
      </w:tr>
      <w:tr w:rsidR="003D503C" w14:paraId="068A4329" w14:textId="77777777" w:rsidTr="003D503C">
        <w:tc>
          <w:tcPr>
            <w:tcW w:w="2004" w:type="dxa"/>
          </w:tcPr>
          <w:p w14:paraId="1634EB16" w14:textId="11D632B8" w:rsidR="003D503C" w:rsidRDefault="003D503C" w:rsidP="00BA659B">
            <w:r>
              <w:t>(oudere) video</w:t>
            </w:r>
          </w:p>
        </w:tc>
        <w:tc>
          <w:tcPr>
            <w:tcW w:w="1510" w:type="dxa"/>
          </w:tcPr>
          <w:p w14:paraId="072B7480" w14:textId="50B1C06D" w:rsidR="003D503C" w:rsidRDefault="003D503C" w:rsidP="00BA659B">
            <w:r>
              <w:t>.avi</w:t>
            </w:r>
          </w:p>
        </w:tc>
        <w:tc>
          <w:tcPr>
            <w:tcW w:w="1686" w:type="dxa"/>
          </w:tcPr>
          <w:p w14:paraId="29210D3F" w14:textId="77777777" w:rsidR="003D503C" w:rsidRDefault="003D503C" w:rsidP="00BA659B"/>
        </w:tc>
        <w:tc>
          <w:tcPr>
            <w:tcW w:w="2074" w:type="dxa"/>
          </w:tcPr>
          <w:p w14:paraId="7405ECF2" w14:textId="77777777" w:rsidR="003D503C" w:rsidRDefault="003D503C" w:rsidP="00BA659B"/>
        </w:tc>
        <w:tc>
          <w:tcPr>
            <w:tcW w:w="1887" w:type="dxa"/>
          </w:tcPr>
          <w:p w14:paraId="225FEF8F" w14:textId="77777777" w:rsidR="003D503C" w:rsidRDefault="003D503C" w:rsidP="00BA659B"/>
        </w:tc>
        <w:tc>
          <w:tcPr>
            <w:tcW w:w="1605" w:type="dxa"/>
          </w:tcPr>
          <w:p w14:paraId="2CE92056" w14:textId="77777777" w:rsidR="003D503C" w:rsidRDefault="003D503C" w:rsidP="00BA659B"/>
        </w:tc>
      </w:tr>
      <w:tr w:rsidR="003D503C" w14:paraId="56B5BBCF" w14:textId="77777777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2ACD4237" w14:textId="14BD19AB" w:rsidR="003D503C" w:rsidRPr="002A779A" w:rsidRDefault="003D503C" w:rsidP="00BA659B">
            <w:pPr>
              <w:rPr>
                <w:lang w:val="en-US"/>
              </w:rPr>
            </w:pPr>
            <w:r w:rsidRPr="002A779A">
              <w:rPr>
                <w:lang w:val="en-US"/>
              </w:rPr>
              <w:t>Sharable content object R</w:t>
            </w:r>
            <w:r>
              <w:rPr>
                <w:lang w:val="en-US"/>
              </w:rPr>
              <w:t>e</w:t>
            </w:r>
            <w:r w:rsidRPr="002A779A">
              <w:rPr>
                <w:lang w:val="en-US"/>
              </w:rPr>
              <w:t>ference m</w:t>
            </w:r>
            <w:r>
              <w:rPr>
                <w:lang w:val="en-US"/>
              </w:rPr>
              <w:t>odel</w:t>
            </w:r>
          </w:p>
        </w:tc>
        <w:tc>
          <w:tcPr>
            <w:tcW w:w="1510" w:type="dxa"/>
          </w:tcPr>
          <w:p w14:paraId="1F720CCD" w14:textId="5E218BAE" w:rsidR="003D503C" w:rsidRDefault="003D503C" w:rsidP="00BA659B">
            <w:r>
              <w:t>.scorm</w:t>
            </w:r>
          </w:p>
        </w:tc>
        <w:tc>
          <w:tcPr>
            <w:tcW w:w="1686" w:type="dxa"/>
          </w:tcPr>
          <w:p w14:paraId="7561DF9F" w14:textId="77777777" w:rsidR="003D503C" w:rsidRDefault="003D503C" w:rsidP="00BA659B"/>
        </w:tc>
        <w:tc>
          <w:tcPr>
            <w:tcW w:w="2074" w:type="dxa"/>
          </w:tcPr>
          <w:p w14:paraId="46CCDE15" w14:textId="77777777" w:rsidR="003D503C" w:rsidRDefault="003D503C" w:rsidP="00BA659B"/>
        </w:tc>
        <w:tc>
          <w:tcPr>
            <w:tcW w:w="1887" w:type="dxa"/>
          </w:tcPr>
          <w:p w14:paraId="3C70A744" w14:textId="77777777" w:rsidR="003D503C" w:rsidRDefault="003D503C" w:rsidP="00BA659B"/>
        </w:tc>
        <w:tc>
          <w:tcPr>
            <w:tcW w:w="1605" w:type="dxa"/>
          </w:tcPr>
          <w:p w14:paraId="1791FD79" w14:textId="77777777" w:rsidR="003D503C" w:rsidRDefault="003D503C" w:rsidP="00BA659B"/>
        </w:tc>
      </w:tr>
      <w:tr w:rsidR="003D503C" w14:paraId="24DFC403" w14:textId="77777777" w:rsidTr="003D503C">
        <w:tc>
          <w:tcPr>
            <w:tcW w:w="2004" w:type="dxa"/>
          </w:tcPr>
          <w:p w14:paraId="57A1AE11" w14:textId="7E8920E1" w:rsidR="003D503C" w:rsidRPr="002A779A" w:rsidRDefault="003D503C" w:rsidP="00BA659B">
            <w:pPr>
              <w:rPr>
                <w:lang w:val="en-US"/>
              </w:rPr>
            </w:pPr>
            <w:r>
              <w:rPr>
                <w:lang w:val="en-US"/>
              </w:rPr>
              <w:t>Expercience API</w:t>
            </w:r>
          </w:p>
        </w:tc>
        <w:tc>
          <w:tcPr>
            <w:tcW w:w="1510" w:type="dxa"/>
          </w:tcPr>
          <w:p w14:paraId="709FAF6B" w14:textId="56159334" w:rsidR="003D503C" w:rsidRDefault="003D503C" w:rsidP="00BA659B">
            <w:r>
              <w:t>.xapi</w:t>
            </w:r>
          </w:p>
        </w:tc>
        <w:tc>
          <w:tcPr>
            <w:tcW w:w="1686" w:type="dxa"/>
          </w:tcPr>
          <w:p w14:paraId="391995A1" w14:textId="77777777" w:rsidR="003D503C" w:rsidRDefault="003D503C" w:rsidP="00BA659B"/>
        </w:tc>
        <w:tc>
          <w:tcPr>
            <w:tcW w:w="2074" w:type="dxa"/>
          </w:tcPr>
          <w:p w14:paraId="258E21C6" w14:textId="77777777" w:rsidR="003D503C" w:rsidRDefault="003D503C" w:rsidP="00BA659B"/>
        </w:tc>
        <w:tc>
          <w:tcPr>
            <w:tcW w:w="1887" w:type="dxa"/>
          </w:tcPr>
          <w:p w14:paraId="58B26C10" w14:textId="77777777" w:rsidR="003D503C" w:rsidRDefault="003D503C" w:rsidP="00BA659B"/>
        </w:tc>
        <w:tc>
          <w:tcPr>
            <w:tcW w:w="1605" w:type="dxa"/>
          </w:tcPr>
          <w:p w14:paraId="292C55AE" w14:textId="77777777" w:rsidR="003D503C" w:rsidRDefault="003D503C" w:rsidP="00BA659B"/>
        </w:tc>
      </w:tr>
      <w:tr w:rsidR="003D503C" w14:paraId="69D662B3" w14:textId="77777777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516A74A0" w14:textId="4294BDBF" w:rsidR="003D503C" w:rsidRDefault="003D503C" w:rsidP="00BA659B">
            <w:pPr>
              <w:rPr>
                <w:lang w:val="en-US"/>
              </w:rPr>
            </w:pPr>
            <w:r>
              <w:rPr>
                <w:lang w:val="en-US"/>
              </w:rPr>
              <w:t>Webpagina</w:t>
            </w:r>
          </w:p>
        </w:tc>
        <w:tc>
          <w:tcPr>
            <w:tcW w:w="1510" w:type="dxa"/>
          </w:tcPr>
          <w:p w14:paraId="7C08FD0E" w14:textId="7D758617" w:rsidR="003D503C" w:rsidRDefault="003D503C" w:rsidP="00BA659B">
            <w:r>
              <w:t>.html</w:t>
            </w:r>
          </w:p>
        </w:tc>
        <w:tc>
          <w:tcPr>
            <w:tcW w:w="1686" w:type="dxa"/>
          </w:tcPr>
          <w:p w14:paraId="7FE1079B" w14:textId="77777777" w:rsidR="003D503C" w:rsidRDefault="003D503C" w:rsidP="00BA659B"/>
        </w:tc>
        <w:tc>
          <w:tcPr>
            <w:tcW w:w="2074" w:type="dxa"/>
          </w:tcPr>
          <w:p w14:paraId="76EDB985" w14:textId="77777777" w:rsidR="003D503C" w:rsidRDefault="003D503C" w:rsidP="00BA659B"/>
        </w:tc>
        <w:tc>
          <w:tcPr>
            <w:tcW w:w="1887" w:type="dxa"/>
          </w:tcPr>
          <w:p w14:paraId="18F31908" w14:textId="77777777" w:rsidR="003D503C" w:rsidRDefault="003D503C" w:rsidP="00BA659B"/>
        </w:tc>
        <w:tc>
          <w:tcPr>
            <w:tcW w:w="1605" w:type="dxa"/>
          </w:tcPr>
          <w:p w14:paraId="38B0987A" w14:textId="77777777" w:rsidR="003D503C" w:rsidRDefault="003D503C" w:rsidP="00BA659B"/>
        </w:tc>
      </w:tr>
      <w:tr w:rsidR="003D503C" w14:paraId="46979A1F" w14:textId="77777777" w:rsidTr="003D503C">
        <w:tc>
          <w:tcPr>
            <w:tcW w:w="2004" w:type="dxa"/>
          </w:tcPr>
          <w:p w14:paraId="2B978878" w14:textId="2E2CB196" w:rsidR="003D503C" w:rsidRDefault="003D503C" w:rsidP="00BA659B">
            <w:pPr>
              <w:rPr>
                <w:lang w:val="en-US"/>
              </w:rPr>
            </w:pPr>
            <w:r>
              <w:rPr>
                <w:lang w:val="en-US"/>
              </w:rPr>
              <w:t>3D model</w:t>
            </w:r>
          </w:p>
        </w:tc>
        <w:tc>
          <w:tcPr>
            <w:tcW w:w="1510" w:type="dxa"/>
          </w:tcPr>
          <w:p w14:paraId="30E9F88F" w14:textId="77777777" w:rsidR="003D503C" w:rsidRDefault="003D503C" w:rsidP="00BA659B">
            <w:r>
              <w:t>.fbx</w:t>
            </w:r>
          </w:p>
          <w:p w14:paraId="6F5B2EE5" w14:textId="4B592B9E" w:rsidR="003D503C" w:rsidRDefault="003D503C" w:rsidP="00BA659B">
            <w:r>
              <w:t>.obj</w:t>
            </w:r>
          </w:p>
        </w:tc>
        <w:tc>
          <w:tcPr>
            <w:tcW w:w="1686" w:type="dxa"/>
          </w:tcPr>
          <w:p w14:paraId="1822F617" w14:textId="77777777" w:rsidR="003D503C" w:rsidRDefault="003D503C" w:rsidP="00BA659B"/>
        </w:tc>
        <w:tc>
          <w:tcPr>
            <w:tcW w:w="2074" w:type="dxa"/>
          </w:tcPr>
          <w:p w14:paraId="10477D3E" w14:textId="77777777" w:rsidR="003D503C" w:rsidRDefault="003D503C" w:rsidP="00BA659B"/>
        </w:tc>
        <w:tc>
          <w:tcPr>
            <w:tcW w:w="1887" w:type="dxa"/>
          </w:tcPr>
          <w:p w14:paraId="219C5F6F" w14:textId="77777777" w:rsidR="003D503C" w:rsidRDefault="003D503C" w:rsidP="00BA659B"/>
        </w:tc>
        <w:tc>
          <w:tcPr>
            <w:tcW w:w="1605" w:type="dxa"/>
          </w:tcPr>
          <w:p w14:paraId="08E4A4EC" w14:textId="77777777" w:rsidR="003D503C" w:rsidRDefault="003D503C" w:rsidP="00BA659B"/>
        </w:tc>
      </w:tr>
      <w:tr w:rsidR="003D503C" w14:paraId="49590DF8" w14:textId="77777777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5DE9EF30" w14:textId="3F7FFAA4" w:rsidR="003D503C" w:rsidRDefault="003D503C" w:rsidP="00BA659B">
            <w:pPr>
              <w:rPr>
                <w:lang w:val="en-US"/>
              </w:rPr>
            </w:pPr>
            <w:r>
              <w:rPr>
                <w:lang w:val="en-US"/>
              </w:rPr>
              <w:t>VR toepassing</w:t>
            </w:r>
          </w:p>
        </w:tc>
        <w:tc>
          <w:tcPr>
            <w:tcW w:w="1510" w:type="dxa"/>
          </w:tcPr>
          <w:p w14:paraId="0371F415" w14:textId="77777777" w:rsidR="003D503C" w:rsidRDefault="003D503C" w:rsidP="00BA659B">
            <w:r>
              <w:t>.apk</w:t>
            </w:r>
          </w:p>
          <w:p w14:paraId="0D599AC5" w14:textId="77777777" w:rsidR="003D503C" w:rsidRDefault="003D503C" w:rsidP="00BA659B">
            <w:r>
              <w:t>.exe</w:t>
            </w:r>
          </w:p>
          <w:p w14:paraId="6E631EE7" w14:textId="77777777" w:rsidR="003D503C" w:rsidRDefault="003D503C" w:rsidP="00BA659B">
            <w:r>
              <w:t>.unitypackage</w:t>
            </w:r>
          </w:p>
          <w:p w14:paraId="7289E2D8" w14:textId="3C3C5536" w:rsidR="003D503C" w:rsidRDefault="003D503C" w:rsidP="00BA659B">
            <w:r>
              <w:t>.ue4</w:t>
            </w:r>
          </w:p>
        </w:tc>
        <w:tc>
          <w:tcPr>
            <w:tcW w:w="1686" w:type="dxa"/>
          </w:tcPr>
          <w:p w14:paraId="2ED07394" w14:textId="77777777" w:rsidR="003D503C" w:rsidRDefault="003D503C" w:rsidP="00BA659B"/>
        </w:tc>
        <w:tc>
          <w:tcPr>
            <w:tcW w:w="2074" w:type="dxa"/>
          </w:tcPr>
          <w:p w14:paraId="0DEEB907" w14:textId="77777777" w:rsidR="003D503C" w:rsidRDefault="003D503C" w:rsidP="00BA659B"/>
        </w:tc>
        <w:tc>
          <w:tcPr>
            <w:tcW w:w="1887" w:type="dxa"/>
          </w:tcPr>
          <w:p w14:paraId="1A3D073B" w14:textId="77777777" w:rsidR="003D503C" w:rsidRDefault="003D503C" w:rsidP="00BA659B"/>
        </w:tc>
        <w:tc>
          <w:tcPr>
            <w:tcW w:w="1605" w:type="dxa"/>
          </w:tcPr>
          <w:p w14:paraId="0527223C" w14:textId="77777777" w:rsidR="003D503C" w:rsidRDefault="003D503C" w:rsidP="00BA659B"/>
        </w:tc>
      </w:tr>
      <w:tr w:rsidR="003D503C" w14:paraId="2944F4C6" w14:textId="77777777" w:rsidTr="003D503C">
        <w:tc>
          <w:tcPr>
            <w:tcW w:w="2004" w:type="dxa"/>
          </w:tcPr>
          <w:p w14:paraId="15E91C00" w14:textId="45883E8E" w:rsidR="003D503C" w:rsidRDefault="00852BF5" w:rsidP="00BA659B">
            <w:pPr>
              <w:rPr>
                <w:lang w:val="en-US"/>
              </w:rPr>
            </w:pPr>
            <w:r>
              <w:rPr>
                <w:lang w:val="en-US"/>
              </w:rPr>
              <w:t>e-book</w:t>
            </w:r>
          </w:p>
        </w:tc>
        <w:tc>
          <w:tcPr>
            <w:tcW w:w="1510" w:type="dxa"/>
          </w:tcPr>
          <w:p w14:paraId="2AE3FB6D" w14:textId="7051EECA" w:rsidR="003D503C" w:rsidRDefault="00852BF5" w:rsidP="00BA659B">
            <w:r>
              <w:t>.epub</w:t>
            </w:r>
          </w:p>
        </w:tc>
        <w:tc>
          <w:tcPr>
            <w:tcW w:w="1686" w:type="dxa"/>
          </w:tcPr>
          <w:p w14:paraId="07314CC2" w14:textId="77777777" w:rsidR="003D503C" w:rsidRDefault="003D503C" w:rsidP="00BA659B"/>
        </w:tc>
        <w:tc>
          <w:tcPr>
            <w:tcW w:w="2074" w:type="dxa"/>
          </w:tcPr>
          <w:p w14:paraId="095A5EE2" w14:textId="77777777" w:rsidR="003D503C" w:rsidRDefault="003D503C" w:rsidP="00BA659B"/>
        </w:tc>
        <w:tc>
          <w:tcPr>
            <w:tcW w:w="1887" w:type="dxa"/>
          </w:tcPr>
          <w:p w14:paraId="6AF6C49D" w14:textId="77777777" w:rsidR="003D503C" w:rsidRDefault="003D503C" w:rsidP="00BA659B"/>
        </w:tc>
        <w:tc>
          <w:tcPr>
            <w:tcW w:w="1605" w:type="dxa"/>
          </w:tcPr>
          <w:p w14:paraId="465AED0D" w14:textId="77777777" w:rsidR="003D503C" w:rsidRDefault="003D503C" w:rsidP="00BA659B"/>
        </w:tc>
      </w:tr>
      <w:tr w:rsidR="003D503C" w14:paraId="522E9F88" w14:textId="77777777" w:rsidTr="003D5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4" w:type="dxa"/>
          </w:tcPr>
          <w:p w14:paraId="2FD21B62" w14:textId="75F54F6B" w:rsidR="003D503C" w:rsidRDefault="003D503C" w:rsidP="00BA659B">
            <w:pPr>
              <w:rPr>
                <w:lang w:val="en-US"/>
              </w:rPr>
            </w:pPr>
            <w:r>
              <w:rPr>
                <w:lang w:val="en-US"/>
              </w:rPr>
              <w:t>……….</w:t>
            </w:r>
          </w:p>
        </w:tc>
        <w:tc>
          <w:tcPr>
            <w:tcW w:w="1510" w:type="dxa"/>
          </w:tcPr>
          <w:p w14:paraId="2A713B85" w14:textId="77777777" w:rsidR="003D503C" w:rsidRDefault="003D503C" w:rsidP="00BA659B"/>
        </w:tc>
        <w:tc>
          <w:tcPr>
            <w:tcW w:w="1686" w:type="dxa"/>
          </w:tcPr>
          <w:p w14:paraId="55052AA4" w14:textId="77777777" w:rsidR="003D503C" w:rsidRDefault="003D503C" w:rsidP="00BA659B"/>
        </w:tc>
        <w:tc>
          <w:tcPr>
            <w:tcW w:w="2074" w:type="dxa"/>
          </w:tcPr>
          <w:p w14:paraId="4241C0CD" w14:textId="77777777" w:rsidR="003D503C" w:rsidRDefault="003D503C" w:rsidP="00BA659B"/>
        </w:tc>
        <w:tc>
          <w:tcPr>
            <w:tcW w:w="1887" w:type="dxa"/>
          </w:tcPr>
          <w:p w14:paraId="6F8E4F89" w14:textId="77777777" w:rsidR="003D503C" w:rsidRDefault="003D503C" w:rsidP="00BA659B"/>
        </w:tc>
        <w:tc>
          <w:tcPr>
            <w:tcW w:w="1605" w:type="dxa"/>
          </w:tcPr>
          <w:p w14:paraId="08DAEFCF" w14:textId="77777777" w:rsidR="003D503C" w:rsidRDefault="003D503C" w:rsidP="00BA659B"/>
        </w:tc>
      </w:tr>
    </w:tbl>
    <w:p w14:paraId="04743CE1" w14:textId="77777777" w:rsidR="00AF45B3" w:rsidRDefault="00AF45B3" w:rsidP="00BA659B"/>
    <w:p w14:paraId="1D1BA96A" w14:textId="4B90C818" w:rsidR="002A779A" w:rsidRDefault="002A779A" w:rsidP="00BA659B">
      <w:r>
        <w:t>Domeinspecifieke bestandtypen</w:t>
      </w:r>
    </w:p>
    <w:p w14:paraId="53A9ADAF" w14:textId="77777777" w:rsidR="00E67FED" w:rsidRDefault="00E67FED" w:rsidP="00BA659B"/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1987"/>
        <w:gridCol w:w="1499"/>
        <w:gridCol w:w="1704"/>
        <w:gridCol w:w="2074"/>
        <w:gridCol w:w="1907"/>
        <w:gridCol w:w="2094"/>
      </w:tblGrid>
      <w:tr w:rsidR="00616B91" w14:paraId="4D6B233F" w14:textId="77777777" w:rsidTr="00616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7" w:type="dxa"/>
          </w:tcPr>
          <w:p w14:paraId="575AD590" w14:textId="77777777" w:rsidR="00616B91" w:rsidRDefault="00616B91" w:rsidP="00616B91">
            <w:r>
              <w:t>Bestandtype</w:t>
            </w:r>
          </w:p>
        </w:tc>
        <w:tc>
          <w:tcPr>
            <w:tcW w:w="1499" w:type="dxa"/>
          </w:tcPr>
          <w:p w14:paraId="52BFE687" w14:textId="77777777" w:rsidR="00616B91" w:rsidRDefault="00616B91" w:rsidP="00616B91">
            <w:r>
              <w:t>Extensie</w:t>
            </w:r>
          </w:p>
        </w:tc>
        <w:tc>
          <w:tcPr>
            <w:tcW w:w="1704" w:type="dxa"/>
          </w:tcPr>
          <w:p w14:paraId="26FBB47E" w14:textId="348512E6" w:rsidR="00616B91" w:rsidRDefault="00616B91" w:rsidP="00616B91">
            <w:r>
              <w:t>Opslaan</w:t>
            </w:r>
          </w:p>
        </w:tc>
        <w:tc>
          <w:tcPr>
            <w:tcW w:w="2074" w:type="dxa"/>
          </w:tcPr>
          <w:p w14:paraId="21480B62" w14:textId="662F305E" w:rsidR="00616B91" w:rsidRDefault="00616B91" w:rsidP="00616B91">
            <w:r>
              <w:t>Weergeven/afspelen</w:t>
            </w:r>
          </w:p>
        </w:tc>
        <w:tc>
          <w:tcPr>
            <w:tcW w:w="1907" w:type="dxa"/>
          </w:tcPr>
          <w:p w14:paraId="63E97EA0" w14:textId="571A25C0" w:rsidR="00616B91" w:rsidRDefault="00616B91" w:rsidP="00616B91">
            <w:r>
              <w:t>Bewerken</w:t>
            </w:r>
          </w:p>
        </w:tc>
        <w:tc>
          <w:tcPr>
            <w:tcW w:w="2094" w:type="dxa"/>
          </w:tcPr>
          <w:p w14:paraId="0FAB99AB" w14:textId="74CAEA78" w:rsidR="00616B91" w:rsidRDefault="00616B91" w:rsidP="00616B91">
            <w:r>
              <w:t>Downloaden</w:t>
            </w:r>
          </w:p>
        </w:tc>
      </w:tr>
      <w:tr w:rsidR="00616B91" w:rsidRPr="004C24E3" w14:paraId="0C0861FF" w14:textId="77777777" w:rsidTr="00616B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7" w:type="dxa"/>
          </w:tcPr>
          <w:p w14:paraId="2233F49E" w14:textId="17503154" w:rsidR="00616B91" w:rsidRDefault="00616B91" w:rsidP="00121F64">
            <w:r>
              <w:t>Broncode</w:t>
            </w:r>
          </w:p>
        </w:tc>
        <w:tc>
          <w:tcPr>
            <w:tcW w:w="1499" w:type="dxa"/>
          </w:tcPr>
          <w:p w14:paraId="24C33B12" w14:textId="77777777" w:rsidR="00616B91" w:rsidRPr="002A779A" w:rsidRDefault="00616B91" w:rsidP="00121F64">
            <w:pPr>
              <w:rPr>
                <w:lang w:val="en-US"/>
              </w:rPr>
            </w:pPr>
            <w:r w:rsidRPr="002A779A">
              <w:rPr>
                <w:lang w:val="en-US"/>
              </w:rPr>
              <w:t>.java</w:t>
            </w:r>
          </w:p>
          <w:p w14:paraId="6FB4B612" w14:textId="77777777" w:rsidR="00616B91" w:rsidRPr="002A779A" w:rsidRDefault="00616B91" w:rsidP="00121F64">
            <w:pPr>
              <w:rPr>
                <w:lang w:val="en-US"/>
              </w:rPr>
            </w:pPr>
            <w:r w:rsidRPr="002A779A">
              <w:rPr>
                <w:lang w:val="en-US"/>
              </w:rPr>
              <w:t>.cpp</w:t>
            </w:r>
          </w:p>
          <w:p w14:paraId="7BA69D95" w14:textId="77777777" w:rsidR="00616B91" w:rsidRPr="002A779A" w:rsidRDefault="00616B91" w:rsidP="00121F64">
            <w:pPr>
              <w:rPr>
                <w:lang w:val="en-US"/>
              </w:rPr>
            </w:pPr>
            <w:r w:rsidRPr="002A779A">
              <w:rPr>
                <w:lang w:val="en-US"/>
              </w:rPr>
              <w:t>.swift</w:t>
            </w:r>
          </w:p>
          <w:p w14:paraId="5CA3C399" w14:textId="77777777" w:rsidR="00616B91" w:rsidRPr="002A779A" w:rsidRDefault="00616B91" w:rsidP="00121F64">
            <w:pPr>
              <w:rPr>
                <w:lang w:val="en-US"/>
              </w:rPr>
            </w:pPr>
            <w:r w:rsidRPr="002A779A">
              <w:rPr>
                <w:lang w:val="en-US"/>
              </w:rPr>
              <w:t>.html</w:t>
            </w:r>
          </w:p>
          <w:p w14:paraId="3E3C04E0" w14:textId="316B544C" w:rsidR="00616B91" w:rsidRPr="002A779A" w:rsidRDefault="00616B91" w:rsidP="00121F64">
            <w:pPr>
              <w:rPr>
                <w:lang w:val="en-US"/>
              </w:rPr>
            </w:pPr>
            <w:r w:rsidRPr="002A779A">
              <w:rPr>
                <w:lang w:val="en-US"/>
              </w:rPr>
              <w:t>.py</w:t>
            </w:r>
          </w:p>
        </w:tc>
        <w:tc>
          <w:tcPr>
            <w:tcW w:w="1704" w:type="dxa"/>
          </w:tcPr>
          <w:p w14:paraId="1F93D70D" w14:textId="77777777" w:rsidR="00616B91" w:rsidRPr="002A779A" w:rsidRDefault="00616B91" w:rsidP="00121F64">
            <w:pPr>
              <w:rPr>
                <w:lang w:val="en-US"/>
              </w:rPr>
            </w:pPr>
          </w:p>
        </w:tc>
        <w:tc>
          <w:tcPr>
            <w:tcW w:w="2074" w:type="dxa"/>
          </w:tcPr>
          <w:p w14:paraId="05ADC0C1" w14:textId="77777777" w:rsidR="00616B91" w:rsidRPr="002A779A" w:rsidRDefault="00616B91" w:rsidP="00121F64">
            <w:pPr>
              <w:rPr>
                <w:lang w:val="en-US"/>
              </w:rPr>
            </w:pPr>
          </w:p>
        </w:tc>
        <w:tc>
          <w:tcPr>
            <w:tcW w:w="1907" w:type="dxa"/>
          </w:tcPr>
          <w:p w14:paraId="75C853F9" w14:textId="77777777" w:rsidR="00616B91" w:rsidRPr="002A779A" w:rsidRDefault="00616B91" w:rsidP="00121F64">
            <w:pPr>
              <w:rPr>
                <w:lang w:val="en-US"/>
              </w:rPr>
            </w:pPr>
          </w:p>
        </w:tc>
        <w:tc>
          <w:tcPr>
            <w:tcW w:w="2094" w:type="dxa"/>
          </w:tcPr>
          <w:p w14:paraId="214A6993" w14:textId="77777777" w:rsidR="00616B91" w:rsidRPr="002A779A" w:rsidRDefault="00616B91" w:rsidP="00121F64">
            <w:pPr>
              <w:rPr>
                <w:lang w:val="en-US"/>
              </w:rPr>
            </w:pPr>
          </w:p>
        </w:tc>
      </w:tr>
      <w:tr w:rsidR="00616B91" w14:paraId="6FDAD9E0" w14:textId="77777777" w:rsidTr="00616B91">
        <w:tc>
          <w:tcPr>
            <w:tcW w:w="1987" w:type="dxa"/>
          </w:tcPr>
          <w:p w14:paraId="38A41DAC" w14:textId="7445F46E" w:rsidR="00616B91" w:rsidRDefault="00616B91" w:rsidP="00121F64">
            <w:r>
              <w:lastRenderedPageBreak/>
              <w:t>Autocat</w:t>
            </w:r>
          </w:p>
        </w:tc>
        <w:tc>
          <w:tcPr>
            <w:tcW w:w="1499" w:type="dxa"/>
          </w:tcPr>
          <w:p w14:paraId="4510DE23" w14:textId="77777777" w:rsidR="00616B91" w:rsidRDefault="00616B91" w:rsidP="00121F64">
            <w:r>
              <w:t>.dwg</w:t>
            </w:r>
          </w:p>
          <w:p w14:paraId="0B132581" w14:textId="719296A8" w:rsidR="00616B91" w:rsidRDefault="00616B91" w:rsidP="00121F64">
            <w:r>
              <w:t>.dxf</w:t>
            </w:r>
          </w:p>
        </w:tc>
        <w:tc>
          <w:tcPr>
            <w:tcW w:w="1704" w:type="dxa"/>
          </w:tcPr>
          <w:p w14:paraId="78928D6B" w14:textId="77777777" w:rsidR="00616B91" w:rsidRDefault="00616B91" w:rsidP="00121F64"/>
        </w:tc>
        <w:tc>
          <w:tcPr>
            <w:tcW w:w="2074" w:type="dxa"/>
          </w:tcPr>
          <w:p w14:paraId="29482D9F" w14:textId="77777777" w:rsidR="00616B91" w:rsidRDefault="00616B91" w:rsidP="00121F64"/>
        </w:tc>
        <w:tc>
          <w:tcPr>
            <w:tcW w:w="1907" w:type="dxa"/>
          </w:tcPr>
          <w:p w14:paraId="510AE807" w14:textId="77777777" w:rsidR="00616B91" w:rsidRDefault="00616B91" w:rsidP="00121F64"/>
        </w:tc>
        <w:tc>
          <w:tcPr>
            <w:tcW w:w="2094" w:type="dxa"/>
          </w:tcPr>
          <w:p w14:paraId="2A744862" w14:textId="77777777" w:rsidR="00616B91" w:rsidRDefault="00616B91" w:rsidP="00121F64"/>
        </w:tc>
      </w:tr>
    </w:tbl>
    <w:p w14:paraId="53901846" w14:textId="77777777" w:rsidR="002A779A" w:rsidRPr="00D6444E" w:rsidRDefault="002A779A" w:rsidP="00BA659B"/>
    <w:sectPr w:rsidR="002A779A" w:rsidRPr="00D6444E" w:rsidSect="00AF45B3">
      <w:headerReference w:type="default" r:id="rId12"/>
      <w:headerReference w:type="first" r:id="rId13"/>
      <w:pgSz w:w="16838" w:h="11906" w:orient="landscape" w:code="9"/>
      <w:pgMar w:top="1361" w:right="2552" w:bottom="1361" w:left="1418" w:header="4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757E0" w14:textId="77777777" w:rsidR="00A104BD" w:rsidRDefault="00A104BD" w:rsidP="004E1CDB">
      <w:r>
        <w:separator/>
      </w:r>
    </w:p>
  </w:endnote>
  <w:endnote w:type="continuationSeparator" w:id="0">
    <w:p w14:paraId="20349098" w14:textId="77777777" w:rsidR="00A104BD" w:rsidRDefault="00A104BD" w:rsidP="004E1CDB">
      <w:r>
        <w:continuationSeparator/>
      </w:r>
    </w:p>
  </w:endnote>
  <w:endnote w:type="continuationNotice" w:id="1">
    <w:p w14:paraId="4387F727" w14:textId="77777777" w:rsidR="00A104BD" w:rsidRDefault="00A104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 SemiBol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2695E" w14:textId="77777777" w:rsidR="00A104BD" w:rsidRDefault="00A104BD" w:rsidP="004E1CDB">
      <w:r>
        <w:separator/>
      </w:r>
    </w:p>
  </w:footnote>
  <w:footnote w:type="continuationSeparator" w:id="0">
    <w:p w14:paraId="5995B814" w14:textId="77777777" w:rsidR="00A104BD" w:rsidRDefault="00A104BD" w:rsidP="004E1CDB">
      <w:r>
        <w:continuationSeparator/>
      </w:r>
    </w:p>
  </w:footnote>
  <w:footnote w:type="continuationNotice" w:id="1">
    <w:p w14:paraId="75C9784D" w14:textId="77777777" w:rsidR="00A104BD" w:rsidRDefault="00A104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5726"/>
    </w:tblGrid>
    <w:tr w:rsidR="006E10F2" w14:paraId="46681C30" w14:textId="77777777" w:rsidTr="00F948DD">
      <w:tc>
        <w:tcPr>
          <w:tcW w:w="5726" w:type="dxa"/>
        </w:tcPr>
        <w:p w14:paraId="7D0BBD3F" w14:textId="2953DD2C" w:rsidR="006E10F2" w:rsidRDefault="00000000" w:rsidP="006E10F2">
          <w:pPr>
            <w:pStyle w:val="Afdeling"/>
          </w:pPr>
          <w:sdt>
            <w:sdtPr>
              <w:tag w:val=""/>
              <w:id w:val="-1700932149"/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 w:multiLine="1"/>
            </w:sdtPr>
            <w:sdtContent>
              <w:r w:rsidR="00044047">
                <w:t xml:space="preserve">     </w:t>
              </w:r>
            </w:sdtContent>
          </w:sdt>
        </w:p>
      </w:tc>
    </w:tr>
  </w:tbl>
  <w:p w14:paraId="230E327C" w14:textId="3C04CB54" w:rsidR="00C330BD" w:rsidRPr="006E10F2" w:rsidRDefault="00C330BD" w:rsidP="006E10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E59E" w14:textId="77777777" w:rsidR="006E10F2" w:rsidRDefault="006E10F2" w:rsidP="006E10F2">
    <w:pPr>
      <w:pStyle w:val="Titel"/>
    </w:pPr>
  </w:p>
  <w:p w14:paraId="3114BB16" w14:textId="77777777" w:rsidR="006E10F2" w:rsidRDefault="006E10F2" w:rsidP="006E10F2">
    <w:pPr>
      <w:pStyle w:val="Titel"/>
    </w:pPr>
  </w:p>
  <w:p w14:paraId="035A08EC" w14:textId="77777777" w:rsidR="006E10F2" w:rsidRDefault="006E10F2" w:rsidP="006E10F2">
    <w:pPr>
      <w:pStyle w:val="Titel"/>
    </w:pPr>
  </w:p>
  <w:p w14:paraId="3014F59D" w14:textId="77777777" w:rsidR="006E10F2" w:rsidRPr="006601CE" w:rsidRDefault="006E10F2" w:rsidP="006E10F2"/>
  <w:p w14:paraId="2F1F647F" w14:textId="77777777" w:rsidR="006E10F2" w:rsidRDefault="006E10F2" w:rsidP="006E10F2">
    <w:pPr>
      <w:pStyle w:val="Titel"/>
    </w:pPr>
  </w:p>
  <w:p w14:paraId="625F3B85" w14:textId="5A785BEF" w:rsidR="006E10F2" w:rsidRPr="00F4777E" w:rsidRDefault="006E10F2" w:rsidP="006E10F2">
    <w:pPr>
      <w:pStyle w:val="Titel"/>
      <w:rPr>
        <w:rFonts w:asciiTheme="majorHAnsi" w:hAnsiTheme="majorHAnsi"/>
        <w:b w:val="0"/>
        <w:bCs/>
      </w:rPr>
    </w:pPr>
    <w:r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7D28494A" wp14:editId="39B29BE6">
          <wp:simplePos x="0" y="0"/>
          <wp:positionH relativeFrom="page">
            <wp:posOffset>8950325</wp:posOffset>
          </wp:positionH>
          <wp:positionV relativeFrom="page">
            <wp:posOffset>342265</wp:posOffset>
          </wp:positionV>
          <wp:extent cx="1414780" cy="935990"/>
          <wp:effectExtent l="0" t="0" r="0" b="0"/>
          <wp:wrapNone/>
          <wp:docPr id="300004375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004375" name="Graphic 30000437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780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45B3">
      <w:rPr>
        <w:rFonts w:asciiTheme="majorHAnsi" w:hAnsiTheme="majorHAnsi"/>
        <w:b w:val="0"/>
        <w:bCs/>
      </w:rPr>
      <w:t>Bijlage 1.1 mogelijk Gebruik bestandstypen</w:t>
    </w:r>
  </w:p>
  <w:p w14:paraId="7A7B3FEB" w14:textId="77777777" w:rsidR="00BA659B" w:rsidRPr="006E10F2" w:rsidRDefault="00BA659B" w:rsidP="006E10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4E0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8838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5EE7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34EA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C4A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0698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72E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F45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D05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F6B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23357"/>
    <w:multiLevelType w:val="hybridMultilevel"/>
    <w:tmpl w:val="EF6C8C3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01946"/>
    <w:multiLevelType w:val="multilevel"/>
    <w:tmpl w:val="677ECDC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07E03E17"/>
    <w:multiLevelType w:val="multilevel"/>
    <w:tmpl w:val="4BF6ABE4"/>
    <w:lvl w:ilvl="0">
      <w:start w:val="1"/>
      <w:numFmt w:val="bullet"/>
      <w:lvlText w:val=""/>
      <w:lvlJc w:val="left"/>
      <w:pPr>
        <w:ind w:left="1361" w:hanging="45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15" w:hanging="45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9" w:hanging="4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23" w:hanging="45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7" w:hanging="45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31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085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9" w:hanging="45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993" w:hanging="454"/>
      </w:pPr>
      <w:rPr>
        <w:rFonts w:ascii="Wingdings" w:hAnsi="Wingdings" w:hint="default"/>
      </w:rPr>
    </w:lvl>
  </w:abstractNum>
  <w:abstractNum w:abstractNumId="13" w15:restartNumberingAfterBreak="0">
    <w:nsid w:val="131531DA"/>
    <w:multiLevelType w:val="multilevel"/>
    <w:tmpl w:val="7E680384"/>
    <w:lvl w:ilvl="0">
      <w:start w:val="1"/>
      <w:numFmt w:val="bullet"/>
      <w:pStyle w:val="Lijstalinea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4" w15:restartNumberingAfterBreak="0">
    <w:nsid w:val="18246256"/>
    <w:multiLevelType w:val="multilevel"/>
    <w:tmpl w:val="8326F292"/>
    <w:lvl w:ilvl="0">
      <w:start w:val="1"/>
      <w:numFmt w:val="bullet"/>
      <w:lvlText w:val=""/>
      <w:lvlJc w:val="left"/>
      <w:pPr>
        <w:ind w:left="851" w:hanging="283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852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36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4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8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2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6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40" w:hanging="284"/>
      </w:pPr>
      <w:rPr>
        <w:rFonts w:hint="default"/>
      </w:rPr>
    </w:lvl>
  </w:abstractNum>
  <w:abstractNum w:abstractNumId="15" w15:restartNumberingAfterBreak="0">
    <w:nsid w:val="18D00B28"/>
    <w:multiLevelType w:val="multilevel"/>
    <w:tmpl w:val="0ED425F0"/>
    <w:lvl w:ilvl="0">
      <w:start w:val="1"/>
      <w:numFmt w:val="bullet"/>
      <w:lvlText w:val=""/>
      <w:lvlJc w:val="left"/>
      <w:pPr>
        <w:ind w:left="907" w:hanging="45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1" w:hanging="45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15" w:hanging="45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9" w:hanging="45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723" w:hanging="45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77" w:hanging="45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31" w:hanging="45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085" w:hanging="45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9" w:hanging="453"/>
      </w:pPr>
      <w:rPr>
        <w:rFonts w:ascii="Wingdings" w:hAnsi="Wingdings" w:hint="default"/>
      </w:rPr>
    </w:lvl>
  </w:abstractNum>
  <w:abstractNum w:abstractNumId="16" w15:restartNumberingAfterBreak="0">
    <w:nsid w:val="1F356F8D"/>
    <w:multiLevelType w:val="hybridMultilevel"/>
    <w:tmpl w:val="6C7C421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155E"/>
    <w:multiLevelType w:val="multilevel"/>
    <w:tmpl w:val="2A6CBAC8"/>
    <w:lvl w:ilvl="0">
      <w:start w:val="1"/>
      <w:numFmt w:val="lowerLetter"/>
      <w:lvlText w:val="%1)"/>
      <w:lvlJc w:val="left"/>
      <w:pPr>
        <w:ind w:left="1361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15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69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23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177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3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85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9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93" w:hanging="454"/>
      </w:pPr>
      <w:rPr>
        <w:rFonts w:hint="default"/>
      </w:rPr>
    </w:lvl>
  </w:abstractNum>
  <w:abstractNum w:abstractNumId="18" w15:restartNumberingAfterBreak="0">
    <w:nsid w:val="1FA656C5"/>
    <w:multiLevelType w:val="hybridMultilevel"/>
    <w:tmpl w:val="0F30FB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BA6717"/>
    <w:multiLevelType w:val="hybridMultilevel"/>
    <w:tmpl w:val="6B4CA4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C061B"/>
    <w:multiLevelType w:val="multilevel"/>
    <w:tmpl w:val="D860610C"/>
    <w:lvl w:ilvl="0">
      <w:start w:val="1"/>
      <w:numFmt w:val="lowerLetter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1" w:hanging="45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5" w:hanging="45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9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723" w:hanging="45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77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3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5" w:hanging="45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9" w:hanging="453"/>
      </w:pPr>
      <w:rPr>
        <w:rFonts w:hint="default"/>
      </w:rPr>
    </w:lvl>
  </w:abstractNum>
  <w:abstractNum w:abstractNumId="21" w15:restartNumberingAfterBreak="0">
    <w:nsid w:val="28C41B43"/>
    <w:multiLevelType w:val="multilevel"/>
    <w:tmpl w:val="32DA49D0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1" w:hanging="45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5" w:hanging="45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9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723" w:hanging="45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77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3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5" w:hanging="45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9" w:hanging="453"/>
      </w:pPr>
      <w:rPr>
        <w:rFonts w:hint="default"/>
      </w:rPr>
    </w:lvl>
  </w:abstractNum>
  <w:abstractNum w:abstractNumId="22" w15:restartNumberingAfterBreak="0">
    <w:nsid w:val="2A611622"/>
    <w:multiLevelType w:val="hybridMultilevel"/>
    <w:tmpl w:val="8640B1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E249C4"/>
    <w:multiLevelType w:val="multilevel"/>
    <w:tmpl w:val="C6DED114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34393089"/>
    <w:multiLevelType w:val="hybridMultilevel"/>
    <w:tmpl w:val="8DDC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457D92"/>
    <w:multiLevelType w:val="hybridMultilevel"/>
    <w:tmpl w:val="50C8978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5664C8"/>
    <w:multiLevelType w:val="multilevel"/>
    <w:tmpl w:val="E31EA9E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4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2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3" w:hanging="283"/>
      </w:pPr>
      <w:rPr>
        <w:rFonts w:ascii="Wingdings" w:hAnsi="Wingdings" w:hint="default"/>
      </w:rPr>
    </w:lvl>
  </w:abstractNum>
  <w:abstractNum w:abstractNumId="27" w15:restartNumberingAfterBreak="0">
    <w:nsid w:val="4091440E"/>
    <w:multiLevelType w:val="hybridMultilevel"/>
    <w:tmpl w:val="FAB2263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F6A3F"/>
    <w:multiLevelType w:val="multilevel"/>
    <w:tmpl w:val="C6DED114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4F470F93"/>
    <w:multiLevelType w:val="multilevel"/>
    <w:tmpl w:val="72A4776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2380608"/>
    <w:multiLevelType w:val="multilevel"/>
    <w:tmpl w:val="7870F630"/>
    <w:lvl w:ilvl="0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53B63789"/>
    <w:multiLevelType w:val="hybridMultilevel"/>
    <w:tmpl w:val="53EE2F04"/>
    <w:lvl w:ilvl="0" w:tplc="FCD659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9932CF"/>
    <w:multiLevelType w:val="multilevel"/>
    <w:tmpl w:val="0BAADFE2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59B13669"/>
    <w:multiLevelType w:val="hybridMultilevel"/>
    <w:tmpl w:val="0F06D7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955B0"/>
    <w:multiLevelType w:val="multilevel"/>
    <w:tmpl w:val="B374F6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0136A49"/>
    <w:multiLevelType w:val="multilevel"/>
    <w:tmpl w:val="C15EEF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E5733A0"/>
    <w:multiLevelType w:val="multilevel"/>
    <w:tmpl w:val="7870F630"/>
    <w:lvl w:ilvl="0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25496948">
    <w:abstractNumId w:val="11"/>
  </w:num>
  <w:num w:numId="2" w16cid:durableId="1037777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7059308">
    <w:abstractNumId w:val="29"/>
  </w:num>
  <w:num w:numId="4" w16cid:durableId="1216745742">
    <w:abstractNumId w:val="34"/>
  </w:num>
  <w:num w:numId="5" w16cid:durableId="512381112">
    <w:abstractNumId w:val="9"/>
  </w:num>
  <w:num w:numId="6" w16cid:durableId="1211578438">
    <w:abstractNumId w:val="7"/>
  </w:num>
  <w:num w:numId="7" w16cid:durableId="762141110">
    <w:abstractNumId w:val="6"/>
  </w:num>
  <w:num w:numId="8" w16cid:durableId="1718355483">
    <w:abstractNumId w:val="5"/>
  </w:num>
  <w:num w:numId="9" w16cid:durableId="1023821904">
    <w:abstractNumId w:val="4"/>
  </w:num>
  <w:num w:numId="10" w16cid:durableId="1938713832">
    <w:abstractNumId w:val="8"/>
  </w:num>
  <w:num w:numId="11" w16cid:durableId="792754354">
    <w:abstractNumId w:val="3"/>
  </w:num>
  <w:num w:numId="12" w16cid:durableId="126776634">
    <w:abstractNumId w:val="2"/>
  </w:num>
  <w:num w:numId="13" w16cid:durableId="1931741846">
    <w:abstractNumId w:val="1"/>
  </w:num>
  <w:num w:numId="14" w16cid:durableId="1471749739">
    <w:abstractNumId w:val="0"/>
  </w:num>
  <w:num w:numId="15" w16cid:durableId="279070885">
    <w:abstractNumId w:val="35"/>
  </w:num>
  <w:num w:numId="16" w16cid:durableId="1599564122">
    <w:abstractNumId w:val="32"/>
  </w:num>
  <w:num w:numId="17" w16cid:durableId="3303323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7345530">
    <w:abstractNumId w:val="18"/>
  </w:num>
  <w:num w:numId="19" w16cid:durableId="1913664005">
    <w:abstractNumId w:val="11"/>
  </w:num>
  <w:num w:numId="20" w16cid:durableId="1537503584">
    <w:abstractNumId w:val="28"/>
  </w:num>
  <w:num w:numId="21" w16cid:durableId="1223059480">
    <w:abstractNumId w:val="22"/>
  </w:num>
  <w:num w:numId="22" w16cid:durableId="1944531452">
    <w:abstractNumId w:val="26"/>
  </w:num>
  <w:num w:numId="23" w16cid:durableId="1509903061">
    <w:abstractNumId w:val="23"/>
  </w:num>
  <w:num w:numId="24" w16cid:durableId="759762449">
    <w:abstractNumId w:val="30"/>
  </w:num>
  <w:num w:numId="25" w16cid:durableId="1672293965">
    <w:abstractNumId w:val="36"/>
  </w:num>
  <w:num w:numId="26" w16cid:durableId="1277101447">
    <w:abstractNumId w:val="14"/>
  </w:num>
  <w:num w:numId="27" w16cid:durableId="366565894">
    <w:abstractNumId w:val="25"/>
  </w:num>
  <w:num w:numId="28" w16cid:durableId="1332560838">
    <w:abstractNumId w:val="31"/>
  </w:num>
  <w:num w:numId="29" w16cid:durableId="1299604061">
    <w:abstractNumId w:val="10"/>
  </w:num>
  <w:num w:numId="30" w16cid:durableId="2023319015">
    <w:abstractNumId w:val="15"/>
  </w:num>
  <w:num w:numId="31" w16cid:durableId="532693555">
    <w:abstractNumId w:val="16"/>
  </w:num>
  <w:num w:numId="32" w16cid:durableId="309287412">
    <w:abstractNumId w:val="12"/>
  </w:num>
  <w:num w:numId="33" w16cid:durableId="410003582">
    <w:abstractNumId w:val="21"/>
  </w:num>
  <w:num w:numId="34" w16cid:durableId="1995377418">
    <w:abstractNumId w:val="20"/>
  </w:num>
  <w:num w:numId="35" w16cid:durableId="947545924">
    <w:abstractNumId w:val="27"/>
  </w:num>
  <w:num w:numId="36" w16cid:durableId="2084645747">
    <w:abstractNumId w:val="17"/>
  </w:num>
  <w:num w:numId="37" w16cid:durableId="1227767737">
    <w:abstractNumId w:val="19"/>
  </w:num>
  <w:num w:numId="38" w16cid:durableId="1685207203">
    <w:abstractNumId w:val="33"/>
  </w:num>
  <w:num w:numId="39" w16cid:durableId="307175174">
    <w:abstractNumId w:val="13"/>
  </w:num>
  <w:num w:numId="40" w16cid:durableId="18328707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5B3"/>
    <w:rsid w:val="00010152"/>
    <w:rsid w:val="00014F6C"/>
    <w:rsid w:val="00021D65"/>
    <w:rsid w:val="00044047"/>
    <w:rsid w:val="00053B51"/>
    <w:rsid w:val="000619FF"/>
    <w:rsid w:val="0007682A"/>
    <w:rsid w:val="000A4FED"/>
    <w:rsid w:val="000A6FB3"/>
    <w:rsid w:val="000C0BD3"/>
    <w:rsid w:val="000C4F6A"/>
    <w:rsid w:val="000D503C"/>
    <w:rsid w:val="000E703A"/>
    <w:rsid w:val="000F56B2"/>
    <w:rsid w:val="000F6CA8"/>
    <w:rsid w:val="00107152"/>
    <w:rsid w:val="00132E85"/>
    <w:rsid w:val="0013544A"/>
    <w:rsid w:val="001449D0"/>
    <w:rsid w:val="001541E0"/>
    <w:rsid w:val="00160127"/>
    <w:rsid w:val="0016541C"/>
    <w:rsid w:val="00172C55"/>
    <w:rsid w:val="00191754"/>
    <w:rsid w:val="001A7F9C"/>
    <w:rsid w:val="001B1872"/>
    <w:rsid w:val="001C05CF"/>
    <w:rsid w:val="001C256E"/>
    <w:rsid w:val="001C6B14"/>
    <w:rsid w:val="001F0B44"/>
    <w:rsid w:val="001F3679"/>
    <w:rsid w:val="001F43F5"/>
    <w:rsid w:val="00224916"/>
    <w:rsid w:val="00230AE8"/>
    <w:rsid w:val="00231BD1"/>
    <w:rsid w:val="0023766E"/>
    <w:rsid w:val="00261AE4"/>
    <w:rsid w:val="00263306"/>
    <w:rsid w:val="00264667"/>
    <w:rsid w:val="00287F92"/>
    <w:rsid w:val="00290DFB"/>
    <w:rsid w:val="002926E2"/>
    <w:rsid w:val="002A18D5"/>
    <w:rsid w:val="002A779A"/>
    <w:rsid w:val="002B44EC"/>
    <w:rsid w:val="002C3D94"/>
    <w:rsid w:val="002E5252"/>
    <w:rsid w:val="002E6F9A"/>
    <w:rsid w:val="002E7CAB"/>
    <w:rsid w:val="002F4D97"/>
    <w:rsid w:val="00312F64"/>
    <w:rsid w:val="003437BD"/>
    <w:rsid w:val="00360113"/>
    <w:rsid w:val="003615A6"/>
    <w:rsid w:val="00366F8E"/>
    <w:rsid w:val="00370622"/>
    <w:rsid w:val="0037315C"/>
    <w:rsid w:val="0038756F"/>
    <w:rsid w:val="003926F7"/>
    <w:rsid w:val="003B3542"/>
    <w:rsid w:val="003B5A95"/>
    <w:rsid w:val="003B6CFA"/>
    <w:rsid w:val="003D4447"/>
    <w:rsid w:val="003D503C"/>
    <w:rsid w:val="003F0D1B"/>
    <w:rsid w:val="004048B0"/>
    <w:rsid w:val="00421A18"/>
    <w:rsid w:val="004225E7"/>
    <w:rsid w:val="004233EA"/>
    <w:rsid w:val="004275C8"/>
    <w:rsid w:val="004435FC"/>
    <w:rsid w:val="004919D8"/>
    <w:rsid w:val="00492626"/>
    <w:rsid w:val="004A2524"/>
    <w:rsid w:val="004A31B0"/>
    <w:rsid w:val="004C24E3"/>
    <w:rsid w:val="004C6533"/>
    <w:rsid w:val="004E1CDB"/>
    <w:rsid w:val="004E37BC"/>
    <w:rsid w:val="004E78E9"/>
    <w:rsid w:val="004F0E33"/>
    <w:rsid w:val="004F3FC8"/>
    <w:rsid w:val="00500035"/>
    <w:rsid w:val="00506212"/>
    <w:rsid w:val="00510959"/>
    <w:rsid w:val="005119BD"/>
    <w:rsid w:val="0051358D"/>
    <w:rsid w:val="00515A01"/>
    <w:rsid w:val="00526076"/>
    <w:rsid w:val="0056313B"/>
    <w:rsid w:val="00582D57"/>
    <w:rsid w:val="005A7DA9"/>
    <w:rsid w:val="005C0B64"/>
    <w:rsid w:val="005D5ABF"/>
    <w:rsid w:val="005D5E9D"/>
    <w:rsid w:val="005E2EE3"/>
    <w:rsid w:val="005E6A9D"/>
    <w:rsid w:val="005F237F"/>
    <w:rsid w:val="006053D3"/>
    <w:rsid w:val="00616B91"/>
    <w:rsid w:val="006273C8"/>
    <w:rsid w:val="00630E67"/>
    <w:rsid w:val="006349A2"/>
    <w:rsid w:val="0064013E"/>
    <w:rsid w:val="00650C55"/>
    <w:rsid w:val="00651E50"/>
    <w:rsid w:val="00656455"/>
    <w:rsid w:val="006601CE"/>
    <w:rsid w:val="00677C68"/>
    <w:rsid w:val="00680AA5"/>
    <w:rsid w:val="00683370"/>
    <w:rsid w:val="00693CC5"/>
    <w:rsid w:val="00696239"/>
    <w:rsid w:val="006A64D0"/>
    <w:rsid w:val="006C36E5"/>
    <w:rsid w:val="006D0814"/>
    <w:rsid w:val="006D4C1C"/>
    <w:rsid w:val="006D5D83"/>
    <w:rsid w:val="006E10F2"/>
    <w:rsid w:val="006E6005"/>
    <w:rsid w:val="006F131A"/>
    <w:rsid w:val="007152C4"/>
    <w:rsid w:val="007168E1"/>
    <w:rsid w:val="00725FCA"/>
    <w:rsid w:val="00727795"/>
    <w:rsid w:val="00737A0D"/>
    <w:rsid w:val="00737EAE"/>
    <w:rsid w:val="00746E4C"/>
    <w:rsid w:val="00754497"/>
    <w:rsid w:val="00756928"/>
    <w:rsid w:val="007817C0"/>
    <w:rsid w:val="007915D5"/>
    <w:rsid w:val="007A7D32"/>
    <w:rsid w:val="007C7C81"/>
    <w:rsid w:val="007D0BEA"/>
    <w:rsid w:val="007D245A"/>
    <w:rsid w:val="007D42E1"/>
    <w:rsid w:val="007E1D1B"/>
    <w:rsid w:val="007F1DA7"/>
    <w:rsid w:val="00802EF6"/>
    <w:rsid w:val="00803F61"/>
    <w:rsid w:val="00806422"/>
    <w:rsid w:val="00813949"/>
    <w:rsid w:val="008148A4"/>
    <w:rsid w:val="008366D9"/>
    <w:rsid w:val="008414D5"/>
    <w:rsid w:val="00842FFA"/>
    <w:rsid w:val="00852BF5"/>
    <w:rsid w:val="00893B3B"/>
    <w:rsid w:val="008B2806"/>
    <w:rsid w:val="008C1C0D"/>
    <w:rsid w:val="008C6DFA"/>
    <w:rsid w:val="008F4012"/>
    <w:rsid w:val="009033C8"/>
    <w:rsid w:val="009047C5"/>
    <w:rsid w:val="009111FC"/>
    <w:rsid w:val="00932D5E"/>
    <w:rsid w:val="00941043"/>
    <w:rsid w:val="009507C7"/>
    <w:rsid w:val="0095476F"/>
    <w:rsid w:val="009764E3"/>
    <w:rsid w:val="00984074"/>
    <w:rsid w:val="00986A61"/>
    <w:rsid w:val="009948A0"/>
    <w:rsid w:val="009A1B25"/>
    <w:rsid w:val="009B137A"/>
    <w:rsid w:val="009B201E"/>
    <w:rsid w:val="009B3F4C"/>
    <w:rsid w:val="009B45C8"/>
    <w:rsid w:val="009B4E68"/>
    <w:rsid w:val="009B6521"/>
    <w:rsid w:val="009C7FC8"/>
    <w:rsid w:val="009D3A6C"/>
    <w:rsid w:val="009D510B"/>
    <w:rsid w:val="009E5D2A"/>
    <w:rsid w:val="00A00BF1"/>
    <w:rsid w:val="00A02E7B"/>
    <w:rsid w:val="00A04661"/>
    <w:rsid w:val="00A104BD"/>
    <w:rsid w:val="00A10FB7"/>
    <w:rsid w:val="00A24632"/>
    <w:rsid w:val="00A25D74"/>
    <w:rsid w:val="00A35035"/>
    <w:rsid w:val="00A45A9A"/>
    <w:rsid w:val="00A47D0B"/>
    <w:rsid w:val="00A5752D"/>
    <w:rsid w:val="00A6079A"/>
    <w:rsid w:val="00A86546"/>
    <w:rsid w:val="00A90A7F"/>
    <w:rsid w:val="00AA7898"/>
    <w:rsid w:val="00AB1772"/>
    <w:rsid w:val="00AC1074"/>
    <w:rsid w:val="00AD3307"/>
    <w:rsid w:val="00AD57FB"/>
    <w:rsid w:val="00AF205B"/>
    <w:rsid w:val="00AF32C4"/>
    <w:rsid w:val="00AF45B3"/>
    <w:rsid w:val="00AF4734"/>
    <w:rsid w:val="00AF59A0"/>
    <w:rsid w:val="00B038D7"/>
    <w:rsid w:val="00B102AA"/>
    <w:rsid w:val="00B104D4"/>
    <w:rsid w:val="00B17C86"/>
    <w:rsid w:val="00B51E13"/>
    <w:rsid w:val="00B53FB1"/>
    <w:rsid w:val="00B628F2"/>
    <w:rsid w:val="00B71169"/>
    <w:rsid w:val="00B7452D"/>
    <w:rsid w:val="00B7648F"/>
    <w:rsid w:val="00B77703"/>
    <w:rsid w:val="00B833EC"/>
    <w:rsid w:val="00B94DB1"/>
    <w:rsid w:val="00BA20D6"/>
    <w:rsid w:val="00BA659B"/>
    <w:rsid w:val="00BB6BC0"/>
    <w:rsid w:val="00BB6FD7"/>
    <w:rsid w:val="00BC3DBB"/>
    <w:rsid w:val="00BD0722"/>
    <w:rsid w:val="00BD498A"/>
    <w:rsid w:val="00BD531F"/>
    <w:rsid w:val="00BF0A5C"/>
    <w:rsid w:val="00BF1D62"/>
    <w:rsid w:val="00BF61CA"/>
    <w:rsid w:val="00BF6FEB"/>
    <w:rsid w:val="00C135D2"/>
    <w:rsid w:val="00C2315E"/>
    <w:rsid w:val="00C25EA9"/>
    <w:rsid w:val="00C330BD"/>
    <w:rsid w:val="00C33C82"/>
    <w:rsid w:val="00C37788"/>
    <w:rsid w:val="00C40950"/>
    <w:rsid w:val="00C45483"/>
    <w:rsid w:val="00C55F28"/>
    <w:rsid w:val="00C63E7F"/>
    <w:rsid w:val="00C63EBB"/>
    <w:rsid w:val="00C72563"/>
    <w:rsid w:val="00C74714"/>
    <w:rsid w:val="00C7473D"/>
    <w:rsid w:val="00C76201"/>
    <w:rsid w:val="00CA5647"/>
    <w:rsid w:val="00CB096F"/>
    <w:rsid w:val="00CB5830"/>
    <w:rsid w:val="00CD00F4"/>
    <w:rsid w:val="00CD716E"/>
    <w:rsid w:val="00CE7818"/>
    <w:rsid w:val="00CF2D78"/>
    <w:rsid w:val="00CF33DA"/>
    <w:rsid w:val="00D005B7"/>
    <w:rsid w:val="00D04CE9"/>
    <w:rsid w:val="00D067CB"/>
    <w:rsid w:val="00D138C7"/>
    <w:rsid w:val="00D172A4"/>
    <w:rsid w:val="00D2401C"/>
    <w:rsid w:val="00D25372"/>
    <w:rsid w:val="00D55987"/>
    <w:rsid w:val="00D6444E"/>
    <w:rsid w:val="00D834DF"/>
    <w:rsid w:val="00D954E5"/>
    <w:rsid w:val="00D95AAA"/>
    <w:rsid w:val="00D97495"/>
    <w:rsid w:val="00DA231E"/>
    <w:rsid w:val="00DA275C"/>
    <w:rsid w:val="00DA6445"/>
    <w:rsid w:val="00DA7EC3"/>
    <w:rsid w:val="00DC16B8"/>
    <w:rsid w:val="00DC1EE2"/>
    <w:rsid w:val="00DC3859"/>
    <w:rsid w:val="00DD0EE7"/>
    <w:rsid w:val="00DD65B9"/>
    <w:rsid w:val="00DE0C40"/>
    <w:rsid w:val="00DF72FE"/>
    <w:rsid w:val="00E20A79"/>
    <w:rsid w:val="00E22165"/>
    <w:rsid w:val="00E2547D"/>
    <w:rsid w:val="00E30D43"/>
    <w:rsid w:val="00E3580C"/>
    <w:rsid w:val="00E42615"/>
    <w:rsid w:val="00E603B3"/>
    <w:rsid w:val="00E64556"/>
    <w:rsid w:val="00E67FED"/>
    <w:rsid w:val="00EA7F7D"/>
    <w:rsid w:val="00EB1347"/>
    <w:rsid w:val="00EE1D70"/>
    <w:rsid w:val="00EE26CA"/>
    <w:rsid w:val="00EE3DB3"/>
    <w:rsid w:val="00EE5EC5"/>
    <w:rsid w:val="00EF01AA"/>
    <w:rsid w:val="00EF1033"/>
    <w:rsid w:val="00F00E8B"/>
    <w:rsid w:val="00F02274"/>
    <w:rsid w:val="00F03463"/>
    <w:rsid w:val="00F04E0A"/>
    <w:rsid w:val="00F17B9E"/>
    <w:rsid w:val="00F25929"/>
    <w:rsid w:val="00F2636E"/>
    <w:rsid w:val="00F317F0"/>
    <w:rsid w:val="00F41776"/>
    <w:rsid w:val="00F41814"/>
    <w:rsid w:val="00F41A2B"/>
    <w:rsid w:val="00F71377"/>
    <w:rsid w:val="00F779D3"/>
    <w:rsid w:val="00F9301F"/>
    <w:rsid w:val="00F96D8C"/>
    <w:rsid w:val="00FA311C"/>
    <w:rsid w:val="00FA60FC"/>
    <w:rsid w:val="00FA6D41"/>
    <w:rsid w:val="00FB52C1"/>
    <w:rsid w:val="00FC16AF"/>
    <w:rsid w:val="00FC172E"/>
    <w:rsid w:val="00FC4E73"/>
    <w:rsid w:val="00FC6B19"/>
    <w:rsid w:val="00FF443E"/>
    <w:rsid w:val="00FF4A41"/>
    <w:rsid w:val="00FF651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815FA56"/>
  <w15:docId w15:val="{41425C53-96B9-47DA-9AE9-D726338F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0113"/>
    <w:pPr>
      <w:spacing w:line="270" w:lineRule="atLeast"/>
    </w:pPr>
  </w:style>
  <w:style w:type="paragraph" w:styleId="Kop1">
    <w:name w:val="heading 1"/>
    <w:basedOn w:val="Standaard"/>
    <w:next w:val="Standaard"/>
    <w:link w:val="Kop1Char"/>
    <w:uiPriority w:val="2"/>
    <w:qFormat/>
    <w:rsid w:val="009B201E"/>
    <w:pPr>
      <w:keepNext/>
      <w:outlineLvl w:val="0"/>
    </w:pPr>
    <w:rPr>
      <w:rFonts w:asciiTheme="majorHAnsi" w:hAnsiTheme="majorHAnsi"/>
      <w:caps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qFormat/>
    <w:rsid w:val="00D6444E"/>
    <w:pPr>
      <w:keepNext/>
      <w:outlineLvl w:val="1"/>
    </w:pPr>
    <w:rPr>
      <w:b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qFormat/>
    <w:rsid w:val="00D6444E"/>
    <w:pPr>
      <w:keepNext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BD498A"/>
    <w:pPr>
      <w:keepNext/>
      <w:keepLines/>
      <w:numPr>
        <w:ilvl w:val="3"/>
        <w:numId w:val="1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498A"/>
    <w:pPr>
      <w:keepNext/>
      <w:keepLines/>
      <w:numPr>
        <w:ilvl w:val="4"/>
        <w:numId w:val="16"/>
      </w:numPr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498A"/>
    <w:pPr>
      <w:keepNext/>
      <w:keepLines/>
      <w:numPr>
        <w:ilvl w:val="5"/>
        <w:numId w:val="1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498A"/>
    <w:pPr>
      <w:keepNext/>
      <w:keepLines/>
      <w:numPr>
        <w:ilvl w:val="6"/>
        <w:numId w:val="1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498A"/>
    <w:pPr>
      <w:keepNext/>
      <w:keepLines/>
      <w:numPr>
        <w:ilvl w:val="7"/>
        <w:numId w:val="1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498A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F205B"/>
    <w:pPr>
      <w:tabs>
        <w:tab w:val="center" w:pos="4536"/>
        <w:tab w:val="right" w:pos="9072"/>
      </w:tabs>
    </w:pPr>
    <w:rPr>
      <w:b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AF205B"/>
    <w:rPr>
      <w:rFonts w:ascii="Palatino Linotype" w:hAnsi="Palatino Linotype"/>
      <w:b/>
      <w:noProof/>
      <w:sz w:val="16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6A64D0"/>
    <w:pPr>
      <w:tabs>
        <w:tab w:val="right" w:pos="9184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A64D0"/>
  </w:style>
  <w:style w:type="paragraph" w:styleId="Ballontekst">
    <w:name w:val="Balloon Text"/>
    <w:basedOn w:val="Standaard"/>
    <w:link w:val="BallontekstChar"/>
    <w:uiPriority w:val="99"/>
    <w:semiHidden/>
    <w:unhideWhenUsed/>
    <w:rsid w:val="00FF443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443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4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Koptekst"/>
    <w:next w:val="Standaard"/>
    <w:link w:val="TitelChar"/>
    <w:uiPriority w:val="9"/>
    <w:rsid w:val="00526076"/>
    <w:rPr>
      <w:rFonts w:ascii="Arial Narrow" w:hAnsi="Arial Narrow"/>
      <w:caps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9"/>
    <w:rsid w:val="00526076"/>
    <w:rPr>
      <w:rFonts w:ascii="Arial Narrow" w:hAnsi="Arial Narrow"/>
      <w:b/>
      <w:caps/>
      <w:sz w:val="28"/>
      <w:szCs w:val="2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49A2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1449D0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4F3FC8"/>
    <w:rPr>
      <w:color w:val="000000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rsid w:val="009B3F4C"/>
    <w:pPr>
      <w:spacing w:after="200"/>
    </w:pPr>
    <w:rPr>
      <w:i/>
      <w:iCs/>
      <w:color w:val="E50056" w:themeColor="text2"/>
      <w:szCs w:val="18"/>
    </w:rPr>
  </w:style>
  <w:style w:type="table" w:styleId="Tabelrasterlicht">
    <w:name w:val="Grid Table Light"/>
    <w:basedOn w:val="Standaardtabel"/>
    <w:uiPriority w:val="40"/>
    <w:rsid w:val="009A1B2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1Char">
    <w:name w:val="Kop 1 Char"/>
    <w:basedOn w:val="Standaardalinea-lettertype"/>
    <w:link w:val="Kop1"/>
    <w:uiPriority w:val="2"/>
    <w:rsid w:val="009B201E"/>
    <w:rPr>
      <w:rFonts w:asciiTheme="majorHAnsi" w:hAnsiTheme="majorHAnsi"/>
      <w:caps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D6444E"/>
    <w:rPr>
      <w:b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D6444E"/>
    <w:rPr>
      <w:b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498A"/>
    <w:rPr>
      <w:rFonts w:asciiTheme="majorHAnsi" w:eastAsiaTheme="majorEastAsia" w:hAnsiTheme="majorHAnsi" w:cstheme="majorBidi"/>
      <w:b/>
      <w:bCs/>
      <w:i/>
      <w:iCs/>
      <w:color w:val="000000" w:themeColor="accent1"/>
      <w:sz w:val="20"/>
      <w:szCs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498A"/>
    <w:rPr>
      <w:rFonts w:asciiTheme="majorHAnsi" w:eastAsiaTheme="majorEastAsia" w:hAnsiTheme="majorHAnsi" w:cstheme="majorBidi"/>
      <w:color w:val="000000" w:themeColor="accent1" w:themeShade="7F"/>
      <w:sz w:val="20"/>
      <w:szCs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498A"/>
    <w:rPr>
      <w:rFonts w:asciiTheme="majorHAnsi" w:eastAsiaTheme="majorEastAsia" w:hAnsiTheme="majorHAnsi" w:cstheme="majorBidi"/>
      <w:i/>
      <w:iCs/>
      <w:color w:val="000000" w:themeColor="accent1" w:themeShade="7F"/>
      <w:sz w:val="20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49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498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49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link w:val="OndertitelChar"/>
    <w:uiPriority w:val="11"/>
    <w:rsid w:val="00EE3DB3"/>
    <w:pPr>
      <w:spacing w:line="440" w:lineRule="exact"/>
      <w:jc w:val="center"/>
    </w:pPr>
    <w:rPr>
      <w:color w:val="000000" w:themeColor="text1"/>
      <w:sz w:val="36"/>
      <w:szCs w:val="5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3DB3"/>
    <w:rPr>
      <w:rFonts w:ascii="Arial" w:hAnsi="Arial"/>
      <w:color w:val="000000" w:themeColor="text1"/>
      <w:sz w:val="36"/>
      <w:szCs w:val="50"/>
    </w:rPr>
  </w:style>
  <w:style w:type="paragraph" w:styleId="Citaat">
    <w:name w:val="Quote"/>
    <w:basedOn w:val="Standaard"/>
    <w:next w:val="Standaard"/>
    <w:link w:val="CitaatChar"/>
    <w:uiPriority w:val="29"/>
    <w:rsid w:val="003B5A95"/>
    <w:rPr>
      <w:i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B137A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B137A"/>
    <w:rPr>
      <w:rFonts w:ascii="Verdana" w:hAnsi="Verdana"/>
      <w:sz w:val="16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7817C0"/>
  </w:style>
  <w:style w:type="character" w:customStyle="1" w:styleId="CitaatChar">
    <w:name w:val="Citaat Char"/>
    <w:basedOn w:val="Standaardalinea-lettertype"/>
    <w:link w:val="Citaat"/>
    <w:uiPriority w:val="29"/>
    <w:rsid w:val="003B5A95"/>
    <w:rPr>
      <w:rFonts w:ascii="Arial" w:hAnsi="Arial"/>
      <w:i/>
      <w:sz w:val="18"/>
      <w:szCs w:val="21"/>
    </w:rPr>
  </w:style>
  <w:style w:type="paragraph" w:styleId="Lijstalinea">
    <w:name w:val="List Paragraph"/>
    <w:basedOn w:val="Standaard"/>
    <w:uiPriority w:val="34"/>
    <w:rsid w:val="004E1CDB"/>
    <w:pPr>
      <w:numPr>
        <w:numId w:val="39"/>
      </w:numPr>
      <w:contextualSpacing/>
    </w:pPr>
  </w:style>
  <w:style w:type="paragraph" w:customStyle="1" w:styleId="Item">
    <w:name w:val="Item"/>
    <w:basedOn w:val="Standaard"/>
    <w:rsid w:val="00263306"/>
    <w:rPr>
      <w:sz w:val="16"/>
    </w:rPr>
  </w:style>
  <w:style w:type="paragraph" w:customStyle="1" w:styleId="Adres">
    <w:name w:val="Adres"/>
    <w:basedOn w:val="Standaard"/>
    <w:rsid w:val="00263306"/>
    <w:pPr>
      <w:spacing w:line="250" w:lineRule="atLeast"/>
    </w:pPr>
    <w:rPr>
      <w:sz w:val="16"/>
    </w:rPr>
  </w:style>
  <w:style w:type="paragraph" w:customStyle="1" w:styleId="Afdeling">
    <w:name w:val="Afdeling"/>
    <w:basedOn w:val="Koptekst"/>
    <w:rsid w:val="0016541C"/>
    <w:pPr>
      <w:spacing w:before="10"/>
    </w:pPr>
    <w:rPr>
      <w:rFonts w:ascii="Arial Narrow" w:hAnsi="Arial Narrow"/>
      <w:caps/>
      <w:sz w:val="20"/>
    </w:rPr>
  </w:style>
  <w:style w:type="paragraph" w:customStyle="1" w:styleId="Kop1-roze">
    <w:name w:val="Kop 1 - roze"/>
    <w:basedOn w:val="Kop1"/>
    <w:uiPriority w:val="2"/>
    <w:qFormat/>
    <w:rsid w:val="00360113"/>
    <w:rPr>
      <w:color w:val="E50056" w:themeColor="text2"/>
    </w:rPr>
  </w:style>
  <w:style w:type="table" w:customStyle="1" w:styleId="MijnTabel">
    <w:name w:val="Mijn Tabel"/>
    <w:basedOn w:val="Standaardtabel"/>
    <w:uiPriority w:val="99"/>
    <w:rsid w:val="00360113"/>
    <w:tblPr>
      <w:tblStyleRowBandSize w:val="1"/>
      <w:tblBorders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rPr>
        <w:b/>
      </w:rPr>
      <w:tblPr/>
      <w:tcPr>
        <w:shd w:val="clear" w:color="auto" w:fill="000000" w:themeFill="text1"/>
      </w:tcPr>
    </w:tblStylePr>
    <w:tblStylePr w:type="band1Horz">
      <w:tblPr/>
      <w:tcPr>
        <w:shd w:val="clear" w:color="auto" w:fill="E3E3E3" w:themeFill="accent5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B6F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B6FD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B6FD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6F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6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annl.sharepoint.com/sites/HANOfficeAssets/Word%20Templates/Divers/Memo%2024.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4AD82B912143F4BAE53E425B9D39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799454-52A3-4F05-9139-88DED321F986}"/>
      </w:docPartPr>
      <w:docPartBody>
        <w:p w:rsidR="00B1551A" w:rsidRDefault="00B1551A">
          <w:pPr>
            <w:pStyle w:val="824AD82B912143F4BAE53E425B9D390F"/>
          </w:pPr>
          <w:r w:rsidRPr="009507C7">
            <w:rPr>
              <w:rStyle w:val="Tekstvantijdelijkeaanduiding"/>
            </w:rPr>
            <w:t>[afdeling]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 SemiBol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1A"/>
    <w:rsid w:val="00A10FB7"/>
    <w:rsid w:val="00B1551A"/>
    <w:rsid w:val="00BC3DBB"/>
    <w:rsid w:val="00EE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24AD82B912143F4BAE53E425B9D390F">
    <w:name w:val="824AD82B912143F4BAE53E425B9D39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HAN">
      <a:dk1>
        <a:sysClr val="windowText" lastClr="000000"/>
      </a:dk1>
      <a:lt1>
        <a:sysClr val="window" lastClr="FFFFFF"/>
      </a:lt1>
      <a:dk2>
        <a:srgbClr val="E50056"/>
      </a:dk2>
      <a:lt2>
        <a:srgbClr val="F8F8F8"/>
      </a:lt2>
      <a:accent1>
        <a:srgbClr val="000000"/>
      </a:accent1>
      <a:accent2>
        <a:srgbClr val="454545"/>
      </a:accent2>
      <a:accent3>
        <a:srgbClr val="757575"/>
      </a:accent3>
      <a:accent4>
        <a:srgbClr val="919191"/>
      </a:accent4>
      <a:accent5>
        <a:srgbClr val="E3E3E3"/>
      </a:accent5>
      <a:accent6>
        <a:srgbClr val="F8F8F8"/>
      </a:accent6>
      <a:hlink>
        <a:srgbClr val="000000"/>
      </a:hlink>
      <a:folHlink>
        <a:srgbClr val="000000"/>
      </a:folHlink>
    </a:clrScheme>
    <a:fontScheme name="Aangepast 10">
      <a:majorFont>
        <a:latin typeface="Roboto Condensed SemiBold"/>
        <a:ea typeface=""/>
        <a:cs typeface=""/>
      </a:majorFont>
      <a:minorFont>
        <a:latin typeface="Robot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76daf-dbb4-4288-aff8-5a0b2185a655">
      <Terms xmlns="http://schemas.microsoft.com/office/infopath/2007/PartnerControls"/>
    </lcf76f155ced4ddcb4097134ff3c332f>
    <TaxCatchAll xmlns="ed01aded-9c60-43a2-9a50-5aa94aeb2a4a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107F670DDD54EA7732FCEB2F7B12D" ma:contentTypeVersion="11" ma:contentTypeDescription="Een nieuw document maken." ma:contentTypeScope="" ma:versionID="84c6c2799705915a45e59771417426ca">
  <xsd:schema xmlns:xsd="http://www.w3.org/2001/XMLSchema" xmlns:xs="http://www.w3.org/2001/XMLSchema" xmlns:p="http://schemas.microsoft.com/office/2006/metadata/properties" xmlns:ns2="7f076daf-dbb4-4288-aff8-5a0b2185a655" xmlns:ns3="ed01aded-9c60-43a2-9a50-5aa94aeb2a4a" targetNamespace="http://schemas.microsoft.com/office/2006/metadata/properties" ma:root="true" ma:fieldsID="300b69808030b4cbf3a51f5e0c5f8475" ns2:_="" ns3:_="">
    <xsd:import namespace="7f076daf-dbb4-4288-aff8-5a0b2185a655"/>
    <xsd:import namespace="ed01aded-9c60-43a2-9a50-5aa94aeb2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76daf-dbb4-4288-aff8-5a0b2185a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1aded-9c60-43a2-9a50-5aa94aeb2a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203ee5-43d6-420b-aad8-c718a6f75343}" ma:internalName="TaxCatchAll" ma:showField="CatchAllData" ma:web="ed01aded-9c60-43a2-9a50-5aa94aeb2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A3A4D-DDFD-45DD-A343-1AE9ED1FA5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0CAF54-3443-426A-B8E5-6C955560FCD6}">
  <ds:schemaRefs>
    <ds:schemaRef ds:uri="http://schemas.microsoft.com/office/2006/metadata/properties"/>
    <ds:schemaRef ds:uri="http://schemas.microsoft.com/office/infopath/2007/PartnerControls"/>
    <ds:schemaRef ds:uri="7f076daf-dbb4-4288-aff8-5a0b2185a655"/>
    <ds:schemaRef ds:uri="ed01aded-9c60-43a2-9a50-5aa94aeb2a4a"/>
  </ds:schemaRefs>
</ds:datastoreItem>
</file>

<file path=customXml/itemProps4.xml><?xml version="1.0" encoding="utf-8"?>
<ds:datastoreItem xmlns:ds="http://schemas.openxmlformats.org/officeDocument/2006/customXml" ds:itemID="{37BF2E0E-2655-4926-8EEF-ED283FCA71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C22BD9-004A-4964-8012-F3342D7C1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76daf-dbb4-4288-aff8-5a0b2185a655"/>
    <ds:schemaRef ds:uri="ed01aded-9c60-43a2-9a50-5aa94aeb2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Memo%2024.1</Template>
  <TotalTime>0</TotalTime>
  <Pages>3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 Versantvoort</dc:creator>
  <cp:keywords/>
  <dc:description/>
  <cp:lastModifiedBy>Stephanie Bakker</cp:lastModifiedBy>
  <cp:revision>32</cp:revision>
  <dcterms:created xsi:type="dcterms:W3CDTF">2025-05-07T07:31:00Z</dcterms:created>
  <dcterms:modified xsi:type="dcterms:W3CDTF">2025-05-08T14:37:00Z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0x010100E45107F670DDD54EA7732FCEB2F7B12D</vt:lpwstr>
  </property>
  <property fmtid="{D5CDD505-2E9C-101B-9397-08002B2CF9AE}" pid="3" name="MediaServiceImageTags">
    <vt:lpwstr/>
  </property>
</Properties>
</file>