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1B8D" w14:textId="77777777" w:rsidR="004469B6" w:rsidRPr="00264062" w:rsidRDefault="004469B6" w:rsidP="008510CC">
      <w:pPr>
        <w:ind w:left="708" w:firstLine="708"/>
        <w:jc w:val="center"/>
        <w:rPr>
          <w:b/>
          <w:sz w:val="28"/>
        </w:rPr>
      </w:pPr>
      <w:r w:rsidRPr="00264062">
        <w:rPr>
          <w:b/>
          <w:sz w:val="28"/>
        </w:rPr>
        <w:t>EISEN</w:t>
      </w:r>
    </w:p>
    <w:p w14:paraId="37B7B562" w14:textId="77777777" w:rsidR="004469B6" w:rsidRDefault="004469B6" w:rsidP="004469B6"/>
    <w:p w14:paraId="1DB63D2E" w14:textId="77777777" w:rsidR="004469B6" w:rsidRDefault="004469B6" w:rsidP="004469B6"/>
    <w:p w14:paraId="7355D99C" w14:textId="11B6C6EE" w:rsidR="004469B6" w:rsidRPr="00F82B6E" w:rsidRDefault="004469B6" w:rsidP="004469B6">
      <w:r w:rsidRPr="00F82B6E">
        <w:t xml:space="preserve">Bijlage bij </w:t>
      </w:r>
      <w:r>
        <w:t>het Aanbestedingsdocument</w:t>
      </w:r>
      <w:r w:rsidRPr="00F82B6E">
        <w:t xml:space="preserve"> voor de Europese </w:t>
      </w:r>
      <w:r w:rsidRPr="00264062">
        <w:t xml:space="preserve">aanbesteding </w:t>
      </w:r>
      <w:r w:rsidR="003B16B4">
        <w:t>AV-Middelen</w:t>
      </w:r>
      <w:r w:rsidRPr="00264062">
        <w:t xml:space="preserve"> van</w:t>
      </w:r>
      <w:r w:rsidRPr="00F82B6E">
        <w:t xml:space="preserve"> Hogeschool Rotterdam</w:t>
      </w:r>
      <w:r w:rsidR="00B53F59">
        <w:t xml:space="preserve"> </w:t>
      </w:r>
    </w:p>
    <w:p w14:paraId="3F8A35F3" w14:textId="77777777" w:rsidR="004469B6" w:rsidRDefault="004469B6" w:rsidP="00F47525">
      <w:pPr>
        <w:pStyle w:val="Kop1"/>
        <w:spacing w:after="280"/>
      </w:pPr>
      <w:r>
        <w:lastRenderedPageBreak/>
        <w:t>Inleiding</w:t>
      </w:r>
    </w:p>
    <w:p w14:paraId="344483EB" w14:textId="0B9AA770" w:rsidR="004469B6" w:rsidRDefault="004469B6" w:rsidP="004469B6">
      <w:r>
        <w:t xml:space="preserve">Dit document betreft </w:t>
      </w:r>
      <w:r w:rsidRPr="00F82B6E">
        <w:t xml:space="preserve">een overzicht van de door Hogeschool Rotterdam gestelde eisen ten aanzien </w:t>
      </w:r>
      <w:r w:rsidR="00CB24E2" w:rsidRPr="00264062">
        <w:t xml:space="preserve">aanbesteding </w:t>
      </w:r>
      <w:r w:rsidR="003B16B4">
        <w:t>AV-Middelen</w:t>
      </w:r>
      <w:r w:rsidRPr="00EA14DF">
        <w:t>.</w:t>
      </w:r>
    </w:p>
    <w:p w14:paraId="4385A3A4" w14:textId="77777777" w:rsidR="004469B6" w:rsidRDefault="004469B6" w:rsidP="004469B6">
      <w:pPr>
        <w:pStyle w:val="Kop2"/>
      </w:pPr>
      <w:r>
        <w:t>Spelregels</w:t>
      </w:r>
    </w:p>
    <w:p w14:paraId="78E3992D" w14:textId="1EB5AF4C" w:rsidR="004469B6" w:rsidRDefault="00F47525" w:rsidP="004469B6">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4469B6">
      <w:pPr>
        <w:pStyle w:val="Kop2"/>
      </w:pPr>
      <w:r>
        <w:t>Invulinstructie</w:t>
      </w:r>
    </w:p>
    <w:p w14:paraId="76869848" w14:textId="3637C690" w:rsidR="004469B6" w:rsidRPr="00F82B6E" w:rsidRDefault="004469B6" w:rsidP="004469B6">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58AA0F69" w:rsidR="00F47525" w:rsidRDefault="00F47525" w:rsidP="00F47525">
      <w:pPr>
        <w:pStyle w:val="Kop1"/>
        <w:spacing w:after="280"/>
      </w:pPr>
      <w:r>
        <w:lastRenderedPageBreak/>
        <w:t>Eisen</w:t>
      </w:r>
    </w:p>
    <w:p w14:paraId="72A0A333" w14:textId="09FA0579" w:rsidR="00895C29" w:rsidRDefault="000B0CDF" w:rsidP="00895C29">
      <w:pPr>
        <w:pStyle w:val="Kop2"/>
        <w:ind w:left="851"/>
        <w:rPr>
          <w:color w:val="auto"/>
        </w:rPr>
      </w:pPr>
      <w:r>
        <w:rPr>
          <w:color w:val="auto"/>
        </w:rPr>
        <w:softHyphen/>
      </w:r>
      <w:r>
        <w:rPr>
          <w:color w:val="auto"/>
        </w:rPr>
        <w:softHyphen/>
      </w:r>
      <w:r w:rsidR="00895C29">
        <w:rPr>
          <w:color w:val="auto"/>
        </w:rPr>
        <w:t>Algemene eisen</w:t>
      </w:r>
    </w:p>
    <w:p w14:paraId="434CC14E" w14:textId="611F43EC" w:rsidR="00895C29" w:rsidRPr="000B0CDF" w:rsidRDefault="000B0CDF" w:rsidP="00F47525">
      <w:pPr>
        <w:rPr>
          <w:b/>
          <w:vertAlign w:val="subscript"/>
        </w:rPr>
      </w:pPr>
      <w:r>
        <w:rPr>
          <w:b/>
        </w:rPr>
        <w:softHyphen/>
      </w:r>
      <w:r>
        <w:rPr>
          <w:b/>
        </w:rPr>
        <w:softHyphen/>
      </w:r>
    </w:p>
    <w:p w14:paraId="3ED1AB95" w14:textId="77777777" w:rsidR="00895C29" w:rsidRDefault="00895C29" w:rsidP="00F4752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895C29" w14:paraId="23F75622" w14:textId="77777777" w:rsidTr="1526B343">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0A84E05A" w14:textId="77777777" w:rsidR="00895C29" w:rsidRDefault="00895C29">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269FA022" w14:textId="77777777" w:rsidR="00895C29" w:rsidRDefault="00895C29">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4CEFE1C" w14:textId="77777777" w:rsidR="00895C29" w:rsidRDefault="00895C29">
            <w:pPr>
              <w:jc w:val="center"/>
              <w:rPr>
                <w:b/>
                <w:lang w:eastAsia="en-US"/>
              </w:rPr>
            </w:pPr>
            <w:r>
              <w:rPr>
                <w:b/>
                <w:lang w:eastAsia="en-US"/>
              </w:rPr>
              <w:t>Ja/Nee</w:t>
            </w:r>
          </w:p>
        </w:tc>
      </w:tr>
      <w:tr w:rsidR="00CE06B8" w14:paraId="6FA5251B"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305BA232" w14:textId="77777777" w:rsidR="00CE06B8" w:rsidRPr="00103362" w:rsidRDefault="00CE06B8">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66A2D95" w14:textId="43D349EF" w:rsidR="00CE06B8" w:rsidRPr="0072636C" w:rsidRDefault="00CE06B8" w:rsidP="0072636C">
            <w:pPr>
              <w:rPr>
                <w:rFonts w:cs="Arial"/>
                <w:szCs w:val="20"/>
              </w:rPr>
            </w:pPr>
            <w:r w:rsidRPr="004D410B">
              <w:rPr>
                <w:rFonts w:cs="Arial"/>
                <w:szCs w:val="20"/>
              </w:rPr>
              <w:t>De Inschrijver accepteert het program</w:t>
            </w:r>
            <w:r w:rsidR="000B0CDF">
              <w:rPr>
                <w:rFonts w:cs="Arial"/>
                <w:szCs w:val="20"/>
              </w:rPr>
              <w:softHyphen/>
            </w:r>
            <w:r w:rsidR="000B0CDF">
              <w:rPr>
                <w:rFonts w:cs="Arial"/>
                <w:szCs w:val="20"/>
              </w:rPr>
              <w:softHyphen/>
            </w:r>
            <w:r w:rsidR="000B0CDF">
              <w:rPr>
                <w:rFonts w:cs="Arial"/>
                <w:szCs w:val="20"/>
              </w:rPr>
              <w:softHyphen/>
            </w:r>
            <w:r w:rsidRPr="004D410B">
              <w:rPr>
                <w:rFonts w:cs="Arial"/>
                <w:szCs w:val="20"/>
              </w:rPr>
              <w:t>ma van eisen middels het invullen en ondertekenen van deze eisenlijst.</w:t>
            </w:r>
          </w:p>
        </w:tc>
        <w:tc>
          <w:tcPr>
            <w:tcW w:w="443" w:type="pct"/>
            <w:tcBorders>
              <w:top w:val="single" w:sz="4" w:space="0" w:color="auto"/>
              <w:left w:val="single" w:sz="4" w:space="0" w:color="auto"/>
              <w:bottom w:val="single" w:sz="4" w:space="0" w:color="auto"/>
              <w:right w:val="single" w:sz="4" w:space="0" w:color="auto"/>
            </w:tcBorders>
          </w:tcPr>
          <w:p w14:paraId="726389AA" w14:textId="77777777" w:rsidR="00CE06B8" w:rsidRDefault="00CE06B8">
            <w:pPr>
              <w:rPr>
                <w:lang w:eastAsia="en-US"/>
              </w:rPr>
            </w:pPr>
          </w:p>
        </w:tc>
      </w:tr>
      <w:tr w:rsidR="00BB3EC2" w14:paraId="32FC8824"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6B6A1DFE" w14:textId="77777777" w:rsidR="00BB3EC2" w:rsidRPr="00103362" w:rsidRDefault="00BB3EC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5D28322" w14:textId="77777777" w:rsidR="00BB3EC2" w:rsidRDefault="00CD6669" w:rsidP="0072636C">
            <w:pPr>
              <w:ind w:right="119"/>
              <w:rPr>
                <w:rFonts w:cs="Arial"/>
                <w:szCs w:val="20"/>
              </w:rPr>
            </w:pPr>
            <w:r w:rsidRPr="004D410B">
              <w:rPr>
                <w:rFonts w:cs="Arial"/>
                <w:szCs w:val="20"/>
              </w:rPr>
              <w:t xml:space="preserve">Opdrachtnemer dient de werkzaamheden te verrichten conform relevante wettelijke voorschriften en beschikkingen van overheidswege (o.a. NEN-EN norm, Arbo, milieu en duurzaamheid). </w:t>
            </w:r>
          </w:p>
          <w:p w14:paraId="610D979A" w14:textId="01EB82F8" w:rsidR="00BB3EC2" w:rsidRPr="0072636C" w:rsidRDefault="0097388D" w:rsidP="0072636C">
            <w:pPr>
              <w:ind w:right="119"/>
              <w:rPr>
                <w:rFonts w:cs="Arial"/>
                <w:szCs w:val="20"/>
              </w:rPr>
            </w:pPr>
            <w:r w:rsidRPr="00F21100">
              <w:rPr>
                <w:rFonts w:cs="Arial"/>
              </w:rPr>
              <w:t>Hogeschool Rotterdam wordt hiervoor gevrijwaard door Opdrachtnemer voor schade en boetes indien blijkt dat wet- en regelgeving niet gevolgd zijn.</w:t>
            </w:r>
          </w:p>
        </w:tc>
        <w:tc>
          <w:tcPr>
            <w:tcW w:w="443" w:type="pct"/>
            <w:tcBorders>
              <w:top w:val="single" w:sz="4" w:space="0" w:color="auto"/>
              <w:left w:val="single" w:sz="4" w:space="0" w:color="auto"/>
              <w:bottom w:val="single" w:sz="4" w:space="0" w:color="auto"/>
              <w:right w:val="single" w:sz="4" w:space="0" w:color="auto"/>
            </w:tcBorders>
          </w:tcPr>
          <w:p w14:paraId="617DD260" w14:textId="77777777" w:rsidR="00BB3EC2" w:rsidRDefault="00BB3EC2">
            <w:pPr>
              <w:rPr>
                <w:lang w:eastAsia="en-US"/>
              </w:rPr>
            </w:pPr>
          </w:p>
        </w:tc>
      </w:tr>
      <w:tr w:rsidR="00CC7C72" w14:paraId="2D0D4613"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13FEDE25" w14:textId="77777777" w:rsidR="00CC7C72" w:rsidRPr="00103362" w:rsidRDefault="00CC7C7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39CE106" w14:textId="7880740A" w:rsidR="00CC7C72" w:rsidRPr="004D410B" w:rsidRDefault="00CC7C72" w:rsidP="0072636C">
            <w:pPr>
              <w:ind w:right="119"/>
              <w:rPr>
                <w:rFonts w:cs="Arial"/>
                <w:szCs w:val="20"/>
              </w:rPr>
            </w:pPr>
            <w:r w:rsidRPr="03E57E01">
              <w:rPr>
                <w:rFonts w:cs="Arial"/>
              </w:rPr>
              <w:t xml:space="preserve">De </w:t>
            </w:r>
            <w:r w:rsidR="00510ED0" w:rsidRPr="03E57E01">
              <w:rPr>
                <w:rFonts w:cs="Arial"/>
              </w:rPr>
              <w:t>AV-middelen</w:t>
            </w:r>
            <w:r w:rsidRPr="03E57E01">
              <w:rPr>
                <w:rFonts w:cs="Arial"/>
              </w:rPr>
              <w:t xml:space="preserve"> voldoen aan de </w:t>
            </w:r>
            <w:r w:rsidR="00963275">
              <w:rPr>
                <w:rFonts w:cs="Arial"/>
              </w:rPr>
              <w:t xml:space="preserve">veiligheidsnormen </w:t>
            </w:r>
            <w:r w:rsidR="00796D48">
              <w:rPr>
                <w:rFonts w:cs="Arial"/>
              </w:rPr>
              <w:t xml:space="preserve">die van toepassing zijn volgens de </w:t>
            </w:r>
            <w:r w:rsidRPr="03E57E01">
              <w:rPr>
                <w:rFonts w:cs="Arial"/>
              </w:rPr>
              <w:t>Europese richtlijnen</w:t>
            </w:r>
            <w:r w:rsidR="00796D48">
              <w:rPr>
                <w:rFonts w:cs="Arial"/>
              </w:rPr>
              <w:t>.</w:t>
            </w:r>
          </w:p>
        </w:tc>
        <w:tc>
          <w:tcPr>
            <w:tcW w:w="443" w:type="pct"/>
            <w:tcBorders>
              <w:top w:val="single" w:sz="4" w:space="0" w:color="auto"/>
              <w:left w:val="single" w:sz="4" w:space="0" w:color="auto"/>
              <w:bottom w:val="single" w:sz="4" w:space="0" w:color="auto"/>
              <w:right w:val="single" w:sz="4" w:space="0" w:color="auto"/>
            </w:tcBorders>
          </w:tcPr>
          <w:p w14:paraId="247163C5" w14:textId="77777777" w:rsidR="00CC7C72" w:rsidRDefault="00CC7C72">
            <w:pPr>
              <w:rPr>
                <w:lang w:eastAsia="en-US"/>
              </w:rPr>
            </w:pPr>
          </w:p>
        </w:tc>
      </w:tr>
      <w:tr w:rsidR="00BB3EC2" w14:paraId="4FF8C2EB"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6477133A" w14:textId="77777777" w:rsidR="00BB3EC2" w:rsidRPr="00103362" w:rsidRDefault="00BB3EC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7298457" w14:textId="152DB032" w:rsidR="00BB3EC2" w:rsidRPr="0072636C" w:rsidRDefault="00D435F6" w:rsidP="0072636C">
            <w:pPr>
              <w:ind w:right="119"/>
              <w:rPr>
                <w:rFonts w:cs="Arial"/>
                <w:szCs w:val="20"/>
              </w:rPr>
            </w:pPr>
            <w:r w:rsidRPr="00D435F6">
              <w:rPr>
                <w:rFonts w:cs="Arial"/>
                <w:szCs w:val="20"/>
              </w:rPr>
              <w:t>De opdrachtnemer informeert, adviseert en ondersteunt Hogeschool Rotterdam bij het volgen van trends en ontwikkelingen die bijdragen aan de verbetering van de bedrijfsprocessen met betrekking tot AV-middelen</w:t>
            </w:r>
            <w:r w:rsidR="00FD26A5">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1EC6E981" w14:textId="77777777" w:rsidR="00BB3EC2" w:rsidRDefault="00BB3EC2">
            <w:pPr>
              <w:rPr>
                <w:lang w:eastAsia="en-US"/>
              </w:rPr>
            </w:pPr>
          </w:p>
        </w:tc>
      </w:tr>
      <w:tr w:rsidR="00BB3EC2" w14:paraId="5AFE84C3"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5C569515" w14:textId="77777777" w:rsidR="00BB3EC2" w:rsidRPr="00103362" w:rsidRDefault="00BB3EC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0A23800" w14:textId="2A3FE400" w:rsidR="00BB3EC2" w:rsidRPr="004D410B" w:rsidRDefault="00A90E75" w:rsidP="0072636C">
            <w:pPr>
              <w:ind w:right="119"/>
              <w:rPr>
                <w:rFonts w:cs="Arial"/>
                <w:szCs w:val="20"/>
              </w:rPr>
            </w:pPr>
            <w:r w:rsidRPr="004D410B">
              <w:rPr>
                <w:rFonts w:cs="Arial"/>
                <w:szCs w:val="20"/>
              </w:rPr>
              <w:t xml:space="preserve">Opdrachtnemer biedt </w:t>
            </w:r>
            <w:r w:rsidR="00FB06F6">
              <w:rPr>
                <w:rFonts w:cs="Arial"/>
                <w:szCs w:val="20"/>
              </w:rPr>
              <w:t>op verzoek</w:t>
            </w:r>
            <w:r w:rsidRPr="004D410B">
              <w:rPr>
                <w:rFonts w:cs="Arial"/>
                <w:szCs w:val="20"/>
              </w:rPr>
              <w:t xml:space="preserve"> </w:t>
            </w:r>
            <w:r w:rsidR="0076688A">
              <w:rPr>
                <w:rFonts w:cs="Arial"/>
                <w:szCs w:val="20"/>
              </w:rPr>
              <w:t xml:space="preserve">kosteloos </w:t>
            </w:r>
            <w:r w:rsidRPr="004D410B">
              <w:rPr>
                <w:rFonts w:cs="Arial"/>
                <w:szCs w:val="20"/>
              </w:rPr>
              <w:t xml:space="preserve">ondersteuning bij projectmatige inrichting in de vorm van maatwerkoplossingen, netwerktekeningen, adviezen in installatie, uitvoering, coördinatie en hardware en bijbehorende projectbegrotingen en -planningen. </w:t>
            </w:r>
          </w:p>
        </w:tc>
        <w:tc>
          <w:tcPr>
            <w:tcW w:w="443" w:type="pct"/>
            <w:tcBorders>
              <w:top w:val="single" w:sz="4" w:space="0" w:color="auto"/>
              <w:left w:val="single" w:sz="4" w:space="0" w:color="auto"/>
              <w:bottom w:val="single" w:sz="4" w:space="0" w:color="auto"/>
              <w:right w:val="single" w:sz="4" w:space="0" w:color="auto"/>
            </w:tcBorders>
          </w:tcPr>
          <w:p w14:paraId="6A4B04A8" w14:textId="77777777" w:rsidR="00BB3EC2" w:rsidRDefault="00BB3EC2">
            <w:pPr>
              <w:rPr>
                <w:lang w:eastAsia="en-US"/>
              </w:rPr>
            </w:pPr>
          </w:p>
        </w:tc>
      </w:tr>
      <w:tr w:rsidR="00BB3EC2" w14:paraId="68573662"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662E66C6" w14:textId="77777777" w:rsidR="00BB3EC2" w:rsidRPr="00103362" w:rsidRDefault="00BB3EC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D29B1AB" w14:textId="18E7D2C1" w:rsidR="00BB3EC2" w:rsidRPr="00196F4E" w:rsidRDefault="00CD6669" w:rsidP="0072636C">
            <w:pPr>
              <w:ind w:right="119"/>
              <w:rPr>
                <w:rFonts w:cs="Arial"/>
                <w:szCs w:val="20"/>
              </w:rPr>
            </w:pPr>
            <w:r w:rsidRPr="00196F4E">
              <w:rPr>
                <w:rFonts w:cs="Arial"/>
                <w:szCs w:val="20"/>
              </w:rPr>
              <w:t xml:space="preserve">Opdrachtnemer ondersteunt </w:t>
            </w:r>
            <w:r w:rsidR="00A90E75" w:rsidRPr="00196F4E">
              <w:rPr>
                <w:rFonts w:cs="Arial"/>
                <w:szCs w:val="20"/>
              </w:rPr>
              <w:t>Hogeschool Rotterdam</w:t>
            </w:r>
            <w:r w:rsidRPr="00196F4E">
              <w:rPr>
                <w:rFonts w:cs="Arial"/>
                <w:szCs w:val="20"/>
              </w:rPr>
              <w:t xml:space="preserve"> met de zorg voor gepaste gebruikersinstructies in </w:t>
            </w:r>
            <w:r w:rsidR="00BA6421">
              <w:rPr>
                <w:rFonts w:cs="Arial"/>
                <w:szCs w:val="20"/>
              </w:rPr>
              <w:t xml:space="preserve">zowel </w:t>
            </w:r>
            <w:r w:rsidRPr="00196F4E">
              <w:rPr>
                <w:rFonts w:cs="Arial"/>
                <w:szCs w:val="20"/>
              </w:rPr>
              <w:t xml:space="preserve">de Nederlandse </w:t>
            </w:r>
            <w:r w:rsidR="00BA6421">
              <w:rPr>
                <w:rFonts w:cs="Arial"/>
                <w:szCs w:val="20"/>
              </w:rPr>
              <w:t>als Engelse taal</w:t>
            </w:r>
            <w:r w:rsidRPr="00196F4E">
              <w:rPr>
                <w:rFonts w:cs="Arial"/>
                <w:szCs w:val="20"/>
              </w:rPr>
              <w:t xml:space="preserve">. Hierbij houdt Opdrachtnemer er rekening mee dat de gebruikers over het algemeen onervaren zijn in het gebruik van AV-middelen. </w:t>
            </w:r>
          </w:p>
        </w:tc>
        <w:tc>
          <w:tcPr>
            <w:tcW w:w="443" w:type="pct"/>
            <w:tcBorders>
              <w:top w:val="single" w:sz="4" w:space="0" w:color="auto"/>
              <w:left w:val="single" w:sz="4" w:space="0" w:color="auto"/>
              <w:bottom w:val="single" w:sz="4" w:space="0" w:color="auto"/>
              <w:right w:val="single" w:sz="4" w:space="0" w:color="auto"/>
            </w:tcBorders>
          </w:tcPr>
          <w:p w14:paraId="6391B846" w14:textId="77777777" w:rsidR="00BB3EC2" w:rsidRDefault="00BB3EC2">
            <w:pPr>
              <w:rPr>
                <w:lang w:eastAsia="en-US"/>
              </w:rPr>
            </w:pPr>
          </w:p>
        </w:tc>
      </w:tr>
      <w:tr w:rsidR="00BB3EC2" w14:paraId="7E8D439B"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52E34624" w14:textId="77777777" w:rsidR="00BB3EC2" w:rsidRPr="00103362" w:rsidRDefault="00BB3EC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406BC93" w14:textId="30131C6E" w:rsidR="00BB3EC2" w:rsidRPr="00196F4E" w:rsidRDefault="00CD6669" w:rsidP="0072636C">
            <w:pPr>
              <w:ind w:right="119"/>
              <w:rPr>
                <w:rFonts w:cs="Arial"/>
                <w:szCs w:val="20"/>
              </w:rPr>
            </w:pPr>
            <w:r w:rsidRPr="00196F4E">
              <w:rPr>
                <w:rFonts w:cs="Arial"/>
                <w:szCs w:val="20"/>
              </w:rPr>
              <w:t xml:space="preserve">Opdrachtnemer is bereid, indien nodig en gewenst, samen te werken met (keten)partners van Hogeschool Rotterdam. </w:t>
            </w:r>
          </w:p>
        </w:tc>
        <w:tc>
          <w:tcPr>
            <w:tcW w:w="443" w:type="pct"/>
            <w:tcBorders>
              <w:top w:val="single" w:sz="4" w:space="0" w:color="auto"/>
              <w:left w:val="single" w:sz="4" w:space="0" w:color="auto"/>
              <w:bottom w:val="single" w:sz="4" w:space="0" w:color="auto"/>
              <w:right w:val="single" w:sz="4" w:space="0" w:color="auto"/>
            </w:tcBorders>
          </w:tcPr>
          <w:p w14:paraId="417D4A04" w14:textId="77777777" w:rsidR="00BB3EC2" w:rsidRDefault="00BB3EC2">
            <w:pPr>
              <w:rPr>
                <w:lang w:eastAsia="en-US"/>
              </w:rPr>
            </w:pPr>
          </w:p>
        </w:tc>
      </w:tr>
      <w:tr w:rsidR="00895C29" w14:paraId="7A1B2344"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7BFE72EB" w14:textId="77777777" w:rsidR="00895C29" w:rsidRPr="00103362" w:rsidRDefault="00895C29">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B8B8FC7" w14:textId="4CF144B4" w:rsidR="00895C29" w:rsidRPr="00613BAF" w:rsidRDefault="7CF242CD">
            <w:pPr>
              <w:rPr>
                <w:rFonts w:cs="Arial"/>
                <w:color w:val="00B050"/>
              </w:rPr>
            </w:pPr>
            <w:r w:rsidRPr="1526B343">
              <w:rPr>
                <w:rFonts w:cs="Arial"/>
              </w:rPr>
              <w:t>Hogeschool Rotterdam is een dynamische organisatie met steeds wisselende studentaantallen en wisselende</w:t>
            </w:r>
            <w:r w:rsidRPr="1526B343">
              <w:rPr>
                <w:rFonts w:cs="Arial"/>
                <w:color w:val="000000" w:themeColor="text1"/>
              </w:rPr>
              <w:t xml:space="preserve"> aantallen vierkante meters</w:t>
            </w:r>
            <w:r w:rsidR="0AA1FCAA" w:rsidRPr="1526B343">
              <w:rPr>
                <w:rFonts w:cs="Arial"/>
                <w:color w:val="000000" w:themeColor="text1"/>
              </w:rPr>
              <w:t>.</w:t>
            </w:r>
            <w:r w:rsidRPr="1526B343">
              <w:rPr>
                <w:rFonts w:cs="Arial"/>
                <w:color w:val="000000" w:themeColor="text1"/>
              </w:rPr>
              <w:t xml:space="preserve"> Opdrachtnemer dient uiterst flexibel om te kunnen gaan met planningen en tijden</w:t>
            </w:r>
            <w:r w:rsidR="18A3EE80" w:rsidRPr="1526B343">
              <w:rPr>
                <w:rFonts w:cs="Arial"/>
                <w:color w:val="000000" w:themeColor="text1"/>
              </w:rPr>
              <w:t>s</w:t>
            </w:r>
            <w:r w:rsidRPr="1526B343">
              <w:rPr>
                <w:rFonts w:cs="Arial"/>
                <w:color w:val="000000" w:themeColor="text1"/>
              </w:rPr>
              <w:t xml:space="preserve"> deze (onderwijsvrije) periodes over voldoende gekwalificeerd personeel te beschikken.</w:t>
            </w:r>
          </w:p>
        </w:tc>
        <w:tc>
          <w:tcPr>
            <w:tcW w:w="443" w:type="pct"/>
            <w:tcBorders>
              <w:top w:val="single" w:sz="4" w:space="0" w:color="auto"/>
              <w:left w:val="single" w:sz="4" w:space="0" w:color="auto"/>
              <w:bottom w:val="single" w:sz="4" w:space="0" w:color="auto"/>
              <w:right w:val="single" w:sz="4" w:space="0" w:color="auto"/>
            </w:tcBorders>
          </w:tcPr>
          <w:p w14:paraId="6417A4D3" w14:textId="77777777" w:rsidR="00895C29" w:rsidRDefault="00895C29">
            <w:pPr>
              <w:rPr>
                <w:lang w:eastAsia="en-US"/>
              </w:rPr>
            </w:pPr>
          </w:p>
        </w:tc>
      </w:tr>
      <w:tr w:rsidR="00895C29" w14:paraId="0CBFA765" w14:textId="77777777" w:rsidTr="1526B343">
        <w:trPr>
          <w:trHeight w:val="255"/>
        </w:trPr>
        <w:tc>
          <w:tcPr>
            <w:tcW w:w="467" w:type="pct"/>
            <w:tcBorders>
              <w:top w:val="single" w:sz="4" w:space="0" w:color="auto"/>
              <w:left w:val="single" w:sz="4" w:space="0" w:color="auto"/>
              <w:bottom w:val="single" w:sz="4" w:space="0" w:color="auto"/>
              <w:right w:val="single" w:sz="4" w:space="0" w:color="auto"/>
            </w:tcBorders>
            <w:noWrap/>
          </w:tcPr>
          <w:p w14:paraId="7E24E820" w14:textId="77777777" w:rsidR="00895C29" w:rsidRPr="004D1CC4" w:rsidRDefault="00895C29">
            <w:pPr>
              <w:pStyle w:val="Lijstalinea"/>
              <w:numPr>
                <w:ilvl w:val="0"/>
                <w:numId w:val="2"/>
              </w:numPr>
              <w:rPr>
                <w:rFonts w:cs="Arial"/>
                <w:b/>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tcPr>
          <w:p w14:paraId="7052EBBA" w14:textId="77777777" w:rsidR="008657E4" w:rsidRPr="004D1CC4" w:rsidRDefault="008657E4">
            <w:pPr>
              <w:rPr>
                <w:rFonts w:cs="Arial"/>
                <w:color w:val="000000" w:themeColor="text1"/>
                <w:szCs w:val="20"/>
              </w:rPr>
            </w:pPr>
            <w:r w:rsidRPr="004D1CC4">
              <w:rPr>
                <w:rFonts w:cs="Arial"/>
                <w:color w:val="000000" w:themeColor="text1"/>
                <w:szCs w:val="20"/>
              </w:rPr>
              <w:t xml:space="preserve">Opdrachtnemer denkt actief mee over het verbeteren van de kwaliteit van de dienstverlening. De Opdrachtnemer geeft gevraagd en ongevraagd advies over toepasbare oplossingen in: </w:t>
            </w:r>
          </w:p>
          <w:p w14:paraId="15B1A489" w14:textId="56B0FE85" w:rsidR="008657E4" w:rsidRPr="004D1CC4" w:rsidRDefault="008657E4" w:rsidP="004D1CC4">
            <w:pPr>
              <w:pStyle w:val="Lijstalinea"/>
              <w:numPr>
                <w:ilvl w:val="0"/>
                <w:numId w:val="26"/>
              </w:numPr>
              <w:rPr>
                <w:rFonts w:cs="Arial"/>
                <w:color w:val="000000" w:themeColor="text1"/>
                <w:szCs w:val="20"/>
              </w:rPr>
            </w:pPr>
            <w:r w:rsidRPr="004D1CC4">
              <w:rPr>
                <w:rFonts w:cs="Arial"/>
                <w:color w:val="000000" w:themeColor="text1"/>
                <w:szCs w:val="20"/>
              </w:rPr>
              <w:t xml:space="preserve">het AV domein; </w:t>
            </w:r>
          </w:p>
          <w:p w14:paraId="46B44F51" w14:textId="1536C308" w:rsidR="008657E4" w:rsidRPr="004D1CC4" w:rsidRDefault="008657E4" w:rsidP="004D1CC4">
            <w:pPr>
              <w:pStyle w:val="Lijstalinea"/>
              <w:numPr>
                <w:ilvl w:val="0"/>
                <w:numId w:val="26"/>
              </w:numPr>
              <w:rPr>
                <w:rFonts w:cs="Arial"/>
                <w:color w:val="000000" w:themeColor="text1"/>
                <w:szCs w:val="20"/>
              </w:rPr>
            </w:pPr>
            <w:r w:rsidRPr="004D1CC4">
              <w:rPr>
                <w:rFonts w:cs="Arial"/>
                <w:color w:val="000000" w:themeColor="text1"/>
                <w:szCs w:val="20"/>
              </w:rPr>
              <w:t xml:space="preserve">AV communicatie en software domein; </w:t>
            </w:r>
          </w:p>
          <w:p w14:paraId="68EA20B6" w14:textId="10EEF989" w:rsidR="00895C29" w:rsidRPr="004D1CC4" w:rsidRDefault="008657E4" w:rsidP="004D1CC4">
            <w:pPr>
              <w:pStyle w:val="Lijstalinea"/>
              <w:numPr>
                <w:ilvl w:val="0"/>
                <w:numId w:val="26"/>
              </w:numPr>
              <w:rPr>
                <w:rFonts w:cs="Arial"/>
                <w:color w:val="000000" w:themeColor="text1"/>
                <w:lang w:eastAsia="en-US"/>
              </w:rPr>
            </w:pPr>
            <w:r w:rsidRPr="004D1CC4">
              <w:rPr>
                <w:rFonts w:cs="Arial"/>
                <w:color w:val="000000" w:themeColor="text1"/>
                <w:szCs w:val="20"/>
              </w:rPr>
              <w:t>AV didactische hulpmiddelen binnen onderwijsdomein.</w:t>
            </w:r>
          </w:p>
        </w:tc>
        <w:tc>
          <w:tcPr>
            <w:tcW w:w="443" w:type="pct"/>
            <w:tcBorders>
              <w:top w:val="single" w:sz="4" w:space="0" w:color="auto"/>
              <w:left w:val="single" w:sz="4" w:space="0" w:color="auto"/>
              <w:bottom w:val="single" w:sz="4" w:space="0" w:color="auto"/>
              <w:right w:val="single" w:sz="4" w:space="0" w:color="auto"/>
            </w:tcBorders>
          </w:tcPr>
          <w:p w14:paraId="78F5E784" w14:textId="77777777" w:rsidR="00895C29" w:rsidRDefault="00895C29">
            <w:pPr>
              <w:rPr>
                <w:lang w:eastAsia="en-US"/>
              </w:rPr>
            </w:pPr>
          </w:p>
        </w:tc>
      </w:tr>
    </w:tbl>
    <w:p w14:paraId="647F8101" w14:textId="77777777" w:rsidR="00895C29" w:rsidRPr="005E18DD" w:rsidRDefault="00895C29" w:rsidP="00F47525">
      <w:pPr>
        <w:rPr>
          <w:b/>
        </w:rPr>
      </w:pPr>
    </w:p>
    <w:p w14:paraId="78DFE3F3" w14:textId="02C7C914" w:rsidR="00CD1DAE" w:rsidRDefault="00CD1DAE" w:rsidP="00F47525">
      <w:pPr>
        <w:pStyle w:val="Kop2"/>
        <w:ind w:left="851"/>
        <w:rPr>
          <w:color w:val="auto"/>
        </w:rPr>
      </w:pPr>
      <w:r>
        <w:rPr>
          <w:color w:val="auto"/>
        </w:rPr>
        <w:lastRenderedPageBreak/>
        <w:t xml:space="preserve">Producten </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796"/>
        <w:gridCol w:w="803"/>
      </w:tblGrid>
      <w:tr w:rsidR="00240159" w14:paraId="6916D0D2" w14:textId="77777777" w:rsidTr="00760F16">
        <w:trPr>
          <w:trHeight w:val="547"/>
        </w:trPr>
        <w:tc>
          <w:tcPr>
            <w:tcW w:w="448" w:type="pct"/>
            <w:tcBorders>
              <w:top w:val="single" w:sz="4" w:space="0" w:color="auto"/>
              <w:left w:val="single" w:sz="4" w:space="0" w:color="auto"/>
              <w:bottom w:val="single" w:sz="4" w:space="0" w:color="auto"/>
              <w:right w:val="single" w:sz="4" w:space="0" w:color="auto"/>
            </w:tcBorders>
            <w:shd w:val="clear" w:color="auto" w:fill="FF0000"/>
            <w:noWrap/>
          </w:tcPr>
          <w:p w14:paraId="1041C27C" w14:textId="77777777" w:rsidR="00240159" w:rsidRDefault="00240159">
            <w:p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shd w:val="clear" w:color="auto" w:fill="FF0000"/>
            <w:hideMark/>
          </w:tcPr>
          <w:p w14:paraId="45CECA3D" w14:textId="77777777" w:rsidR="00240159" w:rsidRDefault="00240159">
            <w:pPr>
              <w:rPr>
                <w:b/>
                <w:lang w:eastAsia="en-US"/>
              </w:rPr>
            </w:pPr>
            <w:r>
              <w:rPr>
                <w:b/>
                <w:lang w:eastAsia="en-US"/>
              </w:rPr>
              <w:t>Inhoud</w:t>
            </w:r>
          </w:p>
        </w:tc>
        <w:tc>
          <w:tcPr>
            <w:tcW w:w="425" w:type="pct"/>
            <w:tcBorders>
              <w:top w:val="single" w:sz="4" w:space="0" w:color="auto"/>
              <w:left w:val="single" w:sz="4" w:space="0" w:color="auto"/>
              <w:bottom w:val="single" w:sz="4" w:space="0" w:color="auto"/>
              <w:right w:val="single" w:sz="4" w:space="0" w:color="auto"/>
            </w:tcBorders>
            <w:shd w:val="clear" w:color="auto" w:fill="FF0000"/>
            <w:hideMark/>
          </w:tcPr>
          <w:p w14:paraId="29317308" w14:textId="77777777" w:rsidR="00240159" w:rsidRDefault="00240159">
            <w:pPr>
              <w:jc w:val="center"/>
              <w:rPr>
                <w:b/>
                <w:lang w:eastAsia="en-US"/>
              </w:rPr>
            </w:pPr>
            <w:r>
              <w:rPr>
                <w:b/>
                <w:lang w:eastAsia="en-US"/>
              </w:rPr>
              <w:t>Ja/Nee</w:t>
            </w:r>
          </w:p>
        </w:tc>
      </w:tr>
      <w:tr w:rsidR="00D1136E" w14:paraId="04F8DA45"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4E3C0F7A" w14:textId="77777777" w:rsidR="00D1136E" w:rsidRPr="00103362" w:rsidRDefault="00D1136E" w:rsidP="00D1136E">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0B442514" w14:textId="2EFD1167" w:rsidR="00D1136E" w:rsidRPr="00FA6747" w:rsidRDefault="00D1136E" w:rsidP="00D1136E">
            <w:pPr>
              <w:rPr>
                <w:rFonts w:cs="Arial"/>
                <w:color w:val="00B050"/>
                <w:lang w:eastAsia="en-US"/>
              </w:rPr>
            </w:pPr>
            <w:r w:rsidRPr="00FA6747">
              <w:rPr>
                <w:rFonts w:cs="Arial"/>
                <w:szCs w:val="20"/>
              </w:rPr>
              <w:t xml:space="preserve">Inschrijver is in staat om de in het prijzenblad genoemde basisopstelling, uitbreidingsopties, opstellingen en overige te leveren conform de </w:t>
            </w:r>
            <w:r w:rsidR="00E307F3" w:rsidRPr="00FA6747">
              <w:rPr>
                <w:rFonts w:cs="Arial"/>
                <w:szCs w:val="20"/>
              </w:rPr>
              <w:t>b</w:t>
            </w:r>
            <w:r w:rsidRPr="00FA6747">
              <w:rPr>
                <w:rFonts w:cs="Arial"/>
                <w:szCs w:val="20"/>
              </w:rPr>
              <w:t xml:space="preserve">eschreven afspraken en procedures. </w:t>
            </w:r>
          </w:p>
        </w:tc>
        <w:tc>
          <w:tcPr>
            <w:tcW w:w="425" w:type="pct"/>
            <w:tcBorders>
              <w:top w:val="single" w:sz="4" w:space="0" w:color="auto"/>
              <w:left w:val="single" w:sz="4" w:space="0" w:color="auto"/>
              <w:bottom w:val="single" w:sz="4" w:space="0" w:color="auto"/>
              <w:right w:val="single" w:sz="4" w:space="0" w:color="auto"/>
            </w:tcBorders>
          </w:tcPr>
          <w:p w14:paraId="504F1581" w14:textId="77777777" w:rsidR="00D1136E" w:rsidRDefault="00D1136E" w:rsidP="00D1136E">
            <w:pPr>
              <w:rPr>
                <w:lang w:eastAsia="en-US"/>
              </w:rPr>
            </w:pPr>
          </w:p>
        </w:tc>
      </w:tr>
      <w:tr w:rsidR="0041061A" w14:paraId="13866807"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36E93652" w14:textId="77777777" w:rsidR="0041061A" w:rsidRPr="00103362" w:rsidRDefault="0041061A" w:rsidP="00D1136E">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2BD5B20B" w14:textId="72AEF146" w:rsidR="0041061A" w:rsidRPr="00FA6747" w:rsidRDefault="00FD2ACF" w:rsidP="00D1136E">
            <w:pPr>
              <w:rPr>
                <w:rFonts w:cs="Arial"/>
                <w:color w:val="FFC000"/>
                <w:szCs w:val="20"/>
              </w:rPr>
            </w:pPr>
            <w:r w:rsidRPr="00FA6747">
              <w:rPr>
                <w:rFonts w:cs="Arial"/>
                <w:szCs w:val="20"/>
              </w:rPr>
              <w:t>De opdrachtnemer levert audiovisuele middelen die inspelen op de nieuwste technologische ontwikkelingen in de audiovisuele markt</w:t>
            </w:r>
          </w:p>
        </w:tc>
        <w:tc>
          <w:tcPr>
            <w:tcW w:w="425" w:type="pct"/>
            <w:tcBorders>
              <w:top w:val="single" w:sz="4" w:space="0" w:color="auto"/>
              <w:left w:val="single" w:sz="4" w:space="0" w:color="auto"/>
              <w:bottom w:val="single" w:sz="4" w:space="0" w:color="auto"/>
              <w:right w:val="single" w:sz="4" w:space="0" w:color="auto"/>
            </w:tcBorders>
          </w:tcPr>
          <w:p w14:paraId="401C2A0F" w14:textId="77777777" w:rsidR="0041061A" w:rsidRDefault="0041061A" w:rsidP="00D1136E">
            <w:pPr>
              <w:rPr>
                <w:lang w:eastAsia="en-US"/>
              </w:rPr>
            </w:pPr>
          </w:p>
        </w:tc>
      </w:tr>
      <w:tr w:rsidR="007C47B6" w14:paraId="5DB6602C"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72E5B3CF" w14:textId="77777777" w:rsidR="007C47B6" w:rsidRPr="00103362" w:rsidRDefault="007C47B6" w:rsidP="00D1136E">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71301384" w14:textId="38615040" w:rsidR="007C47B6" w:rsidRPr="00FA6747" w:rsidRDefault="1283F3E7" w:rsidP="1526B343">
            <w:pPr>
              <w:spacing w:after="5" w:line="263" w:lineRule="auto"/>
              <w:ind w:right="119"/>
              <w:rPr>
                <w:rFonts w:cs="Arial"/>
              </w:rPr>
            </w:pPr>
            <w:r w:rsidRPr="00FA6747">
              <w:rPr>
                <w:rFonts w:cs="Arial"/>
              </w:rPr>
              <w:t xml:space="preserve">Opdrachtnemer levert en installeert op verzoek van </w:t>
            </w:r>
            <w:r w:rsidR="763A92F0" w:rsidRPr="00FA6747">
              <w:rPr>
                <w:rFonts w:cs="Arial"/>
              </w:rPr>
              <w:t>Hogeschool Rotterdam</w:t>
            </w:r>
            <w:r w:rsidRPr="00FA6747">
              <w:rPr>
                <w:rFonts w:cs="Arial"/>
              </w:rPr>
              <w:t xml:space="preserve"> aansluitingen voor HDMI, USB en USB-C in de nabijheid van de AV-middelen</w:t>
            </w:r>
            <w:r w:rsidR="00CC5CF7" w:rsidRPr="00FA6747">
              <w:rPr>
                <w:rFonts w:cs="Arial"/>
              </w:rPr>
              <w:t>.</w:t>
            </w:r>
          </w:p>
        </w:tc>
        <w:tc>
          <w:tcPr>
            <w:tcW w:w="425" w:type="pct"/>
            <w:tcBorders>
              <w:top w:val="single" w:sz="4" w:space="0" w:color="auto"/>
              <w:left w:val="single" w:sz="4" w:space="0" w:color="auto"/>
              <w:bottom w:val="single" w:sz="4" w:space="0" w:color="auto"/>
              <w:right w:val="single" w:sz="4" w:space="0" w:color="auto"/>
            </w:tcBorders>
          </w:tcPr>
          <w:p w14:paraId="5C69B0F4" w14:textId="77777777" w:rsidR="007C47B6" w:rsidRDefault="007C47B6" w:rsidP="00D1136E">
            <w:pPr>
              <w:rPr>
                <w:lang w:eastAsia="en-US"/>
              </w:rPr>
            </w:pPr>
          </w:p>
        </w:tc>
      </w:tr>
      <w:tr w:rsidR="003B0462" w14:paraId="2CEA0B49"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7B99C18F" w14:textId="77777777" w:rsidR="003B0462" w:rsidRPr="00103362" w:rsidRDefault="003B0462" w:rsidP="00D1136E">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54A38861" w14:textId="610D3403" w:rsidR="003B0462" w:rsidRPr="00FA6747" w:rsidRDefault="003B0462" w:rsidP="00D1136E">
            <w:pPr>
              <w:rPr>
                <w:rFonts w:cs="Arial"/>
                <w:szCs w:val="20"/>
              </w:rPr>
            </w:pPr>
            <w:r w:rsidRPr="00FA6747">
              <w:rPr>
                <w:rFonts w:cs="Arial"/>
                <w:szCs w:val="20"/>
              </w:rPr>
              <w:t xml:space="preserve">Opdrachtnemer biedt kwalitatief hoogwaardige en audiovisuele middelen aan. </w:t>
            </w:r>
            <w:r w:rsidR="00716A5B" w:rsidRPr="00FA6747">
              <w:rPr>
                <w:rFonts w:cs="Arial"/>
                <w:szCs w:val="20"/>
              </w:rPr>
              <w:t xml:space="preserve">Hogeschool Rotterdam streeft naar uniformiteit binnen de hogeschool op het gebied van AV-middelen. </w:t>
            </w:r>
            <w:r w:rsidRPr="00FA6747">
              <w:rPr>
                <w:rFonts w:cs="Arial"/>
                <w:szCs w:val="20"/>
              </w:rPr>
              <w:t xml:space="preserve">Opdrachtnemer is in staat om ten minste de merken aan te bieden die nu bij Hogeschool Rotterdam in gebruik zijn (en toekomstig), zie ook bijlage </w:t>
            </w:r>
            <w:r w:rsidR="00FA6747" w:rsidRPr="00FA6747">
              <w:rPr>
                <w:rFonts w:cs="Arial"/>
                <w:szCs w:val="20"/>
              </w:rPr>
              <w:t>6</w:t>
            </w:r>
            <w:r w:rsidR="00850A23" w:rsidRPr="00FA6747">
              <w:rPr>
                <w:rFonts w:cs="Arial"/>
                <w:szCs w:val="20"/>
              </w:rPr>
              <w:t xml:space="preserve"> </w:t>
            </w:r>
            <w:r w:rsidR="00A97026" w:rsidRPr="00FA6747">
              <w:rPr>
                <w:rFonts w:cs="Arial"/>
                <w:szCs w:val="20"/>
              </w:rPr>
              <w:t>me</w:t>
            </w:r>
            <w:r w:rsidR="00AF1597" w:rsidRPr="00FA6747">
              <w:rPr>
                <w:rFonts w:cs="Arial"/>
                <w:szCs w:val="20"/>
              </w:rPr>
              <w:t>nukaart</w:t>
            </w:r>
            <w:r w:rsidRPr="00FA6747">
              <w:rPr>
                <w:rFonts w:cs="Arial"/>
                <w:szCs w:val="20"/>
              </w:rPr>
              <w:t xml:space="preserve">. </w:t>
            </w:r>
            <w:r w:rsidR="00F31CD4" w:rsidRPr="00FA6747">
              <w:rPr>
                <w:rFonts w:cs="Arial"/>
                <w:szCs w:val="20"/>
              </w:rPr>
              <w:t xml:space="preserve">Eventuele nieuwe modellen dienen qua functionaliteit en uitstraling vergelijkbaar te zijn met de huidige AV-middelen. </w:t>
            </w:r>
            <w:r w:rsidRPr="00FA6747">
              <w:rPr>
                <w:rFonts w:cs="Arial"/>
                <w:szCs w:val="20"/>
              </w:rPr>
              <w:t>De Opdrachtnemer biedt op verzoek van de Opdrachtgever ook specifieke audiovisuele middelen aan die buiten het directe assortiment van de Opdrachtnemer vallen.</w:t>
            </w:r>
          </w:p>
        </w:tc>
        <w:tc>
          <w:tcPr>
            <w:tcW w:w="425" w:type="pct"/>
            <w:tcBorders>
              <w:top w:val="single" w:sz="4" w:space="0" w:color="auto"/>
              <w:left w:val="single" w:sz="4" w:space="0" w:color="auto"/>
              <w:bottom w:val="single" w:sz="4" w:space="0" w:color="auto"/>
              <w:right w:val="single" w:sz="4" w:space="0" w:color="auto"/>
            </w:tcBorders>
          </w:tcPr>
          <w:p w14:paraId="20B3CDC7" w14:textId="77777777" w:rsidR="003B0462" w:rsidRDefault="003B0462" w:rsidP="00D1136E">
            <w:pPr>
              <w:rPr>
                <w:lang w:eastAsia="en-US"/>
              </w:rPr>
            </w:pPr>
          </w:p>
        </w:tc>
      </w:tr>
      <w:tr w:rsidR="00272B20" w14:paraId="09D35CDB"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6E4E2F75" w14:textId="77777777" w:rsidR="00272B20" w:rsidRPr="00103362" w:rsidRDefault="00272B20" w:rsidP="00272B20">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487F921D" w14:textId="4EEC4E04" w:rsidR="00272B20" w:rsidRPr="00786916" w:rsidRDefault="7FEA9A69" w:rsidP="1526B343">
            <w:pPr>
              <w:rPr>
                <w:rFonts w:cs="Arial"/>
                <w:color w:val="FF0000"/>
              </w:rPr>
            </w:pPr>
            <w:r w:rsidRPr="1526B343">
              <w:rPr>
                <w:rFonts w:cs="Arial"/>
              </w:rPr>
              <w:t>Bij de initiële plaatsing worden fabrieksnieuwe AV-middelen geleverd. De geplaatste AV-middelen van hetzelfde type zijn voorzien van identieke firmware, softwareversies, beveiligingsupdates en basisinstellingen.</w:t>
            </w:r>
          </w:p>
        </w:tc>
        <w:tc>
          <w:tcPr>
            <w:tcW w:w="425" w:type="pct"/>
            <w:tcBorders>
              <w:top w:val="single" w:sz="4" w:space="0" w:color="auto"/>
              <w:left w:val="single" w:sz="4" w:space="0" w:color="auto"/>
              <w:bottom w:val="single" w:sz="4" w:space="0" w:color="auto"/>
              <w:right w:val="single" w:sz="4" w:space="0" w:color="auto"/>
            </w:tcBorders>
          </w:tcPr>
          <w:p w14:paraId="6115510D" w14:textId="77777777" w:rsidR="00272B20" w:rsidRDefault="00272B20" w:rsidP="00272B20">
            <w:pPr>
              <w:rPr>
                <w:lang w:eastAsia="en-US"/>
              </w:rPr>
            </w:pPr>
          </w:p>
        </w:tc>
      </w:tr>
      <w:tr w:rsidR="002E440C" w14:paraId="3537AB7F"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7E94748A" w14:textId="77777777" w:rsidR="002E440C" w:rsidRPr="00103362" w:rsidRDefault="002E440C" w:rsidP="00272B20">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2047CEAA" w14:textId="400A6C80" w:rsidR="002E440C" w:rsidRPr="004D4BEB" w:rsidRDefault="6714D9DF" w:rsidP="1526B343">
            <w:pPr>
              <w:spacing w:after="5" w:line="263" w:lineRule="auto"/>
              <w:ind w:right="119"/>
              <w:rPr>
                <w:rFonts w:cs="Arial"/>
                <w:color w:val="00B050"/>
              </w:rPr>
            </w:pPr>
            <w:r w:rsidRPr="1526B343">
              <w:rPr>
                <w:rFonts w:cs="Arial"/>
              </w:rPr>
              <w:t>De door Opdrachtnemer geleverde AV-middelen mogen zonder vooraf afgegeven schriftelijke toestemming van Hogeschool Rotterdam niet resulteren in het afnemen van een licentiesysteem voor de software of anderszins.</w:t>
            </w:r>
            <w:r w:rsidRPr="1526B343">
              <w:rPr>
                <w:rFonts w:cs="Arial"/>
                <w:color w:val="00B050"/>
              </w:rPr>
              <w:t xml:space="preserve"> </w:t>
            </w:r>
          </w:p>
        </w:tc>
        <w:tc>
          <w:tcPr>
            <w:tcW w:w="425" w:type="pct"/>
            <w:tcBorders>
              <w:top w:val="single" w:sz="4" w:space="0" w:color="auto"/>
              <w:left w:val="single" w:sz="4" w:space="0" w:color="auto"/>
              <w:bottom w:val="single" w:sz="4" w:space="0" w:color="auto"/>
              <w:right w:val="single" w:sz="4" w:space="0" w:color="auto"/>
            </w:tcBorders>
          </w:tcPr>
          <w:p w14:paraId="7DD02566" w14:textId="77777777" w:rsidR="002E440C" w:rsidRDefault="002E440C" w:rsidP="00272B20">
            <w:pPr>
              <w:rPr>
                <w:lang w:eastAsia="en-US"/>
              </w:rPr>
            </w:pPr>
          </w:p>
        </w:tc>
      </w:tr>
      <w:tr w:rsidR="00272B20" w14:paraId="0AD796DE"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6664922D" w14:textId="77777777" w:rsidR="00272B20" w:rsidRPr="00103362" w:rsidRDefault="00272B20" w:rsidP="00272B20">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3B48AA34" w14:textId="7BE2D439" w:rsidR="00272B20" w:rsidRPr="004A6674" w:rsidRDefault="00272B20" w:rsidP="00272B20">
            <w:pPr>
              <w:rPr>
                <w:rFonts w:cs="Arial"/>
                <w:color w:val="00B050"/>
                <w:szCs w:val="20"/>
              </w:rPr>
            </w:pPr>
            <w:r w:rsidRPr="3AD1FABC">
              <w:rPr>
                <w:rFonts w:cs="Arial"/>
                <w:color w:val="000000" w:themeColor="text1"/>
                <w:szCs w:val="20"/>
              </w:rPr>
              <w:t xml:space="preserve">De Inschrijver informeert </w:t>
            </w:r>
            <w:r w:rsidR="00BD2FDD">
              <w:rPr>
                <w:rFonts w:cs="Arial"/>
                <w:color w:val="000000" w:themeColor="text1"/>
                <w:szCs w:val="20"/>
              </w:rPr>
              <w:t>Hogeschool Rotterdam</w:t>
            </w:r>
            <w:r w:rsidRPr="3AD1FABC">
              <w:rPr>
                <w:rFonts w:cs="Arial"/>
                <w:color w:val="000000" w:themeColor="text1"/>
                <w:szCs w:val="20"/>
              </w:rPr>
              <w:t xml:space="preserve"> tijdig indien </w:t>
            </w:r>
            <w:r w:rsidR="00753D1E" w:rsidRPr="00753D1E">
              <w:rPr>
                <w:rFonts w:cs="Arial"/>
                <w:color w:val="000000" w:themeColor="text1"/>
                <w:szCs w:val="20"/>
              </w:rPr>
              <w:t>AV-middelen</w:t>
            </w:r>
            <w:r w:rsidRPr="3AD1FABC">
              <w:rPr>
                <w:rFonts w:cs="Arial"/>
                <w:color w:val="000000" w:themeColor="text1"/>
                <w:szCs w:val="20"/>
              </w:rPr>
              <w:t xml:space="preserve"> end-of-life gaat. De Inschrijver biedt hierbij een opvolgend of vervangend model aan. Dit model is technisch en functioneel minimaal gelijkwaardig aan het te vervangen model.</w:t>
            </w:r>
          </w:p>
        </w:tc>
        <w:tc>
          <w:tcPr>
            <w:tcW w:w="425" w:type="pct"/>
            <w:tcBorders>
              <w:top w:val="single" w:sz="4" w:space="0" w:color="auto"/>
              <w:left w:val="single" w:sz="4" w:space="0" w:color="auto"/>
              <w:bottom w:val="single" w:sz="4" w:space="0" w:color="auto"/>
              <w:right w:val="single" w:sz="4" w:space="0" w:color="auto"/>
            </w:tcBorders>
          </w:tcPr>
          <w:p w14:paraId="6DB66F45" w14:textId="77777777" w:rsidR="00272B20" w:rsidRDefault="00272B20" w:rsidP="00272B20">
            <w:pPr>
              <w:rPr>
                <w:lang w:eastAsia="en-US"/>
              </w:rPr>
            </w:pPr>
          </w:p>
        </w:tc>
      </w:tr>
      <w:tr w:rsidR="0051447B" w14:paraId="231117A1"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113D9960"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0331B851" w14:textId="4F296AD3" w:rsidR="0051447B" w:rsidRPr="00DD7778" w:rsidRDefault="0051447B" w:rsidP="0051447B">
            <w:pPr>
              <w:pStyle w:val="Geenafstand"/>
              <w:rPr>
                <w:color w:val="00B050"/>
                <w:sz w:val="20"/>
                <w:szCs w:val="20"/>
              </w:rPr>
            </w:pPr>
            <w:r w:rsidRPr="00DD7778">
              <w:rPr>
                <w:color w:val="auto"/>
                <w:sz w:val="20"/>
                <w:szCs w:val="20"/>
              </w:rPr>
              <w:t xml:space="preserve">Opdrachtnemer is bereid om op verzoek kosteloos </w:t>
            </w:r>
            <w:r w:rsidR="00177D45" w:rsidRPr="00DD7778">
              <w:rPr>
                <w:color w:val="auto"/>
                <w:sz w:val="20"/>
                <w:szCs w:val="20"/>
              </w:rPr>
              <w:t>IT</w:t>
            </w:r>
            <w:r w:rsidR="00A859E1" w:rsidRPr="00DD7778">
              <w:rPr>
                <w:color w:val="auto"/>
                <w:sz w:val="20"/>
                <w:szCs w:val="20"/>
              </w:rPr>
              <w:t>-</w:t>
            </w:r>
            <w:r w:rsidRPr="00DD7778">
              <w:rPr>
                <w:color w:val="auto"/>
                <w:sz w:val="20"/>
                <w:szCs w:val="20"/>
              </w:rPr>
              <w:t>personeel van de benodigde instructies/training te voorzien</w:t>
            </w:r>
            <w:r w:rsidR="004C58CF">
              <w:rPr>
                <w:color w:val="auto"/>
                <w:sz w:val="20"/>
                <w:szCs w:val="20"/>
              </w:rPr>
              <w:t xml:space="preserve"> denk aan eventuele </w:t>
            </w:r>
            <w:r w:rsidR="00A16669">
              <w:rPr>
                <w:color w:val="auto"/>
                <w:sz w:val="20"/>
                <w:szCs w:val="20"/>
              </w:rPr>
              <w:t xml:space="preserve">toekomstige ontwikkelingen, wijzigingen in opstellingen. </w:t>
            </w:r>
          </w:p>
        </w:tc>
        <w:tc>
          <w:tcPr>
            <w:tcW w:w="425" w:type="pct"/>
            <w:tcBorders>
              <w:top w:val="single" w:sz="4" w:space="0" w:color="auto"/>
              <w:left w:val="single" w:sz="4" w:space="0" w:color="auto"/>
              <w:bottom w:val="single" w:sz="4" w:space="0" w:color="auto"/>
              <w:right w:val="single" w:sz="4" w:space="0" w:color="auto"/>
            </w:tcBorders>
          </w:tcPr>
          <w:p w14:paraId="2578B6FF" w14:textId="77777777" w:rsidR="0051447B" w:rsidRDefault="0051447B" w:rsidP="0051447B">
            <w:pPr>
              <w:rPr>
                <w:lang w:eastAsia="en-US"/>
              </w:rPr>
            </w:pPr>
          </w:p>
        </w:tc>
      </w:tr>
      <w:tr w:rsidR="0051447B" w14:paraId="63B6749B"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19AE5C72"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511D4E71" w14:textId="51B51251" w:rsidR="0051447B" w:rsidRPr="00BA35C1" w:rsidRDefault="0051447B" w:rsidP="0051447B">
            <w:pPr>
              <w:pStyle w:val="Geenafstand"/>
              <w:rPr>
                <w:color w:val="auto"/>
                <w:sz w:val="20"/>
                <w:szCs w:val="20"/>
              </w:rPr>
            </w:pPr>
            <w:r w:rsidRPr="00BA35C1">
              <w:rPr>
                <w:color w:val="auto"/>
                <w:sz w:val="20"/>
                <w:szCs w:val="20"/>
              </w:rPr>
              <w:t>De opdrachtnemer zal de Opdrachtgever proactief informeren over wijzigingen in het aangeboden assortiment.</w:t>
            </w:r>
          </w:p>
        </w:tc>
        <w:tc>
          <w:tcPr>
            <w:tcW w:w="425" w:type="pct"/>
            <w:tcBorders>
              <w:top w:val="single" w:sz="4" w:space="0" w:color="auto"/>
              <w:left w:val="single" w:sz="4" w:space="0" w:color="auto"/>
              <w:bottom w:val="single" w:sz="4" w:space="0" w:color="auto"/>
              <w:right w:val="single" w:sz="4" w:space="0" w:color="auto"/>
            </w:tcBorders>
          </w:tcPr>
          <w:p w14:paraId="6C571466" w14:textId="77777777" w:rsidR="0051447B" w:rsidRDefault="0051447B" w:rsidP="0051447B">
            <w:pPr>
              <w:rPr>
                <w:lang w:eastAsia="en-US"/>
              </w:rPr>
            </w:pPr>
          </w:p>
        </w:tc>
      </w:tr>
      <w:tr w:rsidR="0051447B" w14:paraId="63D5EBA0"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1778BAF0"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0DA851B9" w14:textId="199B7ABC" w:rsidR="0051447B" w:rsidRPr="007A43AF" w:rsidRDefault="564004C3" w:rsidP="1526B343">
            <w:pPr>
              <w:rPr>
                <w:rFonts w:cs="Arial"/>
                <w:color w:val="00B050"/>
              </w:rPr>
            </w:pPr>
            <w:r w:rsidRPr="1526B343">
              <w:rPr>
                <w:rFonts w:cs="Arial"/>
              </w:rPr>
              <w:t>Alle door Opdrachtnemer geïnstalleerde kabels worden deugdelijk afgemonteerd en dienen te voldoen aan het CE-Keurmerk en voorzien van de benodigde trekontlasting.</w:t>
            </w:r>
          </w:p>
        </w:tc>
        <w:tc>
          <w:tcPr>
            <w:tcW w:w="425" w:type="pct"/>
            <w:tcBorders>
              <w:top w:val="single" w:sz="4" w:space="0" w:color="auto"/>
              <w:left w:val="single" w:sz="4" w:space="0" w:color="auto"/>
              <w:bottom w:val="single" w:sz="4" w:space="0" w:color="auto"/>
              <w:right w:val="single" w:sz="4" w:space="0" w:color="auto"/>
            </w:tcBorders>
          </w:tcPr>
          <w:p w14:paraId="0D53D318" w14:textId="77777777" w:rsidR="0051447B" w:rsidRDefault="0051447B" w:rsidP="0051447B">
            <w:pPr>
              <w:rPr>
                <w:lang w:eastAsia="en-US"/>
              </w:rPr>
            </w:pPr>
          </w:p>
        </w:tc>
      </w:tr>
      <w:tr w:rsidR="0051447B" w14:paraId="7C973BDA"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6EEBFE61" w14:textId="77777777" w:rsidR="0051447B" w:rsidRPr="00076037"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6E8AD356" w14:textId="2F6EB821" w:rsidR="0051447B" w:rsidRPr="00076037" w:rsidRDefault="0051447B" w:rsidP="0051447B">
            <w:pPr>
              <w:rPr>
                <w:rFonts w:cs="Arial"/>
                <w:szCs w:val="20"/>
              </w:rPr>
            </w:pPr>
            <w:r w:rsidRPr="00076037">
              <w:rPr>
                <w:rFonts w:cs="Arial"/>
                <w:szCs w:val="20"/>
              </w:rPr>
              <w:t>De door de Opdrachtnemer aangeboden audiovisuele middelen hebben een minimale levensduur van 5 jaar, met uitzondering van gebruiksartikelen.</w:t>
            </w:r>
          </w:p>
        </w:tc>
        <w:tc>
          <w:tcPr>
            <w:tcW w:w="425" w:type="pct"/>
            <w:tcBorders>
              <w:top w:val="single" w:sz="4" w:space="0" w:color="auto"/>
              <w:left w:val="single" w:sz="4" w:space="0" w:color="auto"/>
              <w:bottom w:val="single" w:sz="4" w:space="0" w:color="auto"/>
              <w:right w:val="single" w:sz="4" w:space="0" w:color="auto"/>
            </w:tcBorders>
          </w:tcPr>
          <w:p w14:paraId="5EDA6D12" w14:textId="77777777" w:rsidR="0051447B" w:rsidRPr="00076037" w:rsidRDefault="0051447B" w:rsidP="0051447B">
            <w:pPr>
              <w:rPr>
                <w:lang w:eastAsia="en-US"/>
              </w:rPr>
            </w:pPr>
          </w:p>
        </w:tc>
      </w:tr>
      <w:tr w:rsidR="0051447B" w14:paraId="5A2D9E54"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5B100E68" w14:textId="77777777" w:rsidR="0051447B" w:rsidRPr="00076037"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vAlign w:val="center"/>
          </w:tcPr>
          <w:p w14:paraId="12059189" w14:textId="3214A92D" w:rsidR="0051447B" w:rsidRPr="00076037" w:rsidRDefault="0051447B" w:rsidP="0051447B">
            <w:pPr>
              <w:rPr>
                <w:rFonts w:cs="Arial"/>
                <w:szCs w:val="20"/>
              </w:rPr>
            </w:pPr>
            <w:r w:rsidRPr="00076037">
              <w:rPr>
                <w:rFonts w:cs="Arial"/>
                <w:szCs w:val="20"/>
              </w:rPr>
              <w:t xml:space="preserve">Inschrijver spant zich in om nog lopende fabrieksgaranties gehonoreerd te krijgen indien er incidenten ontstaan die op producten met nog lopende fabrieksgarantie plaatshebben. Hogeschool Rotterdam verzorgt na aanvang samenwerking een overzicht van alle geregistreerde producten en hun aankoopdatum, waarvan de verwachting is dat hier nog garantie op zit. </w:t>
            </w:r>
          </w:p>
        </w:tc>
        <w:tc>
          <w:tcPr>
            <w:tcW w:w="425" w:type="pct"/>
            <w:tcBorders>
              <w:top w:val="single" w:sz="4" w:space="0" w:color="auto"/>
              <w:left w:val="single" w:sz="4" w:space="0" w:color="auto"/>
              <w:bottom w:val="single" w:sz="4" w:space="0" w:color="auto"/>
              <w:right w:val="single" w:sz="4" w:space="0" w:color="auto"/>
            </w:tcBorders>
          </w:tcPr>
          <w:p w14:paraId="7AAD01DE" w14:textId="77777777" w:rsidR="0051447B" w:rsidRPr="00076037" w:rsidRDefault="0051447B" w:rsidP="0051447B">
            <w:pPr>
              <w:rPr>
                <w:lang w:eastAsia="en-US"/>
              </w:rPr>
            </w:pPr>
          </w:p>
        </w:tc>
      </w:tr>
      <w:tr w:rsidR="0051447B" w14:paraId="6A8995EF"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70E74873"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73D36699" w14:textId="482F77F6" w:rsidR="0051447B" w:rsidRDefault="00994AA4" w:rsidP="0051447B">
            <w:pPr>
              <w:rPr>
                <w:rFonts w:cs="Arial"/>
                <w:lang w:eastAsia="en-US"/>
              </w:rPr>
            </w:pPr>
            <w:r w:rsidRPr="00994AA4">
              <w:rPr>
                <w:rFonts w:cs="Arial"/>
                <w:lang w:eastAsia="en-US"/>
              </w:rPr>
              <w:t>Inschrijver dient de hardware te voorzien van labels/CI-nummers (stickers). Hogeschool Rotterdam zal deze stickers, voorzien van een uniek nummer in leesbaar schrift en een barcode, aan de inschrijver aanleveren. De inschrijver dient deze stickers op de AV-middelen aan te brengen volgens de aanwijzingen van Hogeschool Rotterdam, zodat een optimale afleesbaarheid, ook na installatie, gegarandeerd is. Na afloop van de werkzaamheden levert de inschrijver een overzicht in CSV-formaat van alle geplaatste AV-middelen met CI-nummer aan de opdrachtgever.</w:t>
            </w:r>
          </w:p>
        </w:tc>
        <w:tc>
          <w:tcPr>
            <w:tcW w:w="425" w:type="pct"/>
            <w:tcBorders>
              <w:top w:val="single" w:sz="4" w:space="0" w:color="auto"/>
              <w:left w:val="single" w:sz="4" w:space="0" w:color="auto"/>
              <w:bottom w:val="single" w:sz="4" w:space="0" w:color="auto"/>
              <w:right w:val="single" w:sz="4" w:space="0" w:color="auto"/>
            </w:tcBorders>
          </w:tcPr>
          <w:p w14:paraId="1014017B" w14:textId="77777777" w:rsidR="0051447B" w:rsidRDefault="0051447B" w:rsidP="0051447B">
            <w:pPr>
              <w:rPr>
                <w:lang w:eastAsia="en-US"/>
              </w:rPr>
            </w:pPr>
          </w:p>
        </w:tc>
      </w:tr>
      <w:tr w:rsidR="0051447B" w14:paraId="0659A6AF"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6DAD9BB8"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383BD156" w14:textId="5F25A4A6" w:rsidR="0051447B" w:rsidRPr="008B3285" w:rsidRDefault="29B47375" w:rsidP="0051447B">
            <w:pPr>
              <w:rPr>
                <w:rFonts w:cs="Arial"/>
              </w:rPr>
            </w:pPr>
            <w:r>
              <w:t>Indien de AV-middelen naar het oordeel van de opdrachtnemer niet voldoen aan de eisen en wensen van Hogeschool Rotterdam, dient de opdrachtnemer een alternatief product aan te bieden. Indien ook het alternatieve AV-middel niet voldoet aan de eisen en wensen van Hogeschool Rotterdam, is Hogeschool Rotterdam gerechtigd om de AV-middelen bij een derde partij af te nemen.</w:t>
            </w:r>
          </w:p>
        </w:tc>
        <w:tc>
          <w:tcPr>
            <w:tcW w:w="425" w:type="pct"/>
            <w:tcBorders>
              <w:top w:val="single" w:sz="4" w:space="0" w:color="auto"/>
              <w:left w:val="single" w:sz="4" w:space="0" w:color="auto"/>
              <w:bottom w:val="single" w:sz="4" w:space="0" w:color="auto"/>
              <w:right w:val="single" w:sz="4" w:space="0" w:color="auto"/>
            </w:tcBorders>
          </w:tcPr>
          <w:p w14:paraId="69DAB4DE" w14:textId="77777777" w:rsidR="0051447B" w:rsidRDefault="0051447B" w:rsidP="0051447B">
            <w:pPr>
              <w:rPr>
                <w:lang w:eastAsia="en-US"/>
              </w:rPr>
            </w:pPr>
          </w:p>
        </w:tc>
      </w:tr>
      <w:tr w:rsidR="0051447B" w14:paraId="1A7E78FA" w14:textId="77777777" w:rsidTr="00743A3E">
        <w:trPr>
          <w:trHeight w:val="255"/>
        </w:trPr>
        <w:tc>
          <w:tcPr>
            <w:tcW w:w="448"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85C289E"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E6D03D" w14:textId="3C6BEA59" w:rsidR="00AB2179" w:rsidRPr="00AB2179" w:rsidRDefault="61214548" w:rsidP="00AB2179">
            <w:r>
              <w:t>Afgeschreven AV</w:t>
            </w:r>
            <w:r w:rsidR="460C0F09">
              <w:t>-middelen</w:t>
            </w:r>
            <w:r>
              <w:t xml:space="preserve"> dient u kosteloos en zo duurzaam mogelijk af te voeren, ook als deze niet door u is geleverd. Dit betekent dat alle door HR aangeboden afgeschreven middelen als vermeld in het CMDB duurzaam en veilig worden verwerkt. Voorbeelden hiervan zijn nul-emissie transport en het verwijderen van gegevens op informatiedragers. </w:t>
            </w:r>
          </w:p>
          <w:p w14:paraId="428F1335" w14:textId="72048CEF" w:rsidR="0051447B" w:rsidRPr="004B39FD" w:rsidRDefault="00AB2179" w:rsidP="0051447B">
            <w:r w:rsidRPr="00AB2179">
              <w:t>Zo mogelijk maakt u gebruik van een broker om afgevoerde</w:t>
            </w:r>
            <w:r w:rsidRPr="00753D1E">
              <w:rPr>
                <w:rFonts w:ascii="Segoe UI" w:hAnsi="Segoe UI" w:cs="Segoe UI"/>
                <w:sz w:val="18"/>
                <w:szCs w:val="18"/>
              </w:rPr>
              <w:t xml:space="preserve"> </w:t>
            </w:r>
            <w:r w:rsidR="00753D1E" w:rsidRPr="00753D1E">
              <w:t>AV-middelen</w:t>
            </w:r>
            <w:r w:rsidRPr="00AB2179">
              <w:t xml:space="preserve"> elders opnieuw in te zetten. Indien u de afgevoerde </w:t>
            </w:r>
            <w:r w:rsidR="00753D1E" w:rsidRPr="00753D1E">
              <w:t>AV-middelen</w:t>
            </w:r>
            <w:r w:rsidRPr="00AB2179">
              <w:t xml:space="preserve"> laat vernietigen dient dit uitgevoerd te worden volgens relevante normen. In alle gevallen rapporteert u aan Hogeschool Rotterdam wat er is afgevoerd, hoe dit is verwerkt en wat de eventuele opbrengst hiervan is. Voor de restwaarde van de afgevoerde AV middelen ontvangt HR een creditfactuur.</w:t>
            </w:r>
          </w:p>
        </w:tc>
        <w:tc>
          <w:tcPr>
            <w:tcW w:w="4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0C1FB" w14:textId="77777777" w:rsidR="0051447B" w:rsidRDefault="0051447B" w:rsidP="0051447B">
            <w:pPr>
              <w:rPr>
                <w:lang w:eastAsia="en-US"/>
              </w:rPr>
            </w:pPr>
          </w:p>
        </w:tc>
      </w:tr>
      <w:tr w:rsidR="0051447B" w14:paraId="7EF7308E" w14:textId="77777777" w:rsidTr="00760F16">
        <w:trPr>
          <w:trHeight w:val="255"/>
        </w:trPr>
        <w:tc>
          <w:tcPr>
            <w:tcW w:w="448" w:type="pct"/>
            <w:tcBorders>
              <w:top w:val="single" w:sz="4" w:space="0" w:color="auto"/>
              <w:left w:val="single" w:sz="4" w:space="0" w:color="auto"/>
              <w:bottom w:val="single" w:sz="4" w:space="0" w:color="auto"/>
              <w:right w:val="single" w:sz="4" w:space="0" w:color="auto"/>
            </w:tcBorders>
            <w:noWrap/>
          </w:tcPr>
          <w:p w14:paraId="79164A7B" w14:textId="77777777" w:rsidR="0051447B" w:rsidRPr="00103362" w:rsidRDefault="0051447B" w:rsidP="0051447B">
            <w:pPr>
              <w:pStyle w:val="Lijstalinea"/>
              <w:numPr>
                <w:ilvl w:val="0"/>
                <w:numId w:val="2"/>
              </w:numPr>
              <w:rPr>
                <w:rFonts w:cs="Arial"/>
                <w:b/>
                <w:lang w:eastAsia="en-US"/>
              </w:rPr>
            </w:pPr>
          </w:p>
        </w:tc>
        <w:tc>
          <w:tcPr>
            <w:tcW w:w="4127" w:type="pct"/>
            <w:tcBorders>
              <w:top w:val="single" w:sz="4" w:space="0" w:color="auto"/>
              <w:left w:val="single" w:sz="4" w:space="0" w:color="auto"/>
              <w:bottom w:val="single" w:sz="4" w:space="0" w:color="auto"/>
              <w:right w:val="single" w:sz="4" w:space="0" w:color="auto"/>
            </w:tcBorders>
          </w:tcPr>
          <w:p w14:paraId="6734560E" w14:textId="77B8057E" w:rsidR="0051447B" w:rsidRPr="00C64A4E" w:rsidRDefault="0051447B" w:rsidP="0051447B">
            <w:r w:rsidRPr="00C64A4E">
              <w:t xml:space="preserve">Configuratiebestanden, tekeningen, schema’s, relevante source files, bestanden of overzichten met instellingen waaronder bijvoorbeeld gebruikersnamen, wachtwoorden, adressen, poortnummers en overige bestanden die essentieel zijn voor het voortzetten van de dienstverlening worden ter beschikking gesteld aan Hogeschool Rotterdam. Er wordt gezorgd dat te allen tijde altijd de laatste versie van dit soort bestanden beschikbaar is. </w:t>
            </w:r>
          </w:p>
        </w:tc>
        <w:tc>
          <w:tcPr>
            <w:tcW w:w="425" w:type="pct"/>
            <w:tcBorders>
              <w:top w:val="single" w:sz="4" w:space="0" w:color="auto"/>
              <w:left w:val="single" w:sz="4" w:space="0" w:color="auto"/>
              <w:bottom w:val="single" w:sz="4" w:space="0" w:color="auto"/>
              <w:right w:val="single" w:sz="4" w:space="0" w:color="auto"/>
            </w:tcBorders>
          </w:tcPr>
          <w:p w14:paraId="5DD63D36" w14:textId="77777777" w:rsidR="0051447B" w:rsidRDefault="0051447B" w:rsidP="0051447B">
            <w:pPr>
              <w:rPr>
                <w:lang w:eastAsia="en-US"/>
              </w:rPr>
            </w:pPr>
          </w:p>
        </w:tc>
      </w:tr>
    </w:tbl>
    <w:p w14:paraId="454AF447" w14:textId="387197F8" w:rsidR="00F47525" w:rsidRDefault="003B16B4" w:rsidP="00F47525">
      <w:pPr>
        <w:pStyle w:val="Kop2"/>
        <w:ind w:left="851"/>
        <w:rPr>
          <w:color w:val="auto"/>
        </w:rPr>
      </w:pPr>
      <w:r>
        <w:rPr>
          <w:color w:val="auto"/>
        </w:rPr>
        <w:t>Levering</w:t>
      </w:r>
    </w:p>
    <w:p w14:paraId="678A1EEF" w14:textId="77777777" w:rsidR="00F47525" w:rsidRDefault="00F47525" w:rsidP="00F47525">
      <w:pPr>
        <w:tabs>
          <w:tab w:val="left" w:pos="1440"/>
        </w:tabs>
      </w:pPr>
      <w:r>
        <w:t>Hogeschool Rotterdam stelt een aantal eisen ten aanzien van de kwaliteit van de dienstverlening.</w:t>
      </w:r>
    </w:p>
    <w:p w14:paraId="38D19A2E" w14:textId="77777777" w:rsidR="00F47525" w:rsidRDefault="00F47525"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47525" w14:paraId="78AAA759" w14:textId="77777777" w:rsidTr="1526B343">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C14AB01" w14:textId="77777777" w:rsidR="00F47525"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F12C78" w14:textId="77777777" w:rsidR="00F47525" w:rsidRDefault="00F47525">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243A8AD" w14:textId="77777777" w:rsidR="00F47525" w:rsidRDefault="00F47525">
            <w:pPr>
              <w:jc w:val="center"/>
              <w:rPr>
                <w:b/>
                <w:lang w:eastAsia="en-US"/>
              </w:rPr>
            </w:pPr>
            <w:r>
              <w:rPr>
                <w:b/>
                <w:lang w:eastAsia="en-US"/>
              </w:rPr>
              <w:t>Ja/Nee</w:t>
            </w:r>
          </w:p>
        </w:tc>
      </w:tr>
      <w:tr w:rsidR="003B16B4" w14:paraId="31872C19"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45E2EB82" w14:textId="469483E9" w:rsidR="003B16B4" w:rsidRPr="00746766" w:rsidRDefault="003B16B4"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71B378" w14:textId="02C7BF8F" w:rsidR="003B16B4" w:rsidRPr="00746766" w:rsidRDefault="2C08DDEF" w:rsidP="00343B67">
            <w:pPr>
              <w:ind w:right="119"/>
              <w:rPr>
                <w:rFonts w:cs="Arial"/>
                <w:lang w:eastAsia="en-US"/>
              </w:rPr>
            </w:pPr>
            <w:r w:rsidRPr="1526B343">
              <w:rPr>
                <w:rFonts w:cs="Arial"/>
              </w:rPr>
              <w:t xml:space="preserve">Opdrachtnemer gaat akkoord met levering en plaatsing van de AV-middelen gedurende het gehele jaar. </w:t>
            </w:r>
            <w:r w:rsidR="00A936B1" w:rsidRPr="00A936B1">
              <w:rPr>
                <w:rFonts w:cs="Arial"/>
              </w:rPr>
              <w:t>Opdrachtnemer is flexibel inzetbaar ook buiten de onderwijsperiodes om daar waar het voor de uitvoering van de werkzaamheden (projectmatig) gewenst is</w:t>
            </w:r>
            <w:r w:rsidR="00A936B1">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EC2E1" w14:textId="77777777" w:rsidR="003B16B4" w:rsidRDefault="003B16B4" w:rsidP="003B16B4">
            <w:pPr>
              <w:rPr>
                <w:lang w:eastAsia="en-US"/>
              </w:rPr>
            </w:pPr>
          </w:p>
        </w:tc>
      </w:tr>
      <w:tr w:rsidR="005C05B4" w14:paraId="047DB56D"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E80AB42" w14:textId="77777777" w:rsidR="005C05B4" w:rsidRPr="00103362" w:rsidRDefault="005C05B4"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36BC4D" w14:textId="368CE65B" w:rsidR="005C05B4" w:rsidRPr="00864FDF" w:rsidRDefault="00FE54B2" w:rsidP="005F6AE3">
            <w:pPr>
              <w:ind w:right="119"/>
              <w:rPr>
                <w:rFonts w:cs="Arial"/>
              </w:rPr>
            </w:pPr>
            <w:r w:rsidRPr="00864FDF">
              <w:rPr>
                <w:rFonts w:cs="Arial"/>
              </w:rPr>
              <w:t xml:space="preserve">Leveringen vinden voornamelijk plaats binnen kantoortijden tussen 8.00 en 17.00 uur. Opdrachtnemer biedt de flexibiliteit om ook buiten kantoortijden leveringen en plaatsingen te realiseren. Dit kan zijn in weekenden of in avonduren na 17.00 uur.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E287B9" w14:textId="77777777" w:rsidR="005C05B4" w:rsidRDefault="005C05B4" w:rsidP="003B16B4">
            <w:pPr>
              <w:rPr>
                <w:lang w:eastAsia="en-US"/>
              </w:rPr>
            </w:pPr>
          </w:p>
        </w:tc>
      </w:tr>
      <w:tr w:rsidR="00296BDF" w14:paraId="433DA9A8"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EAEFAE4" w14:textId="77777777" w:rsidR="00296BDF" w:rsidRPr="009C3083" w:rsidRDefault="00296BD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DBC270" w14:textId="58BBA5AE" w:rsidR="00296BDF" w:rsidRPr="009C3083" w:rsidRDefault="00635B43" w:rsidP="00662632">
            <w:pPr>
              <w:ind w:right="119"/>
              <w:rPr>
                <w:rFonts w:cs="Arial"/>
              </w:rPr>
            </w:pPr>
            <w:r w:rsidRPr="009C3083">
              <w:rPr>
                <w:rFonts w:cs="Arial"/>
              </w:rPr>
              <w:t>Opdrachtnemer dient in voorkomende gevallen onvoorwaardelijk samen te werken met de huisaannemers van Opdrachtgever.</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BF12B6" w14:textId="77777777" w:rsidR="00296BDF" w:rsidRDefault="00296BDF" w:rsidP="003B16B4">
            <w:pPr>
              <w:rPr>
                <w:lang w:eastAsia="en-US"/>
              </w:rPr>
            </w:pPr>
          </w:p>
        </w:tc>
      </w:tr>
      <w:tr w:rsidR="00296BDF" w14:paraId="03D76E0F"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C513C44" w14:textId="77777777" w:rsidR="00296BDF" w:rsidRPr="00103362" w:rsidRDefault="00296BD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81EFDE" w14:textId="30ED3949" w:rsidR="00296BDF" w:rsidRPr="00FE54B2" w:rsidRDefault="00635B43" w:rsidP="002802D8">
            <w:pPr>
              <w:ind w:right="119"/>
              <w:rPr>
                <w:rFonts w:cs="Arial"/>
                <w:color w:val="00B050"/>
              </w:rPr>
            </w:pPr>
            <w:r w:rsidRPr="00B5458F">
              <w:rPr>
                <w:rFonts w:cs="Arial"/>
              </w:rPr>
              <w:t xml:space="preserve">Opdrachtnemer dient alle te leveren </w:t>
            </w:r>
            <w:r w:rsidR="00753D1E" w:rsidRPr="00753D1E">
              <w:rPr>
                <w:rFonts w:cs="Arial"/>
              </w:rPr>
              <w:t>AV-middelen</w:t>
            </w:r>
            <w:r w:rsidRPr="00B5458F">
              <w:rPr>
                <w:rFonts w:cs="Arial"/>
              </w:rPr>
              <w:t xml:space="preserve"> </w:t>
            </w:r>
            <w:r w:rsidR="00A631A8">
              <w:rPr>
                <w:rFonts w:cs="Arial"/>
              </w:rPr>
              <w:t>(</w:t>
            </w:r>
            <w:r w:rsidRPr="00B5458F">
              <w:rPr>
                <w:rFonts w:cs="Arial"/>
              </w:rPr>
              <w:t>op locatie</w:t>
            </w:r>
            <w:r w:rsidR="00A631A8">
              <w:rPr>
                <w:rFonts w:cs="Arial"/>
              </w:rPr>
              <w:t>)</w:t>
            </w:r>
            <w:r w:rsidRPr="00B5458F">
              <w:rPr>
                <w:rFonts w:cs="Arial"/>
              </w:rPr>
              <w:t xml:space="preserve"> te installeren, configureren en gebruiksklaar op te leveren. De </w:t>
            </w:r>
            <w:r w:rsidR="004E6C1B" w:rsidRPr="004E6C1B">
              <w:rPr>
                <w:rFonts w:cs="Arial"/>
              </w:rPr>
              <w:t>AV-middelen</w:t>
            </w:r>
            <w:r w:rsidRPr="00B5458F">
              <w:rPr>
                <w:rFonts w:cs="Arial"/>
              </w:rPr>
              <w:t xml:space="preserve"> en ruimte wordt altijd schoon achtergelaten. Opdrachtnemer voert verpakkings- en restmateriaal af in zijn eigen afvalstromen.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DBF875" w14:textId="77777777" w:rsidR="00296BDF" w:rsidRDefault="00296BDF" w:rsidP="003B16B4">
            <w:pPr>
              <w:rPr>
                <w:lang w:eastAsia="en-US"/>
              </w:rPr>
            </w:pPr>
          </w:p>
        </w:tc>
      </w:tr>
      <w:tr w:rsidR="00296BDF" w14:paraId="2DACA31D"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AF4F837" w14:textId="77777777" w:rsidR="00296BDF" w:rsidRPr="00103362" w:rsidRDefault="00296BD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E34DA5" w14:textId="2DE3B211" w:rsidR="00296BDF" w:rsidRPr="002A6202" w:rsidRDefault="002A6DE6" w:rsidP="00B871B9">
            <w:pPr>
              <w:ind w:right="119"/>
              <w:rPr>
                <w:rFonts w:cs="Arial"/>
              </w:rPr>
            </w:pPr>
            <w:r w:rsidRPr="002A6202">
              <w:rPr>
                <w:rFonts w:cs="Arial"/>
              </w:rPr>
              <w:t>Indien Opdrachtnemer gebruik maakt van een externe transporteur, dan dient deze zich te houden aan de in de Aanbestedingsdocumenten gestelde eisen.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266991" w14:textId="77777777" w:rsidR="00296BDF" w:rsidRDefault="00296BDF" w:rsidP="003B16B4">
            <w:pPr>
              <w:rPr>
                <w:lang w:eastAsia="en-US"/>
              </w:rPr>
            </w:pPr>
          </w:p>
        </w:tc>
      </w:tr>
      <w:tr w:rsidR="00296BDF" w14:paraId="47967D37"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D2A5931" w14:textId="77777777" w:rsidR="00296BDF" w:rsidRPr="00356E5C" w:rsidRDefault="00296BD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ACA91B" w14:textId="01658406" w:rsidR="00296BDF" w:rsidRPr="00356E5C" w:rsidRDefault="002A6DE6" w:rsidP="00FE54B2">
            <w:pPr>
              <w:spacing w:line="240" w:lineRule="auto"/>
              <w:ind w:right="119"/>
              <w:rPr>
                <w:rFonts w:cs="Arial"/>
              </w:rPr>
            </w:pPr>
            <w:r w:rsidRPr="00356E5C">
              <w:rPr>
                <w:rFonts w:cs="Arial"/>
              </w:rPr>
              <w:t>Opdrachtnemer neemt maatregelen om tijdens werkzaamheden schade aan goederen of gebouwen van Opdrachtgever te voorkomen.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E057D5" w14:textId="77777777" w:rsidR="00296BDF" w:rsidRDefault="00296BDF" w:rsidP="003B16B4">
            <w:pPr>
              <w:rPr>
                <w:lang w:eastAsia="en-US"/>
              </w:rPr>
            </w:pPr>
          </w:p>
        </w:tc>
      </w:tr>
      <w:tr w:rsidR="002A6DE6" w14:paraId="445762D3"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186AD46" w14:textId="77777777" w:rsidR="002A6DE6" w:rsidRPr="00103362" w:rsidRDefault="002A6DE6"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B242EE" w14:textId="497DFECE" w:rsidR="002A6DE6" w:rsidRPr="00E03B04" w:rsidRDefault="002A6DE6" w:rsidP="00FE54B2">
            <w:pPr>
              <w:spacing w:line="240" w:lineRule="auto"/>
              <w:ind w:right="119"/>
              <w:rPr>
                <w:rFonts w:cs="Arial"/>
              </w:rPr>
            </w:pPr>
            <w:r w:rsidRPr="00E03B04">
              <w:rPr>
                <w:rFonts w:cs="Arial"/>
              </w:rPr>
              <w:t>Opdrachtnemer meldt eventuele onveilige situaties die door zijn medewerkers worden geconstateerd, direct aan de contactpersoon vanuit Opdrachtgever.</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E5888" w14:textId="77777777" w:rsidR="002A6DE6" w:rsidRDefault="002A6DE6" w:rsidP="003B16B4">
            <w:pPr>
              <w:rPr>
                <w:lang w:eastAsia="en-US"/>
              </w:rPr>
            </w:pPr>
          </w:p>
        </w:tc>
      </w:tr>
      <w:tr w:rsidR="00FE54B2" w14:paraId="39FBD4A7"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B11658C" w14:textId="77777777" w:rsidR="00FE54B2" w:rsidRPr="00103362" w:rsidRDefault="00FE54B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658A31" w14:textId="68F6EAB0" w:rsidR="00C258E6" w:rsidRPr="00485CEB" w:rsidRDefault="00C258E6" w:rsidP="000535C1">
            <w:pPr>
              <w:ind w:right="119"/>
              <w:rPr>
                <w:rFonts w:cs="Arial"/>
                <w:szCs w:val="20"/>
              </w:rPr>
            </w:pPr>
            <w:r w:rsidRPr="00485CEB">
              <w:rPr>
                <w:rFonts w:cs="Arial"/>
                <w:szCs w:val="20"/>
              </w:rPr>
              <w:t xml:space="preserve">Bij elke levering wordt een </w:t>
            </w:r>
            <w:r w:rsidRPr="00485CEB">
              <w:rPr>
                <w:rStyle w:val="Zwaar"/>
                <w:rFonts w:ascii="Arial" w:hAnsi="Arial" w:cs="Arial"/>
                <w:b w:val="0"/>
                <w:color w:val="auto"/>
                <w:szCs w:val="20"/>
              </w:rPr>
              <w:t>pakbon</w:t>
            </w:r>
            <w:r w:rsidRPr="00485CEB">
              <w:rPr>
                <w:rStyle w:val="Zwaar"/>
                <w:rFonts w:ascii="Arial" w:hAnsi="Arial" w:cs="Arial"/>
                <w:color w:val="auto"/>
                <w:szCs w:val="20"/>
              </w:rPr>
              <w:t xml:space="preserve"> </w:t>
            </w:r>
            <w:r w:rsidRPr="00485CEB">
              <w:rPr>
                <w:rFonts w:cs="Arial"/>
                <w:szCs w:val="20"/>
              </w:rPr>
              <w:t>toegevoegd, waarop minimaal wordt vermeld:</w:t>
            </w:r>
          </w:p>
          <w:p w14:paraId="08733586" w14:textId="77777777" w:rsidR="00C258E6" w:rsidRPr="00485CEB" w:rsidRDefault="00C258E6" w:rsidP="000535C1">
            <w:pPr>
              <w:numPr>
                <w:ilvl w:val="0"/>
                <w:numId w:val="25"/>
              </w:numPr>
              <w:rPr>
                <w:rFonts w:cs="Arial"/>
                <w:szCs w:val="20"/>
              </w:rPr>
            </w:pPr>
            <w:r w:rsidRPr="00485CEB">
              <w:rPr>
                <w:rFonts w:cs="Arial"/>
                <w:szCs w:val="20"/>
              </w:rPr>
              <w:t>NAW-gegevens Opdrachtnemer;</w:t>
            </w:r>
          </w:p>
          <w:p w14:paraId="46D9173E" w14:textId="77777777" w:rsidR="00C258E6" w:rsidRPr="00485CEB" w:rsidRDefault="00C258E6" w:rsidP="000535C1">
            <w:pPr>
              <w:numPr>
                <w:ilvl w:val="0"/>
                <w:numId w:val="25"/>
              </w:numPr>
              <w:rPr>
                <w:rFonts w:cs="Arial"/>
                <w:szCs w:val="20"/>
              </w:rPr>
            </w:pPr>
            <w:r w:rsidRPr="00485CEB">
              <w:rPr>
                <w:rFonts w:cs="Arial"/>
                <w:szCs w:val="20"/>
              </w:rPr>
              <w:t>Orderbevestiging nummer;</w:t>
            </w:r>
          </w:p>
          <w:p w14:paraId="115D7CE5" w14:textId="77777777" w:rsidR="00C258E6" w:rsidRPr="00485CEB" w:rsidRDefault="00C258E6" w:rsidP="000535C1">
            <w:pPr>
              <w:numPr>
                <w:ilvl w:val="0"/>
                <w:numId w:val="25"/>
              </w:numPr>
              <w:rPr>
                <w:rFonts w:cs="Arial"/>
                <w:szCs w:val="20"/>
              </w:rPr>
            </w:pPr>
            <w:r w:rsidRPr="00485CEB">
              <w:rPr>
                <w:rFonts w:cs="Arial"/>
                <w:szCs w:val="20"/>
              </w:rPr>
              <w:t>Datum bestelling;</w:t>
            </w:r>
          </w:p>
          <w:p w14:paraId="4A8D08B9" w14:textId="77777777" w:rsidR="00C258E6" w:rsidRPr="00485CEB" w:rsidRDefault="00C258E6" w:rsidP="000535C1">
            <w:pPr>
              <w:numPr>
                <w:ilvl w:val="0"/>
                <w:numId w:val="25"/>
              </w:numPr>
              <w:rPr>
                <w:rFonts w:cs="Arial"/>
                <w:szCs w:val="20"/>
              </w:rPr>
            </w:pPr>
            <w:r w:rsidRPr="00485CEB">
              <w:rPr>
                <w:rFonts w:cs="Arial"/>
                <w:szCs w:val="20"/>
              </w:rPr>
              <w:t>Klantnummer;</w:t>
            </w:r>
          </w:p>
          <w:p w14:paraId="1F948F81" w14:textId="77777777" w:rsidR="00C258E6" w:rsidRPr="00485CEB" w:rsidRDefault="00C258E6" w:rsidP="000535C1">
            <w:pPr>
              <w:numPr>
                <w:ilvl w:val="0"/>
                <w:numId w:val="25"/>
              </w:numPr>
              <w:rPr>
                <w:rFonts w:cs="Arial"/>
                <w:szCs w:val="20"/>
              </w:rPr>
            </w:pPr>
            <w:r w:rsidRPr="00485CEB">
              <w:rPr>
                <w:rFonts w:cs="Arial"/>
                <w:szCs w:val="20"/>
              </w:rPr>
              <w:t>Referentie Hogeschool Rotterdam;</w:t>
            </w:r>
          </w:p>
          <w:p w14:paraId="215209BA" w14:textId="77777777" w:rsidR="00C258E6" w:rsidRPr="00485CEB" w:rsidRDefault="00C258E6" w:rsidP="000535C1">
            <w:pPr>
              <w:numPr>
                <w:ilvl w:val="0"/>
                <w:numId w:val="25"/>
              </w:numPr>
              <w:rPr>
                <w:rFonts w:cs="Arial"/>
                <w:szCs w:val="20"/>
              </w:rPr>
            </w:pPr>
            <w:r w:rsidRPr="00485CEB">
              <w:rPr>
                <w:rFonts w:cs="Arial"/>
                <w:szCs w:val="20"/>
              </w:rPr>
              <w:t>Artikel;</w:t>
            </w:r>
          </w:p>
          <w:p w14:paraId="634BF172" w14:textId="77777777" w:rsidR="00C258E6" w:rsidRPr="00485CEB" w:rsidRDefault="00C258E6" w:rsidP="000535C1">
            <w:pPr>
              <w:numPr>
                <w:ilvl w:val="0"/>
                <w:numId w:val="25"/>
              </w:numPr>
              <w:rPr>
                <w:rFonts w:cs="Arial"/>
                <w:szCs w:val="20"/>
              </w:rPr>
            </w:pPr>
            <w:r w:rsidRPr="00485CEB">
              <w:rPr>
                <w:rFonts w:cs="Arial"/>
                <w:szCs w:val="20"/>
              </w:rPr>
              <w:t>Specificatie artikel;</w:t>
            </w:r>
          </w:p>
          <w:p w14:paraId="737A8A30" w14:textId="77777777" w:rsidR="00C258E6" w:rsidRPr="00485CEB" w:rsidRDefault="00C258E6" w:rsidP="000535C1">
            <w:pPr>
              <w:numPr>
                <w:ilvl w:val="0"/>
                <w:numId w:val="25"/>
              </w:numPr>
              <w:rPr>
                <w:rFonts w:cs="Arial"/>
                <w:szCs w:val="20"/>
              </w:rPr>
            </w:pPr>
            <w:r w:rsidRPr="00485CEB">
              <w:rPr>
                <w:rFonts w:cs="Arial"/>
                <w:szCs w:val="20"/>
              </w:rPr>
              <w:t>Referentienummer;</w:t>
            </w:r>
          </w:p>
          <w:p w14:paraId="3F14433B" w14:textId="77777777" w:rsidR="00C258E6" w:rsidRPr="00485CEB" w:rsidRDefault="00C258E6" w:rsidP="000535C1">
            <w:pPr>
              <w:numPr>
                <w:ilvl w:val="0"/>
                <w:numId w:val="25"/>
              </w:numPr>
              <w:rPr>
                <w:rFonts w:cs="Arial"/>
                <w:szCs w:val="20"/>
              </w:rPr>
            </w:pPr>
            <w:r w:rsidRPr="00485CEB">
              <w:rPr>
                <w:rFonts w:cs="Arial"/>
                <w:szCs w:val="20"/>
              </w:rPr>
              <w:t>Aantal eenheid;</w:t>
            </w:r>
          </w:p>
          <w:p w14:paraId="07640893" w14:textId="77777777" w:rsidR="00C258E6" w:rsidRPr="00485CEB" w:rsidRDefault="00C258E6" w:rsidP="000535C1">
            <w:pPr>
              <w:numPr>
                <w:ilvl w:val="0"/>
                <w:numId w:val="25"/>
              </w:numPr>
              <w:rPr>
                <w:rFonts w:cs="Arial"/>
                <w:szCs w:val="20"/>
              </w:rPr>
            </w:pPr>
            <w:r w:rsidRPr="00485CEB">
              <w:rPr>
                <w:rFonts w:cs="Arial"/>
                <w:szCs w:val="20"/>
              </w:rPr>
              <w:t>Prijs per eenheid;</w:t>
            </w:r>
          </w:p>
          <w:p w14:paraId="23A9B696" w14:textId="77777777" w:rsidR="00C258E6" w:rsidRPr="00485CEB" w:rsidRDefault="00C258E6" w:rsidP="000535C1">
            <w:pPr>
              <w:numPr>
                <w:ilvl w:val="0"/>
                <w:numId w:val="25"/>
              </w:numPr>
              <w:rPr>
                <w:rFonts w:cs="Arial"/>
                <w:szCs w:val="20"/>
              </w:rPr>
            </w:pPr>
            <w:r w:rsidRPr="00485CEB">
              <w:rPr>
                <w:rFonts w:cs="Arial"/>
                <w:szCs w:val="20"/>
              </w:rPr>
              <w:t>Ter attentie van (naam besteller);</w:t>
            </w:r>
          </w:p>
          <w:p w14:paraId="6CCCC384" w14:textId="77777777" w:rsidR="00C258E6" w:rsidRPr="00485CEB" w:rsidRDefault="00C258E6" w:rsidP="000535C1">
            <w:pPr>
              <w:numPr>
                <w:ilvl w:val="0"/>
                <w:numId w:val="25"/>
              </w:numPr>
              <w:rPr>
                <w:rFonts w:cs="Arial"/>
                <w:szCs w:val="20"/>
              </w:rPr>
            </w:pPr>
            <w:r w:rsidRPr="00485CEB">
              <w:rPr>
                <w:rFonts w:cs="Arial"/>
                <w:szCs w:val="20"/>
              </w:rPr>
              <w:t>Leverdatum;</w:t>
            </w:r>
          </w:p>
          <w:p w14:paraId="65719A9A" w14:textId="76B7F96C" w:rsidR="00FE54B2" w:rsidRPr="003323CB" w:rsidRDefault="00C258E6" w:rsidP="000535C1">
            <w:pPr>
              <w:numPr>
                <w:ilvl w:val="0"/>
                <w:numId w:val="25"/>
              </w:numPr>
              <w:rPr>
                <w:rFonts w:cs="Arial"/>
                <w:szCs w:val="20"/>
              </w:rPr>
            </w:pPr>
            <w:r w:rsidRPr="00485CEB">
              <w:rPr>
                <w:rFonts w:cs="Arial"/>
                <w:szCs w:val="20"/>
              </w:rPr>
              <w:t>Eventuele naleveringen (alleen toegestaan na akkoord opdrachtgever).</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44F1C4" w14:textId="77777777" w:rsidR="00FE54B2" w:rsidRDefault="00FE54B2" w:rsidP="003B16B4">
            <w:pPr>
              <w:rPr>
                <w:lang w:eastAsia="en-US"/>
              </w:rPr>
            </w:pPr>
          </w:p>
        </w:tc>
      </w:tr>
      <w:tr w:rsidR="003B16B4" w14:paraId="34ABC9AB"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E54AE33" w14:textId="77777777" w:rsidR="003B16B4" w:rsidRPr="00103362" w:rsidRDefault="003B16B4"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95A21D" w14:textId="1CFB4D2D" w:rsidR="003B16B4" w:rsidRPr="0053369A" w:rsidRDefault="003B16B4" w:rsidP="003B16B4">
            <w:pPr>
              <w:rPr>
                <w:rFonts w:cs="Arial"/>
              </w:rPr>
            </w:pPr>
            <w:r w:rsidRPr="0053369A">
              <w:rPr>
                <w:rFonts w:cs="Arial"/>
              </w:rPr>
              <w:t xml:space="preserve">Inschrijver levert de genoemde AV-middelen die minimaal aansluiten op de standaardfunctionaliteit zoals </w:t>
            </w:r>
            <w:r w:rsidR="008A0F69" w:rsidRPr="0053369A">
              <w:rPr>
                <w:rFonts w:cs="Arial"/>
              </w:rPr>
              <w:t>Hogeschool Rotterdam</w:t>
            </w:r>
            <w:r w:rsidRPr="0053369A">
              <w:rPr>
                <w:rFonts w:cs="Arial"/>
              </w:rPr>
              <w:t xml:space="preserve"> deze heeft geformuleerd </w:t>
            </w:r>
            <w:r w:rsidR="00D94C5F" w:rsidRPr="0053369A">
              <w:rPr>
                <w:rFonts w:cs="Arial"/>
              </w:rPr>
              <w:t>in het Aanbestedingsdocument en bijlagen</w:t>
            </w:r>
            <w:r w:rsidRPr="0053369A">
              <w:rPr>
                <w:rFonts w:cs="Arial"/>
              </w:rPr>
              <w:t xml:space="preserve">. </w:t>
            </w:r>
          </w:p>
          <w:p w14:paraId="21ABBD49" w14:textId="467A3F7A" w:rsidR="003B16B4" w:rsidRPr="00A91784" w:rsidRDefault="003B16B4" w:rsidP="003B16B4">
            <w:pPr>
              <w:rPr>
                <w:rFonts w:cs="Arial"/>
                <w:color w:val="00B050"/>
                <w:lang w:eastAsia="en-US"/>
              </w:rPr>
            </w:pPr>
            <w:r w:rsidRPr="0053369A">
              <w:rPr>
                <w:rFonts w:cs="Arial"/>
              </w:rPr>
              <w:t xml:space="preserve">Wijzigingen in de specificaties welke het gevolg zijn van technische ontwikkelingen en innovaties door de fabrikant, dienen ter toetsing aan </w:t>
            </w:r>
            <w:r w:rsidR="008A0F69" w:rsidRPr="0053369A">
              <w:rPr>
                <w:rFonts w:cs="Arial"/>
              </w:rPr>
              <w:t>Hogeschool Rotterdam</w:t>
            </w:r>
            <w:r w:rsidRPr="0053369A">
              <w:rPr>
                <w:rFonts w:cs="Arial"/>
              </w:rPr>
              <w:t xml:space="preserve"> te worden voorgelegd.</w:t>
            </w:r>
            <w:r w:rsidR="001E6AF3">
              <w:rPr>
                <w:rFonts w:cs="Arial"/>
              </w:rPr>
              <w:t xml:space="preserve"> </w:t>
            </w:r>
            <w:r w:rsidR="009B105F">
              <w:rPr>
                <w:rFonts w:cs="Arial"/>
              </w:rPr>
              <w:t xml:space="preserve">Indien benodigd zal een proefopstelling geplaatst worden.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95C6E" w14:textId="77777777" w:rsidR="003B16B4" w:rsidRDefault="003B16B4" w:rsidP="003B16B4">
            <w:pPr>
              <w:rPr>
                <w:lang w:eastAsia="en-US"/>
              </w:rPr>
            </w:pPr>
          </w:p>
        </w:tc>
      </w:tr>
      <w:tr w:rsidR="003B16B4" w14:paraId="6363BFB4"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C9C5F1" w14:textId="77777777" w:rsidR="003B16B4" w:rsidRPr="002308E3" w:rsidRDefault="003B16B4"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BB5418" w14:textId="49D36F60" w:rsidR="003B16B4" w:rsidRPr="002308E3" w:rsidRDefault="003B16B4" w:rsidP="003B16B4">
            <w:pPr>
              <w:rPr>
                <w:rFonts w:cs="Arial"/>
                <w:lang w:eastAsia="en-US"/>
              </w:rPr>
            </w:pPr>
            <w:bookmarkStart w:id="0" w:name="_Ref69705014"/>
            <w:r w:rsidRPr="002308E3">
              <w:rPr>
                <w:rFonts w:cs="Arial"/>
              </w:rPr>
              <w:t xml:space="preserve">Inschrijver gaat akkoord met het opleverprotocol </w:t>
            </w:r>
            <w:r w:rsidRPr="00FA6747">
              <w:rPr>
                <w:rFonts w:cs="Arial"/>
              </w:rPr>
              <w:t xml:space="preserve">in Bijlage </w:t>
            </w:r>
            <w:bookmarkEnd w:id="0"/>
            <w:r w:rsidR="00FA6747" w:rsidRPr="00FA6747">
              <w:rPr>
                <w:rFonts w:cs="Arial"/>
              </w:rPr>
              <w:t>7</w:t>
            </w:r>
            <w:r w:rsidRPr="00FA6747">
              <w:rPr>
                <w:rFonts w:cs="Arial"/>
              </w:rPr>
              <w:t xml:space="preserve">. </w:t>
            </w:r>
            <w:r w:rsidR="00657E72" w:rsidRPr="00FA6747">
              <w:rPr>
                <w:rFonts w:cs="Arial"/>
              </w:rPr>
              <w:t>Installaties worden altijd opgeleverd aan een daarvoor geautoriseerde medewerker(s) van Opdrachtgever.</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95D045" w14:textId="77777777" w:rsidR="003B16B4" w:rsidRPr="002308E3" w:rsidRDefault="003B16B4" w:rsidP="003B16B4">
            <w:pPr>
              <w:rPr>
                <w:lang w:eastAsia="en-US"/>
              </w:rPr>
            </w:pPr>
          </w:p>
        </w:tc>
      </w:tr>
      <w:tr w:rsidR="00854416" w14:paraId="01A8AF14" w14:textId="77777777" w:rsidTr="00B75A2A">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AA898C1" w14:textId="77777777" w:rsidR="00854416" w:rsidRPr="00103362" w:rsidRDefault="00854416"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F8F75C" w14:textId="26754842" w:rsidR="00854416" w:rsidRPr="00F21100" w:rsidRDefault="00D023AF" w:rsidP="003323CB">
            <w:pPr>
              <w:ind w:right="119"/>
              <w:rPr>
                <w:rFonts w:cs="Arial"/>
              </w:rPr>
            </w:pPr>
            <w:r w:rsidRPr="00F21100">
              <w:rPr>
                <w:rFonts w:cs="Arial"/>
              </w:rPr>
              <w:t xml:space="preserve">Alle kosten voortvloeiend uit de garantieafhandeling zijn volledig voor rekening van Opdrachtnemer. Opdrachtnemer geeft in de offerte aan wat de garantietermijn van de aangeboden artikelen is en wanneer de garantietermijn ingaat.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3656B2" w14:textId="77777777" w:rsidR="00854416" w:rsidRDefault="00854416" w:rsidP="003B16B4">
            <w:pPr>
              <w:rPr>
                <w:lang w:eastAsia="en-US"/>
              </w:rPr>
            </w:pPr>
          </w:p>
        </w:tc>
      </w:tr>
      <w:tr w:rsidR="00854416" w14:paraId="63FD1904" w14:textId="77777777" w:rsidTr="00B75A2A">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C136F37" w14:textId="77777777" w:rsidR="00854416" w:rsidRPr="00103362" w:rsidRDefault="00854416"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9E8965" w14:textId="2F2693A0" w:rsidR="00854416" w:rsidRPr="00836442" w:rsidRDefault="001133E2" w:rsidP="003323CB">
            <w:pPr>
              <w:ind w:right="119"/>
              <w:rPr>
                <w:rFonts w:cs="Arial"/>
                <w:color w:val="00B050"/>
              </w:rPr>
            </w:pPr>
            <w:r w:rsidRPr="001133E2">
              <w:rPr>
                <w:rFonts w:cs="Arial"/>
              </w:rPr>
              <w:t xml:space="preserve">Tijdens de (verlengde) garantietermijn worden geen onderhouds-, reparatie-, onderzoeks- en voorrijkosten in rekening gebracht. Defecte systemen die buiten de garantie vallen, worden conform afspraak behandeld. Indien er kosten aan de </w:t>
            </w:r>
            <w:r w:rsidRPr="001133E2">
              <w:rPr>
                <w:rFonts w:cs="Arial"/>
              </w:rPr>
              <w:lastRenderedPageBreak/>
              <w:t>reparatie verbonden zijn, wordt een kostenopgave verstrekt, waarna Hogeschool Rotterdam akkoord moet geven. Eventuele onderzoekskosten mogen alleen in rekening worden gebracht indien dit vooraf met Hogeschool Rotterdam is afgestemd. Voorrijkosten worden nooit gedeclareerd</w:t>
            </w:r>
            <w:r w:rsidR="00C508BF">
              <w:rPr>
                <w:rFonts w:cs="Arial"/>
              </w:rPr>
              <w:t>.</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099746" w14:textId="77777777" w:rsidR="00854416" w:rsidRDefault="00854416" w:rsidP="003B16B4">
            <w:pPr>
              <w:rPr>
                <w:lang w:eastAsia="en-US"/>
              </w:rPr>
            </w:pPr>
          </w:p>
        </w:tc>
      </w:tr>
      <w:tr w:rsidR="00F57422" w14:paraId="29670EDB"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2565DC3" w14:textId="77777777" w:rsidR="00F57422" w:rsidRPr="00103362"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57C580" w14:textId="39C59167" w:rsidR="00F57422" w:rsidRPr="00A926B0" w:rsidRDefault="00372E0C" w:rsidP="003323CB">
            <w:pPr>
              <w:rPr>
                <w:rFonts w:cs="Arial"/>
                <w:color w:val="00B050"/>
              </w:rPr>
            </w:pPr>
            <w:r w:rsidRPr="00372E0C">
              <w:rPr>
                <w:rFonts w:cs="Arial"/>
              </w:rPr>
              <w:t>Voor de garantieafhandeling heeft de opdrachtgever één vast aanspreekpunt. Alleen de opdrachtnemer is verantwoordelijk voor de garantieafhandeling, inclusief het eventueel plaatsen van vervangende AV-middelen. Andere partijen, zoals onderleveranciers en toeleveranciers, zijn hierbij niet betrokken.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409A29" w14:textId="77777777" w:rsidR="00F57422" w:rsidRDefault="00F57422" w:rsidP="003B16B4">
            <w:pPr>
              <w:rPr>
                <w:lang w:eastAsia="en-US"/>
              </w:rPr>
            </w:pPr>
          </w:p>
        </w:tc>
      </w:tr>
      <w:tr w:rsidR="00F57422" w14:paraId="4AA0B9F6" w14:textId="77777777" w:rsidTr="005A55E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38A8CF0" w14:textId="77777777" w:rsidR="00F57422" w:rsidRPr="00075BD0"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DA515" w14:textId="4F3392E7" w:rsidR="00F57422" w:rsidRPr="00075BD0" w:rsidRDefault="00572A4F" w:rsidP="003323CB">
            <w:pPr>
              <w:rPr>
                <w:rFonts w:cs="Arial"/>
              </w:rPr>
            </w:pPr>
            <w:r w:rsidRPr="00572A4F">
              <w:rPr>
                <w:rFonts w:cs="Arial"/>
              </w:rPr>
              <w:t>Indien de geleverde audiovisuele middelen bij ontvangst defect zijn of binnen 5 dagen na ontvangst defect raken (DOA: Dead on Arrival), kan de opdrachtgever deze kosteloos laten repareren of vervangen door de opdrachtnemer. De opdrachtnemer zal binnen 5 werkdagen zorgdragen voor herstel of vervanging door een gelijkwaardig product.</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C304EC" w14:textId="77777777" w:rsidR="00F57422" w:rsidRDefault="00F57422" w:rsidP="003B16B4">
            <w:pPr>
              <w:rPr>
                <w:lang w:eastAsia="en-US"/>
              </w:rPr>
            </w:pPr>
          </w:p>
        </w:tc>
      </w:tr>
      <w:tr w:rsidR="00F57422" w14:paraId="26989442"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34DD9A0" w14:textId="77777777" w:rsidR="00F57422" w:rsidRPr="00103362"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A283A5" w14:textId="08D82FA7" w:rsidR="00F57422" w:rsidRPr="00A926B0" w:rsidRDefault="7335079E" w:rsidP="003323CB">
            <w:pPr>
              <w:rPr>
                <w:rFonts w:cs="Arial"/>
                <w:color w:val="00B050"/>
              </w:rPr>
            </w:pPr>
            <w:r w:rsidRPr="1526B343">
              <w:rPr>
                <w:rFonts w:cs="Arial"/>
              </w:rPr>
              <w:t xml:space="preserve">Reparatiekosten moeten voor de uitvoering van de reparatie met Opdrachtnemer worden overlegd en kunnen alleen na </w:t>
            </w:r>
            <w:r w:rsidR="00C85083">
              <w:rPr>
                <w:rFonts w:cs="Arial"/>
              </w:rPr>
              <w:t>s</w:t>
            </w:r>
            <w:r w:rsidRPr="1526B343">
              <w:rPr>
                <w:rFonts w:cs="Arial"/>
              </w:rPr>
              <w:t>chriftelijk toestemming worden uitgevoerd.</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A15DD0" w14:textId="77777777" w:rsidR="00F57422" w:rsidRDefault="00F57422" w:rsidP="003B16B4">
            <w:pPr>
              <w:rPr>
                <w:lang w:eastAsia="en-US"/>
              </w:rPr>
            </w:pPr>
          </w:p>
        </w:tc>
      </w:tr>
      <w:tr w:rsidR="00F57422" w14:paraId="7EE08B91"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115B877" w14:textId="77777777" w:rsidR="00F57422" w:rsidRPr="00103362"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52875F" w14:textId="3F7A7BEC" w:rsidR="00F57422" w:rsidRPr="00A926B0" w:rsidRDefault="00B83040" w:rsidP="002C2593">
            <w:pPr>
              <w:spacing w:line="240" w:lineRule="atLeast"/>
              <w:rPr>
                <w:rFonts w:cs="Arial"/>
                <w:color w:val="00B050"/>
              </w:rPr>
            </w:pPr>
            <w:r w:rsidRPr="00A847A1">
              <w:rPr>
                <w:rFonts w:cs="Arial"/>
              </w:rPr>
              <w:t xml:space="preserve">Eventuele door Opdrachtnemer geleverde vervangende </w:t>
            </w:r>
            <w:r w:rsidR="00753D1E" w:rsidRPr="00753D1E">
              <w:rPr>
                <w:rFonts w:cs="Arial"/>
              </w:rPr>
              <w:t>AV-middelen</w:t>
            </w:r>
            <w:r w:rsidRPr="00A847A1">
              <w:rPr>
                <w:rFonts w:cs="Arial"/>
              </w:rPr>
              <w:t xml:space="preserve"> zal minimaal gelijkwaardig zijn aan de </w:t>
            </w:r>
            <w:r w:rsidR="00753D1E" w:rsidRPr="00753D1E">
              <w:rPr>
                <w:rFonts w:cs="Arial"/>
              </w:rPr>
              <w:t>AV-middelen</w:t>
            </w:r>
            <w:r w:rsidRPr="00A847A1">
              <w:rPr>
                <w:rFonts w:cs="Arial"/>
              </w:rPr>
              <w:t xml:space="preserve"> die word</w:t>
            </w:r>
            <w:r w:rsidR="00753D1E">
              <w:rPr>
                <w:rFonts w:cs="Arial"/>
              </w:rPr>
              <w:t>en</w:t>
            </w:r>
            <w:r w:rsidRPr="00A847A1">
              <w:rPr>
                <w:rFonts w:cs="Arial"/>
              </w:rPr>
              <w:t xml:space="preserve"> vervangen.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200EB2" w14:textId="77777777" w:rsidR="00F57422" w:rsidRDefault="00F57422" w:rsidP="003B16B4">
            <w:pPr>
              <w:rPr>
                <w:lang w:eastAsia="en-US"/>
              </w:rPr>
            </w:pPr>
          </w:p>
        </w:tc>
      </w:tr>
      <w:tr w:rsidR="00F57422" w14:paraId="5AA6F8AB"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CB4B312" w14:textId="77777777" w:rsidR="00F57422" w:rsidRPr="00103362"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46AEF4" w14:textId="1FA1D6E2" w:rsidR="00F57422" w:rsidRPr="00A926B0" w:rsidRDefault="00B83040" w:rsidP="00D62273">
            <w:pPr>
              <w:rPr>
                <w:rFonts w:cs="Arial"/>
                <w:color w:val="00B050"/>
              </w:rPr>
            </w:pPr>
            <w:r w:rsidRPr="003239FA">
              <w:rPr>
                <w:rFonts w:cs="Arial"/>
              </w:rPr>
              <w:t>Opdrachtnemer stemt er mee in dat ondersteunende medewerkers van Opdrachtgever voor zover als mogelijk eerst zelf zullen proberen storingen op te lossen.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B29265" w14:textId="77777777" w:rsidR="00F57422" w:rsidRDefault="00F57422" w:rsidP="003B16B4">
            <w:pPr>
              <w:rPr>
                <w:lang w:eastAsia="en-US"/>
              </w:rPr>
            </w:pPr>
          </w:p>
        </w:tc>
      </w:tr>
      <w:tr w:rsidR="00F57422" w14:paraId="1BEA5A61" w14:textId="77777777" w:rsidTr="00CF3AD2">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79D4255" w14:textId="77777777" w:rsidR="00F57422" w:rsidRPr="00103362" w:rsidRDefault="00F5742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675F8" w14:textId="4CCDAFFA" w:rsidR="00F57422" w:rsidRPr="00A926B0" w:rsidRDefault="00B83040" w:rsidP="00D62273">
            <w:pPr>
              <w:rPr>
                <w:rFonts w:cs="Arial"/>
                <w:color w:val="00B050"/>
              </w:rPr>
            </w:pPr>
            <w:r w:rsidRPr="006664C1">
              <w:rPr>
                <w:rFonts w:cs="Arial"/>
              </w:rPr>
              <w:t>Opdrachtnemer voorziet de daarvoor geautoriseerde medewerkers van Opdrachtgever van instructies voor het oplossen van eenvoudige (ver)storingen en onderhoudshandelingen, zowel tijdens de implementatiefase als gedurende de looptijd van de Overeenkomst.</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E882AF" w14:textId="77777777" w:rsidR="00F57422" w:rsidRDefault="00F57422" w:rsidP="003B16B4">
            <w:pPr>
              <w:rPr>
                <w:lang w:eastAsia="en-US"/>
              </w:rPr>
            </w:pPr>
          </w:p>
        </w:tc>
      </w:tr>
    </w:tbl>
    <w:p w14:paraId="62405751" w14:textId="78E42521" w:rsidR="003B16B4" w:rsidRDefault="003B16B4" w:rsidP="003B16B4">
      <w:pPr>
        <w:pStyle w:val="Kop2"/>
        <w:ind w:left="851"/>
        <w:rPr>
          <w:color w:val="auto"/>
        </w:rPr>
      </w:pPr>
      <w:bookmarkStart w:id="1" w:name="_Toc409428182"/>
      <w:bookmarkStart w:id="2" w:name="_Toc409428183"/>
      <w:bookmarkEnd w:id="1"/>
      <w:bookmarkEnd w:id="2"/>
      <w:r>
        <w:rPr>
          <w:color w:val="auto"/>
        </w:rPr>
        <w:t>Installatie</w:t>
      </w:r>
    </w:p>
    <w:p w14:paraId="5962AE84" w14:textId="77777777" w:rsidR="003B16B4" w:rsidRDefault="003B16B4" w:rsidP="003B16B4">
      <w:pPr>
        <w:tabs>
          <w:tab w:val="left" w:pos="1440"/>
        </w:tabs>
      </w:pPr>
      <w:r>
        <w:t>Hogeschool Rotterdam stelt een aantal eisen ten aanzien van de kwaliteit van de dienstverlening.</w:t>
      </w:r>
    </w:p>
    <w:p w14:paraId="39CDF3F7" w14:textId="77777777" w:rsidR="003B16B4" w:rsidRDefault="003B16B4" w:rsidP="003B16B4">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B16B4" w14:paraId="46507B2C" w14:textId="77777777" w:rsidTr="1526B343">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2D1527CB" w14:textId="77777777" w:rsidR="003B16B4" w:rsidRDefault="003B16B4" w:rsidP="0037652D">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A46127" w14:textId="77777777" w:rsidR="003B16B4" w:rsidRDefault="003B16B4" w:rsidP="0037652D">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02FD6CF" w14:textId="77777777" w:rsidR="003B16B4" w:rsidRDefault="003B16B4" w:rsidP="0037652D">
            <w:pPr>
              <w:jc w:val="center"/>
              <w:rPr>
                <w:b/>
                <w:lang w:eastAsia="en-US"/>
              </w:rPr>
            </w:pPr>
            <w:r>
              <w:rPr>
                <w:b/>
                <w:lang w:eastAsia="en-US"/>
              </w:rPr>
              <w:t>Ja/Nee</w:t>
            </w:r>
          </w:p>
        </w:tc>
      </w:tr>
      <w:tr w:rsidR="005374BF" w14:paraId="2705AB65"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8C3224B" w14:textId="77777777" w:rsidR="005374BF" w:rsidRPr="00103362" w:rsidRDefault="005374B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8D014F" w14:textId="77777777" w:rsidR="005374BF" w:rsidRPr="00E82D00" w:rsidRDefault="005374BF" w:rsidP="005374BF">
            <w:pPr>
              <w:spacing w:after="5" w:line="263" w:lineRule="auto"/>
              <w:ind w:right="119"/>
              <w:rPr>
                <w:rFonts w:cs="Arial"/>
                <w:szCs w:val="20"/>
              </w:rPr>
            </w:pPr>
            <w:r w:rsidRPr="00E82D00">
              <w:rPr>
                <w:rFonts w:cs="Arial"/>
                <w:szCs w:val="20"/>
              </w:rPr>
              <w:t>Bij installatie van geleverde AV-middelen en oplossingen voert de Opdrachtnemer minimaal en niet beperkt tot de volgende taken uit:</w:t>
            </w:r>
          </w:p>
          <w:p w14:paraId="7F77EF57"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 xml:space="preserve">Projectmanagement algemeen. </w:t>
            </w:r>
          </w:p>
          <w:p w14:paraId="3725CCED"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Vooronderzoek op locatie en in kaart brengen van de architectuur.</w:t>
            </w:r>
          </w:p>
          <w:p w14:paraId="40335E5D"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Coördinatie, incl. werkvergaderingen met Hogeschool Rotterdam</w:t>
            </w:r>
          </w:p>
          <w:p w14:paraId="0DB7ED74"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Aanleg van kabelgoten/-lijsten indien van toepassing.</w:t>
            </w:r>
          </w:p>
          <w:p w14:paraId="641D428C"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 xml:space="preserve">Aanleveren van blok schematische tekeningen, benodigde elektrotechnische voorzieningen en eventueel kabelschema’s. </w:t>
            </w:r>
          </w:p>
          <w:p w14:paraId="518ED2AB" w14:textId="77777777" w:rsidR="005374BF" w:rsidRPr="00E82D00" w:rsidRDefault="005374BF" w:rsidP="005374BF">
            <w:pPr>
              <w:pStyle w:val="Lijstalinea"/>
              <w:numPr>
                <w:ilvl w:val="0"/>
                <w:numId w:val="23"/>
              </w:numPr>
              <w:spacing w:after="5" w:line="263" w:lineRule="auto"/>
              <w:ind w:left="1080" w:right="119"/>
              <w:rPr>
                <w:rFonts w:cs="Arial"/>
                <w:szCs w:val="20"/>
              </w:rPr>
            </w:pPr>
            <w:r w:rsidRPr="00E82D00">
              <w:rPr>
                <w:rFonts w:cs="Arial"/>
                <w:szCs w:val="20"/>
              </w:rPr>
              <w:t>Projectdocumentatie.</w:t>
            </w:r>
          </w:p>
          <w:p w14:paraId="7ED3462E" w14:textId="77777777" w:rsidR="005374BF" w:rsidRPr="00E82D00" w:rsidRDefault="005374BF" w:rsidP="005374BF">
            <w:pPr>
              <w:pStyle w:val="Lijstalinea"/>
              <w:numPr>
                <w:ilvl w:val="0"/>
                <w:numId w:val="23"/>
              </w:numPr>
              <w:spacing w:after="5" w:line="263" w:lineRule="auto"/>
              <w:ind w:left="1080" w:right="119"/>
              <w:rPr>
                <w:rFonts w:ascii="Verdana" w:hAnsi="Verdana"/>
                <w:szCs w:val="20"/>
              </w:rPr>
            </w:pPr>
            <w:r w:rsidRPr="00E82D00">
              <w:rPr>
                <w:rFonts w:cs="Arial"/>
                <w:szCs w:val="20"/>
              </w:rPr>
              <w:t>Voorbereiding van benodigde technische maatconstructies.</w:t>
            </w:r>
          </w:p>
          <w:p w14:paraId="110747CE" w14:textId="63B701F7" w:rsidR="005374BF" w:rsidRPr="00E82D00" w:rsidRDefault="005374BF" w:rsidP="00E82D00">
            <w:pPr>
              <w:pStyle w:val="Lijstalinea"/>
              <w:numPr>
                <w:ilvl w:val="0"/>
                <w:numId w:val="23"/>
              </w:numPr>
              <w:spacing w:after="5" w:line="263" w:lineRule="auto"/>
              <w:ind w:left="1080" w:right="119"/>
              <w:rPr>
                <w:rFonts w:ascii="Verdana" w:hAnsi="Verdana"/>
                <w:szCs w:val="20"/>
              </w:rPr>
            </w:pPr>
            <w:r w:rsidRPr="00E82D00">
              <w:rPr>
                <w:rFonts w:cs="Arial"/>
                <w:szCs w:val="20"/>
              </w:rPr>
              <w:t>Regelmatige afstemming met de contactpersonen van Hogeschool Rotterdam</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5A51EC" w14:textId="77777777" w:rsidR="005374BF" w:rsidRDefault="005374BF" w:rsidP="003B16B4">
            <w:pPr>
              <w:rPr>
                <w:lang w:eastAsia="en-US"/>
              </w:rPr>
            </w:pPr>
          </w:p>
        </w:tc>
      </w:tr>
      <w:tr w:rsidR="00096742" w14:paraId="78BAEE4D"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F544718" w14:textId="77777777" w:rsidR="00096742" w:rsidRPr="00103362" w:rsidRDefault="0009674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38425A" w14:textId="43297222" w:rsidR="00096742" w:rsidRPr="00C419A8" w:rsidRDefault="54A678A3" w:rsidP="1526B343">
            <w:pPr>
              <w:ind w:right="119"/>
              <w:rPr>
                <w:rFonts w:cs="Arial"/>
                <w:color w:val="00B050"/>
              </w:rPr>
            </w:pPr>
            <w:r w:rsidRPr="1526B343">
              <w:rPr>
                <w:rFonts w:cs="Arial"/>
              </w:rPr>
              <w:t xml:space="preserve">Tijdens de oplevering worden opleverpunten waar mogelijk gelijk verholpen door Opdrachtnemer. Indien dit niet mogelijk is betreft dit een restpunt. Restpunten worden uiterlijk 10 werkdagen na oplevering kosteloos opgelost door Opdrachtnemer tenzij anders afgestemd met Hogeschool Rotterdam.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66058" w14:textId="77777777" w:rsidR="00096742" w:rsidRDefault="00096742" w:rsidP="003B16B4">
            <w:pPr>
              <w:rPr>
                <w:lang w:eastAsia="en-US"/>
              </w:rPr>
            </w:pPr>
          </w:p>
        </w:tc>
      </w:tr>
      <w:tr w:rsidR="00A610D2" w14:paraId="2869A716"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1BD4DA2" w14:textId="77777777" w:rsidR="00A610D2" w:rsidRPr="00103362" w:rsidRDefault="00A610D2"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5802EA" w14:textId="466E9254" w:rsidR="00A610D2" w:rsidRPr="00C11ED9" w:rsidRDefault="00876BAE" w:rsidP="00C11ED9">
            <w:pPr>
              <w:ind w:right="119"/>
              <w:rPr>
                <w:rFonts w:cs="Arial"/>
                <w:color w:val="F79646" w:themeColor="accent6"/>
                <w:szCs w:val="20"/>
              </w:rPr>
            </w:pPr>
            <w:r w:rsidRPr="00C11ED9">
              <w:rPr>
                <w:rFonts w:cs="Arial"/>
                <w:szCs w:val="20"/>
              </w:rPr>
              <w:t xml:space="preserve">Opdrachtnemer stelt voor alle te leveren AV-middelen, </w:t>
            </w:r>
            <w:r w:rsidR="005F0217">
              <w:rPr>
                <w:rFonts w:cs="Arial"/>
                <w:szCs w:val="20"/>
              </w:rPr>
              <w:t>19 inch</w:t>
            </w:r>
            <w:r w:rsidR="009D1884">
              <w:rPr>
                <w:rFonts w:cs="Arial"/>
                <w:szCs w:val="20"/>
              </w:rPr>
              <w:t xml:space="preserve"> </w:t>
            </w:r>
            <w:r w:rsidR="00687ABE">
              <w:rPr>
                <w:rFonts w:cs="Arial"/>
                <w:szCs w:val="20"/>
              </w:rPr>
              <w:t>kast(en)</w:t>
            </w:r>
            <w:r w:rsidRPr="00C11ED9">
              <w:rPr>
                <w:rFonts w:cs="Arial"/>
                <w:szCs w:val="20"/>
              </w:rPr>
              <w:t xml:space="preserve"> en samengestelde opstellingen een eigen blokschema op, waar de middelen, het aansluitprincipe en de kabelnummering op zijn weergegeven. Hogeschool Rotterdam ontvangt de volledige documentatie, </w:t>
            </w:r>
            <w:r w:rsidR="001C1861" w:rsidRPr="00C11ED9">
              <w:rPr>
                <w:rFonts w:cs="Arial"/>
                <w:szCs w:val="20"/>
              </w:rPr>
              <w:t>ingevulde werkbon</w:t>
            </w:r>
            <w:r w:rsidR="00BE67D1" w:rsidRPr="00C11ED9">
              <w:rPr>
                <w:rFonts w:cs="Arial"/>
                <w:szCs w:val="20"/>
              </w:rPr>
              <w:t>, excelbestand met de</w:t>
            </w:r>
            <w:r w:rsidRPr="00C11ED9">
              <w:rPr>
                <w:rFonts w:cs="Arial"/>
                <w:szCs w:val="20"/>
              </w:rPr>
              <w:t xml:space="preserve"> </w:t>
            </w:r>
            <w:r w:rsidR="00C11ED9" w:rsidRPr="00C11ED9">
              <w:rPr>
                <w:rFonts w:cs="Arial"/>
                <w:szCs w:val="20"/>
              </w:rPr>
              <w:t>door opdrachtgever gewenste CMBD gegevens, eventuele broncode,</w:t>
            </w:r>
            <w:r w:rsidRPr="00C11ED9">
              <w:rPr>
                <w:rFonts w:cs="Arial"/>
                <w:szCs w:val="20"/>
              </w:rPr>
              <w:t xml:space="preserve"> stroomschema’s, elektrotechnische tekeningen binnen </w:t>
            </w:r>
            <w:r w:rsidR="00613DA0" w:rsidRPr="00C11ED9">
              <w:rPr>
                <w:rFonts w:cs="Arial"/>
                <w:szCs w:val="20"/>
              </w:rPr>
              <w:t>vijf</w:t>
            </w:r>
            <w:r w:rsidRPr="00C11ED9">
              <w:rPr>
                <w:rFonts w:cs="Arial"/>
                <w:szCs w:val="20"/>
              </w:rPr>
              <w:t xml:space="preserve"> </w:t>
            </w:r>
            <w:r w:rsidR="005C4A21" w:rsidRPr="00C11ED9">
              <w:rPr>
                <w:rFonts w:cs="Arial"/>
                <w:szCs w:val="20"/>
              </w:rPr>
              <w:t>werk</w:t>
            </w:r>
            <w:r w:rsidRPr="00C11ED9">
              <w:rPr>
                <w:rFonts w:cs="Arial"/>
                <w:szCs w:val="20"/>
              </w:rPr>
              <w:t xml:space="preserve">dagen na oplevering van Opdrachtnemer.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74944A" w14:textId="77777777" w:rsidR="00A610D2" w:rsidRDefault="00A610D2" w:rsidP="003B16B4">
            <w:pPr>
              <w:rPr>
                <w:lang w:eastAsia="en-US"/>
              </w:rPr>
            </w:pPr>
          </w:p>
        </w:tc>
      </w:tr>
      <w:tr w:rsidR="00772DA7" w14:paraId="2893D394"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8774474" w14:textId="77777777" w:rsidR="00772DA7" w:rsidRPr="0040119B" w:rsidRDefault="00772DA7" w:rsidP="008A4FD2">
            <w:pPr>
              <w:pStyle w:val="Lijstalinea"/>
              <w:numPr>
                <w:ilvl w:val="0"/>
                <w:numId w:val="2"/>
              </w:numPr>
              <w:rPr>
                <w:rFonts w:cs="Arial"/>
                <w:b/>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9F2FA" w14:textId="135436CF" w:rsidR="00772DA7" w:rsidRPr="00C11ED9" w:rsidRDefault="008E74E8" w:rsidP="00C11ED9">
            <w:pPr>
              <w:ind w:right="119"/>
              <w:rPr>
                <w:rFonts w:cs="Arial"/>
                <w:szCs w:val="20"/>
              </w:rPr>
            </w:pPr>
            <w:r w:rsidRPr="00C11ED9">
              <w:rPr>
                <w:rFonts w:cs="Arial"/>
                <w:szCs w:val="20"/>
              </w:rPr>
              <w:t xml:space="preserve">Voor de uitvoering van meer-/ minderwerk is altijd een voorafgaand schriftelijk akkoord van </w:t>
            </w:r>
            <w:r w:rsidR="00F709A8" w:rsidRPr="00C11ED9">
              <w:rPr>
                <w:rFonts w:cs="Arial"/>
                <w:szCs w:val="20"/>
              </w:rPr>
              <w:t>Opdrachtgever</w:t>
            </w:r>
            <w:r w:rsidRPr="00C11ED9">
              <w:rPr>
                <w:rFonts w:cs="Arial"/>
                <w:szCs w:val="20"/>
              </w:rPr>
              <w:t xml:space="preserve"> nodig.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3B3CB0" w14:textId="77777777" w:rsidR="00772DA7" w:rsidRDefault="00772DA7" w:rsidP="003B16B4">
            <w:pPr>
              <w:rPr>
                <w:lang w:eastAsia="en-US"/>
              </w:rPr>
            </w:pPr>
          </w:p>
        </w:tc>
      </w:tr>
      <w:tr w:rsidR="0045005A" w14:paraId="2CE258B0"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2037653" w14:textId="77777777" w:rsidR="0045005A" w:rsidRPr="00103362" w:rsidRDefault="0045005A"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DF3362" w14:textId="7357B0C2" w:rsidR="0045005A" w:rsidRPr="00C11ED9" w:rsidRDefault="00574F31" w:rsidP="00C11ED9">
            <w:pPr>
              <w:ind w:right="119"/>
              <w:rPr>
                <w:rFonts w:cs="Arial"/>
                <w:szCs w:val="20"/>
              </w:rPr>
            </w:pPr>
            <w:r w:rsidRPr="006C54C0">
              <w:rPr>
                <w:rFonts w:cs="Arial"/>
                <w:szCs w:val="20"/>
              </w:rPr>
              <w:t xml:space="preserve">Opdrachtnemer draagt zelf zorg voor middelen en materialen voor uit te voeren opdrachten bij </w:t>
            </w:r>
            <w:r w:rsidR="00411412" w:rsidRPr="006C54C0">
              <w:rPr>
                <w:rFonts w:cs="Arial"/>
                <w:szCs w:val="20"/>
              </w:rPr>
              <w:t>Hogeschool Rotterdam</w:t>
            </w:r>
            <w:r w:rsidRPr="006C54C0">
              <w:rPr>
                <w:rFonts w:cs="Arial"/>
                <w:szCs w:val="20"/>
              </w:rPr>
              <w:t xml:space="preserve"> waaronder en niet beperkt tot: gereedschap, gekeurde trap, hoogwerker e.d.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C2F94A" w14:textId="77777777" w:rsidR="0045005A" w:rsidRDefault="0045005A" w:rsidP="003B16B4">
            <w:pPr>
              <w:rPr>
                <w:lang w:eastAsia="en-US"/>
              </w:rPr>
            </w:pPr>
          </w:p>
        </w:tc>
      </w:tr>
      <w:tr w:rsidR="00B15363" w14:paraId="26618508" w14:textId="77777777" w:rsidTr="0081774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859883A" w14:textId="77777777" w:rsidR="00B15363" w:rsidRPr="00103362" w:rsidRDefault="00B15363"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CBE92C" w14:textId="6185F3AE" w:rsidR="00B15363" w:rsidRPr="006C54C0" w:rsidRDefault="00D61874" w:rsidP="00C11ED9">
            <w:pPr>
              <w:ind w:right="119"/>
              <w:rPr>
                <w:rFonts w:cs="Arial"/>
                <w:szCs w:val="20"/>
              </w:rPr>
            </w:pPr>
            <w:r>
              <w:rPr>
                <w:rFonts w:cs="Arial"/>
                <w:szCs w:val="20"/>
              </w:rPr>
              <w:t xml:space="preserve">Opdrachtnemer draagt zorg </w:t>
            </w:r>
            <w:r w:rsidR="00062B03">
              <w:rPr>
                <w:rFonts w:cs="Arial"/>
                <w:szCs w:val="20"/>
              </w:rPr>
              <w:t xml:space="preserve">dat </w:t>
            </w:r>
            <w:r w:rsidR="00677917">
              <w:rPr>
                <w:rFonts w:cs="Arial"/>
                <w:szCs w:val="20"/>
              </w:rPr>
              <w:t>eventuele beschadigingen</w:t>
            </w:r>
            <w:r w:rsidR="00452DF7">
              <w:rPr>
                <w:rFonts w:cs="Arial"/>
                <w:szCs w:val="20"/>
              </w:rPr>
              <w:t xml:space="preserve"> (zoals</w:t>
            </w:r>
            <w:r w:rsidR="002F2C8A">
              <w:rPr>
                <w:rFonts w:cs="Arial"/>
                <w:szCs w:val="20"/>
              </w:rPr>
              <w:t xml:space="preserve"> </w:t>
            </w:r>
            <w:r w:rsidR="0065193A">
              <w:rPr>
                <w:rFonts w:cs="Arial"/>
                <w:szCs w:val="20"/>
              </w:rPr>
              <w:t>boor</w:t>
            </w:r>
            <w:r w:rsidR="00452DF7">
              <w:rPr>
                <w:rFonts w:cs="Arial"/>
                <w:szCs w:val="20"/>
              </w:rPr>
              <w:t>gaten en plug</w:t>
            </w:r>
            <w:r w:rsidR="002F2C8A">
              <w:rPr>
                <w:rFonts w:cs="Arial"/>
                <w:szCs w:val="20"/>
              </w:rPr>
              <w:t>gen)</w:t>
            </w:r>
            <w:r w:rsidR="00677917">
              <w:rPr>
                <w:rFonts w:cs="Arial"/>
                <w:szCs w:val="20"/>
              </w:rPr>
              <w:t xml:space="preserve"> worden hersteld.</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BCF722" w14:textId="77777777" w:rsidR="00B15363" w:rsidRDefault="00B15363" w:rsidP="003B16B4">
            <w:pPr>
              <w:rPr>
                <w:lang w:eastAsia="en-US"/>
              </w:rPr>
            </w:pPr>
          </w:p>
        </w:tc>
      </w:tr>
    </w:tbl>
    <w:p w14:paraId="49B68A34" w14:textId="162FBFDB" w:rsidR="003B16B4" w:rsidRPr="0022475C" w:rsidRDefault="00CC1F5E" w:rsidP="003B16B4">
      <w:pPr>
        <w:pStyle w:val="Kop2"/>
        <w:ind w:left="851"/>
        <w:rPr>
          <w:color w:val="auto"/>
        </w:rPr>
      </w:pPr>
      <w:r>
        <w:rPr>
          <w:color w:val="auto"/>
        </w:rPr>
        <w:t>Beheer, o</w:t>
      </w:r>
      <w:r w:rsidR="003B16B4" w:rsidRPr="0022475C">
        <w:rPr>
          <w:color w:val="auto"/>
        </w:rPr>
        <w:t>nderhoud</w:t>
      </w:r>
      <w:r>
        <w:rPr>
          <w:color w:val="auto"/>
        </w:rPr>
        <w:t xml:space="preserve"> en vervanging</w:t>
      </w:r>
    </w:p>
    <w:p w14:paraId="7AE0C3BB" w14:textId="77777777" w:rsidR="003B16B4" w:rsidRDefault="003B16B4" w:rsidP="003B16B4">
      <w:pPr>
        <w:tabs>
          <w:tab w:val="left" w:pos="1440"/>
        </w:tabs>
      </w:pPr>
      <w:r>
        <w:t>Hogeschool Rotterdam stelt een aantal eisen ten aanzien van de kwaliteit van de dienstverlening.</w:t>
      </w:r>
    </w:p>
    <w:p w14:paraId="1BC1CAC8" w14:textId="77777777" w:rsidR="003B16B4" w:rsidRDefault="003B16B4" w:rsidP="003B16B4">
      <w:pPr>
        <w:tabs>
          <w:tab w:val="left" w:pos="1440"/>
        </w:tabs>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5"/>
        <w:gridCol w:w="7283"/>
        <w:gridCol w:w="803"/>
      </w:tblGrid>
      <w:tr w:rsidR="003B16B4" w14:paraId="76233003" w14:textId="77777777" w:rsidTr="1526B343">
        <w:trPr>
          <w:trHeight w:val="547"/>
        </w:trPr>
        <w:tc>
          <w:tcPr>
            <w:tcW w:w="975" w:type="dxa"/>
            <w:tcBorders>
              <w:top w:val="single" w:sz="4" w:space="0" w:color="auto"/>
              <w:left w:val="single" w:sz="4" w:space="0" w:color="auto"/>
              <w:bottom w:val="single" w:sz="4" w:space="0" w:color="auto"/>
              <w:right w:val="single" w:sz="4" w:space="0" w:color="auto"/>
            </w:tcBorders>
            <w:shd w:val="clear" w:color="auto" w:fill="FF0000"/>
            <w:noWrap/>
          </w:tcPr>
          <w:p w14:paraId="748D1938" w14:textId="77777777" w:rsidR="003B16B4" w:rsidRDefault="003B16B4" w:rsidP="0037652D">
            <w:pPr>
              <w:rPr>
                <w:rFonts w:cs="Arial"/>
                <w:b/>
                <w:lang w:eastAsia="en-US"/>
              </w:rPr>
            </w:pPr>
          </w:p>
        </w:tc>
        <w:tc>
          <w:tcPr>
            <w:tcW w:w="7283" w:type="dxa"/>
            <w:tcBorders>
              <w:top w:val="single" w:sz="4" w:space="0" w:color="auto"/>
              <w:left w:val="single" w:sz="4" w:space="0" w:color="auto"/>
              <w:bottom w:val="single" w:sz="4" w:space="0" w:color="auto"/>
              <w:right w:val="single" w:sz="4" w:space="0" w:color="auto"/>
            </w:tcBorders>
            <w:shd w:val="clear" w:color="auto" w:fill="FF0000"/>
            <w:hideMark/>
          </w:tcPr>
          <w:p w14:paraId="640D6CE2" w14:textId="77777777" w:rsidR="003B16B4" w:rsidRDefault="003B16B4" w:rsidP="0037652D">
            <w:pPr>
              <w:rPr>
                <w:b/>
                <w:lang w:eastAsia="en-US"/>
              </w:rPr>
            </w:pPr>
            <w:r>
              <w:rPr>
                <w:b/>
                <w:lang w:eastAsia="en-US"/>
              </w:rPr>
              <w:t>Inhoud</w:t>
            </w:r>
          </w:p>
        </w:tc>
        <w:tc>
          <w:tcPr>
            <w:tcW w:w="803" w:type="dxa"/>
            <w:tcBorders>
              <w:top w:val="single" w:sz="4" w:space="0" w:color="auto"/>
              <w:left w:val="single" w:sz="4" w:space="0" w:color="auto"/>
              <w:bottom w:val="single" w:sz="4" w:space="0" w:color="auto"/>
              <w:right w:val="single" w:sz="4" w:space="0" w:color="auto"/>
            </w:tcBorders>
            <w:shd w:val="clear" w:color="auto" w:fill="FF0000"/>
            <w:hideMark/>
          </w:tcPr>
          <w:p w14:paraId="7216F789" w14:textId="77777777" w:rsidR="003B16B4" w:rsidRDefault="003B16B4" w:rsidP="0037652D">
            <w:pPr>
              <w:jc w:val="center"/>
              <w:rPr>
                <w:b/>
                <w:lang w:eastAsia="en-US"/>
              </w:rPr>
            </w:pPr>
            <w:r>
              <w:rPr>
                <w:b/>
                <w:lang w:eastAsia="en-US"/>
              </w:rPr>
              <w:t>Ja/Nee</w:t>
            </w:r>
          </w:p>
        </w:tc>
      </w:tr>
      <w:tr w:rsidR="003B16B4" w14:paraId="74F1A8E8" w14:textId="77777777" w:rsidTr="00670834">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2F170E0" w14:textId="77777777" w:rsidR="003B16B4" w:rsidRPr="00103362" w:rsidRDefault="003B16B4" w:rsidP="008A4FD2">
            <w:pPr>
              <w:pStyle w:val="Lijstalinea"/>
              <w:numPr>
                <w:ilvl w:val="0"/>
                <w:numId w:val="2"/>
              </w:numPr>
              <w:rPr>
                <w:rFonts w:cs="Arial"/>
                <w:b/>
                <w:lang w:eastAsia="en-US"/>
              </w:rPr>
            </w:pPr>
          </w:p>
        </w:tc>
        <w:tc>
          <w:tcPr>
            <w:tcW w:w="7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71E94F" w14:textId="494B2A40" w:rsidR="009B355D" w:rsidRPr="00297C03" w:rsidRDefault="009B355D" w:rsidP="002B7038">
            <w:pPr>
              <w:spacing w:after="5" w:line="263" w:lineRule="auto"/>
              <w:ind w:right="119"/>
              <w:rPr>
                <w:rFonts w:cs="Arial"/>
                <w:szCs w:val="20"/>
              </w:rPr>
            </w:pPr>
            <w:r w:rsidRPr="00297C03">
              <w:rPr>
                <w:rFonts w:cs="Arial"/>
                <w:szCs w:val="20"/>
              </w:rPr>
              <w:t xml:space="preserve">Opdrachtnemer is gedurende de looptijd van de overeenkomst verantwoordelijk voor het onderhoud en vervanging van de te leveren AV-middelen. Uit te voeren taken zijn minimaal: </w:t>
            </w:r>
          </w:p>
          <w:p w14:paraId="2A1035C5" w14:textId="77777777" w:rsidR="009B355D" w:rsidRPr="00297C03" w:rsidRDefault="009B355D" w:rsidP="009B355D">
            <w:pPr>
              <w:numPr>
                <w:ilvl w:val="0"/>
                <w:numId w:val="16"/>
              </w:numPr>
              <w:spacing w:after="5" w:line="263" w:lineRule="auto"/>
              <w:ind w:right="358" w:hanging="360"/>
              <w:rPr>
                <w:rFonts w:cs="Arial"/>
                <w:szCs w:val="20"/>
              </w:rPr>
            </w:pPr>
            <w:r w:rsidRPr="00297C03">
              <w:rPr>
                <w:rFonts w:cs="Arial"/>
                <w:szCs w:val="20"/>
              </w:rPr>
              <w:t>Uitvoeren conditiemeting.</w:t>
            </w:r>
          </w:p>
          <w:p w14:paraId="4AEB97A3" w14:textId="77777777" w:rsidR="009B355D" w:rsidRPr="00297C03" w:rsidRDefault="009B355D" w:rsidP="009B355D">
            <w:pPr>
              <w:numPr>
                <w:ilvl w:val="0"/>
                <w:numId w:val="16"/>
              </w:numPr>
              <w:spacing w:after="5" w:line="263" w:lineRule="auto"/>
              <w:ind w:right="358" w:hanging="360"/>
              <w:rPr>
                <w:rFonts w:cs="Arial"/>
                <w:szCs w:val="20"/>
              </w:rPr>
            </w:pPr>
            <w:r w:rsidRPr="00297C03">
              <w:rPr>
                <w:rFonts w:cs="Arial"/>
                <w:szCs w:val="20"/>
              </w:rPr>
              <w:t xml:space="preserve">Opstellen onderhoudsjaarplan. </w:t>
            </w:r>
          </w:p>
          <w:p w14:paraId="75EFF5E8" w14:textId="77777777" w:rsidR="009B355D" w:rsidRPr="00297C03" w:rsidRDefault="009B355D" w:rsidP="009B355D">
            <w:pPr>
              <w:numPr>
                <w:ilvl w:val="0"/>
                <w:numId w:val="16"/>
              </w:numPr>
              <w:spacing w:after="5" w:line="263" w:lineRule="auto"/>
              <w:ind w:right="358" w:hanging="360"/>
              <w:rPr>
                <w:rFonts w:cs="Arial"/>
                <w:szCs w:val="20"/>
              </w:rPr>
            </w:pPr>
            <w:r w:rsidRPr="00297C03">
              <w:rPr>
                <w:rFonts w:cs="Arial"/>
                <w:szCs w:val="20"/>
              </w:rPr>
              <w:t xml:space="preserve">Opleveren onderhoudsrapportages. </w:t>
            </w:r>
          </w:p>
          <w:p w14:paraId="63842C72" w14:textId="22DEC19A" w:rsidR="003B16B4" w:rsidRDefault="009B355D" w:rsidP="002B7038">
            <w:pPr>
              <w:numPr>
                <w:ilvl w:val="0"/>
                <w:numId w:val="16"/>
              </w:numPr>
              <w:spacing w:after="5" w:line="263" w:lineRule="auto"/>
              <w:ind w:right="358" w:hanging="360"/>
              <w:rPr>
                <w:rFonts w:cs="Arial"/>
                <w:lang w:eastAsia="en-US"/>
              </w:rPr>
            </w:pPr>
            <w:r w:rsidRPr="00297C03">
              <w:rPr>
                <w:rFonts w:cs="Arial"/>
                <w:szCs w:val="20"/>
              </w:rPr>
              <w:t xml:space="preserve">Opstellen vervangingsadvies, incl. financiële consequenties.  </w:t>
            </w:r>
          </w:p>
        </w:tc>
        <w:tc>
          <w:tcPr>
            <w:tcW w:w="8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AA00E8" w14:textId="77777777" w:rsidR="003B16B4" w:rsidRDefault="003B16B4" w:rsidP="003B16B4">
            <w:pPr>
              <w:rPr>
                <w:lang w:eastAsia="en-US"/>
              </w:rPr>
            </w:pPr>
          </w:p>
        </w:tc>
      </w:tr>
      <w:tr w:rsidR="00316500" w14:paraId="227F1807" w14:textId="77777777" w:rsidTr="00670834">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2D1F619" w14:textId="77777777" w:rsidR="00316500" w:rsidRPr="00103362" w:rsidRDefault="00316500" w:rsidP="008A4FD2">
            <w:pPr>
              <w:pStyle w:val="Lijstalinea"/>
              <w:numPr>
                <w:ilvl w:val="0"/>
                <w:numId w:val="2"/>
              </w:numPr>
              <w:rPr>
                <w:rFonts w:cs="Arial"/>
                <w:b/>
                <w:lang w:eastAsia="en-US"/>
              </w:rPr>
            </w:pPr>
          </w:p>
        </w:tc>
        <w:tc>
          <w:tcPr>
            <w:tcW w:w="7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A90432" w14:textId="4056D00D" w:rsidR="00316500" w:rsidRPr="00316500" w:rsidRDefault="54BC0A5D" w:rsidP="1526B343">
            <w:pPr>
              <w:spacing w:after="5" w:line="263" w:lineRule="auto"/>
              <w:ind w:right="119"/>
              <w:rPr>
                <w:rFonts w:cs="Arial"/>
              </w:rPr>
            </w:pPr>
            <w:r w:rsidRPr="1526B343">
              <w:rPr>
                <w:rFonts w:cs="Arial"/>
              </w:rPr>
              <w:t>Inschrijver voert preventief onderhoud uit op alle AV-middelen volgens fabrieksstandaarden, gebaseerd op de installed base van Hogeschool Rotterdam, zowel voor bestaande als nieuw te leveren installaties. Preventief onderhoud wordt gepland en uitgevoerd tijdens (school)vakanties, conform de jaarplanning van Hogeschool Rotterdam, tenzij anders overeengekomen.</w:t>
            </w:r>
          </w:p>
          <w:p w14:paraId="5DD2637C" w14:textId="77777777" w:rsidR="00316500" w:rsidRDefault="00316500" w:rsidP="00316500">
            <w:pPr>
              <w:spacing w:after="5" w:line="263" w:lineRule="auto"/>
              <w:ind w:right="119"/>
              <w:rPr>
                <w:rFonts w:cs="Arial"/>
                <w:szCs w:val="20"/>
              </w:rPr>
            </w:pPr>
          </w:p>
          <w:p w14:paraId="0029A0F7" w14:textId="6EDAE00E" w:rsidR="00316500" w:rsidRPr="00316500" w:rsidRDefault="00316500" w:rsidP="00316500">
            <w:pPr>
              <w:spacing w:after="5" w:line="263" w:lineRule="auto"/>
              <w:ind w:right="119"/>
              <w:rPr>
                <w:rFonts w:cs="Arial"/>
                <w:szCs w:val="20"/>
              </w:rPr>
            </w:pPr>
            <w:r w:rsidRPr="00316500">
              <w:rPr>
                <w:rFonts w:cs="Arial"/>
                <w:szCs w:val="20"/>
              </w:rPr>
              <w:t>Preventief onderhoud omvat minimaal:</w:t>
            </w:r>
          </w:p>
          <w:p w14:paraId="5810CCCA" w14:textId="77777777" w:rsidR="00316500" w:rsidRPr="000C5409" w:rsidRDefault="00316500" w:rsidP="000C5409">
            <w:pPr>
              <w:pStyle w:val="Lijstalinea"/>
              <w:numPr>
                <w:ilvl w:val="0"/>
                <w:numId w:val="36"/>
              </w:numPr>
              <w:spacing w:after="5" w:line="263" w:lineRule="auto"/>
              <w:ind w:right="119"/>
              <w:rPr>
                <w:rFonts w:cs="Arial"/>
                <w:szCs w:val="20"/>
              </w:rPr>
            </w:pPr>
            <w:r w:rsidRPr="000C5409">
              <w:rPr>
                <w:rFonts w:cs="Arial"/>
                <w:szCs w:val="20"/>
              </w:rPr>
              <w:t>Reiniging: in- en uitwendig stofvrij maken van AV-middelen (speakers, lampen, buitenkant, projectieschermen, lenzen, etc.).</w:t>
            </w:r>
          </w:p>
          <w:p w14:paraId="178D4FE8" w14:textId="77777777" w:rsidR="00316500" w:rsidRPr="000C5409" w:rsidRDefault="00316500" w:rsidP="000C5409">
            <w:pPr>
              <w:pStyle w:val="Lijstalinea"/>
              <w:numPr>
                <w:ilvl w:val="0"/>
                <w:numId w:val="36"/>
              </w:numPr>
              <w:spacing w:after="5" w:line="263" w:lineRule="auto"/>
              <w:ind w:right="119"/>
              <w:rPr>
                <w:rFonts w:cs="Arial"/>
                <w:szCs w:val="20"/>
              </w:rPr>
            </w:pPr>
            <w:r w:rsidRPr="000C5409">
              <w:rPr>
                <w:rFonts w:cs="Arial"/>
                <w:szCs w:val="20"/>
              </w:rPr>
              <w:t>Afstellen: indien nodig mechanische componenten opnieuw afstellen, inclusief apparatuur op hoogte.</w:t>
            </w:r>
          </w:p>
          <w:p w14:paraId="233F3613" w14:textId="77777777" w:rsidR="00316500" w:rsidRPr="000C5409" w:rsidRDefault="00316500" w:rsidP="000C5409">
            <w:pPr>
              <w:pStyle w:val="Lijstalinea"/>
              <w:numPr>
                <w:ilvl w:val="0"/>
                <w:numId w:val="36"/>
              </w:numPr>
              <w:spacing w:after="5" w:line="263" w:lineRule="auto"/>
              <w:ind w:right="119"/>
              <w:rPr>
                <w:rFonts w:cs="Arial"/>
                <w:szCs w:val="20"/>
              </w:rPr>
            </w:pPr>
            <w:r w:rsidRPr="000C5409">
              <w:rPr>
                <w:rFonts w:cs="Arial"/>
                <w:szCs w:val="20"/>
              </w:rPr>
              <w:t>Software &amp; updates: controleren en indien nodig opnieuw instellen van software, inclusief installatie van soft- en firmware-updates.</w:t>
            </w:r>
          </w:p>
          <w:p w14:paraId="1BDACB2A" w14:textId="67BB8C48" w:rsidR="00316500" w:rsidRPr="009126E4" w:rsidRDefault="00316500" w:rsidP="002B7038">
            <w:pPr>
              <w:pStyle w:val="Lijstalinea"/>
              <w:numPr>
                <w:ilvl w:val="0"/>
                <w:numId w:val="36"/>
              </w:numPr>
              <w:spacing w:after="5" w:line="263" w:lineRule="auto"/>
              <w:ind w:right="119"/>
              <w:rPr>
                <w:rFonts w:cs="Arial"/>
                <w:szCs w:val="20"/>
              </w:rPr>
            </w:pPr>
            <w:r w:rsidRPr="000C5409">
              <w:rPr>
                <w:rFonts w:cs="Arial"/>
                <w:szCs w:val="20"/>
              </w:rPr>
              <w:lastRenderedPageBreak/>
              <w:t>Vervanging &amp; herstel: proactieve vervanging of reparatie van defecte of versleten onderdelen en bekabeling.</w:t>
            </w:r>
          </w:p>
        </w:tc>
        <w:tc>
          <w:tcPr>
            <w:tcW w:w="8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B0D8EF" w14:textId="77777777" w:rsidR="00316500" w:rsidRDefault="00316500" w:rsidP="003B16B4">
            <w:pPr>
              <w:rPr>
                <w:lang w:eastAsia="en-US"/>
              </w:rPr>
            </w:pPr>
          </w:p>
        </w:tc>
      </w:tr>
      <w:tr w:rsidR="0050501F" w14:paraId="20F51F22" w14:textId="77777777" w:rsidTr="00670834">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0B7904D" w14:textId="77777777" w:rsidR="0050501F" w:rsidRPr="00103362" w:rsidRDefault="0050501F" w:rsidP="008A4FD2">
            <w:pPr>
              <w:pStyle w:val="Lijstalinea"/>
              <w:numPr>
                <w:ilvl w:val="0"/>
                <w:numId w:val="2"/>
              </w:numPr>
              <w:rPr>
                <w:rFonts w:cs="Arial"/>
                <w:b/>
                <w:lang w:eastAsia="en-US"/>
              </w:rPr>
            </w:pPr>
          </w:p>
        </w:tc>
        <w:tc>
          <w:tcPr>
            <w:tcW w:w="7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12A8B0" w14:textId="77777777" w:rsidR="0050501F" w:rsidRDefault="000C5409" w:rsidP="00316500">
            <w:pPr>
              <w:spacing w:after="5" w:line="263" w:lineRule="auto"/>
              <w:ind w:right="119"/>
              <w:rPr>
                <w:rFonts w:cs="Arial"/>
                <w:szCs w:val="20"/>
              </w:rPr>
            </w:pPr>
            <w:r w:rsidRPr="000C5409">
              <w:rPr>
                <w:rFonts w:cs="Arial"/>
                <w:szCs w:val="20"/>
              </w:rPr>
              <w:t>Inschrijver voert correctief onderhoud uit op alle AV-middelen volgens fabrieksstandaarden, gebaseerd op de installed base van Hogeschool Rotterdam, zowel voor bestaande als nieuw te leveren installaties. Correctief onderhoud wordt uitgevoerd op basis van meldingen van storingen.</w:t>
            </w:r>
          </w:p>
          <w:p w14:paraId="4CDEBD58" w14:textId="77777777" w:rsidR="000C5409" w:rsidRDefault="000C5409" w:rsidP="00316500">
            <w:pPr>
              <w:spacing w:after="5" w:line="263" w:lineRule="auto"/>
              <w:ind w:right="119"/>
              <w:rPr>
                <w:rFonts w:cs="Arial"/>
                <w:szCs w:val="20"/>
              </w:rPr>
            </w:pPr>
          </w:p>
          <w:p w14:paraId="5978906E" w14:textId="77777777" w:rsidR="000C5409" w:rsidRPr="000C5409" w:rsidRDefault="000C5409" w:rsidP="000C5409">
            <w:pPr>
              <w:spacing w:after="5" w:line="263" w:lineRule="auto"/>
              <w:ind w:right="119"/>
              <w:rPr>
                <w:rFonts w:cs="Arial"/>
                <w:szCs w:val="20"/>
              </w:rPr>
            </w:pPr>
            <w:r w:rsidRPr="000C5409">
              <w:rPr>
                <w:rFonts w:cs="Arial"/>
                <w:szCs w:val="20"/>
              </w:rPr>
              <w:t>Correctief onderhoud omvat:</w:t>
            </w:r>
          </w:p>
          <w:p w14:paraId="0149A175" w14:textId="77777777" w:rsidR="000C5409" w:rsidRPr="000C5409" w:rsidRDefault="000C5409" w:rsidP="000C5409">
            <w:pPr>
              <w:pStyle w:val="Lijstalinea"/>
              <w:numPr>
                <w:ilvl w:val="0"/>
                <w:numId w:val="37"/>
              </w:numPr>
              <w:spacing w:after="5" w:line="263" w:lineRule="auto"/>
              <w:ind w:right="119"/>
              <w:rPr>
                <w:rFonts w:cs="Arial"/>
                <w:szCs w:val="20"/>
              </w:rPr>
            </w:pPr>
            <w:r w:rsidRPr="000C5409">
              <w:rPr>
                <w:rFonts w:cs="Arial"/>
                <w:szCs w:val="20"/>
              </w:rPr>
              <w:t>Storingsafhandeling: herstel van defecte AV-middelen binnen de overeengekomen responstijden.</w:t>
            </w:r>
          </w:p>
          <w:p w14:paraId="6D278282" w14:textId="2CF57E69" w:rsidR="000C5409" w:rsidRPr="000C5409" w:rsidRDefault="1227CB44" w:rsidP="1526B343">
            <w:pPr>
              <w:pStyle w:val="Lijstalinea"/>
              <w:numPr>
                <w:ilvl w:val="0"/>
                <w:numId w:val="37"/>
              </w:numPr>
              <w:spacing w:after="5" w:line="263" w:lineRule="auto"/>
              <w:ind w:right="119"/>
              <w:rPr>
                <w:rFonts w:cs="Arial"/>
              </w:rPr>
            </w:pPr>
            <w:r w:rsidRPr="1526B343">
              <w:rPr>
                <w:rFonts w:cs="Arial"/>
              </w:rPr>
              <w:t>Garantie &amp; vervanging: Indien een storing niet binnen 24 uur na melding is verholpen, draagt Opdrachtgever zorg voor vervangende AV-middelen.</w:t>
            </w:r>
          </w:p>
        </w:tc>
        <w:tc>
          <w:tcPr>
            <w:tcW w:w="8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C69955" w14:textId="77777777" w:rsidR="0050501F" w:rsidRDefault="0050501F" w:rsidP="003B16B4">
            <w:pPr>
              <w:rPr>
                <w:lang w:eastAsia="en-US"/>
              </w:rPr>
            </w:pPr>
          </w:p>
        </w:tc>
      </w:tr>
    </w:tbl>
    <w:p w14:paraId="4889AED8" w14:textId="77777777" w:rsidR="00B3598D" w:rsidRDefault="00B3598D" w:rsidP="00B3598D">
      <w:pPr>
        <w:pStyle w:val="Kop2"/>
        <w:ind w:left="851"/>
        <w:rPr>
          <w:color w:val="auto"/>
        </w:rPr>
      </w:pPr>
      <w:r>
        <w:rPr>
          <w:color w:val="auto"/>
        </w:rPr>
        <w:t>Technische eisen AV-voorzieningen</w:t>
      </w:r>
    </w:p>
    <w:p w14:paraId="65057845" w14:textId="77777777" w:rsidR="00B3598D" w:rsidRPr="00BB4E98" w:rsidRDefault="00B3598D" w:rsidP="00B3598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3598D" w14:paraId="14150A46" w14:textId="77777777" w:rsidTr="5FF968C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1DE3ED2C" w14:textId="77777777" w:rsidR="00B3598D" w:rsidRDefault="00B3598D">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4C0E7F5C" w14:textId="77777777" w:rsidR="00B3598D" w:rsidRDefault="00B3598D">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6338C61C" w14:textId="77777777" w:rsidR="00B3598D" w:rsidRDefault="00B3598D">
            <w:pPr>
              <w:jc w:val="center"/>
              <w:rPr>
                <w:b/>
                <w:lang w:eastAsia="en-US"/>
              </w:rPr>
            </w:pPr>
            <w:r>
              <w:rPr>
                <w:b/>
                <w:lang w:eastAsia="en-US"/>
              </w:rPr>
              <w:t>Ja/Nee</w:t>
            </w:r>
          </w:p>
        </w:tc>
      </w:tr>
      <w:tr w:rsidR="00B3598D" w14:paraId="1E422F39" w14:textId="77777777" w:rsidTr="5FF968C0">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0637DAB4" w14:textId="77777777" w:rsidR="00B3598D" w:rsidRPr="00924624" w:rsidRDefault="00B3598D"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7CDD281" w14:textId="4D01D1D6" w:rsidR="00B3598D" w:rsidRPr="00924624" w:rsidRDefault="00B3598D">
            <w:pPr>
              <w:rPr>
                <w:rFonts w:cs="Arial"/>
                <w:lang w:eastAsia="en-US"/>
              </w:rPr>
            </w:pPr>
            <w:r w:rsidRPr="00924624">
              <w:rPr>
                <w:rFonts w:cs="Arial"/>
                <w:lang w:eastAsia="en-US"/>
              </w:rPr>
              <w:t>De audiovisuele middelen worden geleverd inclusief alle benodigde software en licenties tenzij anders afgesproken. De software en licenties worden aangeboden voor de technische levensduur van het desbetreffende apparaat.</w:t>
            </w:r>
          </w:p>
        </w:tc>
        <w:tc>
          <w:tcPr>
            <w:tcW w:w="443" w:type="pct"/>
            <w:tcBorders>
              <w:top w:val="single" w:sz="4" w:space="0" w:color="auto"/>
              <w:left w:val="single" w:sz="4" w:space="0" w:color="auto"/>
              <w:bottom w:val="single" w:sz="4" w:space="0" w:color="auto"/>
              <w:right w:val="single" w:sz="4" w:space="0" w:color="auto"/>
            </w:tcBorders>
          </w:tcPr>
          <w:p w14:paraId="1E1171A9" w14:textId="77777777" w:rsidR="00B3598D" w:rsidRDefault="00B3598D">
            <w:pPr>
              <w:rPr>
                <w:lang w:eastAsia="en-US"/>
              </w:rPr>
            </w:pPr>
          </w:p>
        </w:tc>
      </w:tr>
      <w:tr w:rsidR="00B3598D" w14:paraId="30FE122F" w14:textId="77777777" w:rsidTr="5FF968C0">
        <w:trPr>
          <w:trHeight w:val="255"/>
        </w:trPr>
        <w:tc>
          <w:tcPr>
            <w:tcW w:w="467" w:type="pct"/>
            <w:tcBorders>
              <w:top w:val="single" w:sz="4" w:space="0" w:color="auto"/>
              <w:left w:val="single" w:sz="4" w:space="0" w:color="auto"/>
              <w:bottom w:val="single" w:sz="4" w:space="0" w:color="auto"/>
              <w:right w:val="single" w:sz="4" w:space="0" w:color="auto"/>
            </w:tcBorders>
            <w:noWrap/>
          </w:tcPr>
          <w:p w14:paraId="6C1A547A" w14:textId="77777777" w:rsidR="00B3598D" w:rsidRPr="00461B5F" w:rsidRDefault="00B3598D"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927C40E" w14:textId="77777777" w:rsidR="00B3598D" w:rsidRPr="00461B5F" w:rsidRDefault="00B3598D">
            <w:pPr>
              <w:rPr>
                <w:rFonts w:cs="Arial"/>
                <w:lang w:eastAsia="en-US"/>
              </w:rPr>
            </w:pPr>
            <w:r w:rsidRPr="00461B5F">
              <w:rPr>
                <w:rFonts w:cs="Arial"/>
                <w:lang w:eastAsia="en-US"/>
              </w:rPr>
              <w:t>Het initiatief voor het verlengen van lopende contracten/licenties dient te worden geïnitieerd door Opdrachtnemer. Hiertoe dient een offerte te worden uitgebracht, voorzien van de looptijd van het nieuwe contract/de licentie.</w:t>
            </w:r>
          </w:p>
        </w:tc>
        <w:tc>
          <w:tcPr>
            <w:tcW w:w="443" w:type="pct"/>
            <w:tcBorders>
              <w:top w:val="single" w:sz="4" w:space="0" w:color="auto"/>
              <w:left w:val="single" w:sz="4" w:space="0" w:color="auto"/>
              <w:bottom w:val="single" w:sz="4" w:space="0" w:color="auto"/>
              <w:right w:val="single" w:sz="4" w:space="0" w:color="auto"/>
            </w:tcBorders>
          </w:tcPr>
          <w:p w14:paraId="1599311E" w14:textId="77777777" w:rsidR="00B3598D" w:rsidRDefault="00B3598D">
            <w:pPr>
              <w:rPr>
                <w:lang w:eastAsia="en-US"/>
              </w:rPr>
            </w:pPr>
          </w:p>
        </w:tc>
      </w:tr>
      <w:tr w:rsidR="00B3598D" w14:paraId="6D2495B0" w14:textId="77777777" w:rsidTr="5FF968C0">
        <w:trPr>
          <w:trHeight w:val="255"/>
        </w:trPr>
        <w:tc>
          <w:tcPr>
            <w:tcW w:w="467" w:type="pct"/>
            <w:tcBorders>
              <w:top w:val="single" w:sz="4" w:space="0" w:color="auto"/>
              <w:left w:val="single" w:sz="4" w:space="0" w:color="auto"/>
              <w:bottom w:val="single" w:sz="4" w:space="0" w:color="auto"/>
              <w:right w:val="single" w:sz="4" w:space="0" w:color="auto"/>
            </w:tcBorders>
            <w:noWrap/>
          </w:tcPr>
          <w:p w14:paraId="1E0C5717" w14:textId="77777777" w:rsidR="00B3598D" w:rsidRPr="00665B9B" w:rsidRDefault="00B3598D"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A75C1CE" w14:textId="77777777" w:rsidR="00B3598D" w:rsidRPr="00665B9B" w:rsidRDefault="00B3598D">
            <w:pPr>
              <w:rPr>
                <w:rFonts w:cs="Arial"/>
                <w:lang w:eastAsia="en-US"/>
              </w:rPr>
            </w:pPr>
            <w:r w:rsidRPr="00665B9B">
              <w:rPr>
                <w:rFonts w:cs="Arial"/>
                <w:lang w:eastAsia="en-US"/>
              </w:rPr>
              <w:t>Opdrachtnemer dient een jaarlijks plan te hebben over updates en het implementeren van de software en licenties. In overleg met Opdrachtgever wordt hieraan uitvoering gegeven.</w:t>
            </w:r>
          </w:p>
        </w:tc>
        <w:tc>
          <w:tcPr>
            <w:tcW w:w="443" w:type="pct"/>
            <w:tcBorders>
              <w:top w:val="single" w:sz="4" w:space="0" w:color="auto"/>
              <w:left w:val="single" w:sz="4" w:space="0" w:color="auto"/>
              <w:bottom w:val="single" w:sz="4" w:space="0" w:color="auto"/>
              <w:right w:val="single" w:sz="4" w:space="0" w:color="auto"/>
            </w:tcBorders>
          </w:tcPr>
          <w:p w14:paraId="7298DB5E" w14:textId="77777777" w:rsidR="00B3598D" w:rsidRDefault="00B3598D">
            <w:pPr>
              <w:rPr>
                <w:lang w:eastAsia="en-US"/>
              </w:rPr>
            </w:pPr>
          </w:p>
        </w:tc>
      </w:tr>
      <w:tr w:rsidR="000628B5" w14:paraId="566E0DAF" w14:textId="77777777" w:rsidTr="5FF968C0">
        <w:trPr>
          <w:trHeight w:val="255"/>
        </w:trPr>
        <w:tc>
          <w:tcPr>
            <w:tcW w:w="467" w:type="pct"/>
            <w:tcBorders>
              <w:top w:val="single" w:sz="4" w:space="0" w:color="auto"/>
              <w:left w:val="single" w:sz="4" w:space="0" w:color="auto"/>
              <w:bottom w:val="single" w:sz="4" w:space="0" w:color="auto"/>
              <w:right w:val="single" w:sz="4" w:space="0" w:color="auto"/>
            </w:tcBorders>
            <w:noWrap/>
          </w:tcPr>
          <w:p w14:paraId="0A38191B" w14:textId="77777777" w:rsidR="000628B5" w:rsidRPr="00BA094A" w:rsidRDefault="000628B5"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527E465" w14:textId="581D6684" w:rsidR="000628B5" w:rsidRPr="00BA094A" w:rsidRDefault="00182BEA" w:rsidP="00182BEA">
            <w:pPr>
              <w:spacing w:after="5" w:line="263" w:lineRule="auto"/>
              <w:ind w:right="119"/>
              <w:rPr>
                <w:rFonts w:cs="Arial"/>
                <w:lang w:eastAsia="en-US"/>
              </w:rPr>
            </w:pPr>
            <w:r w:rsidRPr="00BA094A">
              <w:rPr>
                <w:rFonts w:cs="Arial"/>
                <w:lang w:eastAsia="en-US"/>
              </w:rPr>
              <w:t xml:space="preserve">Aangeschafte AV-middelen zijn rechtenvrij zonder </w:t>
            </w:r>
            <w:r w:rsidR="00BA094A" w:rsidRPr="00BA094A">
              <w:rPr>
                <w:rFonts w:cs="Arial"/>
                <w:lang w:eastAsia="en-US"/>
              </w:rPr>
              <w:t xml:space="preserve">achteraf </w:t>
            </w:r>
            <w:r w:rsidRPr="00BA094A">
              <w:rPr>
                <w:rFonts w:cs="Arial"/>
                <w:lang w:eastAsia="en-US"/>
              </w:rPr>
              <w:t>verplichtingen tot het afnemen van licenties.</w:t>
            </w:r>
          </w:p>
        </w:tc>
        <w:tc>
          <w:tcPr>
            <w:tcW w:w="443" w:type="pct"/>
            <w:tcBorders>
              <w:top w:val="single" w:sz="4" w:space="0" w:color="auto"/>
              <w:left w:val="single" w:sz="4" w:space="0" w:color="auto"/>
              <w:bottom w:val="single" w:sz="4" w:space="0" w:color="auto"/>
              <w:right w:val="single" w:sz="4" w:space="0" w:color="auto"/>
            </w:tcBorders>
          </w:tcPr>
          <w:p w14:paraId="0671CA64" w14:textId="59DBF008" w:rsidR="000628B5" w:rsidRDefault="000628B5">
            <w:pPr>
              <w:rPr>
                <w:lang w:eastAsia="en-US"/>
              </w:rPr>
            </w:pPr>
          </w:p>
        </w:tc>
      </w:tr>
    </w:tbl>
    <w:p w14:paraId="0FF2D992" w14:textId="5D502890" w:rsidR="0013319A" w:rsidRDefault="0013319A" w:rsidP="003B16B4">
      <w:pPr>
        <w:pStyle w:val="Kop2"/>
        <w:ind w:left="851"/>
        <w:rPr>
          <w:color w:val="auto"/>
        </w:rPr>
      </w:pPr>
      <w:r>
        <w:rPr>
          <w:color w:val="auto"/>
        </w:rPr>
        <w:t>Advies en Ontwerp</w:t>
      </w:r>
    </w:p>
    <w:p w14:paraId="0882130B" w14:textId="77777777" w:rsidR="0013319A" w:rsidRDefault="0013319A" w:rsidP="001331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13319A" w14:paraId="71F1921A"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6A0BDF7" w14:textId="77777777" w:rsidR="0013319A" w:rsidRDefault="0013319A">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A48D04" w14:textId="77777777" w:rsidR="0013319A" w:rsidRDefault="0013319A">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6C29598" w14:textId="77777777" w:rsidR="0013319A" w:rsidRDefault="0013319A">
            <w:pPr>
              <w:jc w:val="center"/>
              <w:rPr>
                <w:b/>
                <w:lang w:eastAsia="en-US"/>
              </w:rPr>
            </w:pPr>
            <w:r>
              <w:rPr>
                <w:b/>
                <w:lang w:eastAsia="en-US"/>
              </w:rPr>
              <w:t>Ja/Nee</w:t>
            </w:r>
          </w:p>
        </w:tc>
      </w:tr>
      <w:tr w:rsidR="0013319A" w14:paraId="52EC5A6B" w14:textId="77777777">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5B7EDDE3" w14:textId="77777777" w:rsidR="0013319A" w:rsidRPr="00103362" w:rsidRDefault="0013319A">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27DDEDC" w14:textId="5E81C6E6" w:rsidR="00FF7D42" w:rsidRPr="002E7E4D" w:rsidRDefault="00F22385" w:rsidP="00F22385">
            <w:pPr>
              <w:spacing w:line="240" w:lineRule="auto"/>
              <w:ind w:right="119"/>
              <w:rPr>
                <w:rFonts w:cs="Arial"/>
                <w:b/>
                <w:szCs w:val="20"/>
              </w:rPr>
            </w:pPr>
            <w:r w:rsidRPr="002E7E4D">
              <w:rPr>
                <w:rFonts w:cs="Arial"/>
                <w:szCs w:val="20"/>
              </w:rPr>
              <w:t xml:space="preserve">Hogeschool Rotterdam </w:t>
            </w:r>
            <w:r w:rsidR="00FF7D42" w:rsidRPr="002E7E4D">
              <w:rPr>
                <w:rFonts w:cs="Arial"/>
                <w:szCs w:val="20"/>
              </w:rPr>
              <w:t xml:space="preserve">is op zoek naar een partner op het gebied van AV-middelen die advies kan geven op minimaal de volgende gebieden: </w:t>
            </w:r>
          </w:p>
          <w:p w14:paraId="41DB871F" w14:textId="77777777" w:rsidR="00FF7D42" w:rsidRPr="002E7E4D" w:rsidRDefault="00FF7D42" w:rsidP="00FF7D42">
            <w:pPr>
              <w:pStyle w:val="Lijstalinea"/>
              <w:numPr>
                <w:ilvl w:val="0"/>
                <w:numId w:val="22"/>
              </w:numPr>
              <w:spacing w:after="5" w:line="263" w:lineRule="auto"/>
              <w:ind w:right="119"/>
              <w:rPr>
                <w:rFonts w:cs="Arial"/>
                <w:szCs w:val="20"/>
              </w:rPr>
            </w:pPr>
            <w:r w:rsidRPr="002E7E4D">
              <w:rPr>
                <w:rFonts w:cs="Arial"/>
                <w:szCs w:val="20"/>
              </w:rPr>
              <w:t xml:space="preserve">Ontwikkelingen op de audiovisuele markt in relatie tot het geven van onderwijs. </w:t>
            </w:r>
          </w:p>
          <w:p w14:paraId="1DDB8B01" w14:textId="77777777" w:rsidR="00FF7D42" w:rsidRPr="002E7E4D" w:rsidRDefault="00FF7D42" w:rsidP="00FF7D42">
            <w:pPr>
              <w:pStyle w:val="Lijstalinea"/>
              <w:numPr>
                <w:ilvl w:val="0"/>
                <w:numId w:val="22"/>
              </w:numPr>
              <w:spacing w:after="5" w:line="263" w:lineRule="auto"/>
              <w:ind w:right="119"/>
              <w:rPr>
                <w:rFonts w:cs="Arial"/>
                <w:szCs w:val="20"/>
              </w:rPr>
            </w:pPr>
            <w:r w:rsidRPr="002E7E4D">
              <w:rPr>
                <w:rFonts w:cs="Arial"/>
                <w:szCs w:val="20"/>
              </w:rPr>
              <w:t xml:space="preserve">Duurzaamheid in relatie tot de inzet en afvoer van AV-middelen. </w:t>
            </w:r>
          </w:p>
          <w:p w14:paraId="0A705792" w14:textId="77777777" w:rsidR="00FF7D42" w:rsidRPr="002E7E4D" w:rsidRDefault="00FF7D42" w:rsidP="00FF7D42">
            <w:pPr>
              <w:pStyle w:val="Lijstalinea"/>
              <w:numPr>
                <w:ilvl w:val="0"/>
                <w:numId w:val="22"/>
              </w:numPr>
              <w:spacing w:after="5" w:line="263" w:lineRule="auto"/>
              <w:ind w:right="119"/>
              <w:rPr>
                <w:rFonts w:cs="Arial"/>
                <w:szCs w:val="20"/>
              </w:rPr>
            </w:pPr>
            <w:r w:rsidRPr="002E7E4D">
              <w:rPr>
                <w:rFonts w:cs="Arial"/>
                <w:szCs w:val="20"/>
              </w:rPr>
              <w:t>Diefstal en beveiligingsaspecten (hufterproof).</w:t>
            </w:r>
          </w:p>
          <w:p w14:paraId="12DC23FB" w14:textId="77777777" w:rsidR="00FF7D42" w:rsidRPr="002E7E4D" w:rsidRDefault="00FF7D42" w:rsidP="00FF7D42">
            <w:pPr>
              <w:pStyle w:val="Lijstalinea"/>
              <w:numPr>
                <w:ilvl w:val="0"/>
                <w:numId w:val="22"/>
              </w:numPr>
              <w:spacing w:after="5" w:line="263" w:lineRule="auto"/>
              <w:ind w:right="119"/>
              <w:rPr>
                <w:rFonts w:cs="Arial"/>
                <w:szCs w:val="20"/>
              </w:rPr>
            </w:pPr>
            <w:r w:rsidRPr="002E7E4D">
              <w:rPr>
                <w:rFonts w:cs="Arial"/>
                <w:szCs w:val="20"/>
              </w:rPr>
              <w:t xml:space="preserve">Installatie en montage. </w:t>
            </w:r>
          </w:p>
          <w:p w14:paraId="225D008B" w14:textId="77777777" w:rsidR="00FF7D42" w:rsidRPr="002E7E4D" w:rsidRDefault="00FF7D42" w:rsidP="00FF7D42">
            <w:pPr>
              <w:pStyle w:val="Lijstalinea"/>
              <w:numPr>
                <w:ilvl w:val="0"/>
                <w:numId w:val="22"/>
              </w:numPr>
              <w:spacing w:after="5" w:line="263" w:lineRule="auto"/>
              <w:ind w:right="119"/>
              <w:rPr>
                <w:rFonts w:cs="Arial"/>
                <w:szCs w:val="20"/>
              </w:rPr>
            </w:pPr>
            <w:r w:rsidRPr="002E7E4D">
              <w:rPr>
                <w:rFonts w:cs="Arial"/>
                <w:szCs w:val="20"/>
              </w:rPr>
              <w:t>Integratie met bestaande middelen en infrastructuur.</w:t>
            </w:r>
          </w:p>
          <w:p w14:paraId="05E82796" w14:textId="2092811A" w:rsidR="0013319A" w:rsidRPr="00F22385" w:rsidRDefault="00FF7D42" w:rsidP="00A975B6">
            <w:pPr>
              <w:pStyle w:val="Lijstalinea"/>
              <w:numPr>
                <w:ilvl w:val="0"/>
                <w:numId w:val="22"/>
              </w:numPr>
              <w:spacing w:after="5" w:line="263" w:lineRule="auto"/>
              <w:ind w:right="119"/>
              <w:rPr>
                <w:rFonts w:ascii="Verdana" w:hAnsi="Verdana"/>
                <w:szCs w:val="20"/>
              </w:rPr>
            </w:pPr>
            <w:r w:rsidRPr="002E7E4D">
              <w:rPr>
                <w:rFonts w:cs="Arial"/>
                <w:szCs w:val="20"/>
              </w:rPr>
              <w:t xml:space="preserve">Gebruikersgemak. </w:t>
            </w:r>
          </w:p>
        </w:tc>
        <w:tc>
          <w:tcPr>
            <w:tcW w:w="443" w:type="pct"/>
            <w:tcBorders>
              <w:top w:val="single" w:sz="4" w:space="0" w:color="auto"/>
              <w:left w:val="single" w:sz="4" w:space="0" w:color="auto"/>
              <w:bottom w:val="single" w:sz="4" w:space="0" w:color="auto"/>
              <w:right w:val="single" w:sz="4" w:space="0" w:color="auto"/>
            </w:tcBorders>
          </w:tcPr>
          <w:p w14:paraId="364367A8" w14:textId="77777777" w:rsidR="0013319A" w:rsidRDefault="0013319A">
            <w:pPr>
              <w:rPr>
                <w:lang w:eastAsia="en-US"/>
              </w:rPr>
            </w:pPr>
          </w:p>
        </w:tc>
      </w:tr>
      <w:tr w:rsidR="00A975B6" w14:paraId="6966F847"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B50BBAA" w14:textId="77777777" w:rsidR="00A975B6" w:rsidRPr="00103362" w:rsidRDefault="00A975B6">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F63DADF" w14:textId="77777777" w:rsidR="00A975B6" w:rsidRPr="002E7E4D" w:rsidRDefault="00A975B6" w:rsidP="00F22385">
            <w:pPr>
              <w:spacing w:after="5" w:line="263" w:lineRule="auto"/>
              <w:ind w:right="119"/>
              <w:rPr>
                <w:rFonts w:cs="Arial"/>
                <w:szCs w:val="20"/>
              </w:rPr>
            </w:pPr>
            <w:r w:rsidRPr="002E7E4D">
              <w:rPr>
                <w:rFonts w:cs="Arial"/>
                <w:szCs w:val="20"/>
              </w:rPr>
              <w:t xml:space="preserve">De door Opdrachtnemer geleverde schriftelijke adviezen met betrekking tot de inrichting van ruimten met AV-middelen bevatten minimaal en niet beperkt tot, onderstaande punten: </w:t>
            </w:r>
          </w:p>
          <w:p w14:paraId="74D083A9" w14:textId="77777777" w:rsidR="00A975B6" w:rsidRPr="002E7E4D" w:rsidRDefault="00A975B6" w:rsidP="00A975B6">
            <w:pPr>
              <w:pStyle w:val="Lijstalinea"/>
              <w:numPr>
                <w:ilvl w:val="0"/>
                <w:numId w:val="24"/>
              </w:numPr>
              <w:spacing w:after="5" w:line="263" w:lineRule="auto"/>
              <w:ind w:left="1080" w:right="119"/>
              <w:rPr>
                <w:rFonts w:cs="Arial"/>
                <w:szCs w:val="20"/>
              </w:rPr>
            </w:pPr>
            <w:r w:rsidRPr="002E7E4D">
              <w:rPr>
                <w:rFonts w:cs="Arial"/>
                <w:szCs w:val="20"/>
              </w:rPr>
              <w:t xml:space="preserve">Samenvatting vraagstelling aanvrager.  </w:t>
            </w:r>
          </w:p>
          <w:p w14:paraId="0296850E" w14:textId="77777777" w:rsidR="00A975B6" w:rsidRPr="002E7E4D" w:rsidRDefault="00A975B6" w:rsidP="00A975B6">
            <w:pPr>
              <w:pStyle w:val="Lijstalinea"/>
              <w:numPr>
                <w:ilvl w:val="0"/>
                <w:numId w:val="24"/>
              </w:numPr>
              <w:spacing w:after="5" w:line="263" w:lineRule="auto"/>
              <w:ind w:left="1080" w:right="119"/>
              <w:rPr>
                <w:rFonts w:cs="Arial"/>
                <w:szCs w:val="20"/>
              </w:rPr>
            </w:pPr>
            <w:r w:rsidRPr="002E7E4D">
              <w:rPr>
                <w:rFonts w:cs="Arial"/>
                <w:szCs w:val="20"/>
              </w:rPr>
              <w:t xml:space="preserve">Advies. </w:t>
            </w:r>
          </w:p>
          <w:p w14:paraId="34E72A19" w14:textId="77777777" w:rsidR="000A66BE" w:rsidRDefault="00A975B6">
            <w:pPr>
              <w:pStyle w:val="Lijstalinea"/>
              <w:numPr>
                <w:ilvl w:val="0"/>
                <w:numId w:val="24"/>
              </w:numPr>
              <w:spacing w:after="5" w:line="263" w:lineRule="auto"/>
              <w:ind w:left="1080" w:right="119"/>
              <w:rPr>
                <w:rFonts w:cs="Arial"/>
                <w:szCs w:val="20"/>
              </w:rPr>
            </w:pPr>
            <w:r w:rsidRPr="000A66BE">
              <w:rPr>
                <w:rFonts w:cs="Arial"/>
                <w:szCs w:val="20"/>
              </w:rPr>
              <w:t>Aanbieding</w:t>
            </w:r>
          </w:p>
          <w:p w14:paraId="68E1FA93" w14:textId="7B24B10A" w:rsidR="00A62F83" w:rsidRDefault="00A975B6" w:rsidP="000A66BE">
            <w:pPr>
              <w:pStyle w:val="Lijstalinea"/>
              <w:numPr>
                <w:ilvl w:val="0"/>
                <w:numId w:val="24"/>
              </w:numPr>
              <w:spacing w:after="5" w:line="263" w:lineRule="auto"/>
              <w:ind w:left="1080" w:right="119"/>
              <w:rPr>
                <w:rFonts w:cs="Arial"/>
                <w:szCs w:val="20"/>
              </w:rPr>
            </w:pPr>
            <w:r w:rsidRPr="00A62F83">
              <w:rPr>
                <w:rFonts w:cs="Arial"/>
                <w:szCs w:val="20"/>
              </w:rPr>
              <w:t>Prijsopbouw: arbeid en materiaal</w:t>
            </w:r>
          </w:p>
          <w:p w14:paraId="50074017" w14:textId="4CD95F27" w:rsidR="00A62F83" w:rsidRDefault="00A975B6" w:rsidP="000A66BE">
            <w:pPr>
              <w:pStyle w:val="Lijstalinea"/>
              <w:numPr>
                <w:ilvl w:val="0"/>
                <w:numId w:val="24"/>
              </w:numPr>
              <w:spacing w:after="5" w:line="263" w:lineRule="auto"/>
              <w:ind w:left="1080" w:right="119"/>
              <w:rPr>
                <w:rFonts w:cs="Arial"/>
                <w:szCs w:val="20"/>
              </w:rPr>
            </w:pPr>
            <w:r w:rsidRPr="00A62F83">
              <w:rPr>
                <w:rFonts w:cs="Arial"/>
                <w:szCs w:val="20"/>
              </w:rPr>
              <w:t>Gespecificeerde producten</w:t>
            </w:r>
          </w:p>
          <w:p w14:paraId="033C31F7" w14:textId="66906757" w:rsidR="00A975B6" w:rsidRPr="00A62F83" w:rsidRDefault="00A975B6" w:rsidP="000A66BE">
            <w:pPr>
              <w:pStyle w:val="Lijstalinea"/>
              <w:numPr>
                <w:ilvl w:val="0"/>
                <w:numId w:val="24"/>
              </w:numPr>
              <w:spacing w:after="5" w:line="263" w:lineRule="auto"/>
              <w:ind w:left="1080" w:right="119"/>
              <w:rPr>
                <w:rFonts w:cs="Arial"/>
                <w:szCs w:val="20"/>
              </w:rPr>
            </w:pPr>
            <w:r w:rsidRPr="002E7E4D">
              <w:rPr>
                <w:rFonts w:cs="Arial"/>
                <w:szCs w:val="20"/>
              </w:rPr>
              <w:t>Aanvullende diensten</w:t>
            </w:r>
          </w:p>
        </w:tc>
        <w:tc>
          <w:tcPr>
            <w:tcW w:w="443" w:type="pct"/>
            <w:tcBorders>
              <w:top w:val="single" w:sz="4" w:space="0" w:color="auto"/>
              <w:left w:val="single" w:sz="4" w:space="0" w:color="auto"/>
              <w:bottom w:val="single" w:sz="4" w:space="0" w:color="auto"/>
              <w:right w:val="single" w:sz="4" w:space="0" w:color="auto"/>
            </w:tcBorders>
          </w:tcPr>
          <w:p w14:paraId="375595F7" w14:textId="77777777" w:rsidR="00A975B6" w:rsidRDefault="00A975B6">
            <w:pPr>
              <w:rPr>
                <w:lang w:eastAsia="en-US"/>
              </w:rPr>
            </w:pPr>
          </w:p>
        </w:tc>
      </w:tr>
      <w:tr w:rsidR="0013319A" w14:paraId="5AF82469"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56E36AF" w14:textId="77777777" w:rsidR="0013319A" w:rsidRPr="00103362" w:rsidRDefault="0013319A">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034B084" w14:textId="6073BEC3" w:rsidR="0013319A" w:rsidRPr="003E23AD" w:rsidRDefault="00FF7D42" w:rsidP="003E23AD">
            <w:pPr>
              <w:spacing w:after="5" w:line="263" w:lineRule="auto"/>
              <w:ind w:right="119"/>
              <w:rPr>
                <w:rFonts w:cs="Arial"/>
                <w:szCs w:val="20"/>
              </w:rPr>
            </w:pPr>
            <w:r w:rsidRPr="003E23AD">
              <w:rPr>
                <w:rFonts w:cs="Arial"/>
                <w:szCs w:val="20"/>
              </w:rPr>
              <w:t>Opdrachtnemer stemt bij maatwerk en projecte</w:t>
            </w:r>
            <w:r w:rsidR="007D3F54">
              <w:rPr>
                <w:rFonts w:cs="Arial"/>
                <w:szCs w:val="20"/>
              </w:rPr>
              <w:t>n</w:t>
            </w:r>
            <w:r w:rsidRPr="003E23AD">
              <w:rPr>
                <w:rFonts w:cs="Arial"/>
                <w:szCs w:val="20"/>
              </w:rPr>
              <w:t xml:space="preserve"> voor het leveren van AV-middelen een implementatieplan met een daarbij behorende planning en legt deze voor aanvang van de uitvoering ter goedkeuring voor aan de betrokken projectleider van </w:t>
            </w:r>
            <w:r w:rsidR="00A975B6" w:rsidRPr="003E23AD">
              <w:rPr>
                <w:rFonts w:cs="Arial"/>
                <w:szCs w:val="20"/>
              </w:rPr>
              <w:t>Hogeschool Rotterdam</w:t>
            </w:r>
            <w:r w:rsidRPr="003E23AD">
              <w:rPr>
                <w:rFonts w:cs="Arial"/>
                <w:szCs w:val="20"/>
              </w:rPr>
              <w:t xml:space="preserve">.  </w:t>
            </w:r>
          </w:p>
        </w:tc>
        <w:tc>
          <w:tcPr>
            <w:tcW w:w="443" w:type="pct"/>
            <w:tcBorders>
              <w:top w:val="single" w:sz="4" w:space="0" w:color="auto"/>
              <w:left w:val="single" w:sz="4" w:space="0" w:color="auto"/>
              <w:bottom w:val="single" w:sz="4" w:space="0" w:color="auto"/>
              <w:right w:val="single" w:sz="4" w:space="0" w:color="auto"/>
            </w:tcBorders>
          </w:tcPr>
          <w:p w14:paraId="706482BB" w14:textId="77777777" w:rsidR="0013319A" w:rsidRDefault="0013319A">
            <w:pPr>
              <w:rPr>
                <w:lang w:eastAsia="en-US"/>
              </w:rPr>
            </w:pPr>
          </w:p>
        </w:tc>
      </w:tr>
    </w:tbl>
    <w:p w14:paraId="1F06A320" w14:textId="26F13E61" w:rsidR="003B16B4" w:rsidRDefault="003B16B4" w:rsidP="003B16B4">
      <w:pPr>
        <w:pStyle w:val="Kop2"/>
        <w:ind w:left="851"/>
        <w:rPr>
          <w:color w:val="auto"/>
        </w:rPr>
      </w:pPr>
      <w:r>
        <w:rPr>
          <w:color w:val="auto"/>
        </w:rPr>
        <w:t>Servicedesk</w:t>
      </w:r>
    </w:p>
    <w:p w14:paraId="5CACCFBA" w14:textId="77777777" w:rsidR="003B16B4" w:rsidRDefault="003B16B4" w:rsidP="003B16B4">
      <w:pPr>
        <w:tabs>
          <w:tab w:val="left" w:pos="1440"/>
        </w:tabs>
      </w:pPr>
      <w:r>
        <w:t>Hogeschool Rotterdam stelt een aantal eisen ten aanzien van de kwaliteit van de dienstverlening.</w:t>
      </w:r>
    </w:p>
    <w:p w14:paraId="6CA9E8E3" w14:textId="77777777" w:rsidR="003B16B4" w:rsidRDefault="003B16B4" w:rsidP="003B16B4">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B16B4" w14:paraId="058B6EF9" w14:textId="77777777" w:rsidTr="7FE4F714">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D582FE5" w14:textId="77777777" w:rsidR="003B16B4" w:rsidRDefault="003B16B4" w:rsidP="0037652D">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4B323F87" w14:textId="77777777" w:rsidR="003B16B4" w:rsidRDefault="003B16B4" w:rsidP="0037652D">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61BC07FD" w14:textId="77777777" w:rsidR="003B16B4" w:rsidRDefault="003B16B4" w:rsidP="0037652D">
            <w:pPr>
              <w:jc w:val="center"/>
              <w:rPr>
                <w:b/>
                <w:lang w:eastAsia="en-US"/>
              </w:rPr>
            </w:pPr>
            <w:r>
              <w:rPr>
                <w:b/>
                <w:lang w:eastAsia="en-US"/>
              </w:rPr>
              <w:t>Ja/Nee</w:t>
            </w:r>
          </w:p>
        </w:tc>
      </w:tr>
      <w:tr w:rsidR="003B16B4" w14:paraId="0DE89A1F" w14:textId="77777777" w:rsidTr="003C6DD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14:paraId="512CF5D0" w14:textId="77777777" w:rsidR="003B16B4" w:rsidRPr="00103362" w:rsidRDefault="003B16B4"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3D0CF4" w14:textId="77777777" w:rsidR="003B16B4" w:rsidRPr="00E21D34" w:rsidRDefault="003B16B4" w:rsidP="003B16B4">
            <w:pPr>
              <w:rPr>
                <w:rFonts w:cs="Arial"/>
              </w:rPr>
            </w:pPr>
            <w:r w:rsidRPr="00E21D34">
              <w:rPr>
                <w:rFonts w:cs="Arial"/>
              </w:rPr>
              <w:t>Inschrijver beschikt over een Servicedesk die ten minste aan onderstaande eisen voldoet:</w:t>
            </w:r>
          </w:p>
          <w:p w14:paraId="1C26B7F2" w14:textId="19F621F1" w:rsidR="003B16B4" w:rsidRPr="00E82D00" w:rsidRDefault="003B16B4" w:rsidP="00E82D00">
            <w:pPr>
              <w:pStyle w:val="Lijstalinea"/>
              <w:numPr>
                <w:ilvl w:val="0"/>
                <w:numId w:val="27"/>
              </w:numPr>
              <w:rPr>
                <w:rFonts w:cs="Arial"/>
              </w:rPr>
            </w:pPr>
            <w:r w:rsidRPr="00E82D00">
              <w:rPr>
                <w:rFonts w:cs="Arial"/>
              </w:rPr>
              <w:t>Openingstijden (minimaal) op werkdagen van 8:</w:t>
            </w:r>
            <w:r w:rsidR="00182689">
              <w:rPr>
                <w:rFonts w:cs="Arial"/>
              </w:rPr>
              <w:t>0</w:t>
            </w:r>
            <w:r w:rsidRPr="00E82D00">
              <w:rPr>
                <w:rFonts w:cs="Arial"/>
              </w:rPr>
              <w:t>0 tot 1</w:t>
            </w:r>
            <w:r w:rsidR="00AE74F1">
              <w:rPr>
                <w:rFonts w:cs="Arial"/>
              </w:rPr>
              <w:t>7</w:t>
            </w:r>
            <w:r w:rsidRPr="00E82D00">
              <w:rPr>
                <w:rFonts w:cs="Arial"/>
              </w:rPr>
              <w:t>:00 uur;</w:t>
            </w:r>
          </w:p>
          <w:p w14:paraId="146B8773" w14:textId="77777777" w:rsidR="003B16B4" w:rsidRPr="00E82D00" w:rsidRDefault="003B16B4" w:rsidP="00E82D00">
            <w:pPr>
              <w:pStyle w:val="Lijstalinea"/>
              <w:rPr>
                <w:rFonts w:cs="Arial"/>
              </w:rPr>
            </w:pPr>
            <w:r w:rsidRPr="00E82D00">
              <w:rPr>
                <w:rFonts w:cs="Arial"/>
              </w:rPr>
              <w:t>bereikbaar via email en telefoon;</w:t>
            </w:r>
          </w:p>
          <w:p w14:paraId="7C37F3A8" w14:textId="77777777" w:rsidR="003B16B4" w:rsidRPr="00E82D00" w:rsidRDefault="003B16B4" w:rsidP="00E82D00">
            <w:pPr>
              <w:pStyle w:val="Lijstalinea"/>
              <w:numPr>
                <w:ilvl w:val="0"/>
                <w:numId w:val="27"/>
              </w:numPr>
              <w:rPr>
                <w:rFonts w:cs="Arial"/>
              </w:rPr>
            </w:pPr>
            <w:r w:rsidRPr="00E82D00">
              <w:rPr>
                <w:rFonts w:cs="Arial"/>
              </w:rPr>
              <w:t>de servicedeskmedewerkers dienen de Nederlandse taal in woord en geschrift voldoende te beheersen.</w:t>
            </w:r>
          </w:p>
          <w:p w14:paraId="098B6CAB" w14:textId="77777777" w:rsidR="003B16B4" w:rsidRPr="00E21D34" w:rsidRDefault="003B16B4" w:rsidP="00E82D00">
            <w:pPr>
              <w:rPr>
                <w:rFonts w:cs="Arial"/>
              </w:rPr>
            </w:pPr>
          </w:p>
          <w:p w14:paraId="44D4A0AE" w14:textId="6F4FEFB8" w:rsidR="003B16B4" w:rsidRPr="00E21D34" w:rsidRDefault="003B16B4" w:rsidP="00E82D00">
            <w:pPr>
              <w:rPr>
                <w:rFonts w:cs="Arial"/>
              </w:rPr>
            </w:pPr>
            <w:r w:rsidRPr="00E21D34">
              <w:rPr>
                <w:rFonts w:cs="Arial"/>
              </w:rPr>
              <w:t xml:space="preserve">Inschrijver dient een </w:t>
            </w:r>
            <w:r w:rsidR="009D5BD1" w:rsidRPr="00E21D34">
              <w:rPr>
                <w:rFonts w:cs="Arial"/>
              </w:rPr>
              <w:t>Servicedesk</w:t>
            </w:r>
            <w:r w:rsidR="009D5BD1" w:rsidRPr="00E21D34" w:rsidDel="009D5BD1">
              <w:rPr>
                <w:rFonts w:cs="Arial"/>
              </w:rPr>
              <w:t xml:space="preserve"> </w:t>
            </w:r>
            <w:r w:rsidRPr="00E21D34">
              <w:rPr>
                <w:rFonts w:cs="Arial"/>
              </w:rPr>
              <w:t xml:space="preserve">te bieden waar </w:t>
            </w:r>
            <w:r w:rsidR="008A0F69" w:rsidRPr="00E21D34">
              <w:rPr>
                <w:rFonts w:cs="Arial"/>
              </w:rPr>
              <w:t>Hogeschool Rotterdam</w:t>
            </w:r>
            <w:r w:rsidRPr="00E21D34">
              <w:rPr>
                <w:rFonts w:cs="Arial"/>
              </w:rPr>
              <w:t xml:space="preserve"> minimaal terecht kan voor:</w:t>
            </w:r>
          </w:p>
          <w:p w14:paraId="6E2C54E8" w14:textId="77777777" w:rsidR="003B16B4" w:rsidRPr="00E82D00" w:rsidRDefault="003B16B4" w:rsidP="00E82D00">
            <w:pPr>
              <w:pStyle w:val="Lijstalinea"/>
              <w:numPr>
                <w:ilvl w:val="0"/>
                <w:numId w:val="27"/>
              </w:numPr>
              <w:rPr>
                <w:rFonts w:cs="Arial"/>
              </w:rPr>
            </w:pPr>
            <w:r w:rsidRPr="00E82D00">
              <w:rPr>
                <w:rFonts w:cs="Arial"/>
              </w:rPr>
              <w:t>storingsmeldingen;</w:t>
            </w:r>
          </w:p>
          <w:p w14:paraId="293F9EA1" w14:textId="77777777" w:rsidR="00C431F7" w:rsidRDefault="003B16B4" w:rsidP="00E82D00">
            <w:pPr>
              <w:pStyle w:val="Lijstalinea"/>
              <w:numPr>
                <w:ilvl w:val="0"/>
                <w:numId w:val="27"/>
              </w:numPr>
              <w:spacing w:line="240" w:lineRule="atLeast"/>
              <w:jc w:val="both"/>
              <w:rPr>
                <w:rFonts w:cs="Arial"/>
                <w:szCs w:val="20"/>
              </w:rPr>
            </w:pPr>
            <w:r w:rsidRPr="00E21D34">
              <w:rPr>
                <w:rFonts w:cs="Arial"/>
                <w:szCs w:val="20"/>
              </w:rPr>
              <w:t>informatieverzoeken</w:t>
            </w:r>
            <w:r w:rsidR="00FB3C37">
              <w:rPr>
                <w:rFonts w:cs="Arial"/>
                <w:szCs w:val="20"/>
              </w:rPr>
              <w:t>;</w:t>
            </w:r>
          </w:p>
          <w:p w14:paraId="44DEFE9C" w14:textId="6A6AC9F4" w:rsidR="003B16B4" w:rsidRPr="003B16B4" w:rsidRDefault="00C431F7" w:rsidP="00E82D00">
            <w:pPr>
              <w:pStyle w:val="Lijstalinea"/>
              <w:numPr>
                <w:ilvl w:val="0"/>
                <w:numId w:val="27"/>
              </w:numPr>
              <w:spacing w:line="240" w:lineRule="atLeast"/>
              <w:jc w:val="both"/>
              <w:rPr>
                <w:rFonts w:cs="Arial"/>
                <w:szCs w:val="20"/>
              </w:rPr>
            </w:pPr>
            <w:r>
              <w:rPr>
                <w:rFonts w:cs="Arial"/>
                <w:szCs w:val="20"/>
              </w:rPr>
              <w:t>urgentie en escalatie</w:t>
            </w:r>
            <w:r w:rsidR="003B16B4" w:rsidRPr="00E21D34">
              <w:rPr>
                <w:rFonts w:cs="Arial"/>
                <w:szCs w:val="20"/>
              </w:rPr>
              <w:t>.</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DA7C8A" w14:textId="77777777" w:rsidR="003B16B4" w:rsidRDefault="003B16B4" w:rsidP="003B16B4">
            <w:pPr>
              <w:rPr>
                <w:lang w:eastAsia="en-US"/>
              </w:rPr>
            </w:pPr>
          </w:p>
        </w:tc>
      </w:tr>
      <w:tr w:rsidR="0045332B" w14:paraId="66C7A3AD" w14:textId="77777777" w:rsidTr="003C6DD1">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D41054B" w14:textId="77777777" w:rsidR="0045332B" w:rsidRPr="00103362" w:rsidRDefault="0045332B"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74C624" w14:textId="7AB2FCF9" w:rsidR="0045332B" w:rsidRPr="00FE2BC2" w:rsidRDefault="0045332B" w:rsidP="003B16B4">
            <w:pPr>
              <w:rPr>
                <w:rFonts w:cs="Arial"/>
              </w:rPr>
            </w:pPr>
            <w:r w:rsidRPr="007C5132">
              <w:rPr>
                <w:rFonts w:cs="Arial"/>
              </w:rPr>
              <w:t>Medewerkers van de Servicedesk</w:t>
            </w:r>
            <w:r w:rsidR="005802D9" w:rsidRPr="007C5132">
              <w:rPr>
                <w:rFonts w:cs="Arial"/>
              </w:rPr>
              <w:t xml:space="preserve"> beschikken over technische inhoudelijke kennis en zijn op de hoogte van de contractuele afspraken</w:t>
            </w:r>
            <w:r w:rsidR="004C3AC5" w:rsidRPr="007C5132">
              <w:rPr>
                <w:rFonts w:cs="Arial"/>
              </w:rPr>
              <w:t xml:space="preserve"> tussen Opdrachtgever en opdrachtnemer.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4040" w14:textId="77777777" w:rsidR="0045332B" w:rsidRDefault="0045332B" w:rsidP="003B16B4">
            <w:pPr>
              <w:rPr>
                <w:lang w:eastAsia="en-US"/>
              </w:rPr>
            </w:pPr>
          </w:p>
        </w:tc>
      </w:tr>
    </w:tbl>
    <w:p w14:paraId="6BA3920C" w14:textId="77B06F7B" w:rsidR="003B715C" w:rsidRDefault="00A746E1" w:rsidP="00F47525">
      <w:pPr>
        <w:pStyle w:val="Kop2"/>
        <w:ind w:left="851"/>
        <w:rPr>
          <w:color w:val="auto"/>
        </w:rPr>
      </w:pPr>
      <w:r>
        <w:rPr>
          <w:color w:val="auto"/>
        </w:rPr>
        <w:t xml:space="preserve">Informatiebeveiliging </w:t>
      </w:r>
    </w:p>
    <w:p w14:paraId="2B681ECC" w14:textId="77777777" w:rsidR="00A746E1" w:rsidRDefault="00A746E1" w:rsidP="00A746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A746E1" w14:paraId="2B90842E"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0B03AE97" w14:textId="77777777" w:rsidR="00A746E1" w:rsidRDefault="00A746E1">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274D9439" w14:textId="77777777" w:rsidR="00A746E1" w:rsidRDefault="00A746E1">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663C1F7A" w14:textId="77777777" w:rsidR="00A746E1" w:rsidRDefault="00A746E1">
            <w:pPr>
              <w:jc w:val="center"/>
              <w:rPr>
                <w:b/>
                <w:lang w:eastAsia="en-US"/>
              </w:rPr>
            </w:pPr>
            <w:r>
              <w:rPr>
                <w:b/>
                <w:lang w:eastAsia="en-US"/>
              </w:rPr>
              <w:t>Ja/Nee</w:t>
            </w:r>
          </w:p>
        </w:tc>
      </w:tr>
      <w:tr w:rsidR="00461429" w14:paraId="13A6AEF0" w14:textId="77777777">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622BB206" w14:textId="77777777" w:rsidR="00461429" w:rsidRPr="00103362" w:rsidRDefault="00461429" w:rsidP="00461429">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1597DCD" w14:textId="0C1FD26E" w:rsidR="00461429" w:rsidRPr="008F1379" w:rsidRDefault="00B7518A" w:rsidP="00461429">
            <w:pPr>
              <w:spacing w:line="240" w:lineRule="atLeast"/>
              <w:jc w:val="both"/>
              <w:rPr>
                <w:rFonts w:cs="Arial"/>
                <w:szCs w:val="20"/>
              </w:rPr>
            </w:pPr>
            <w:r w:rsidRPr="008F1379">
              <w:rPr>
                <w:rFonts w:cs="Arial"/>
                <w:szCs w:val="20"/>
              </w:rPr>
              <w:t>Inschrijver voldoet aan relevante wet- en regelgeving op het gebied van informatiebeveiliging en gegevensbescherming (zoals AVG/GDPR).</w:t>
            </w:r>
          </w:p>
        </w:tc>
        <w:tc>
          <w:tcPr>
            <w:tcW w:w="443" w:type="pct"/>
            <w:tcBorders>
              <w:top w:val="single" w:sz="4" w:space="0" w:color="auto"/>
              <w:left w:val="single" w:sz="4" w:space="0" w:color="auto"/>
              <w:bottom w:val="single" w:sz="4" w:space="0" w:color="auto"/>
              <w:right w:val="single" w:sz="4" w:space="0" w:color="auto"/>
            </w:tcBorders>
          </w:tcPr>
          <w:p w14:paraId="213BF159" w14:textId="77777777" w:rsidR="00461429" w:rsidRDefault="00461429" w:rsidP="00461429">
            <w:pPr>
              <w:rPr>
                <w:lang w:eastAsia="en-US"/>
              </w:rPr>
            </w:pPr>
          </w:p>
        </w:tc>
      </w:tr>
      <w:tr w:rsidR="00461429" w14:paraId="31B47B62"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C91EB3A" w14:textId="77777777" w:rsidR="00461429" w:rsidRPr="00103362" w:rsidRDefault="00461429" w:rsidP="00461429">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4F9F933" w14:textId="3AAD7813" w:rsidR="00461429" w:rsidRPr="008F1379" w:rsidRDefault="009C27EE" w:rsidP="00461429">
            <w:pPr>
              <w:rPr>
                <w:rFonts w:cs="Arial"/>
              </w:rPr>
            </w:pPr>
            <w:r w:rsidRPr="008F1379">
              <w:rPr>
                <w:rFonts w:cs="Arial"/>
                <w:szCs w:val="20"/>
              </w:rPr>
              <w:t>Alle firmware en software die op de AV-apparatuur is geïnstalleerd, wordt ondersteund door de fabrikant en ontvangt security-updates gedurende de levensduur van het product.</w:t>
            </w:r>
          </w:p>
        </w:tc>
        <w:tc>
          <w:tcPr>
            <w:tcW w:w="443" w:type="pct"/>
            <w:tcBorders>
              <w:top w:val="single" w:sz="4" w:space="0" w:color="auto"/>
              <w:left w:val="single" w:sz="4" w:space="0" w:color="auto"/>
              <w:bottom w:val="single" w:sz="4" w:space="0" w:color="auto"/>
              <w:right w:val="single" w:sz="4" w:space="0" w:color="auto"/>
            </w:tcBorders>
          </w:tcPr>
          <w:p w14:paraId="04D9C703" w14:textId="77777777" w:rsidR="00461429" w:rsidRDefault="00461429" w:rsidP="00461429">
            <w:pPr>
              <w:rPr>
                <w:lang w:eastAsia="en-US"/>
              </w:rPr>
            </w:pPr>
          </w:p>
        </w:tc>
      </w:tr>
      <w:tr w:rsidR="00461429" w14:paraId="4544926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3EE2867" w14:textId="77777777" w:rsidR="00461429" w:rsidRPr="00103362" w:rsidRDefault="00461429" w:rsidP="00461429">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290F467" w14:textId="6D05C760" w:rsidR="00461429" w:rsidRPr="008F1379" w:rsidRDefault="009C27EE" w:rsidP="00461429">
            <w:pPr>
              <w:rPr>
                <w:rFonts w:cs="Arial"/>
                <w:lang w:eastAsia="en-US"/>
              </w:rPr>
            </w:pPr>
            <w:r w:rsidRPr="008F1379">
              <w:rPr>
                <w:rFonts w:cs="Arial"/>
                <w:szCs w:val="20"/>
              </w:rPr>
              <w:t>Indien software wordt meegeleverd, wordt deze geleverd in de meest recente stabiele versie.</w:t>
            </w:r>
          </w:p>
        </w:tc>
        <w:tc>
          <w:tcPr>
            <w:tcW w:w="443" w:type="pct"/>
            <w:tcBorders>
              <w:top w:val="single" w:sz="4" w:space="0" w:color="auto"/>
              <w:left w:val="single" w:sz="4" w:space="0" w:color="auto"/>
              <w:bottom w:val="single" w:sz="4" w:space="0" w:color="auto"/>
              <w:right w:val="single" w:sz="4" w:space="0" w:color="auto"/>
            </w:tcBorders>
          </w:tcPr>
          <w:p w14:paraId="5DFCC5FE" w14:textId="77777777" w:rsidR="00461429" w:rsidRDefault="00461429" w:rsidP="00461429">
            <w:pPr>
              <w:rPr>
                <w:lang w:eastAsia="en-US"/>
              </w:rPr>
            </w:pPr>
          </w:p>
        </w:tc>
      </w:tr>
      <w:tr w:rsidR="00461429" w14:paraId="724B2021"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2B1D0FC" w14:textId="77777777" w:rsidR="00461429" w:rsidRPr="00103362" w:rsidRDefault="00461429" w:rsidP="00461429">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AAB43A4" w14:textId="096DB687" w:rsidR="00461429" w:rsidRPr="008F1379" w:rsidRDefault="009C27EE" w:rsidP="00461429">
            <w:pPr>
              <w:rPr>
                <w:rFonts w:cs="Arial"/>
                <w:szCs w:val="20"/>
              </w:rPr>
            </w:pPr>
            <w:r w:rsidRPr="008F1379">
              <w:rPr>
                <w:rFonts w:cs="Arial"/>
                <w:szCs w:val="20"/>
              </w:rPr>
              <w:t xml:space="preserve">Indien van toepassing worden kwetsbaarheden en beveiligingsproblemen proactief gemeld en </w:t>
            </w:r>
            <w:r w:rsidR="009522AC">
              <w:rPr>
                <w:rFonts w:cs="Arial"/>
                <w:szCs w:val="20"/>
              </w:rPr>
              <w:t xml:space="preserve">waar mogelijk </w:t>
            </w:r>
            <w:r w:rsidRPr="008F1379">
              <w:rPr>
                <w:rFonts w:cs="Arial"/>
                <w:szCs w:val="20"/>
              </w:rPr>
              <w:t>geüpdatet door middel van patchmanagement.</w:t>
            </w:r>
          </w:p>
        </w:tc>
        <w:tc>
          <w:tcPr>
            <w:tcW w:w="443" w:type="pct"/>
            <w:tcBorders>
              <w:top w:val="single" w:sz="4" w:space="0" w:color="auto"/>
              <w:left w:val="single" w:sz="4" w:space="0" w:color="auto"/>
              <w:bottom w:val="single" w:sz="4" w:space="0" w:color="auto"/>
              <w:right w:val="single" w:sz="4" w:space="0" w:color="auto"/>
            </w:tcBorders>
          </w:tcPr>
          <w:p w14:paraId="074EBA3B" w14:textId="77777777" w:rsidR="00461429" w:rsidRDefault="00461429" w:rsidP="00461429">
            <w:pPr>
              <w:rPr>
                <w:lang w:eastAsia="en-US"/>
              </w:rPr>
            </w:pPr>
          </w:p>
        </w:tc>
      </w:tr>
    </w:tbl>
    <w:p w14:paraId="36688622" w14:textId="200B46B0" w:rsidR="00DD7942" w:rsidRDefault="00746122" w:rsidP="00F47525">
      <w:pPr>
        <w:pStyle w:val="Kop2"/>
        <w:ind w:left="851"/>
        <w:rPr>
          <w:color w:val="auto"/>
        </w:rPr>
      </w:pPr>
      <w:r>
        <w:rPr>
          <w:color w:val="auto"/>
        </w:rPr>
        <w:t>M</w:t>
      </w:r>
      <w:r w:rsidR="00F942CE">
        <w:rPr>
          <w:color w:val="auto"/>
        </w:rPr>
        <w:t>aatschappelijk verantwoord ondernemen en Duurzaamheid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942CE" w14:paraId="2F05315A"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391D5345" w14:textId="77777777" w:rsidR="00F942CE" w:rsidRDefault="00F942CE">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3510494C" w14:textId="77777777" w:rsidR="00F942CE" w:rsidRDefault="00F942CE">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4CD8AA2C" w14:textId="77777777" w:rsidR="00F942CE" w:rsidRDefault="00F942CE">
            <w:pPr>
              <w:jc w:val="center"/>
              <w:rPr>
                <w:b/>
                <w:lang w:eastAsia="en-US"/>
              </w:rPr>
            </w:pPr>
            <w:r>
              <w:rPr>
                <w:b/>
                <w:lang w:eastAsia="en-US"/>
              </w:rPr>
              <w:t>Ja/Nee</w:t>
            </w:r>
          </w:p>
        </w:tc>
      </w:tr>
      <w:tr w:rsidR="000F128B" w14:paraId="0C166A8F"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28E1C5C" w14:textId="77777777" w:rsidR="000F128B" w:rsidRPr="00103362" w:rsidRDefault="000F128B"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vAlign w:val="center"/>
          </w:tcPr>
          <w:p w14:paraId="60E2C90A" w14:textId="5730B262" w:rsidR="000F128B" w:rsidRDefault="000F128B" w:rsidP="000F128B">
            <w:pPr>
              <w:rPr>
                <w:rFonts w:cs="Arial"/>
                <w:lang w:eastAsia="en-US"/>
              </w:rPr>
            </w:pPr>
            <w:r w:rsidRPr="006F0E7B">
              <w:rPr>
                <w:rFonts w:cs="Arial"/>
                <w:szCs w:val="20"/>
              </w:rPr>
              <w:t>Indien Inschrijver gedurende de looptijd van de Overeenkomst verplicht is of wordt om (jaarlijks) een CSRD rapportage op te leveren, dan wenst Opdrachtgever deze kosteloos te ontvangen.</w:t>
            </w:r>
          </w:p>
        </w:tc>
        <w:tc>
          <w:tcPr>
            <w:tcW w:w="443" w:type="pct"/>
            <w:tcBorders>
              <w:top w:val="single" w:sz="4" w:space="0" w:color="auto"/>
              <w:left w:val="single" w:sz="4" w:space="0" w:color="auto"/>
              <w:bottom w:val="single" w:sz="4" w:space="0" w:color="auto"/>
              <w:right w:val="single" w:sz="4" w:space="0" w:color="auto"/>
            </w:tcBorders>
          </w:tcPr>
          <w:p w14:paraId="774779BE" w14:textId="77777777" w:rsidR="000F128B" w:rsidRDefault="000F128B" w:rsidP="000F128B">
            <w:pPr>
              <w:rPr>
                <w:lang w:eastAsia="en-US"/>
              </w:rPr>
            </w:pPr>
          </w:p>
        </w:tc>
      </w:tr>
      <w:tr w:rsidR="00744F7C" w14:paraId="4243C784" w14:textId="77777777" w:rsidTr="00B040A1">
        <w:trPr>
          <w:trHeight w:val="558"/>
        </w:trPr>
        <w:tc>
          <w:tcPr>
            <w:tcW w:w="467" w:type="pct"/>
            <w:tcBorders>
              <w:top w:val="single" w:sz="4" w:space="0" w:color="auto"/>
              <w:left w:val="single" w:sz="4" w:space="0" w:color="auto"/>
              <w:bottom w:val="single" w:sz="4" w:space="0" w:color="auto"/>
              <w:right w:val="single" w:sz="4" w:space="0" w:color="auto"/>
            </w:tcBorders>
            <w:noWrap/>
          </w:tcPr>
          <w:p w14:paraId="653DD6CD" w14:textId="77777777" w:rsidR="00744F7C" w:rsidRPr="00103362" w:rsidRDefault="00744F7C"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0666E96" w14:textId="32B34108" w:rsidR="00744F7C" w:rsidRPr="001C5C1E" w:rsidRDefault="003F6448" w:rsidP="00B040A1">
            <w:pPr>
              <w:tabs>
                <w:tab w:val="center" w:pos="2815"/>
              </w:tabs>
              <w:spacing w:line="263" w:lineRule="auto"/>
              <w:ind w:right="119"/>
              <w:rPr>
                <w:rFonts w:cs="Arial"/>
                <w:szCs w:val="20"/>
              </w:rPr>
            </w:pPr>
            <w:r w:rsidRPr="001C5C1E">
              <w:rPr>
                <w:rFonts w:cs="Arial"/>
                <w:szCs w:val="20"/>
              </w:rPr>
              <w:t>Hogeschool Rotterdam verlangt van Opdrachtnemer dat bij vervanging van systemen zoveel mogelijk componenten hergebruikt worden</w:t>
            </w:r>
            <w:r w:rsidR="00CC77AC">
              <w:rPr>
                <w:rFonts w:cs="Arial"/>
                <w:szCs w:val="20"/>
              </w:rPr>
              <w:t xml:space="preserve"> mits de kwaliteit gewaarborgd blijft.</w:t>
            </w:r>
          </w:p>
        </w:tc>
        <w:tc>
          <w:tcPr>
            <w:tcW w:w="443" w:type="pct"/>
            <w:tcBorders>
              <w:top w:val="single" w:sz="4" w:space="0" w:color="auto"/>
              <w:left w:val="single" w:sz="4" w:space="0" w:color="auto"/>
              <w:bottom w:val="single" w:sz="4" w:space="0" w:color="auto"/>
              <w:right w:val="single" w:sz="4" w:space="0" w:color="auto"/>
            </w:tcBorders>
          </w:tcPr>
          <w:p w14:paraId="44AD2A7D" w14:textId="77777777" w:rsidR="00744F7C" w:rsidRPr="001C5C1E" w:rsidRDefault="00744F7C" w:rsidP="000F128B">
            <w:pPr>
              <w:rPr>
                <w:lang w:eastAsia="en-US"/>
              </w:rPr>
            </w:pPr>
          </w:p>
        </w:tc>
      </w:tr>
      <w:tr w:rsidR="00744F7C" w14:paraId="6B8D1DF7"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4B8D6F0" w14:textId="77777777" w:rsidR="00744F7C" w:rsidRPr="00103362" w:rsidRDefault="00744F7C"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21A90AE" w14:textId="6C66EA61" w:rsidR="00744F7C" w:rsidRPr="00585F4F" w:rsidRDefault="003F6448" w:rsidP="00B040A1">
            <w:pPr>
              <w:tabs>
                <w:tab w:val="center" w:pos="2815"/>
              </w:tabs>
              <w:spacing w:line="263" w:lineRule="auto"/>
              <w:ind w:right="119"/>
              <w:rPr>
                <w:rFonts w:cs="Arial"/>
                <w:szCs w:val="20"/>
              </w:rPr>
            </w:pPr>
            <w:r w:rsidRPr="00585F4F">
              <w:rPr>
                <w:rFonts w:cs="Arial"/>
                <w:szCs w:val="20"/>
              </w:rPr>
              <w:t xml:space="preserve">De door de Opdrachtnemer aangeboden AV-middelen hebben een functie voor energiebeheer op de </w:t>
            </w:r>
            <w:r w:rsidR="00753D1E" w:rsidRPr="00753D1E">
              <w:rPr>
                <w:rFonts w:cs="Arial"/>
                <w:szCs w:val="20"/>
              </w:rPr>
              <w:t>AV-middelen</w:t>
            </w:r>
            <w:r w:rsidR="00F96AFB">
              <w:rPr>
                <w:rFonts w:cs="Arial"/>
                <w:szCs w:val="20"/>
              </w:rPr>
              <w:t>.</w:t>
            </w:r>
            <w:r w:rsidRPr="00585F4F">
              <w:rPr>
                <w:rFonts w:cs="Arial"/>
                <w:szCs w:val="20"/>
              </w:rPr>
              <w:t xml:space="preserve"> </w:t>
            </w:r>
          </w:p>
        </w:tc>
        <w:tc>
          <w:tcPr>
            <w:tcW w:w="443" w:type="pct"/>
            <w:tcBorders>
              <w:top w:val="single" w:sz="4" w:space="0" w:color="auto"/>
              <w:left w:val="single" w:sz="4" w:space="0" w:color="auto"/>
              <w:bottom w:val="single" w:sz="4" w:space="0" w:color="auto"/>
              <w:right w:val="single" w:sz="4" w:space="0" w:color="auto"/>
            </w:tcBorders>
          </w:tcPr>
          <w:p w14:paraId="502D0E5E" w14:textId="77777777" w:rsidR="00744F7C" w:rsidRDefault="00744F7C" w:rsidP="000F128B">
            <w:pPr>
              <w:rPr>
                <w:lang w:eastAsia="en-US"/>
              </w:rPr>
            </w:pPr>
          </w:p>
        </w:tc>
      </w:tr>
      <w:tr w:rsidR="00744F7C" w14:paraId="6ABB2948"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D724DE5" w14:textId="77777777" w:rsidR="00744F7C" w:rsidRPr="00103362" w:rsidRDefault="00744F7C"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522F2A6" w14:textId="4938CC21" w:rsidR="00744F7C" w:rsidRPr="00585F4F" w:rsidRDefault="003F6448" w:rsidP="00B040A1">
            <w:pPr>
              <w:tabs>
                <w:tab w:val="center" w:pos="2815"/>
              </w:tabs>
              <w:spacing w:line="263" w:lineRule="auto"/>
              <w:ind w:right="119"/>
              <w:rPr>
                <w:rFonts w:cs="Arial"/>
                <w:szCs w:val="20"/>
              </w:rPr>
            </w:pPr>
            <w:r w:rsidRPr="00585F4F">
              <w:rPr>
                <w:rFonts w:cs="Arial"/>
                <w:szCs w:val="20"/>
              </w:rPr>
              <w:t xml:space="preserve">De Opdrachtnemer levert </w:t>
            </w:r>
            <w:r w:rsidR="00753D1E" w:rsidRPr="00753D1E">
              <w:rPr>
                <w:rFonts w:cs="Arial"/>
                <w:szCs w:val="20"/>
              </w:rPr>
              <w:t>AV-middelen</w:t>
            </w:r>
            <w:r w:rsidRPr="00585F4F">
              <w:rPr>
                <w:rFonts w:cs="Arial"/>
                <w:szCs w:val="20"/>
              </w:rPr>
              <w:t xml:space="preserve"> die voorzien </w:t>
            </w:r>
            <w:r w:rsidR="006F5371">
              <w:rPr>
                <w:rFonts w:cs="Arial"/>
                <w:szCs w:val="20"/>
              </w:rPr>
              <w:t>zijn</w:t>
            </w:r>
            <w:r w:rsidRPr="00585F4F">
              <w:rPr>
                <w:rFonts w:cs="Arial"/>
                <w:szCs w:val="20"/>
              </w:rPr>
              <w:t xml:space="preserve"> van een in tijdsduur instelbare automatische inactiviteit waarna een energiezuinige slaapstand inschakelt. </w:t>
            </w:r>
          </w:p>
        </w:tc>
        <w:tc>
          <w:tcPr>
            <w:tcW w:w="443" w:type="pct"/>
            <w:tcBorders>
              <w:top w:val="single" w:sz="4" w:space="0" w:color="auto"/>
              <w:left w:val="single" w:sz="4" w:space="0" w:color="auto"/>
              <w:bottom w:val="single" w:sz="4" w:space="0" w:color="auto"/>
              <w:right w:val="single" w:sz="4" w:space="0" w:color="auto"/>
            </w:tcBorders>
          </w:tcPr>
          <w:p w14:paraId="58C3CDCD" w14:textId="77777777" w:rsidR="00744F7C" w:rsidRDefault="00744F7C" w:rsidP="000F128B">
            <w:pPr>
              <w:rPr>
                <w:lang w:eastAsia="en-US"/>
              </w:rPr>
            </w:pPr>
          </w:p>
        </w:tc>
      </w:tr>
      <w:tr w:rsidR="00744F7C" w14:paraId="2A229868"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C4F4A56" w14:textId="77777777" w:rsidR="00744F7C" w:rsidRPr="00103362" w:rsidRDefault="00744F7C"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8E3769E" w14:textId="5AC6E17A" w:rsidR="00744F7C" w:rsidRPr="00585F4F" w:rsidRDefault="008B4CBC" w:rsidP="00B040A1">
            <w:pPr>
              <w:tabs>
                <w:tab w:val="center" w:pos="2815"/>
              </w:tabs>
              <w:spacing w:line="263" w:lineRule="auto"/>
              <w:ind w:right="119"/>
              <w:rPr>
                <w:rFonts w:cs="Arial"/>
                <w:color w:val="00B050"/>
                <w:szCs w:val="20"/>
              </w:rPr>
            </w:pPr>
            <w:r w:rsidRPr="00585F4F">
              <w:rPr>
                <w:rFonts w:cs="Arial"/>
                <w:szCs w:val="20"/>
              </w:rPr>
              <w:t xml:space="preserve">De Opdrachtnemer levert </w:t>
            </w:r>
            <w:r w:rsidR="006F5371" w:rsidRPr="006F5371">
              <w:rPr>
                <w:rFonts w:cs="Arial"/>
                <w:szCs w:val="20"/>
              </w:rPr>
              <w:t>AV-middelen</w:t>
            </w:r>
            <w:r w:rsidRPr="00585F4F">
              <w:rPr>
                <w:rFonts w:cs="Arial"/>
                <w:szCs w:val="20"/>
              </w:rPr>
              <w:t xml:space="preserve"> </w:t>
            </w:r>
            <w:r w:rsidR="00AF1EFA" w:rsidRPr="00585F4F">
              <w:rPr>
                <w:rFonts w:cs="Arial"/>
                <w:szCs w:val="20"/>
              </w:rPr>
              <w:t xml:space="preserve">die voldoet aan </w:t>
            </w:r>
            <w:r w:rsidR="00881C16" w:rsidRPr="00585F4F">
              <w:rPr>
                <w:rFonts w:cs="Arial"/>
                <w:szCs w:val="20"/>
              </w:rPr>
              <w:t>de</w:t>
            </w:r>
            <w:r w:rsidR="00AF1EFA" w:rsidRPr="00585F4F">
              <w:rPr>
                <w:rFonts w:cs="Arial"/>
                <w:szCs w:val="20"/>
              </w:rPr>
              <w:t xml:space="preserve"> </w:t>
            </w:r>
            <w:r w:rsidR="00680E6B" w:rsidRPr="00585F4F">
              <w:rPr>
                <w:rFonts w:cs="Arial"/>
                <w:szCs w:val="20"/>
              </w:rPr>
              <w:t xml:space="preserve">Europese </w:t>
            </w:r>
            <w:r w:rsidR="003E37B9" w:rsidRPr="00585F4F">
              <w:rPr>
                <w:rFonts w:cs="Arial"/>
                <w:szCs w:val="20"/>
              </w:rPr>
              <w:t xml:space="preserve">Eco-design richtlijn. </w:t>
            </w:r>
          </w:p>
        </w:tc>
        <w:tc>
          <w:tcPr>
            <w:tcW w:w="443" w:type="pct"/>
            <w:tcBorders>
              <w:top w:val="single" w:sz="4" w:space="0" w:color="auto"/>
              <w:left w:val="single" w:sz="4" w:space="0" w:color="auto"/>
              <w:bottom w:val="single" w:sz="4" w:space="0" w:color="auto"/>
              <w:right w:val="single" w:sz="4" w:space="0" w:color="auto"/>
            </w:tcBorders>
          </w:tcPr>
          <w:p w14:paraId="294A8023" w14:textId="77777777" w:rsidR="00744F7C" w:rsidRDefault="00744F7C" w:rsidP="000F128B">
            <w:pPr>
              <w:rPr>
                <w:lang w:eastAsia="en-US"/>
              </w:rPr>
            </w:pPr>
          </w:p>
        </w:tc>
      </w:tr>
      <w:tr w:rsidR="00AA4A02" w14:paraId="4D125CFB"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6D5B679F" w14:textId="77777777" w:rsidR="00AA4A02" w:rsidRPr="00103362" w:rsidRDefault="00AA4A02" w:rsidP="000F128B">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6A32AE2" w14:textId="4ED4C057" w:rsidR="00AA4A02" w:rsidRPr="00585F4F" w:rsidRDefault="002D2C30" w:rsidP="00B040A1">
            <w:pPr>
              <w:tabs>
                <w:tab w:val="center" w:pos="2815"/>
              </w:tabs>
              <w:spacing w:line="263" w:lineRule="auto"/>
              <w:ind w:right="119"/>
              <w:rPr>
                <w:rFonts w:cs="Arial"/>
                <w:szCs w:val="20"/>
              </w:rPr>
            </w:pPr>
            <w:r>
              <w:rPr>
                <w:rFonts w:cs="Arial"/>
                <w:szCs w:val="20"/>
              </w:rPr>
              <w:t>De monitoren moeten voldoen aan</w:t>
            </w:r>
            <w:r w:rsidR="00A25D3A">
              <w:rPr>
                <w:rFonts w:cs="Arial"/>
                <w:szCs w:val="20"/>
              </w:rPr>
              <w:t xml:space="preserve"> de </w:t>
            </w:r>
            <w:r w:rsidR="00A25D3A" w:rsidRPr="00A25D3A">
              <w:rPr>
                <w:rFonts w:cs="Arial"/>
                <w:szCs w:val="20"/>
              </w:rPr>
              <w:t>Energie-Efficiëntie Richtlijn (EU) 2023/1791</w:t>
            </w:r>
            <w:r w:rsidR="00A25D3A">
              <w:rPr>
                <w:rFonts w:cs="Arial"/>
                <w:szCs w:val="20"/>
              </w:rPr>
              <w:t xml:space="preserve"> </w:t>
            </w:r>
            <w:r>
              <w:rPr>
                <w:rFonts w:cs="Arial"/>
                <w:szCs w:val="20"/>
              </w:rPr>
              <w:t>dat houdt momenteel in dat m</w:t>
            </w:r>
            <w:r w:rsidR="00BE710D">
              <w:rPr>
                <w:rFonts w:cs="Arial"/>
                <w:szCs w:val="20"/>
              </w:rPr>
              <w:t xml:space="preserve">onitoren kleiner </w:t>
            </w:r>
            <w:r w:rsidR="00BE710D" w:rsidRPr="00BE710D">
              <w:rPr>
                <w:rFonts w:cs="Arial"/>
                <w:szCs w:val="20"/>
              </w:rPr>
              <w:t xml:space="preserve">dan 80 inch: minimaal </w:t>
            </w:r>
            <w:r w:rsidR="00D04B6F">
              <w:rPr>
                <w:rFonts w:cs="Arial"/>
                <w:szCs w:val="20"/>
              </w:rPr>
              <w:t xml:space="preserve">aan </w:t>
            </w:r>
            <w:r w:rsidR="00BE710D" w:rsidRPr="00BE710D">
              <w:rPr>
                <w:rFonts w:cs="Arial"/>
                <w:szCs w:val="20"/>
              </w:rPr>
              <w:t>Energielabel D</w:t>
            </w:r>
            <w:r w:rsidR="00D04B6F">
              <w:rPr>
                <w:rFonts w:cs="Arial"/>
                <w:szCs w:val="20"/>
              </w:rPr>
              <w:t xml:space="preserve"> voldoen. Monitoren groter dan 80 inch dienen te voldoen aan minimaal Energielabel F. </w:t>
            </w:r>
          </w:p>
        </w:tc>
        <w:tc>
          <w:tcPr>
            <w:tcW w:w="443" w:type="pct"/>
            <w:tcBorders>
              <w:top w:val="single" w:sz="4" w:space="0" w:color="auto"/>
              <w:left w:val="single" w:sz="4" w:space="0" w:color="auto"/>
              <w:bottom w:val="single" w:sz="4" w:space="0" w:color="auto"/>
              <w:right w:val="single" w:sz="4" w:space="0" w:color="auto"/>
            </w:tcBorders>
          </w:tcPr>
          <w:p w14:paraId="1CB0FE24" w14:textId="77777777" w:rsidR="00AA4A02" w:rsidRDefault="00AA4A02" w:rsidP="000F128B">
            <w:pPr>
              <w:rPr>
                <w:lang w:eastAsia="en-US"/>
              </w:rPr>
            </w:pPr>
          </w:p>
        </w:tc>
      </w:tr>
    </w:tbl>
    <w:p w14:paraId="29B38663" w14:textId="31C03972" w:rsidR="00F47525" w:rsidRDefault="00F47525" w:rsidP="00F47525">
      <w:pPr>
        <w:pStyle w:val="Kop2"/>
        <w:ind w:left="851"/>
        <w:rPr>
          <w:color w:val="auto"/>
        </w:rPr>
      </w:pPr>
      <w:r>
        <w:rPr>
          <w:color w:val="auto"/>
        </w:rPr>
        <w:t>Personeel</w:t>
      </w:r>
    </w:p>
    <w:p w14:paraId="67374C7E" w14:textId="476D0D80" w:rsidR="00F47525" w:rsidRDefault="00F47525" w:rsidP="00F47525">
      <w:r>
        <w:t xml:space="preserve">Om een goede uitvoering en continuïteit van de Opdracht te borgen </w:t>
      </w:r>
      <w:r w:rsidR="00531B63">
        <w:t xml:space="preserve">dient u te beschikken </w:t>
      </w:r>
      <w:r>
        <w:t>over voldoende gekwalificeerd personeel. Aan dit aspect worden daarom de volgende eisen gesteld.</w:t>
      </w:r>
    </w:p>
    <w:p w14:paraId="4F7E7762" w14:textId="77777777" w:rsidR="00F47525" w:rsidRDefault="00F47525" w:rsidP="00F475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5E18DD" w:rsidRPr="005E18DD" w14:paraId="503EB554" w14:textId="77777777" w:rsidTr="1526B343">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1B6BCE0" w14:textId="77777777" w:rsidR="00F47525" w:rsidRPr="005E18DD"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A78A1CA" w14:textId="77777777" w:rsidR="00F47525" w:rsidRPr="005E18DD" w:rsidRDefault="00F47525">
            <w:pPr>
              <w:rPr>
                <w:rFonts w:cs="Arial"/>
                <w:b/>
                <w:lang w:eastAsia="en-US"/>
              </w:rPr>
            </w:pPr>
            <w:r w:rsidRPr="005E18DD">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0E36FA4" w14:textId="77777777" w:rsidR="00F47525" w:rsidRPr="005E18DD" w:rsidRDefault="00F47525">
            <w:pPr>
              <w:rPr>
                <w:rFonts w:cs="Arial"/>
                <w:b/>
                <w:lang w:eastAsia="en-US"/>
              </w:rPr>
            </w:pPr>
            <w:r w:rsidRPr="005E18DD">
              <w:rPr>
                <w:rFonts w:cs="Arial"/>
                <w:b/>
                <w:lang w:eastAsia="en-US"/>
              </w:rPr>
              <w:t>Ja/Nee</w:t>
            </w:r>
          </w:p>
        </w:tc>
      </w:tr>
      <w:tr w:rsidR="00765811" w:rsidRPr="005E18DD" w14:paraId="090ED3CF" w14:textId="77777777" w:rsidTr="005D656A">
        <w:trPr>
          <w:trHeight w:val="52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CB451EA" w14:textId="77777777" w:rsidR="00765811" w:rsidRPr="00103362" w:rsidRDefault="00765811"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B74B2E" w14:textId="5E49D559" w:rsidR="00765811" w:rsidRPr="005E18DD" w:rsidRDefault="00765811" w:rsidP="00A21EB1">
            <w:pPr>
              <w:rPr>
                <w:rFonts w:cs="Arial"/>
              </w:rPr>
            </w:pPr>
            <w:r w:rsidRPr="005E18DD">
              <w:rPr>
                <w:rFonts w:cs="Arial"/>
              </w:rPr>
              <w:t>Het personeel dat u voor deze Opdracht inzet beschikt over goede sociale vaardigheden</w:t>
            </w:r>
            <w:r>
              <w:rPr>
                <w:rFonts w:cs="Arial"/>
              </w:rPr>
              <w:t>, inhoudelijke kennis</w:t>
            </w:r>
            <w:r w:rsidRPr="005E18DD">
              <w:rPr>
                <w:rFonts w:cs="Arial"/>
              </w:rPr>
              <w:t xml:space="preserve"> en het vermogen om (zowel mondeling als schriftelijk) te kunnen communiceren in het Nederlands (eis) en het Engels (wenselijk).</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CC275C" w14:textId="77777777" w:rsidR="00765811" w:rsidRPr="005E18DD" w:rsidRDefault="00765811">
            <w:pPr>
              <w:rPr>
                <w:rFonts w:cs="Arial"/>
                <w:lang w:eastAsia="en-US"/>
              </w:rPr>
            </w:pPr>
          </w:p>
        </w:tc>
      </w:tr>
      <w:tr w:rsidR="005E18DD" w:rsidRPr="005E18DD" w14:paraId="58DDF071" w14:textId="77777777" w:rsidTr="00B54706">
        <w:trPr>
          <w:trHeight w:val="525"/>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0BF2DB0" w14:textId="443E2DCD" w:rsidR="00F47525" w:rsidRPr="00103362" w:rsidRDefault="00F47525"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D3904A7" w14:textId="77777777" w:rsidR="00765811" w:rsidRPr="00765811" w:rsidRDefault="00765811" w:rsidP="00765811">
            <w:pPr>
              <w:spacing w:after="5" w:line="263" w:lineRule="auto"/>
              <w:ind w:right="119"/>
              <w:rPr>
                <w:rFonts w:cs="Arial"/>
                <w:color w:val="000000" w:themeColor="text1"/>
                <w:szCs w:val="20"/>
              </w:rPr>
            </w:pPr>
            <w:r w:rsidRPr="00765811">
              <w:rPr>
                <w:rFonts w:cs="Arial"/>
                <w:color w:val="000000" w:themeColor="text1"/>
                <w:szCs w:val="20"/>
              </w:rPr>
              <w:t>In te zetten medewerkers van Opdrachtnemer volgen tijdens de uitvoering van de werkzaamheden aanwijzingen en instructies op die vanuit Hogeschool Rotterdam worden gegeven.</w:t>
            </w:r>
          </w:p>
          <w:p w14:paraId="11486812" w14:textId="2090639A" w:rsidR="00531B63" w:rsidRPr="00765811" w:rsidRDefault="00531B63" w:rsidP="00A21EB1">
            <w:pPr>
              <w:rPr>
                <w:rFonts w:cs="Arial"/>
                <w:color w:val="000000" w:themeColor="text1"/>
                <w:lang w:eastAsia="en-US"/>
              </w:rPr>
            </w:pP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CD37AF" w14:textId="77777777" w:rsidR="00F47525" w:rsidRPr="005E18DD" w:rsidRDefault="00F47525">
            <w:pPr>
              <w:rPr>
                <w:rFonts w:cs="Arial"/>
                <w:lang w:eastAsia="en-US"/>
              </w:rPr>
            </w:pPr>
          </w:p>
        </w:tc>
      </w:tr>
      <w:tr w:rsidR="005E18DD" w:rsidRPr="005E18DD" w14:paraId="1C5A35A4" w14:textId="77777777" w:rsidTr="005D656A">
        <w:trPr>
          <w:trHeight w:val="853"/>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55DFDE9" w14:textId="206FE0F9" w:rsidR="00F47525" w:rsidRPr="00103362" w:rsidRDefault="00F47525"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26EDEE" w14:textId="61FBFB93" w:rsidR="00D3577F" w:rsidRPr="00765811" w:rsidRDefault="00D3577F" w:rsidP="00D3577F">
            <w:pPr>
              <w:spacing w:after="5" w:line="263" w:lineRule="auto"/>
              <w:ind w:right="119"/>
              <w:rPr>
                <w:rFonts w:cs="Arial"/>
                <w:color w:val="000000" w:themeColor="text1"/>
                <w:szCs w:val="20"/>
              </w:rPr>
            </w:pPr>
            <w:r w:rsidRPr="00765811">
              <w:rPr>
                <w:rFonts w:cs="Arial"/>
                <w:color w:val="000000" w:themeColor="text1"/>
                <w:szCs w:val="20"/>
              </w:rPr>
              <w:t xml:space="preserve">Medewerkers van Opdrachtnemer die ten behoeve van Hogeschool Rotterdam werkzaamheden uitvoeren of verblijven in of bij de panden van Hogeschool Rotterdam, houden zich aan de veiligheidsvoorschriften of andere voorschriften van de Hogeschool.  </w:t>
            </w:r>
            <w:r w:rsidR="00765811" w:rsidRPr="009B2344">
              <w:rPr>
                <w:rFonts w:cs="Arial"/>
                <w:color w:val="000000" w:themeColor="text1"/>
                <w:szCs w:val="20"/>
              </w:rPr>
              <w:t>Zie bijlage</w:t>
            </w:r>
            <w:r w:rsidR="00706E54" w:rsidRPr="009B2344">
              <w:rPr>
                <w:rFonts w:cs="Arial"/>
                <w:color w:val="000000" w:themeColor="text1"/>
                <w:szCs w:val="20"/>
              </w:rPr>
              <w:t xml:space="preserve"> </w:t>
            </w:r>
            <w:r w:rsidR="009B2344" w:rsidRPr="009B2344">
              <w:rPr>
                <w:rFonts w:cs="Arial"/>
                <w:color w:val="000000" w:themeColor="text1"/>
                <w:szCs w:val="20"/>
              </w:rPr>
              <w:t>8</w:t>
            </w:r>
            <w:r w:rsidR="00765811" w:rsidRPr="009B2344">
              <w:rPr>
                <w:rFonts w:cs="Arial"/>
                <w:color w:val="000000" w:themeColor="text1"/>
                <w:szCs w:val="20"/>
              </w:rPr>
              <w:t xml:space="preserve"> voor de huisregels.</w:t>
            </w:r>
          </w:p>
          <w:p w14:paraId="11E2ABD7" w14:textId="1B9E606C" w:rsidR="00F47525" w:rsidRPr="00765811" w:rsidRDefault="00F47525" w:rsidP="00765811">
            <w:pPr>
              <w:spacing w:after="5" w:line="263" w:lineRule="auto"/>
              <w:ind w:right="119"/>
              <w:rPr>
                <w:rFonts w:cs="Arial"/>
                <w:color w:val="000000" w:themeColor="text1"/>
                <w:lang w:eastAsia="en-US"/>
              </w:rPr>
            </w:pP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E70290" w14:textId="77777777" w:rsidR="00F47525" w:rsidRPr="005E18DD" w:rsidRDefault="00F47525">
            <w:pPr>
              <w:rPr>
                <w:rFonts w:cs="Arial"/>
                <w:lang w:eastAsia="en-US"/>
              </w:rPr>
            </w:pPr>
          </w:p>
        </w:tc>
      </w:tr>
      <w:tr w:rsidR="0050350E" w:rsidRPr="005E18DD" w14:paraId="7245202A" w14:textId="77777777" w:rsidTr="00B54706">
        <w:trPr>
          <w:trHeight w:val="492"/>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BD32652" w14:textId="77777777" w:rsidR="0050350E" w:rsidRPr="00103362" w:rsidRDefault="0050350E"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71E352" w14:textId="3FA338FA" w:rsidR="0050350E" w:rsidRPr="009B7860" w:rsidRDefault="00B2110F" w:rsidP="00D3577F">
            <w:pPr>
              <w:spacing w:after="5" w:line="263" w:lineRule="auto"/>
              <w:ind w:right="119"/>
              <w:rPr>
                <w:rFonts w:cs="Arial"/>
                <w:szCs w:val="20"/>
              </w:rPr>
            </w:pPr>
            <w:r w:rsidRPr="009B7860">
              <w:rPr>
                <w:rFonts w:cs="Arial"/>
                <w:szCs w:val="20"/>
              </w:rPr>
              <w:t xml:space="preserve">Medewerkers van Opdrachtnemer melden zich bij aankomst en vertrek bij de contactpersoon van </w:t>
            </w:r>
            <w:r w:rsidR="00D07DA9" w:rsidRPr="009B7860">
              <w:rPr>
                <w:rFonts w:cs="Arial"/>
                <w:szCs w:val="20"/>
              </w:rPr>
              <w:t xml:space="preserve">desbetreffende locatie van </w:t>
            </w:r>
            <w:r w:rsidRPr="009B7860">
              <w:rPr>
                <w:rFonts w:cs="Arial"/>
                <w:szCs w:val="20"/>
              </w:rPr>
              <w:t xml:space="preserve">Hogeschool Rotterdam.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2A77DD" w14:textId="77777777" w:rsidR="0050350E" w:rsidRPr="005E18DD" w:rsidRDefault="0050350E">
            <w:pPr>
              <w:rPr>
                <w:rFonts w:cs="Arial"/>
                <w:lang w:eastAsia="en-US"/>
              </w:rPr>
            </w:pPr>
          </w:p>
        </w:tc>
      </w:tr>
      <w:tr w:rsidR="00B2110F" w:rsidRPr="005E18DD" w14:paraId="6B946CC4" w14:textId="77777777" w:rsidTr="00B54706">
        <w:trPr>
          <w:trHeight w:val="440"/>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6C61CCB" w14:textId="77777777" w:rsidR="00B2110F" w:rsidRPr="00103362" w:rsidRDefault="00B2110F"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B897E" w14:textId="7AFE9414" w:rsidR="00B2110F" w:rsidRPr="009B7860" w:rsidRDefault="717F42EC" w:rsidP="7FE4F714">
            <w:pPr>
              <w:spacing w:after="5" w:line="263" w:lineRule="auto"/>
              <w:ind w:right="119"/>
              <w:rPr>
                <w:rFonts w:cs="Arial"/>
              </w:rPr>
            </w:pPr>
            <w:r w:rsidRPr="009B7860">
              <w:rPr>
                <w:rFonts w:cs="Arial"/>
              </w:rPr>
              <w:t>Medewerkers zijn bekend met de werkwijze en afspraken m.b.t. de dienstverlening bij Hogeschool Rotterdam.</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E64FE9" w14:textId="77777777" w:rsidR="00B2110F" w:rsidRPr="005E18DD" w:rsidRDefault="00B2110F">
            <w:pPr>
              <w:rPr>
                <w:rFonts w:cs="Arial"/>
                <w:lang w:eastAsia="en-US"/>
              </w:rPr>
            </w:pPr>
          </w:p>
        </w:tc>
      </w:tr>
      <w:tr w:rsidR="00461E8D" w:rsidRPr="005E18DD" w14:paraId="75C8D384" w14:textId="77777777" w:rsidTr="00B54706">
        <w:trPr>
          <w:trHeight w:val="418"/>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AC54500" w14:textId="77777777" w:rsidR="00461E8D" w:rsidRPr="00103362" w:rsidRDefault="00461E8D"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E0B9" w14:textId="17C56870" w:rsidR="00461E8D" w:rsidRPr="009B7860" w:rsidRDefault="00F627C9" w:rsidP="00B2110F">
            <w:pPr>
              <w:spacing w:after="5" w:line="263" w:lineRule="auto"/>
              <w:ind w:right="119"/>
              <w:rPr>
                <w:rFonts w:cs="Arial"/>
                <w:szCs w:val="20"/>
              </w:rPr>
            </w:pPr>
            <w:r w:rsidRPr="009B7860">
              <w:rPr>
                <w:rFonts w:cs="Arial"/>
                <w:szCs w:val="20"/>
              </w:rPr>
              <w:t>Hogeschool Rotterdam heeft te allen tijde de mogelijkheid om toezicht uit te oefenen op de uitvoering van de werkzaamheden door Opdrachtnemer.</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5DFD3D" w14:textId="77777777" w:rsidR="00461E8D" w:rsidRPr="005E18DD" w:rsidRDefault="00461E8D">
            <w:pPr>
              <w:rPr>
                <w:rFonts w:cs="Arial"/>
                <w:lang w:eastAsia="en-US"/>
              </w:rPr>
            </w:pPr>
          </w:p>
        </w:tc>
      </w:tr>
      <w:tr w:rsidR="004040DE" w:rsidRPr="005E18DD" w14:paraId="7ED15BAC" w14:textId="77777777" w:rsidTr="005D656A">
        <w:trPr>
          <w:trHeight w:val="484"/>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E0F0368" w14:textId="77777777" w:rsidR="004040DE" w:rsidRPr="00103362" w:rsidRDefault="004040DE"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0297C7" w14:textId="7F6801C7" w:rsidR="004040DE" w:rsidRPr="005E18DD" w:rsidRDefault="004040DE" w:rsidP="00531B63">
            <w:pPr>
              <w:rPr>
                <w:rFonts w:cs="Arial"/>
              </w:rPr>
            </w:pPr>
            <w:r w:rsidRPr="005E18DD">
              <w:rPr>
                <w:rFonts w:cs="Arial"/>
              </w:rPr>
              <w:t xml:space="preserve">U stelt één centraal aanspreekpunt (account manager) aan voor de </w:t>
            </w:r>
            <w:r>
              <w:rPr>
                <w:rFonts w:cs="Arial"/>
              </w:rPr>
              <w:t>communicatie met Hogeschool Ro</w:t>
            </w:r>
            <w:r w:rsidRPr="00765811">
              <w:rPr>
                <w:rFonts w:cs="Arial"/>
                <w:color w:val="000000" w:themeColor="text1"/>
              </w:rPr>
              <w:t>tterdam.</w:t>
            </w:r>
            <w:r w:rsidR="00E97B9A" w:rsidRPr="00765811">
              <w:rPr>
                <w:rFonts w:cs="Arial"/>
                <w:color w:val="000000" w:themeColor="text1"/>
              </w:rPr>
              <w:t xml:space="preserve"> </w:t>
            </w:r>
            <w:r w:rsidR="00E97B9A" w:rsidRPr="00765811">
              <w:rPr>
                <w:rFonts w:cs="Arial"/>
                <w:color w:val="000000" w:themeColor="text1"/>
                <w:lang w:eastAsia="en-US"/>
              </w:rPr>
              <w:t>Tijdens verlof of ziekte beschikt de vaste accountmanager/contactpersoon van Opdrachtnemer over een vaste back-up die op de hoogte is van de ontwikkelingen bij Hogeschool Rotterdam en hierdoor de werkzaamheden gemakkelijk kan overnemen.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8595D1" w14:textId="77777777" w:rsidR="004040DE" w:rsidRPr="005E18DD" w:rsidRDefault="004040DE">
            <w:pPr>
              <w:rPr>
                <w:rFonts w:cs="Arial"/>
                <w:lang w:eastAsia="en-US"/>
              </w:rPr>
            </w:pPr>
          </w:p>
        </w:tc>
      </w:tr>
      <w:tr w:rsidR="00F869C3" w:rsidRPr="005E18DD" w14:paraId="454CCB9D" w14:textId="77777777" w:rsidTr="005D656A">
        <w:trPr>
          <w:trHeight w:val="858"/>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E167B07" w14:textId="77777777" w:rsidR="00F869C3" w:rsidRPr="00103362" w:rsidRDefault="00F869C3"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7A8C9D" w14:textId="2E2C0ECB" w:rsidR="00F869C3" w:rsidRPr="00062890" w:rsidRDefault="00F869C3" w:rsidP="00A21EB1">
            <w:pPr>
              <w:rPr>
                <w:rFonts w:cs="Arial"/>
                <w:lang w:eastAsia="en-US"/>
              </w:rPr>
            </w:pPr>
            <w:r w:rsidRPr="005E18DD">
              <w:rPr>
                <w:rFonts w:cs="Arial"/>
                <w:lang w:eastAsia="en-US"/>
              </w:rPr>
              <w:t xml:space="preserve">De account manager heeft kennis van zaken, is goed bereikbaar, probleemoplossend en neemt bij een vraag of gewenst contactmoment binnen </w:t>
            </w:r>
            <w:r>
              <w:rPr>
                <w:rFonts w:cs="Arial"/>
                <w:lang w:eastAsia="en-US"/>
              </w:rPr>
              <w:t>één werkdag</w:t>
            </w:r>
            <w:r w:rsidRPr="005E18DD">
              <w:rPr>
                <w:rFonts w:cs="Arial"/>
                <w:lang w:eastAsia="en-US"/>
              </w:rPr>
              <w:t xml:space="preserve"> contact op met Hogeschool Rotterdam.</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715167" w14:textId="77777777" w:rsidR="00F869C3" w:rsidRPr="005E18DD" w:rsidRDefault="00F869C3">
            <w:pPr>
              <w:rPr>
                <w:rFonts w:cs="Arial"/>
                <w:lang w:eastAsia="en-US"/>
              </w:rPr>
            </w:pPr>
          </w:p>
        </w:tc>
      </w:tr>
      <w:tr w:rsidR="005E18DD" w:rsidRPr="005E18DD" w14:paraId="010F3438" w14:textId="77777777" w:rsidTr="005D656A">
        <w:trPr>
          <w:trHeight w:val="858"/>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BB8D044" w14:textId="7F167F94" w:rsidR="00F47525" w:rsidRPr="00103362" w:rsidRDefault="00F47525"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1AC002" w14:textId="5C9ECA3C" w:rsidR="00F47525" w:rsidRPr="005E18DD" w:rsidRDefault="000B76B7" w:rsidP="00A21EB1">
            <w:pPr>
              <w:rPr>
                <w:rFonts w:cs="Arial"/>
                <w:lang w:eastAsia="en-US"/>
              </w:rPr>
            </w:pPr>
            <w:r w:rsidRPr="00062890">
              <w:rPr>
                <w:rFonts w:cs="Arial"/>
                <w:lang w:eastAsia="en-US"/>
              </w:rPr>
              <w:t xml:space="preserve">Tijdens projecten en uitvoering van opdrachten wijst </w:t>
            </w:r>
            <w:r w:rsidR="00854F93" w:rsidRPr="00062890">
              <w:rPr>
                <w:rFonts w:cs="Arial"/>
                <w:lang w:eastAsia="en-US"/>
              </w:rPr>
              <w:t>Opdrachtnemer</w:t>
            </w:r>
            <w:r w:rsidRPr="00062890">
              <w:rPr>
                <w:rFonts w:cs="Arial"/>
                <w:lang w:eastAsia="en-US"/>
              </w:rPr>
              <w:t xml:space="preserve"> één contactpersoon en/of projectleider aan. Deze persoon is tot en met de nazorgfase de contactpersoon v</w:t>
            </w:r>
            <w:r w:rsidR="00556CCF" w:rsidRPr="00062890">
              <w:rPr>
                <w:rFonts w:cs="Arial"/>
                <w:lang w:eastAsia="en-US"/>
              </w:rPr>
              <w:t>oor</w:t>
            </w:r>
            <w:r w:rsidRPr="00062890">
              <w:rPr>
                <w:rFonts w:cs="Arial"/>
                <w:lang w:eastAsia="en-US"/>
              </w:rPr>
              <w:t xml:space="preserve"> Hogeschool Rotterdam. Alle communicatie verloopt via deze contactpersoon.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4D795" w14:textId="77777777" w:rsidR="00F47525" w:rsidRPr="005E18DD" w:rsidRDefault="00F47525">
            <w:pPr>
              <w:rPr>
                <w:rFonts w:cs="Arial"/>
                <w:lang w:eastAsia="en-US"/>
              </w:rPr>
            </w:pPr>
          </w:p>
        </w:tc>
      </w:tr>
      <w:tr w:rsidR="005E18DD" w:rsidRPr="005E18DD" w14:paraId="54D96C2B" w14:textId="77777777" w:rsidTr="005D656A">
        <w:trPr>
          <w:trHeight w:val="778"/>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F52E797" w14:textId="1D2949C7" w:rsidR="00F47525" w:rsidRPr="00103362" w:rsidRDefault="00F47525" w:rsidP="008A4FD2">
            <w:pPr>
              <w:pStyle w:val="Lijstalinea"/>
              <w:numPr>
                <w:ilvl w:val="0"/>
                <w:numId w:val="2"/>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8B5BE1" w14:textId="11FC4121" w:rsidR="00F47525" w:rsidRPr="000D4E6A" w:rsidRDefault="00F47525" w:rsidP="000D4E6A">
            <w:pPr>
              <w:pStyle w:val="Tekstopmerking"/>
            </w:pPr>
            <w:r w:rsidRPr="005E18DD">
              <w:rPr>
                <w:rFonts w:cs="Arial"/>
                <w:lang w:eastAsia="en-US"/>
              </w:rPr>
              <w:t>De medewerkers</w:t>
            </w:r>
            <w:r w:rsidR="00531B63" w:rsidRPr="005E18DD">
              <w:rPr>
                <w:rFonts w:cs="Arial"/>
                <w:lang w:eastAsia="en-US"/>
              </w:rPr>
              <w:t xml:space="preserve"> die u inzet </w:t>
            </w:r>
            <w:r w:rsidRPr="005E18DD">
              <w:rPr>
                <w:rFonts w:cs="Arial"/>
                <w:lang w:eastAsia="en-US"/>
              </w:rPr>
              <w:t>(met uitzondering van account</w:t>
            </w:r>
            <w:r w:rsidR="004E76BE" w:rsidRPr="005E18DD">
              <w:rPr>
                <w:rFonts w:cs="Arial"/>
                <w:lang w:eastAsia="en-US"/>
              </w:rPr>
              <w:t xml:space="preserve"> </w:t>
            </w:r>
            <w:r w:rsidRPr="005E18DD">
              <w:rPr>
                <w:rFonts w:cs="Arial"/>
                <w:lang w:eastAsia="en-US"/>
              </w:rPr>
              <w:t xml:space="preserve">manager) dragen bedrijfskleding waaraan zij duidelijk herkenbaar zijn als </w:t>
            </w:r>
            <w:r w:rsidR="00531B63" w:rsidRPr="005E18DD">
              <w:rPr>
                <w:rFonts w:cs="Arial"/>
                <w:lang w:eastAsia="en-US"/>
              </w:rPr>
              <w:t xml:space="preserve">uw </w:t>
            </w:r>
            <w:r w:rsidRPr="005E18DD">
              <w:rPr>
                <w:rFonts w:cs="Arial"/>
                <w:lang w:eastAsia="en-US"/>
              </w:rPr>
              <w:t>medewerkers</w:t>
            </w:r>
            <w:r w:rsidR="00531B63" w:rsidRPr="005E18DD">
              <w:rPr>
                <w:rFonts w:cs="Arial"/>
                <w:lang w:eastAsia="en-US"/>
              </w:rPr>
              <w:t xml:space="preserve">. </w:t>
            </w:r>
            <w:r w:rsidRPr="005E18DD">
              <w:rPr>
                <w:rFonts w:cs="Arial"/>
                <w:lang w:eastAsia="en-US"/>
              </w:rPr>
              <w:t>De kleding ziet er verzorgd en representatief uit.</w:t>
            </w:r>
            <w:r w:rsidR="000D4E6A">
              <w:rPr>
                <w:rFonts w:cs="Arial"/>
                <w:lang w:eastAsia="en-US"/>
              </w:rPr>
              <w:t xml:space="preserve">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50ABBD" w14:textId="77777777" w:rsidR="00F47525" w:rsidRPr="005E18DD" w:rsidRDefault="00F47525">
            <w:pPr>
              <w:rPr>
                <w:rFonts w:cs="Arial"/>
                <w:lang w:eastAsia="en-US"/>
              </w:rPr>
            </w:pPr>
          </w:p>
        </w:tc>
      </w:tr>
    </w:tbl>
    <w:p w14:paraId="2FE8BA75" w14:textId="4D9D65BD" w:rsidR="00531B63" w:rsidRDefault="00846A8E" w:rsidP="00531B63">
      <w:pPr>
        <w:pStyle w:val="Kop2"/>
      </w:pPr>
      <w:r>
        <w:t>Bestel</w:t>
      </w:r>
      <w:r w:rsidR="00F363BA">
        <w:t>-</w:t>
      </w:r>
      <w:r>
        <w:t xml:space="preserve"> en f</w:t>
      </w:r>
      <w:r w:rsidR="00531B63">
        <w:t>acturatie</w:t>
      </w:r>
      <w:r w:rsidR="00F363BA">
        <w:t>proces</w:t>
      </w:r>
    </w:p>
    <w:p w14:paraId="0E45F95E" w14:textId="77777777" w:rsidR="00531B63" w:rsidRDefault="00531B63" w:rsidP="00531B63">
      <w:r>
        <w:t>Om het facturatieproces te stroomlijnen stelt Hogeschool Rotterdam de volgende eisen.</w:t>
      </w:r>
    </w:p>
    <w:p w14:paraId="2D7C3CFA" w14:textId="77777777" w:rsidR="00531B63" w:rsidRDefault="00531B63" w:rsidP="00531B63"/>
    <w:tbl>
      <w:tblPr>
        <w:tblW w:w="89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00103362">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123C14A5" w14:textId="77777777" w:rsidR="00531B63" w:rsidRDefault="00531B63" w:rsidP="0037652D">
            <w:p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25F0BEE8" w14:textId="77777777" w:rsidR="00531B63" w:rsidRDefault="00531B63" w:rsidP="0037652D">
            <w:pPr>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FF0000"/>
            <w:hideMark/>
          </w:tcPr>
          <w:p w14:paraId="1FD89044" w14:textId="77777777" w:rsidR="00531B63" w:rsidRDefault="00531B63" w:rsidP="0037652D">
            <w:pPr>
              <w:rPr>
                <w:rFonts w:cs="Arial"/>
                <w:b/>
                <w:lang w:eastAsia="en-US"/>
              </w:rPr>
            </w:pPr>
            <w:r>
              <w:rPr>
                <w:rFonts w:cs="Arial"/>
                <w:b/>
                <w:lang w:eastAsia="en-US"/>
              </w:rPr>
              <w:t>Ja/Nee</w:t>
            </w:r>
          </w:p>
        </w:tc>
      </w:tr>
      <w:tr w:rsidR="00846A8E" w14:paraId="24325631"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4B707CD" w14:textId="77777777" w:rsidR="00846A8E" w:rsidRPr="00103362" w:rsidRDefault="00846A8E"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B32481" w14:textId="24287D10" w:rsidR="00846A8E" w:rsidRPr="000A5B09" w:rsidRDefault="002A30CF" w:rsidP="002A30CF">
            <w:pPr>
              <w:tabs>
                <w:tab w:val="center" w:pos="2815"/>
              </w:tabs>
              <w:spacing w:line="263" w:lineRule="auto"/>
              <w:ind w:right="119"/>
              <w:rPr>
                <w:rFonts w:cs="Arial"/>
                <w:szCs w:val="20"/>
              </w:rPr>
            </w:pPr>
            <w:r w:rsidRPr="000A5B09">
              <w:rPr>
                <w:rFonts w:cs="Arial"/>
                <w:szCs w:val="20"/>
              </w:rPr>
              <w:t>Voor elke installatie</w:t>
            </w:r>
            <w:r w:rsidR="00B76E8A" w:rsidRPr="000A5B09">
              <w:rPr>
                <w:rFonts w:cs="Arial"/>
                <w:szCs w:val="20"/>
              </w:rPr>
              <w:t xml:space="preserve">, anders dan Bijlage </w:t>
            </w:r>
            <w:r w:rsidR="009B2344">
              <w:rPr>
                <w:rFonts w:cs="Arial"/>
                <w:szCs w:val="20"/>
              </w:rPr>
              <w:t xml:space="preserve">6 </w:t>
            </w:r>
            <w:r w:rsidR="00B76E8A" w:rsidRPr="000A5B09">
              <w:rPr>
                <w:rFonts w:cs="Arial"/>
                <w:szCs w:val="20"/>
              </w:rPr>
              <w:t>Menukaart</w:t>
            </w:r>
            <w:r w:rsidR="00106A9C" w:rsidRPr="000A5B09">
              <w:rPr>
                <w:rFonts w:cs="Arial"/>
                <w:szCs w:val="20"/>
              </w:rPr>
              <w:t>,</w:t>
            </w:r>
            <w:r w:rsidRPr="000A5B09">
              <w:rPr>
                <w:rFonts w:cs="Arial"/>
                <w:szCs w:val="20"/>
              </w:rPr>
              <w:t xml:space="preserve"> vraagt Hogeschool Rotterdam kosteloos een offerte op bij Opdrachtnemer.  </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8C4B51" w14:textId="77777777" w:rsidR="00846A8E" w:rsidRDefault="00846A8E" w:rsidP="00846A8E">
            <w:pPr>
              <w:rPr>
                <w:rFonts w:cs="Arial"/>
                <w:lang w:eastAsia="en-US"/>
              </w:rPr>
            </w:pPr>
          </w:p>
        </w:tc>
      </w:tr>
      <w:tr w:rsidR="000453C6" w14:paraId="3EEF335B"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092A880" w14:textId="77777777" w:rsidR="000453C6" w:rsidRPr="00103362" w:rsidRDefault="000453C6"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72F0F" w14:textId="3EB42A91" w:rsidR="000453C6" w:rsidRPr="000A5B09" w:rsidRDefault="000453C6" w:rsidP="002A30CF">
            <w:pPr>
              <w:tabs>
                <w:tab w:val="center" w:pos="2815"/>
              </w:tabs>
              <w:spacing w:line="263" w:lineRule="auto"/>
              <w:ind w:right="119"/>
              <w:rPr>
                <w:rFonts w:cs="Arial"/>
                <w:szCs w:val="20"/>
              </w:rPr>
            </w:pPr>
            <w:r w:rsidRPr="000A5B09">
              <w:rPr>
                <w:rFonts w:cs="Arial"/>
                <w:szCs w:val="20"/>
              </w:rPr>
              <w:t>Maatwerk offertes worden binnen 15 werkdagen digitaal aangeleverd.</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B53641" w14:textId="77777777" w:rsidR="000453C6" w:rsidRDefault="000453C6" w:rsidP="00846A8E">
            <w:pPr>
              <w:rPr>
                <w:rFonts w:cs="Arial"/>
                <w:lang w:eastAsia="en-US"/>
              </w:rPr>
            </w:pPr>
          </w:p>
        </w:tc>
      </w:tr>
      <w:tr w:rsidR="000453C6" w14:paraId="2A162C16"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01ACF5" w14:textId="77777777" w:rsidR="000453C6" w:rsidRPr="00103362" w:rsidRDefault="000453C6" w:rsidP="000453C6">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585194" w14:textId="77777777" w:rsidR="000453C6" w:rsidRPr="00087A61" w:rsidRDefault="000453C6" w:rsidP="000453C6">
            <w:pPr>
              <w:tabs>
                <w:tab w:val="center" w:pos="2815"/>
              </w:tabs>
              <w:spacing w:line="263" w:lineRule="auto"/>
              <w:ind w:right="119"/>
              <w:rPr>
                <w:rFonts w:cs="Arial"/>
                <w:szCs w:val="20"/>
              </w:rPr>
            </w:pPr>
            <w:r w:rsidRPr="00087A61">
              <w:rPr>
                <w:rFonts w:cs="Arial"/>
                <w:szCs w:val="20"/>
              </w:rPr>
              <w:t xml:space="preserve">Offertes van Opdrachtnemer bevatten minimaal de volgende elementen: </w:t>
            </w:r>
          </w:p>
          <w:p w14:paraId="203E8192" w14:textId="31C3585A" w:rsidR="000453C6" w:rsidRDefault="000453C6" w:rsidP="000453C6">
            <w:pPr>
              <w:pStyle w:val="Lijstalinea"/>
              <w:numPr>
                <w:ilvl w:val="0"/>
                <w:numId w:val="9"/>
              </w:numPr>
              <w:spacing w:after="5" w:line="263" w:lineRule="auto"/>
              <w:ind w:left="1134" w:right="119"/>
              <w:rPr>
                <w:rFonts w:cs="Arial"/>
                <w:szCs w:val="20"/>
              </w:rPr>
            </w:pPr>
            <w:r w:rsidRPr="00087A61">
              <w:rPr>
                <w:rFonts w:cs="Arial"/>
                <w:szCs w:val="20"/>
              </w:rPr>
              <w:t>Prijs hardware</w:t>
            </w:r>
          </w:p>
          <w:p w14:paraId="4D647FBC" w14:textId="07003093" w:rsidR="00B9790D" w:rsidRPr="00087A61" w:rsidRDefault="00B9790D" w:rsidP="000453C6">
            <w:pPr>
              <w:pStyle w:val="Lijstalinea"/>
              <w:numPr>
                <w:ilvl w:val="0"/>
                <w:numId w:val="9"/>
              </w:numPr>
              <w:spacing w:after="5" w:line="263" w:lineRule="auto"/>
              <w:ind w:left="1134" w:right="119"/>
              <w:rPr>
                <w:rFonts w:cs="Arial"/>
                <w:szCs w:val="20"/>
              </w:rPr>
            </w:pPr>
            <w:r>
              <w:rPr>
                <w:rFonts w:cs="Arial"/>
                <w:szCs w:val="20"/>
              </w:rPr>
              <w:t>Eventuele afbeeldingen</w:t>
            </w:r>
          </w:p>
          <w:p w14:paraId="18FD799C" w14:textId="7BC0CF0B" w:rsidR="000453C6" w:rsidRPr="00087A61" w:rsidRDefault="000453C6" w:rsidP="000453C6">
            <w:pPr>
              <w:pStyle w:val="Lijstalinea"/>
              <w:numPr>
                <w:ilvl w:val="0"/>
                <w:numId w:val="9"/>
              </w:numPr>
              <w:spacing w:after="5" w:line="263" w:lineRule="auto"/>
              <w:ind w:left="1134" w:right="119"/>
              <w:rPr>
                <w:rFonts w:cs="Arial"/>
                <w:szCs w:val="20"/>
              </w:rPr>
            </w:pPr>
            <w:r w:rsidRPr="00087A61">
              <w:rPr>
                <w:rFonts w:cs="Arial"/>
                <w:szCs w:val="20"/>
              </w:rPr>
              <w:t>Installatie/montagetijd in uren tegen het overeengekomen uurtarief</w:t>
            </w:r>
          </w:p>
          <w:p w14:paraId="4F2F18A8" w14:textId="77777777" w:rsidR="000453C6" w:rsidRPr="00087A61" w:rsidRDefault="000453C6" w:rsidP="000453C6">
            <w:pPr>
              <w:pStyle w:val="Lijstalinea"/>
              <w:numPr>
                <w:ilvl w:val="0"/>
                <w:numId w:val="9"/>
              </w:numPr>
              <w:spacing w:after="5" w:line="263" w:lineRule="auto"/>
              <w:ind w:left="1134" w:right="119"/>
              <w:rPr>
                <w:rFonts w:cs="Arial"/>
                <w:szCs w:val="20"/>
              </w:rPr>
            </w:pPr>
            <w:r w:rsidRPr="00087A61">
              <w:rPr>
                <w:rFonts w:cs="Arial"/>
                <w:szCs w:val="20"/>
              </w:rPr>
              <w:t xml:space="preserve">Materiaalkosten inclusief benodigde bekabeling. </w:t>
            </w:r>
          </w:p>
          <w:p w14:paraId="5CD1CDB4" w14:textId="2ED3C74B" w:rsidR="000453C6" w:rsidRPr="00087A61" w:rsidRDefault="000453C6" w:rsidP="000453C6">
            <w:pPr>
              <w:pStyle w:val="Lijstalinea"/>
              <w:numPr>
                <w:ilvl w:val="0"/>
                <w:numId w:val="9"/>
              </w:numPr>
              <w:spacing w:after="5" w:line="263" w:lineRule="auto"/>
              <w:ind w:left="1134" w:right="119"/>
              <w:rPr>
                <w:rFonts w:cs="Arial"/>
                <w:szCs w:val="20"/>
              </w:rPr>
            </w:pPr>
            <w:r w:rsidRPr="00087A61">
              <w:rPr>
                <w:rFonts w:cs="Arial"/>
                <w:szCs w:val="20"/>
              </w:rPr>
              <w:t>Levertijd</w:t>
            </w:r>
          </w:p>
          <w:p w14:paraId="77CD6913" w14:textId="0D914A1D" w:rsidR="000453C6" w:rsidRPr="00087A61" w:rsidRDefault="000453C6" w:rsidP="000453C6">
            <w:pPr>
              <w:pStyle w:val="Lijstalinea"/>
              <w:numPr>
                <w:ilvl w:val="0"/>
                <w:numId w:val="9"/>
              </w:numPr>
              <w:spacing w:after="5" w:line="263" w:lineRule="auto"/>
              <w:ind w:left="1134" w:right="119"/>
              <w:rPr>
                <w:rFonts w:cs="Arial"/>
                <w:szCs w:val="20"/>
              </w:rPr>
            </w:pPr>
            <w:r w:rsidRPr="00087A61">
              <w:rPr>
                <w:rFonts w:cs="Arial"/>
                <w:szCs w:val="20"/>
              </w:rPr>
              <w:t>Garantietermijn</w:t>
            </w:r>
          </w:p>
          <w:p w14:paraId="2054DBC4" w14:textId="1E44F351" w:rsidR="000453C6" w:rsidRPr="000A5B09" w:rsidRDefault="000453C6" w:rsidP="000453C6">
            <w:pPr>
              <w:tabs>
                <w:tab w:val="center" w:pos="2815"/>
              </w:tabs>
              <w:spacing w:line="263" w:lineRule="auto"/>
              <w:ind w:right="119"/>
              <w:rPr>
                <w:rFonts w:cs="Arial"/>
                <w:szCs w:val="20"/>
              </w:rPr>
            </w:pPr>
            <w:r w:rsidRPr="00087A61">
              <w:rPr>
                <w:rFonts w:cs="Arial"/>
                <w:szCs w:val="20"/>
              </w:rPr>
              <w:t xml:space="preserve">Totaalbedrag in- en exclusief BTW. </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7FC0D9" w14:textId="77777777" w:rsidR="000453C6" w:rsidRDefault="000453C6" w:rsidP="000453C6">
            <w:pPr>
              <w:rPr>
                <w:rFonts w:cs="Arial"/>
                <w:lang w:eastAsia="en-US"/>
              </w:rPr>
            </w:pPr>
          </w:p>
        </w:tc>
      </w:tr>
      <w:tr w:rsidR="002A30CF" w14:paraId="6390D788"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3FDF715" w14:textId="77777777" w:rsidR="002A30CF" w:rsidRPr="00103362" w:rsidRDefault="002A30CF"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FCC3C2" w14:textId="3EF8544D" w:rsidR="002A30CF" w:rsidRPr="000A5B09" w:rsidRDefault="000453C6" w:rsidP="00491404">
            <w:pPr>
              <w:tabs>
                <w:tab w:val="center" w:pos="2815"/>
              </w:tabs>
              <w:spacing w:line="263" w:lineRule="auto"/>
              <w:ind w:right="119"/>
              <w:rPr>
                <w:rFonts w:cs="Arial"/>
                <w:szCs w:val="20"/>
              </w:rPr>
            </w:pPr>
            <w:r>
              <w:rPr>
                <w:rFonts w:cs="Arial"/>
              </w:rPr>
              <w:t>Facturatie kan uitsluitend plaatsvinden na ontvangt van alle betreffende getekende opleverprotocollen</w:t>
            </w:r>
            <w:r w:rsidR="00543D67">
              <w:rPr>
                <w:rFonts w:cs="Arial"/>
              </w:rPr>
              <w:t>.</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ECF3C" w14:textId="77777777" w:rsidR="002A30CF" w:rsidRDefault="002A30CF" w:rsidP="00846A8E">
            <w:pPr>
              <w:rPr>
                <w:rFonts w:cs="Arial"/>
                <w:lang w:eastAsia="en-US"/>
              </w:rPr>
            </w:pPr>
          </w:p>
        </w:tc>
      </w:tr>
      <w:tr w:rsidR="00846A8E" w14:paraId="6BA9677F"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F55AF30" w14:textId="68A7842A" w:rsidR="00846A8E" w:rsidRPr="00103362" w:rsidRDefault="00846A8E"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2EA27A" w14:textId="2EE801E4" w:rsidR="00846A8E" w:rsidRDefault="00846A8E" w:rsidP="00846A8E">
            <w:pPr>
              <w:rPr>
                <w:rFonts w:cs="Arial"/>
                <w:lang w:eastAsia="en-US"/>
              </w:rPr>
            </w:pPr>
            <w:r>
              <w:rPr>
                <w:rFonts w:cs="Arial"/>
                <w:lang w:eastAsia="en-US"/>
              </w:rPr>
              <w:t>Facturatie vindt plaats op basis van de in het prijzenblad opgenomen tarieven.</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1BD438" w14:textId="77777777" w:rsidR="00846A8E" w:rsidRDefault="00846A8E" w:rsidP="00846A8E">
            <w:pPr>
              <w:rPr>
                <w:rFonts w:cs="Arial"/>
                <w:lang w:eastAsia="en-US"/>
              </w:rPr>
            </w:pPr>
          </w:p>
        </w:tc>
      </w:tr>
      <w:tr w:rsidR="00F67F45" w14:paraId="4143E143"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7C1AC91" w14:textId="77777777" w:rsidR="00F67F45" w:rsidRPr="00103362" w:rsidRDefault="00F67F45"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060A86" w14:textId="6963F3D2" w:rsidR="00F67F45" w:rsidRDefault="00F67F45" w:rsidP="00846A8E">
            <w:pPr>
              <w:rPr>
                <w:rFonts w:cs="Arial"/>
                <w:lang w:eastAsia="en-US"/>
              </w:rPr>
            </w:pPr>
            <w:r w:rsidRPr="00F67F45">
              <w:rPr>
                <w:rFonts w:cs="Arial"/>
                <w:lang w:eastAsia="en-US"/>
              </w:rPr>
              <w:t>Facturatie van losse apparatuur vindt achteraf plaats per nadere opdracht.</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CE73F9" w14:textId="77777777" w:rsidR="00F67F45" w:rsidRDefault="00F67F45" w:rsidP="00846A8E">
            <w:pPr>
              <w:rPr>
                <w:rFonts w:cs="Arial"/>
                <w:lang w:eastAsia="en-US"/>
              </w:rPr>
            </w:pPr>
          </w:p>
        </w:tc>
      </w:tr>
      <w:tr w:rsidR="00F67F45" w14:paraId="5CA8D12C"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798B55F" w14:textId="77777777" w:rsidR="00F67F45" w:rsidRPr="00103362" w:rsidRDefault="00F67F45" w:rsidP="008A4FD2">
            <w:pPr>
              <w:pStyle w:val="Lijstalinea"/>
              <w:numPr>
                <w:ilvl w:val="0"/>
                <w:numId w:val="2"/>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2A4F96" w14:textId="4A4AC547" w:rsidR="00F67F45" w:rsidRDefault="00F67F45" w:rsidP="00F67F45">
            <w:pPr>
              <w:rPr>
                <w:rFonts w:cs="Arial"/>
                <w:lang w:eastAsia="en-US"/>
              </w:rPr>
            </w:pPr>
            <w:r w:rsidRPr="00F67F45">
              <w:rPr>
                <w:rFonts w:cs="Arial"/>
                <w:lang w:eastAsia="en-US"/>
              </w:rPr>
              <w:t xml:space="preserve">Facturatie van projecten en maatwerk gebeurt in drie termijnen van respectievelijk </w:t>
            </w:r>
            <w:r>
              <w:rPr>
                <w:rFonts w:cs="Arial"/>
                <w:lang w:eastAsia="en-US"/>
              </w:rPr>
              <w:t>3</w:t>
            </w:r>
            <w:r w:rsidRPr="00F67F45">
              <w:rPr>
                <w:rFonts w:cs="Arial"/>
                <w:lang w:eastAsia="en-US"/>
              </w:rPr>
              <w:t>0,</w:t>
            </w:r>
            <w:r w:rsidR="0054084E">
              <w:rPr>
                <w:rFonts w:cs="Arial"/>
                <w:lang w:eastAsia="en-US"/>
              </w:rPr>
              <w:t xml:space="preserve"> </w:t>
            </w:r>
            <w:r w:rsidRPr="00F67F45">
              <w:rPr>
                <w:rFonts w:cs="Arial"/>
                <w:lang w:eastAsia="en-US"/>
              </w:rPr>
              <w:t xml:space="preserve">50 en </w:t>
            </w:r>
            <w:r>
              <w:rPr>
                <w:rFonts w:cs="Arial"/>
                <w:lang w:eastAsia="en-US"/>
              </w:rPr>
              <w:t>2</w:t>
            </w:r>
            <w:r w:rsidRPr="00F67F45">
              <w:rPr>
                <w:rFonts w:cs="Arial"/>
                <w:lang w:eastAsia="en-US"/>
              </w:rPr>
              <w:t xml:space="preserve">0 procent van de opdrachtwaarden. Hierbij geldt: </w:t>
            </w:r>
          </w:p>
          <w:p w14:paraId="73A5A7B7" w14:textId="351F7723" w:rsidR="00F67F45" w:rsidRPr="00F67F45" w:rsidRDefault="00F67F45" w:rsidP="00F67F45">
            <w:pPr>
              <w:rPr>
                <w:rFonts w:cs="Arial"/>
                <w:lang w:eastAsia="en-US"/>
              </w:rPr>
            </w:pPr>
            <w:r>
              <w:rPr>
                <w:rFonts w:cs="Arial"/>
                <w:lang w:eastAsia="en-US"/>
              </w:rPr>
              <w:t>3</w:t>
            </w:r>
            <w:r w:rsidRPr="00F67F45">
              <w:rPr>
                <w:rFonts w:cs="Arial"/>
                <w:lang w:eastAsia="en-US"/>
              </w:rPr>
              <w:t>0% bij opdracht</w:t>
            </w:r>
          </w:p>
          <w:p w14:paraId="35200194" w14:textId="77777777" w:rsidR="00F67F45" w:rsidRPr="00F67F45" w:rsidRDefault="00F67F45" w:rsidP="00F67F45">
            <w:pPr>
              <w:rPr>
                <w:rFonts w:cs="Arial"/>
                <w:lang w:eastAsia="en-US"/>
              </w:rPr>
            </w:pPr>
            <w:r w:rsidRPr="00F67F45">
              <w:rPr>
                <w:rFonts w:cs="Arial"/>
                <w:lang w:eastAsia="en-US"/>
              </w:rPr>
              <w:t>50% bij aanvang werkzaamheden</w:t>
            </w:r>
          </w:p>
          <w:p w14:paraId="5872B089" w14:textId="0C3FBD6D" w:rsidR="00F67F45" w:rsidRPr="00F67F45" w:rsidRDefault="00F67F45" w:rsidP="00846A8E">
            <w:pPr>
              <w:rPr>
                <w:rFonts w:cs="Arial"/>
                <w:lang w:eastAsia="en-US"/>
              </w:rPr>
            </w:pPr>
            <w:r>
              <w:rPr>
                <w:rFonts w:cs="Arial"/>
                <w:lang w:eastAsia="en-US"/>
              </w:rPr>
              <w:t>2</w:t>
            </w:r>
            <w:r w:rsidRPr="00F67F45">
              <w:rPr>
                <w:rFonts w:cs="Arial"/>
                <w:lang w:eastAsia="en-US"/>
              </w:rPr>
              <w:t>0% na ontvangst van alle betreffende getekende opleverprotocollen.</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EB6C5C" w14:textId="77777777" w:rsidR="00F67F45" w:rsidRDefault="00F67F45" w:rsidP="00846A8E">
            <w:pPr>
              <w:rPr>
                <w:rFonts w:cs="Arial"/>
                <w:lang w:eastAsia="en-US"/>
              </w:rPr>
            </w:pPr>
          </w:p>
        </w:tc>
      </w:tr>
      <w:tr w:rsidR="00846A8E" w14:paraId="496735D4"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CF45657" w14:textId="7D862A41" w:rsidR="00846A8E" w:rsidRPr="00103362" w:rsidRDefault="00846A8E" w:rsidP="008A4FD2">
            <w:pPr>
              <w:pStyle w:val="Lijstalinea"/>
              <w:numPr>
                <w:ilvl w:val="0"/>
                <w:numId w:val="2"/>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4A13454" w14:textId="1ED2A404" w:rsidR="00846A8E" w:rsidRPr="005E18DD" w:rsidRDefault="002A69A5" w:rsidP="00846A8E">
            <w:pPr>
              <w:rPr>
                <w:rFonts w:cs="Arial"/>
                <w:lang w:eastAsia="en-US"/>
              </w:rPr>
            </w:pPr>
            <w:r w:rsidRPr="002A69A5">
              <w:rPr>
                <w:rFonts w:cs="Arial"/>
                <w:lang w:eastAsia="en-US"/>
              </w:rPr>
              <w:t>De Inschrijver dient de facturen, bij voorkeur via Peppol e-facturen in of anders in PDF/XML, te versturen aan: facturen@hr.nl onder vermelding van het Hogeschool Rotterdam contractnummer en indien van toepassing het betreffende ordernummer zoals vermeld op de inkooporder.</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61437F" w14:textId="77777777" w:rsidR="00846A8E" w:rsidRDefault="00846A8E" w:rsidP="00846A8E">
            <w:pPr>
              <w:rPr>
                <w:rFonts w:cs="Arial"/>
                <w:lang w:eastAsia="en-US"/>
              </w:rPr>
            </w:pPr>
          </w:p>
        </w:tc>
      </w:tr>
      <w:tr w:rsidR="00846A8E" w14:paraId="52F964C0" w14:textId="77777777" w:rsidTr="005D656A">
        <w:trPr>
          <w:trHeight w:val="255"/>
        </w:trPr>
        <w:tc>
          <w:tcPr>
            <w:tcW w:w="89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2EE121E" w14:textId="40496F8A" w:rsidR="00846A8E" w:rsidRPr="00103362" w:rsidRDefault="00846A8E" w:rsidP="008A4FD2">
            <w:pPr>
              <w:pStyle w:val="Lijstalinea"/>
              <w:numPr>
                <w:ilvl w:val="0"/>
                <w:numId w:val="2"/>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3A05F4" w14:textId="02C7D2A3" w:rsidR="00846A8E" w:rsidRPr="005E18DD" w:rsidRDefault="00846A8E" w:rsidP="00A21EB1">
            <w:pPr>
              <w:rPr>
                <w:rFonts w:cs="Arial"/>
                <w:lang w:eastAsia="en-US"/>
              </w:rPr>
            </w:pPr>
            <w:r w:rsidRPr="005E18DD">
              <w:rPr>
                <w:lang w:eastAsia="en-US"/>
              </w:rPr>
              <w:t xml:space="preserve">De factuur specificeert in ieder geval </w:t>
            </w:r>
            <w:r w:rsidR="00A21EB1">
              <w:rPr>
                <w:lang w:eastAsia="en-US"/>
              </w:rPr>
              <w:t>per locatie per item de omschrijving, de stuksprijs, dan wel het uurtarief, het aantal (items of uren),</w:t>
            </w:r>
            <w:r w:rsidRPr="005E18DD">
              <w:rPr>
                <w:lang w:eastAsia="en-US"/>
              </w:rPr>
              <w:t xml:space="preserve"> factuurdatum, factuurnumm</w:t>
            </w:r>
            <w:r w:rsidR="00A21EB1">
              <w:rPr>
                <w:lang w:eastAsia="en-US"/>
              </w:rPr>
              <w:t>er, factuurbedrag en BTW-bedrag</w:t>
            </w:r>
            <w:r w:rsidRPr="005E18DD">
              <w:rPr>
                <w:lang w:eastAsia="en-US"/>
              </w:rPr>
              <w:t>.</w:t>
            </w:r>
          </w:p>
        </w:tc>
        <w:tc>
          <w:tcPr>
            <w:tcW w:w="8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03419F" w14:textId="77777777" w:rsidR="00846A8E" w:rsidRDefault="00846A8E" w:rsidP="00846A8E">
            <w:pPr>
              <w:rPr>
                <w:lang w:eastAsia="en-US"/>
              </w:rPr>
            </w:pPr>
          </w:p>
        </w:tc>
      </w:tr>
    </w:tbl>
    <w:p w14:paraId="488AECFD" w14:textId="3B24B022" w:rsidR="00F47525" w:rsidRPr="005E18DD" w:rsidRDefault="00F47525" w:rsidP="00F47525">
      <w:pPr>
        <w:pStyle w:val="Kop2"/>
        <w:ind w:left="851"/>
        <w:rPr>
          <w:color w:val="auto"/>
        </w:rPr>
      </w:pPr>
      <w:r w:rsidRPr="005E18DD">
        <w:rPr>
          <w:color w:val="auto"/>
        </w:rPr>
        <w:t>Raamovereenkomst</w:t>
      </w:r>
      <w:r w:rsidR="004E76BE" w:rsidRPr="005E18DD">
        <w:rPr>
          <w:color w:val="auto"/>
        </w:rPr>
        <w:t xml:space="preserve"> en</w:t>
      </w:r>
      <w:r w:rsidRPr="005E18DD">
        <w:rPr>
          <w:color w:val="auto"/>
        </w:rPr>
        <w:t xml:space="preserve"> inkoopvoorwaarden</w:t>
      </w:r>
    </w:p>
    <w:p w14:paraId="14B27842" w14:textId="29D921D2" w:rsidR="00F47525" w:rsidRPr="005E18DD" w:rsidRDefault="00F47525" w:rsidP="00F47525">
      <w:r w:rsidRPr="005E18DD">
        <w:t>De wederzijdse rechten en plichten van partijen worden uitsluiten</w:t>
      </w:r>
      <w:r w:rsidR="00DF2E3B">
        <w:t xml:space="preserve">d geregeld door de definitieve </w:t>
      </w:r>
      <w:r w:rsidRPr="005E18DD">
        <w:t>Raam</w:t>
      </w:r>
      <w:r w:rsidR="00DF2E3B">
        <w:t>o</w:t>
      </w:r>
      <w:r w:rsidRPr="005E18DD">
        <w:t>vereenkomst en de inkoopvoorwaarden</w:t>
      </w:r>
      <w:r w:rsidR="009B42F7" w:rsidRPr="005E18DD">
        <w:t xml:space="preserve">. </w:t>
      </w:r>
      <w:r w:rsidRPr="005E18DD">
        <w:t>De concept Raam</w:t>
      </w:r>
      <w:r w:rsidR="00DF2E3B">
        <w:t>o</w:t>
      </w:r>
      <w:r w:rsidRPr="005E18DD">
        <w:t xml:space="preserve">vereenkomst en de inkoopvoorwaarden zijn bijlagen bij </w:t>
      </w:r>
      <w:r w:rsidR="004E76BE" w:rsidRPr="005E18DD">
        <w:t>het Aanbestedingsdocument</w:t>
      </w:r>
      <w:r w:rsidRPr="005E18DD">
        <w:t>.</w:t>
      </w:r>
    </w:p>
    <w:p w14:paraId="1DBC475B" w14:textId="77777777" w:rsidR="00F47525" w:rsidRDefault="00F47525" w:rsidP="00F47525"/>
    <w:p w14:paraId="5B0A3D8E" w14:textId="552FBF33" w:rsidR="00F47525" w:rsidRDefault="009B42F7" w:rsidP="00F47525">
      <w:r w:rsidRPr="005E18DD">
        <w:t>Indien u vragen heeft of voorstellen tot wijziging, kunt u hiervoor de vragenronde gebruiken.</w:t>
      </w:r>
      <w:r w:rsidR="00F47525" w:rsidRPr="005E18DD">
        <w:t xml:space="preserve"> Na </w:t>
      </w:r>
      <w:r w:rsidR="00F47525">
        <w:t>publicatie van de Nota van inli</w:t>
      </w:r>
      <w:r w:rsidR="00DF2E3B">
        <w:t>chtingen ligt de inhoud van de Raam</w:t>
      </w:r>
      <w:r w:rsidR="00F47525">
        <w:t>overeenkomst en inkoopvoorwaarden vast. Opmerkingen betreffende contractvoorwaarden in uw Inschrijving leiden ertoe dat uw Inschrijving ter zijde wordt gelegd.</w:t>
      </w:r>
    </w:p>
    <w:p w14:paraId="32E86613" w14:textId="77777777" w:rsidR="00F47525" w:rsidRDefault="00F47525" w:rsidP="00F47525"/>
    <w:tbl>
      <w:tblPr>
        <w:tblpPr w:leftFromText="141" w:rightFromText="141" w:vertAnchor="text" w:tblpX="108" w:tblpY="116"/>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8A0B98D" w14:textId="77777777" w:rsidR="00F47525" w:rsidRDefault="00F47525">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8FB171C" w14:textId="77777777" w:rsidR="00F47525" w:rsidRDefault="00F47525">
            <w:pPr>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03B2728E" w14:textId="77777777" w:rsidR="00F47525" w:rsidRDefault="00F47525">
            <w:pPr>
              <w:rPr>
                <w:rFonts w:cs="Arial"/>
                <w:b/>
                <w:lang w:eastAsia="en-US"/>
              </w:rPr>
            </w:pPr>
            <w:r>
              <w:rPr>
                <w:rFonts w:cs="Arial"/>
                <w:b/>
                <w:lang w:eastAsia="en-US"/>
              </w:rPr>
              <w:t>Ja/Nee</w:t>
            </w:r>
          </w:p>
          <w:p w14:paraId="6FE15BD8" w14:textId="77777777" w:rsidR="00F47525" w:rsidRDefault="00F47525">
            <w:pPr>
              <w:rPr>
                <w:rFonts w:cs="Arial"/>
                <w:b/>
                <w:lang w:eastAsia="en-US"/>
              </w:rPr>
            </w:pPr>
          </w:p>
        </w:tc>
      </w:tr>
      <w:tr w:rsidR="00F47525" w14:paraId="72486F86"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5084D5F6" w14:textId="6E1E01DF" w:rsidR="00F47525" w:rsidRPr="00103362" w:rsidRDefault="00F47525"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110BD9" w14:textId="13DC07BC" w:rsidR="00F47525" w:rsidRPr="005E18DD" w:rsidRDefault="00B35312" w:rsidP="00DF2E3B">
            <w:pPr>
              <w:rPr>
                <w:rFonts w:cs="Arial"/>
                <w:lang w:eastAsia="en-US"/>
              </w:rPr>
            </w:pPr>
            <w:r>
              <w:rPr>
                <w:rFonts w:cs="Arial"/>
                <w:lang w:eastAsia="en-US"/>
              </w:rPr>
              <w:t>Opdrachtnemer</w:t>
            </w:r>
            <w:r w:rsidR="009B42F7" w:rsidRPr="005E18DD">
              <w:rPr>
                <w:rFonts w:cs="Arial"/>
                <w:lang w:eastAsia="en-US"/>
              </w:rPr>
              <w:t xml:space="preserve"> </w:t>
            </w:r>
            <w:r w:rsidR="00DF2E3B">
              <w:rPr>
                <w:rFonts w:cs="Arial"/>
                <w:lang w:eastAsia="en-US"/>
              </w:rPr>
              <w:t xml:space="preserve">gaat akkoord met de concept </w:t>
            </w:r>
            <w:r w:rsidR="00F47525" w:rsidRPr="005E18DD">
              <w:rPr>
                <w:rFonts w:cs="Arial"/>
                <w:lang w:eastAsia="en-US"/>
              </w:rPr>
              <w:t>Raam</w:t>
            </w:r>
            <w:r w:rsidR="00DF2E3B">
              <w:rPr>
                <w:rFonts w:cs="Arial"/>
                <w:lang w:eastAsia="en-US"/>
              </w:rPr>
              <w:t>o</w:t>
            </w:r>
            <w:r w:rsidR="00F47525" w:rsidRPr="005E18DD">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0003045" w14:textId="77777777" w:rsidR="00F47525" w:rsidRDefault="00F47525">
            <w:pPr>
              <w:rPr>
                <w:rFonts w:cs="Arial"/>
                <w:b/>
                <w:lang w:eastAsia="en-US"/>
              </w:rPr>
            </w:pPr>
          </w:p>
        </w:tc>
      </w:tr>
      <w:tr w:rsidR="00F47525" w14:paraId="559905D3"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5FEB6B2D" w14:textId="103AB8C8" w:rsidR="00F47525" w:rsidRPr="00103362" w:rsidRDefault="00F47525"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7B9528" w14:textId="02D5E4DF" w:rsidR="00F47525" w:rsidRPr="005E18DD" w:rsidRDefault="00B35312" w:rsidP="00DF2E3B">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gaat akkoord met de inkoopvoorwaarden</w:t>
            </w:r>
            <w:r w:rsidR="00B61365">
              <w:rPr>
                <w:rFonts w:cs="Arial"/>
                <w:lang w:eastAsia="en-US"/>
              </w:rPr>
              <w:t xml:space="preserve"> voor leveringen en voor diensten</w:t>
            </w:r>
            <w:r w:rsidR="00887EB5">
              <w:rPr>
                <w:rFonts w:cs="Arial"/>
                <w:lang w:eastAsia="en-US"/>
              </w:rPr>
              <w:t xml:space="preserve"> van Hog</w:t>
            </w:r>
            <w:r w:rsidR="00CC35D4">
              <w:rPr>
                <w:rFonts w:cs="Arial"/>
                <w:lang w:eastAsia="en-US"/>
              </w:rPr>
              <w:t>eschool Rotterdam</w:t>
            </w:r>
          </w:p>
        </w:tc>
        <w:tc>
          <w:tcPr>
            <w:tcW w:w="799" w:type="dxa"/>
            <w:tcBorders>
              <w:top w:val="single" w:sz="4" w:space="0" w:color="auto"/>
              <w:left w:val="single" w:sz="4" w:space="0" w:color="auto"/>
              <w:bottom w:val="single" w:sz="4" w:space="0" w:color="auto"/>
              <w:right w:val="single" w:sz="4" w:space="0" w:color="auto"/>
            </w:tcBorders>
          </w:tcPr>
          <w:p w14:paraId="51160A61" w14:textId="77777777" w:rsidR="00F47525" w:rsidRDefault="00F47525">
            <w:pPr>
              <w:rPr>
                <w:rFonts w:cs="Arial"/>
                <w:lang w:eastAsia="en-US"/>
              </w:rPr>
            </w:pPr>
          </w:p>
        </w:tc>
      </w:tr>
      <w:tr w:rsidR="00F47525" w14:paraId="6214E9B7"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6A8160A4" w14:textId="37CF925F" w:rsidR="00F47525" w:rsidRPr="00103362" w:rsidRDefault="00F47525"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065707D" w14:textId="04BEC158" w:rsidR="00F47525" w:rsidRPr="005E18DD" w:rsidRDefault="00B35312" w:rsidP="009B42F7">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 xml:space="preserve">verklaart </w:t>
            </w:r>
            <w:r>
              <w:rPr>
                <w:rFonts w:cs="Arial"/>
                <w:lang w:eastAsia="en-US"/>
              </w:rPr>
              <w:t>zijn</w:t>
            </w:r>
            <w:r w:rsidR="00F47525" w:rsidRPr="005E18DD">
              <w:rPr>
                <w:rFonts w:cs="Arial"/>
                <w:lang w:eastAsia="en-US"/>
              </w:rPr>
              <w:t xml:space="preserve">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4E991705" w14:textId="77777777" w:rsidR="00F47525" w:rsidRDefault="00F47525">
            <w:pPr>
              <w:rPr>
                <w:rFonts w:cs="Arial"/>
                <w:lang w:eastAsia="en-US"/>
              </w:rPr>
            </w:pPr>
          </w:p>
        </w:tc>
      </w:tr>
      <w:tr w:rsidR="00F47525" w14:paraId="7C60F6E9"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575703F8" w14:textId="312F0574" w:rsidR="00F47525" w:rsidRPr="00103362" w:rsidRDefault="00F47525"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0402FEA" w14:textId="1F66B3E7" w:rsidR="00F47525" w:rsidRPr="005E18DD" w:rsidRDefault="009B42F7" w:rsidP="009B42F7">
            <w:pPr>
              <w:rPr>
                <w:rFonts w:cs="Arial"/>
                <w:lang w:eastAsia="en-US"/>
              </w:rPr>
            </w:pPr>
            <w:r w:rsidRPr="005E18DD">
              <w:rPr>
                <w:rFonts w:cs="Arial"/>
                <w:lang w:eastAsia="en-US"/>
              </w:rPr>
              <w:t xml:space="preserve">U </w:t>
            </w:r>
            <w:r w:rsidR="00F47525" w:rsidRPr="005E18DD">
              <w:rPr>
                <w:rFonts w:cs="Arial"/>
                <w:lang w:eastAsia="en-US"/>
              </w:rPr>
              <w:t>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797AF048" w14:textId="77777777" w:rsidR="00F47525" w:rsidRDefault="00F47525">
            <w:pPr>
              <w:rPr>
                <w:rFonts w:cs="Arial"/>
                <w:lang w:eastAsia="en-US"/>
              </w:rPr>
            </w:pPr>
          </w:p>
        </w:tc>
      </w:tr>
      <w:tr w:rsidR="00F47525" w14:paraId="0A67BEEE"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2EED331E" w14:textId="73F0FCCB" w:rsidR="00F47525" w:rsidRPr="00103362" w:rsidRDefault="00F47525"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CCEE415" w14:textId="221D6CBA" w:rsidR="00F47525" w:rsidRPr="005E18DD" w:rsidRDefault="009B42F7" w:rsidP="009B42F7">
            <w:pPr>
              <w:rPr>
                <w:rFonts w:cs="Arial"/>
                <w:lang w:eastAsia="en-US"/>
              </w:rPr>
            </w:pPr>
            <w:r w:rsidRPr="005E18DD">
              <w:rPr>
                <w:rFonts w:cs="Arial"/>
                <w:lang w:eastAsia="en-US"/>
              </w:rPr>
              <w:t xml:space="preserve">U </w:t>
            </w:r>
            <w:r w:rsidR="00F47525" w:rsidRPr="005E18DD">
              <w:rPr>
                <w:rFonts w:cs="Arial"/>
                <w:lang w:eastAsia="en-US"/>
              </w:rPr>
              <w:t>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0810DFD6" w14:textId="77777777" w:rsidR="00F47525" w:rsidRDefault="00F47525">
            <w:pPr>
              <w:rPr>
                <w:rFonts w:cs="Arial"/>
                <w:lang w:eastAsia="en-US"/>
              </w:rPr>
            </w:pPr>
          </w:p>
        </w:tc>
      </w:tr>
      <w:tr w:rsidR="00DA556C" w14:paraId="383A3C52"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59FB4237" w14:textId="77777777" w:rsidR="00DA556C" w:rsidRPr="00103362" w:rsidRDefault="00DA556C"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1728121F" w14:textId="5CE07BC6" w:rsidR="00DA556C" w:rsidRPr="000B5EA3" w:rsidRDefault="0007052A" w:rsidP="009B42F7">
            <w:pPr>
              <w:rPr>
                <w:rFonts w:cs="Arial"/>
                <w:color w:val="00B050"/>
                <w:lang w:eastAsia="en-US"/>
              </w:rPr>
            </w:pPr>
            <w:r w:rsidRPr="0075682C">
              <w:rPr>
                <w:rFonts w:cs="Arial"/>
                <w:lang w:eastAsia="en-US"/>
              </w:rPr>
              <w:t xml:space="preserve">Bij </w:t>
            </w:r>
            <w:r w:rsidR="00D23DB1" w:rsidRPr="0075682C">
              <w:rPr>
                <w:rFonts w:cs="Arial"/>
                <w:lang w:eastAsia="en-US"/>
              </w:rPr>
              <w:t>beëindiging</w:t>
            </w:r>
            <w:r w:rsidRPr="0075682C">
              <w:rPr>
                <w:rFonts w:cs="Arial"/>
                <w:lang w:eastAsia="en-US"/>
              </w:rPr>
              <w:t xml:space="preserve"> of ontbinding van de overeenkomst, garandeert Opdrachtnemer een effectieve en kosteloze overdracht</w:t>
            </w:r>
            <w:r w:rsidR="00D23DB1" w:rsidRPr="0075682C">
              <w:rPr>
                <w:rFonts w:cs="Arial"/>
                <w:lang w:eastAsia="en-US"/>
              </w:rPr>
              <w:t xml:space="preserve"> van werkzaamheden en informatie naar een eventueel nieuwe Opdrachtnemer.</w:t>
            </w:r>
          </w:p>
        </w:tc>
        <w:tc>
          <w:tcPr>
            <w:tcW w:w="799" w:type="dxa"/>
            <w:tcBorders>
              <w:top w:val="single" w:sz="4" w:space="0" w:color="auto"/>
              <w:left w:val="single" w:sz="4" w:space="0" w:color="auto"/>
              <w:bottom w:val="single" w:sz="4" w:space="0" w:color="auto"/>
              <w:right w:val="single" w:sz="4" w:space="0" w:color="auto"/>
            </w:tcBorders>
          </w:tcPr>
          <w:p w14:paraId="774BF671" w14:textId="77777777" w:rsidR="00DA556C" w:rsidRDefault="00DA556C">
            <w:pPr>
              <w:rPr>
                <w:rFonts w:cs="Arial"/>
                <w:lang w:eastAsia="en-US"/>
              </w:rPr>
            </w:pPr>
          </w:p>
        </w:tc>
      </w:tr>
      <w:tr w:rsidR="001C3052" w14:paraId="2C3BD387" w14:textId="77777777" w:rsidTr="00103362">
        <w:trPr>
          <w:trHeight w:val="255"/>
        </w:trPr>
        <w:tc>
          <w:tcPr>
            <w:tcW w:w="846" w:type="dxa"/>
            <w:tcBorders>
              <w:top w:val="single" w:sz="4" w:space="0" w:color="auto"/>
              <w:left w:val="single" w:sz="4" w:space="0" w:color="auto"/>
              <w:bottom w:val="single" w:sz="4" w:space="0" w:color="auto"/>
              <w:right w:val="single" w:sz="4" w:space="0" w:color="auto"/>
            </w:tcBorders>
            <w:noWrap/>
          </w:tcPr>
          <w:p w14:paraId="4A80B80A" w14:textId="77777777" w:rsidR="001C3052" w:rsidRPr="00103362" w:rsidRDefault="001C3052" w:rsidP="008A4FD2">
            <w:pPr>
              <w:pStyle w:val="Lijstalinea"/>
              <w:numPr>
                <w:ilvl w:val="0"/>
                <w:numId w:val="2"/>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472122A3" w14:textId="4B57A801" w:rsidR="001C3052" w:rsidRPr="005E18DD" w:rsidRDefault="00CC35D4" w:rsidP="009B42F7">
            <w:pPr>
              <w:rPr>
                <w:rFonts w:cs="Arial"/>
                <w:lang w:eastAsia="en-US"/>
              </w:rPr>
            </w:pPr>
            <w:r>
              <w:rPr>
                <w:rFonts w:cs="Arial"/>
              </w:rPr>
              <w:t>Opdrachtnemer</w:t>
            </w:r>
            <w:r w:rsidR="001C3052" w:rsidRPr="00243BE8">
              <w:rPr>
                <w:rFonts w:cs="Arial"/>
              </w:rPr>
              <w:t xml:space="preserve"> gaat akkoord met het feit dat indien de </w:t>
            </w:r>
            <w:r w:rsidR="001C3052">
              <w:rPr>
                <w:rFonts w:cs="Arial"/>
              </w:rPr>
              <w:t>Raamo</w:t>
            </w:r>
            <w:r w:rsidR="001C3052" w:rsidRPr="00243BE8">
              <w:rPr>
                <w:rFonts w:cs="Arial"/>
              </w:rPr>
              <w:t>vereenkomst binnen het eerste contractjaar met de economisch meest voordelige Inschrijver wordt ontbonden, Hogeschool Rotterdam door middel van een wachtkamerovereenkomst</w:t>
            </w:r>
            <w:r w:rsidR="00D746A1">
              <w:rPr>
                <w:rFonts w:cs="Arial"/>
              </w:rPr>
              <w:t xml:space="preserve">, waarvan het concept is opgenomen in Bijlage </w:t>
            </w:r>
            <w:r w:rsidR="00BD10C2">
              <w:rPr>
                <w:rFonts w:cs="Arial"/>
              </w:rPr>
              <w:t>14</w:t>
            </w:r>
            <w:r w:rsidR="00D746A1">
              <w:rPr>
                <w:rFonts w:cs="Arial"/>
              </w:rPr>
              <w:t>,</w:t>
            </w:r>
            <w:r w:rsidR="0050791C">
              <w:rPr>
                <w:rFonts w:cs="Arial"/>
              </w:rPr>
              <w:t xml:space="preserve"> </w:t>
            </w:r>
            <w:r w:rsidR="001C3052" w:rsidRPr="00243BE8">
              <w:rPr>
                <w:rFonts w:cs="Arial"/>
              </w:rPr>
              <w:t xml:space="preserve">automatisch verder kan gaan met de nummer twee van de aanbesteding, conform dezelfde voorwaarden. In het laatste geval geldt dat bij ontbinding van de </w:t>
            </w:r>
            <w:r w:rsidR="001C3052">
              <w:rPr>
                <w:rFonts w:cs="Arial"/>
              </w:rPr>
              <w:lastRenderedPageBreak/>
              <w:t>Raamo</w:t>
            </w:r>
            <w:r w:rsidR="001C3052" w:rsidRPr="00243BE8">
              <w:rPr>
                <w:rFonts w:cs="Arial"/>
              </w:rPr>
              <w:t>vereenkomst niet automatisch verder gegaan kan worden met de nummer drie van de aanbesteding</w:t>
            </w:r>
            <w:r w:rsidR="001C3052">
              <w:rPr>
                <w:rFonts w:cs="Arial"/>
              </w:rPr>
              <w:t>.</w:t>
            </w:r>
          </w:p>
        </w:tc>
        <w:tc>
          <w:tcPr>
            <w:tcW w:w="799" w:type="dxa"/>
            <w:tcBorders>
              <w:top w:val="single" w:sz="4" w:space="0" w:color="auto"/>
              <w:left w:val="single" w:sz="4" w:space="0" w:color="auto"/>
              <w:bottom w:val="single" w:sz="4" w:space="0" w:color="auto"/>
              <w:right w:val="single" w:sz="4" w:space="0" w:color="auto"/>
            </w:tcBorders>
          </w:tcPr>
          <w:p w14:paraId="5D3A9A3C" w14:textId="77777777" w:rsidR="001C3052" w:rsidRDefault="001C3052">
            <w:pPr>
              <w:rPr>
                <w:rFonts w:cs="Arial"/>
                <w:lang w:eastAsia="en-US"/>
              </w:rPr>
            </w:pPr>
          </w:p>
        </w:tc>
      </w:tr>
    </w:tbl>
    <w:p w14:paraId="703D2518" w14:textId="77777777" w:rsidR="00F47525" w:rsidRDefault="00F47525" w:rsidP="00F47525">
      <w:pPr>
        <w:pStyle w:val="Kop2"/>
        <w:ind w:left="851"/>
        <w:rPr>
          <w:color w:val="auto"/>
        </w:rPr>
      </w:pPr>
      <w:r>
        <w:rPr>
          <w:color w:val="auto"/>
        </w:rPr>
        <w:t>Contractmanagement</w:t>
      </w:r>
    </w:p>
    <w:p w14:paraId="48FEE9D5" w14:textId="1E1EA323" w:rsidR="00F47525" w:rsidRDefault="009B42F7" w:rsidP="009B42F7">
      <w:pPr>
        <w:tabs>
          <w:tab w:val="left" w:pos="1440"/>
        </w:tabs>
        <w:spacing w:line="276" w:lineRule="auto"/>
      </w:pPr>
      <w:r>
        <w:t>In de uitvoering van de Opdracht zullen d</w:t>
      </w:r>
      <w:r w:rsidR="00F47525">
        <w:t xml:space="preserve">e prestaties </w:t>
      </w:r>
      <w:r w:rsidR="004B39FD">
        <w:t xml:space="preserve">onder andere </w:t>
      </w:r>
      <w:r w:rsidR="00F47525">
        <w:t>aan de hand van KPI’s worden geëvalueerd. De Opdrachtnemer en Hogeschool Rotterdam overleggen op regelmatige basis met elkaar over de voortgang, kwaliteit, verbetering en optimalisatie van de dienstverlening.</w:t>
      </w:r>
      <w:r>
        <w:t xml:space="preserve"> </w:t>
      </w:r>
    </w:p>
    <w:p w14:paraId="765D6319" w14:textId="77777777" w:rsidR="00F47525" w:rsidRDefault="00F47525" w:rsidP="00F47525">
      <w:pPr>
        <w:tabs>
          <w:tab w:val="left" w:pos="1440"/>
        </w:tabs>
      </w:pPr>
    </w:p>
    <w:p w14:paraId="77AFA44C" w14:textId="77777777" w:rsidR="00F47525" w:rsidRDefault="00F47525" w:rsidP="00F47525">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283EFF4E" w14:textId="3FACAEBA" w:rsidR="00F47525" w:rsidRDefault="00F47525" w:rsidP="00F47525">
      <w:pPr>
        <w:tabs>
          <w:tab w:val="left" w:pos="1440"/>
        </w:tabs>
      </w:pPr>
    </w:p>
    <w:p w14:paraId="5EB7EAE9" w14:textId="6A41F0A9" w:rsidR="009B42F7" w:rsidRDefault="009B42F7" w:rsidP="009B42F7">
      <w:pPr>
        <w:tabs>
          <w:tab w:val="left" w:pos="1440"/>
        </w:tabs>
      </w:pPr>
      <w:r>
        <w:t>Het niet nakomen van een vastgestelde KPI kan aanleiding zijn om de Raam</w:t>
      </w:r>
      <w:r w:rsidR="009E6FBA">
        <w:t>o</w:t>
      </w:r>
      <w:r>
        <w:t>vereenkomst te ontbinden.</w:t>
      </w:r>
    </w:p>
    <w:p w14:paraId="7CF9EF58" w14:textId="77777777" w:rsidR="009B42F7" w:rsidRDefault="009B42F7"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4D91C0B0" w14:textId="77777777" w:rsidTr="1526B343">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13D52B61"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73EDEC1F" w14:textId="77777777" w:rsidR="00F47525" w:rsidRDefault="00F47525">
            <w:pPr>
              <w:tabs>
                <w:tab w:val="left" w:pos="1440"/>
              </w:tabs>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98850D5" w14:textId="77777777" w:rsidR="00F47525" w:rsidRDefault="00F47525">
            <w:pPr>
              <w:rPr>
                <w:rFonts w:cs="Arial"/>
                <w:b/>
                <w:lang w:eastAsia="en-US"/>
              </w:rPr>
            </w:pPr>
            <w:r>
              <w:rPr>
                <w:rFonts w:cs="Arial"/>
                <w:b/>
                <w:lang w:eastAsia="en-US"/>
              </w:rPr>
              <w:t>Ja/Nee</w:t>
            </w:r>
          </w:p>
        </w:tc>
      </w:tr>
      <w:tr w:rsidR="005277E5" w14:paraId="42B2DBCD"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6B1BD92B" w14:textId="77777777" w:rsidR="005277E5" w:rsidRPr="00103362" w:rsidRDefault="005277E5" w:rsidP="005277E5">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26673A50" w14:textId="7C3AE7E5" w:rsidR="005277E5" w:rsidRPr="00B6393F" w:rsidRDefault="006B7876" w:rsidP="005277E5">
            <w:pPr>
              <w:tabs>
                <w:tab w:val="left" w:pos="1440"/>
              </w:tabs>
            </w:pPr>
            <w:r>
              <w:rPr>
                <w:rFonts w:cs="Arial"/>
              </w:rPr>
              <w:t xml:space="preserve">De inschrijver levert na het bekendmaken van de voorlopige gunning </w:t>
            </w:r>
            <w:r w:rsidR="00126C51">
              <w:rPr>
                <w:rFonts w:cs="Arial"/>
              </w:rPr>
              <w:t xml:space="preserve">en voor definitieve gunning </w:t>
            </w:r>
            <w:r>
              <w:rPr>
                <w:rFonts w:cs="Arial"/>
              </w:rPr>
              <w:t>een SLA aan die vold</w:t>
            </w:r>
            <w:r w:rsidR="004953C6">
              <w:rPr>
                <w:rFonts w:cs="Arial"/>
              </w:rPr>
              <w:t>oet aan de gestelde eisen.</w:t>
            </w:r>
            <w:r w:rsidR="00CB03D7">
              <w:rPr>
                <w:rFonts w:cs="Arial"/>
              </w:rPr>
              <w:t xml:space="preserve"> Deze SLA dient minimaal de </w:t>
            </w:r>
            <w:r w:rsidR="00982DDF">
              <w:rPr>
                <w:rFonts w:cs="Arial"/>
              </w:rPr>
              <w:t xml:space="preserve">(blauw) </w:t>
            </w:r>
            <w:r w:rsidR="003E297C">
              <w:rPr>
                <w:rFonts w:cs="Arial"/>
              </w:rPr>
              <w:t>gemarkeerde eisen</w:t>
            </w:r>
            <w:r w:rsidR="004078C7">
              <w:rPr>
                <w:rFonts w:cs="Arial"/>
              </w:rPr>
              <w:t xml:space="preserve"> </w:t>
            </w:r>
            <w:r w:rsidR="003E297C">
              <w:rPr>
                <w:rFonts w:cs="Arial"/>
              </w:rPr>
              <w:t>uit dit PVE te bevatten.</w:t>
            </w:r>
            <w:r w:rsidR="004953C6">
              <w:rPr>
                <w:rFonts w:cs="Arial"/>
              </w:rPr>
              <w:t xml:space="preserve"> </w:t>
            </w:r>
            <w:r w:rsidR="00B55DB5">
              <w:rPr>
                <w:rFonts w:cs="Arial"/>
              </w:rPr>
              <w:t>De SLA wordt verder in gezamenlijkheid vastgesteld.</w:t>
            </w:r>
            <w:r w:rsidR="00534B2C" w:rsidRPr="006803D0">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tcPr>
          <w:p w14:paraId="6134D3EB" w14:textId="77777777" w:rsidR="005277E5" w:rsidRDefault="005277E5" w:rsidP="005277E5">
            <w:pPr>
              <w:rPr>
                <w:rFonts w:cs="Arial"/>
                <w:lang w:eastAsia="en-US"/>
              </w:rPr>
            </w:pPr>
          </w:p>
        </w:tc>
      </w:tr>
      <w:tr w:rsidR="009E75FF" w14:paraId="73C9849E"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0DFBD951" w14:textId="77777777" w:rsidR="009E75FF" w:rsidRPr="00103362" w:rsidRDefault="009E75FF" w:rsidP="005277E5">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11CCA8E8" w14:textId="3EFA6128" w:rsidR="009E75FF" w:rsidRDefault="00A368B8" w:rsidP="005277E5">
            <w:pPr>
              <w:tabs>
                <w:tab w:val="left" w:pos="1440"/>
              </w:tabs>
              <w:rPr>
                <w:rFonts w:cs="Arial"/>
              </w:rPr>
            </w:pPr>
            <w:r w:rsidRPr="71F535A9">
              <w:rPr>
                <w:rFonts w:cs="Arial"/>
              </w:rPr>
              <w:t>Opdrachtgever werkt met KPI (kritische prestatie indicatoren) overzicht. Na</w:t>
            </w:r>
            <w:r w:rsidR="00DE4FAA">
              <w:rPr>
                <w:rFonts w:cs="Arial"/>
              </w:rPr>
              <w:t xml:space="preserve"> voorlopige </w:t>
            </w:r>
            <w:r w:rsidRPr="71F535A9">
              <w:rPr>
                <w:rFonts w:cs="Arial"/>
              </w:rPr>
              <w:t xml:space="preserve">gunning worden de KPI’s in overleg met Opdrachtnemer definitief vastgesteld. Het concept dat als uitgangspunt dient is te vinden onder Bijlage </w:t>
            </w:r>
            <w:r>
              <w:rPr>
                <w:rFonts w:cs="Arial"/>
              </w:rPr>
              <w:t>1</w:t>
            </w:r>
            <w:r w:rsidR="00C54DDE">
              <w:rPr>
                <w:rFonts w:cs="Arial"/>
              </w:rPr>
              <w:t>1</w:t>
            </w:r>
            <w:r w:rsidRPr="71F535A9">
              <w:rPr>
                <w:rFonts w:cs="Arial"/>
              </w:rPr>
              <w:t>.</w:t>
            </w:r>
          </w:p>
        </w:tc>
        <w:tc>
          <w:tcPr>
            <w:tcW w:w="443" w:type="pct"/>
            <w:tcBorders>
              <w:top w:val="single" w:sz="4" w:space="0" w:color="auto"/>
              <w:left w:val="single" w:sz="4" w:space="0" w:color="auto"/>
              <w:bottom w:val="single" w:sz="4" w:space="0" w:color="auto"/>
              <w:right w:val="single" w:sz="4" w:space="0" w:color="auto"/>
            </w:tcBorders>
          </w:tcPr>
          <w:p w14:paraId="737893C3" w14:textId="77777777" w:rsidR="009E75FF" w:rsidRDefault="009E75FF" w:rsidP="005277E5">
            <w:pPr>
              <w:rPr>
                <w:rFonts w:cs="Arial"/>
                <w:lang w:eastAsia="en-US"/>
              </w:rPr>
            </w:pPr>
          </w:p>
        </w:tc>
      </w:tr>
      <w:tr w:rsidR="00F348B6" w14:paraId="29751B3E"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72D76EA4" w14:textId="77777777" w:rsidR="00F348B6" w:rsidRPr="00103362" w:rsidRDefault="00F348B6"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4DBC813D" w14:textId="3C738D8D" w:rsidR="00F348B6" w:rsidRPr="00B6393F" w:rsidRDefault="00F348B6" w:rsidP="00F348B6">
            <w:pPr>
              <w:tabs>
                <w:tab w:val="left" w:pos="1440"/>
              </w:tabs>
              <w:rPr>
                <w:lang w:eastAsia="en-US"/>
              </w:rPr>
            </w:pPr>
            <w:r w:rsidRPr="00B6393F">
              <w:t xml:space="preserve">Hogeschool Rotterdam en Opdrachtnemer zijn samen verantwoordelijk voor het actueel houden </w:t>
            </w:r>
            <w:r w:rsidRPr="004A1ADF">
              <w:t xml:space="preserve">van de </w:t>
            </w:r>
            <w:r w:rsidR="007F7DF6" w:rsidRPr="004A1ADF">
              <w:t>DAP</w:t>
            </w:r>
            <w:r w:rsidR="00254757" w:rsidRPr="004A1ADF">
              <w:t>/KPI’s</w:t>
            </w:r>
            <w:r w:rsidRPr="004A1ADF">
              <w:t>.</w:t>
            </w:r>
          </w:p>
        </w:tc>
        <w:tc>
          <w:tcPr>
            <w:tcW w:w="443" w:type="pct"/>
            <w:tcBorders>
              <w:top w:val="single" w:sz="4" w:space="0" w:color="auto"/>
              <w:left w:val="single" w:sz="4" w:space="0" w:color="auto"/>
              <w:bottom w:val="single" w:sz="4" w:space="0" w:color="auto"/>
              <w:right w:val="single" w:sz="4" w:space="0" w:color="auto"/>
            </w:tcBorders>
          </w:tcPr>
          <w:p w14:paraId="53B6DE25" w14:textId="77777777" w:rsidR="00F348B6" w:rsidRDefault="00F348B6" w:rsidP="00F348B6">
            <w:pPr>
              <w:rPr>
                <w:rFonts w:cs="Arial"/>
                <w:lang w:eastAsia="en-US"/>
              </w:rPr>
            </w:pPr>
          </w:p>
        </w:tc>
      </w:tr>
      <w:tr w:rsidR="00F348B6" w14:paraId="00C7FF27"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13FAE13" w14:textId="77777777" w:rsidR="00F348B6" w:rsidRPr="00103362" w:rsidRDefault="00F348B6"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05F1BB" w14:textId="0C151F11" w:rsidR="00F348B6" w:rsidRPr="00B6393F" w:rsidRDefault="00F348B6" w:rsidP="00F348B6">
            <w:pPr>
              <w:tabs>
                <w:tab w:val="left" w:pos="1440"/>
              </w:tabs>
              <w:rPr>
                <w:lang w:eastAsia="en-US"/>
              </w:rPr>
            </w:pPr>
            <w:r w:rsidRPr="00B6393F">
              <w:t>Gedurende de contractperiode zal Hogeschool Rotterdam per kwartaal de resultaten vastleggen die Opdrachtnemer heeft behaald op de KPI’s over het afgelopen kwartaal.</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178EA3" w14:textId="77777777" w:rsidR="00F348B6" w:rsidRDefault="00F348B6" w:rsidP="00F348B6">
            <w:pPr>
              <w:rPr>
                <w:rFonts w:cs="Arial"/>
                <w:lang w:eastAsia="en-US"/>
              </w:rPr>
            </w:pPr>
          </w:p>
        </w:tc>
      </w:tr>
      <w:tr w:rsidR="003F33B4" w14:paraId="49613C70"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4490C49" w14:textId="77777777" w:rsidR="003F33B4" w:rsidRPr="00103362" w:rsidRDefault="003F33B4" w:rsidP="005277E5">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2891A4" w14:textId="77777777" w:rsidR="001B1C87" w:rsidRPr="001B1C87" w:rsidRDefault="001B1C87" w:rsidP="001B1C87">
            <w:pPr>
              <w:tabs>
                <w:tab w:val="left" w:pos="1440"/>
              </w:tabs>
            </w:pPr>
            <w:r w:rsidRPr="001B1C87">
              <w:t>Indien er niet voldoende voldaan wordt aan één of meerdere van de KPI’s (Voor de vastgestelde KPI’s), gelden de volgende bepalingen:  </w:t>
            </w:r>
          </w:p>
          <w:p w14:paraId="1468139A" w14:textId="77777777" w:rsidR="001B1C87" w:rsidRPr="001B1C87" w:rsidRDefault="001B1C87" w:rsidP="001B1C87">
            <w:pPr>
              <w:pStyle w:val="Lijstalinea"/>
              <w:numPr>
                <w:ilvl w:val="0"/>
                <w:numId w:val="28"/>
              </w:numPr>
              <w:tabs>
                <w:tab w:val="left" w:pos="1440"/>
              </w:tabs>
            </w:pPr>
            <w:r w:rsidRPr="001B1C87">
              <w:t>Dienstverlener dient binnen één (1) maand na vaststelling van een score onder de norm een verbeterplan in met een voorstel om alsnog aan de norm te voldoen (conform het format welke a</w:t>
            </w:r>
            <w:r w:rsidRPr="004A1ADF">
              <w:t>ls bijlage 10 is</w:t>
            </w:r>
            <w:r w:rsidRPr="001B1C87">
              <w:t xml:space="preserve"> toegevoegd).  </w:t>
            </w:r>
          </w:p>
          <w:p w14:paraId="77C4B84F" w14:textId="096AD621" w:rsidR="001B1C87" w:rsidRPr="001B1C87" w:rsidRDefault="210B3645" w:rsidP="001B1C87">
            <w:pPr>
              <w:pStyle w:val="Lijstalinea"/>
              <w:numPr>
                <w:ilvl w:val="0"/>
                <w:numId w:val="28"/>
              </w:numPr>
              <w:tabs>
                <w:tab w:val="left" w:pos="1440"/>
              </w:tabs>
            </w:pPr>
            <w:r>
              <w:t xml:space="preserve">Een onvoldoende score op een KPI drie (3) maanden na de eerste vaststelling van een onvoldoende score, wordt beschouwd als een toerekenbare tekortkoming in de uitvoering van de Overeenkomst waarbij Dienstverlener direct in gebreke </w:t>
            </w:r>
            <w:r w:rsidR="00106AA1">
              <w:t xml:space="preserve">kan worden </w:t>
            </w:r>
            <w:r>
              <w:t>gesteld.  </w:t>
            </w:r>
          </w:p>
          <w:p w14:paraId="50DFA5D6" w14:textId="77777777" w:rsidR="001B1C87" w:rsidRPr="001B1C87" w:rsidRDefault="001B1C87" w:rsidP="001B1C87">
            <w:pPr>
              <w:pStyle w:val="Lijstalinea"/>
              <w:numPr>
                <w:ilvl w:val="0"/>
                <w:numId w:val="28"/>
              </w:numPr>
              <w:tabs>
                <w:tab w:val="left" w:pos="1440"/>
              </w:tabs>
            </w:pPr>
            <w:r w:rsidRPr="001B1C87">
              <w:t>Dienstverlener dient binnen één (1) maand na ingebrekestelling een tweede verbeterplan in.  </w:t>
            </w:r>
          </w:p>
          <w:p w14:paraId="2EE9D564" w14:textId="77777777" w:rsidR="001B1C87" w:rsidRPr="001B1C87" w:rsidRDefault="001B1C87" w:rsidP="001B1C87">
            <w:pPr>
              <w:pStyle w:val="Lijstalinea"/>
              <w:numPr>
                <w:ilvl w:val="0"/>
                <w:numId w:val="28"/>
              </w:numPr>
              <w:tabs>
                <w:tab w:val="left" w:pos="1440"/>
              </w:tabs>
            </w:pPr>
            <w:r w:rsidRPr="001B1C87">
              <w:t>Een onvoldoende score drie (3) maanden na de ingebrekestelling wordt beschouwd als een toerekenbare tekortkoming in de uitvoering van de Overeenkomst waarbij Dienstverlener direct in verzuim is.  </w:t>
            </w:r>
          </w:p>
          <w:p w14:paraId="21690A0A" w14:textId="5BAC1E37" w:rsidR="003F33B4" w:rsidRPr="00B6393F" w:rsidRDefault="001B1C87" w:rsidP="005277E5">
            <w:pPr>
              <w:tabs>
                <w:tab w:val="left" w:pos="1440"/>
              </w:tabs>
            </w:pPr>
            <w:r w:rsidRPr="001B1C87">
              <w:lastRenderedPageBreak/>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B2D9FA" w14:textId="77777777" w:rsidR="003F33B4" w:rsidRDefault="003F33B4" w:rsidP="005277E5">
            <w:pPr>
              <w:rPr>
                <w:rFonts w:cs="Arial"/>
                <w:lang w:eastAsia="en-US"/>
              </w:rPr>
            </w:pPr>
          </w:p>
        </w:tc>
      </w:tr>
      <w:tr w:rsidR="00C5459A" w14:paraId="1C338C04"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51042D9" w14:textId="77777777" w:rsidR="00C5459A" w:rsidRPr="00103362" w:rsidRDefault="00C5459A" w:rsidP="001B1C87">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0AEA89" w14:textId="77777777" w:rsidR="00F90916" w:rsidRPr="00F90916" w:rsidRDefault="00F90916" w:rsidP="00F90916">
            <w:pPr>
              <w:tabs>
                <w:tab w:val="left" w:pos="1440"/>
              </w:tabs>
            </w:pPr>
            <w:r w:rsidRPr="00F90916">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3E56B309" w14:textId="77777777" w:rsidR="00905636" w:rsidRDefault="00905636" w:rsidP="00905636">
            <w:pPr>
              <w:pStyle w:val="Lijstalinea"/>
              <w:numPr>
                <w:ilvl w:val="0"/>
                <w:numId w:val="28"/>
              </w:numPr>
              <w:spacing w:line="240" w:lineRule="auto"/>
              <w:rPr>
                <w:rFonts w:cs="Arial"/>
                <w:szCs w:val="20"/>
              </w:rPr>
            </w:pPr>
            <w:r w:rsidRPr="006E0CDF">
              <w:rPr>
                <w:rFonts w:cs="Arial"/>
                <w:szCs w:val="20"/>
              </w:rPr>
              <w:t>Wat is er geleverd in het afgelopen kwartaal?</w:t>
            </w:r>
            <w:r>
              <w:rPr>
                <w:rFonts w:cs="Arial"/>
                <w:szCs w:val="20"/>
              </w:rPr>
              <w:t>;</w:t>
            </w:r>
          </w:p>
          <w:p w14:paraId="1F1F2757" w14:textId="77777777" w:rsidR="00905636" w:rsidRDefault="00905636" w:rsidP="00905636">
            <w:pPr>
              <w:pStyle w:val="Lijstalinea"/>
              <w:numPr>
                <w:ilvl w:val="0"/>
                <w:numId w:val="28"/>
              </w:numPr>
              <w:spacing w:line="240" w:lineRule="auto"/>
              <w:rPr>
                <w:rFonts w:cs="Arial"/>
                <w:szCs w:val="20"/>
              </w:rPr>
            </w:pPr>
            <w:r>
              <w:rPr>
                <w:rFonts w:cs="Arial"/>
                <w:szCs w:val="20"/>
              </w:rPr>
              <w:t>h</w:t>
            </w:r>
            <w:r w:rsidRPr="006E0CDF">
              <w:rPr>
                <w:rFonts w:cs="Arial"/>
                <w:szCs w:val="20"/>
              </w:rPr>
              <w:t>oe is dit verlopen en wat zijn eventuele knelpunten en/of verbeterpunten?</w:t>
            </w:r>
            <w:r>
              <w:rPr>
                <w:rFonts w:cs="Arial"/>
                <w:szCs w:val="20"/>
              </w:rPr>
              <w:t>;</w:t>
            </w:r>
          </w:p>
          <w:p w14:paraId="09350648" w14:textId="77777777" w:rsidR="00905636" w:rsidRDefault="00905636" w:rsidP="00905636">
            <w:pPr>
              <w:pStyle w:val="Lijstalinea"/>
              <w:numPr>
                <w:ilvl w:val="0"/>
                <w:numId w:val="28"/>
              </w:numPr>
              <w:spacing w:line="240" w:lineRule="auto"/>
              <w:rPr>
                <w:rFonts w:cs="Arial"/>
                <w:szCs w:val="20"/>
              </w:rPr>
            </w:pPr>
            <w:r>
              <w:rPr>
                <w:rFonts w:cs="Arial"/>
                <w:szCs w:val="20"/>
              </w:rPr>
              <w:t>verwachtingen komende kwartaal;</w:t>
            </w:r>
          </w:p>
          <w:p w14:paraId="45FC8CBC" w14:textId="77777777" w:rsidR="00382CF3" w:rsidRPr="003D7F98" w:rsidRDefault="00905636" w:rsidP="00905636">
            <w:pPr>
              <w:pStyle w:val="Lijstalinea"/>
              <w:numPr>
                <w:ilvl w:val="0"/>
                <w:numId w:val="28"/>
              </w:numPr>
              <w:tabs>
                <w:tab w:val="left" w:pos="1440"/>
              </w:tabs>
              <w:rPr>
                <w:lang w:val="en-US"/>
              </w:rPr>
            </w:pPr>
            <w:r w:rsidRPr="00846A8E">
              <w:rPr>
                <w:rFonts w:cs="Arial"/>
                <w:szCs w:val="20"/>
                <w:lang w:val="en-US"/>
              </w:rPr>
              <w:t>monitoring Service Level Agreement (SLA).</w:t>
            </w:r>
          </w:p>
          <w:p w14:paraId="1E77A391" w14:textId="77777777" w:rsidR="00F90916" w:rsidRPr="00F90916" w:rsidRDefault="00F90916" w:rsidP="00F90916">
            <w:pPr>
              <w:pStyle w:val="Lijstalinea"/>
              <w:numPr>
                <w:ilvl w:val="0"/>
                <w:numId w:val="28"/>
              </w:numPr>
              <w:tabs>
                <w:tab w:val="left" w:pos="1440"/>
              </w:tabs>
            </w:pPr>
            <w:r w:rsidRPr="00F90916">
              <w:t>verbetervoorstellen m.b.t. innovaties, duurzaamheid, standaardisering en verbetering in de uitvoering van de werkzaamheden.</w:t>
            </w:r>
          </w:p>
          <w:p w14:paraId="7BE1531F" w14:textId="6ECAB70F" w:rsidR="00C5459A" w:rsidRPr="001B1C87" w:rsidRDefault="00F90916" w:rsidP="001B1C87">
            <w:pPr>
              <w:tabs>
                <w:tab w:val="left" w:pos="1440"/>
              </w:tabs>
            </w:pPr>
            <w:r w:rsidRPr="00F90916">
              <w:t>Deze rapportages dienen binnen 5 werkdagen na afloop van het kwartaal 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3ED9BB" w14:textId="77777777" w:rsidR="00C5459A" w:rsidRDefault="00C5459A" w:rsidP="001B1C87">
            <w:pPr>
              <w:rPr>
                <w:rFonts w:cs="Arial"/>
                <w:lang w:eastAsia="en-US"/>
              </w:rPr>
            </w:pPr>
          </w:p>
        </w:tc>
      </w:tr>
      <w:tr w:rsidR="00F348B6" w14:paraId="30D8AA1B"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E74DE40" w14:textId="77777777" w:rsidR="00F348B6" w:rsidRPr="00103362" w:rsidRDefault="00F348B6"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7F14EA" w14:textId="0621F921" w:rsidR="00F348B6" w:rsidRPr="009B42F7" w:rsidRDefault="00515C2A" w:rsidP="00F348B6">
            <w:pPr>
              <w:tabs>
                <w:tab w:val="left" w:pos="1440"/>
              </w:tabs>
              <w:rPr>
                <w:color w:val="4F81BD" w:themeColor="accent1"/>
                <w:lang w:eastAsia="en-US"/>
              </w:rPr>
            </w:pPr>
            <w:r w:rsidRPr="00515C2A">
              <w:rPr>
                <w:lang w:eastAsia="en-US"/>
              </w:rPr>
              <w:t>Om een optimale samenwerking met de Inschrijver te bevorderen, gaat de Hogeschool Rotterdam uit van een toegesneden overlegstructuur op versch</w:t>
            </w:r>
            <w:r w:rsidRPr="00A60533">
              <w:rPr>
                <w:lang w:eastAsia="en-US"/>
              </w:rPr>
              <w:t xml:space="preserve">illende niveaus. De overleg- en/of communicatiematrix is als informatiebijlage </w:t>
            </w:r>
            <w:r w:rsidR="004A1ADF" w:rsidRPr="00A60533">
              <w:rPr>
                <w:lang w:eastAsia="en-US"/>
              </w:rPr>
              <w:t>9</w:t>
            </w:r>
            <w:r w:rsidR="00523599" w:rsidRPr="00A60533">
              <w:rPr>
                <w:lang w:eastAsia="en-US"/>
              </w:rPr>
              <w:t xml:space="preserve"> </w:t>
            </w:r>
            <w:r w:rsidRPr="00A60533">
              <w:rPr>
                <w:lang w:eastAsia="en-US"/>
              </w:rPr>
              <w:t>‘Communicatiematrix’ t</w:t>
            </w:r>
            <w:r w:rsidRPr="00515C2A">
              <w:rPr>
                <w:lang w:eastAsia="en-US"/>
              </w:rPr>
              <w:t>oegevoegd.</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5242C8" w14:textId="77777777" w:rsidR="00F348B6" w:rsidRDefault="00F348B6" w:rsidP="00F348B6">
            <w:pPr>
              <w:rPr>
                <w:rFonts w:cs="Arial"/>
                <w:lang w:eastAsia="en-US"/>
              </w:rPr>
            </w:pPr>
          </w:p>
        </w:tc>
      </w:tr>
      <w:tr w:rsidR="00F348B6" w14:paraId="60196AF1"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AD6475F" w14:textId="30973DE7" w:rsidR="00F348B6" w:rsidRPr="003D7F98" w:rsidRDefault="00F348B6"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7D0098" w14:textId="3BD42B8D" w:rsidR="00F348B6" w:rsidRPr="005E18DD" w:rsidRDefault="00F348B6" w:rsidP="00F348B6">
            <w:pPr>
              <w:tabs>
                <w:tab w:val="left" w:pos="1440"/>
              </w:tabs>
              <w:rPr>
                <w:lang w:eastAsia="en-US"/>
              </w:rPr>
            </w:pPr>
            <w:r>
              <w:rPr>
                <w:lang w:eastAsia="en-US"/>
              </w:rPr>
              <w:t>Opdrachtnemer is</w:t>
            </w:r>
            <w:r w:rsidRPr="005E18DD">
              <w:rPr>
                <w:lang w:eastAsia="en-US"/>
              </w:rPr>
              <w:t xml:space="preserve"> verantwoordelijk voor het inplannen van het overleg, het opstellen en vooraf toezenden van een agenda en het opleveren van het gesprekverslag binnen vijf 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8CB56F" w14:textId="77777777" w:rsidR="00F348B6" w:rsidRDefault="00F348B6" w:rsidP="00F348B6">
            <w:pPr>
              <w:rPr>
                <w:rFonts w:cs="Arial"/>
                <w:lang w:eastAsia="en-US"/>
              </w:rPr>
            </w:pPr>
          </w:p>
        </w:tc>
      </w:tr>
    </w:tbl>
    <w:p w14:paraId="375C2ACB" w14:textId="079CDE1C" w:rsidR="000670F3" w:rsidRDefault="002462D4" w:rsidP="00F47525">
      <w:pPr>
        <w:pStyle w:val="Kop2"/>
        <w:ind w:left="851"/>
        <w:rPr>
          <w:color w:val="auto"/>
        </w:rPr>
      </w:pPr>
      <w:bookmarkStart w:id="3" w:name="_Toc409428215"/>
      <w:bookmarkStart w:id="4" w:name="_Toc409428216"/>
      <w:bookmarkStart w:id="5" w:name="_Toc409428218"/>
      <w:bookmarkStart w:id="6" w:name="_Toc409428219"/>
      <w:bookmarkStart w:id="7" w:name="_Toc409428220"/>
      <w:bookmarkStart w:id="8" w:name="_Toc409428221"/>
      <w:bookmarkStart w:id="9" w:name="_Toc409428224"/>
      <w:bookmarkStart w:id="10" w:name="_Toc409428225"/>
      <w:bookmarkEnd w:id="3"/>
      <w:bookmarkEnd w:id="4"/>
      <w:bookmarkEnd w:id="5"/>
      <w:bookmarkEnd w:id="6"/>
      <w:bookmarkEnd w:id="7"/>
      <w:bookmarkEnd w:id="8"/>
      <w:bookmarkEnd w:id="9"/>
      <w:bookmarkEnd w:id="10"/>
      <w:r>
        <w:rPr>
          <w:color w:val="auto"/>
        </w:rPr>
        <w:t>Privacy en Verwerking van persoonsgegevens</w:t>
      </w:r>
    </w:p>
    <w:p w14:paraId="3B7FC18B" w14:textId="77777777" w:rsidR="0001402F" w:rsidRPr="0001402F" w:rsidRDefault="0001402F" w:rsidP="000140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2462D4" w14:paraId="11E7986D" w14:textId="77777777" w:rsidTr="1526B343">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500A6B93" w14:textId="77777777" w:rsidR="002462D4" w:rsidRDefault="002462D4">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3ACDD6F2" w14:textId="77777777" w:rsidR="002462D4" w:rsidRDefault="002462D4">
            <w:pPr>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5BBD503" w14:textId="77777777" w:rsidR="002462D4" w:rsidRDefault="002462D4">
            <w:pPr>
              <w:rPr>
                <w:rFonts w:cs="Arial"/>
                <w:b/>
                <w:lang w:eastAsia="en-US"/>
              </w:rPr>
            </w:pPr>
            <w:r>
              <w:rPr>
                <w:rFonts w:cs="Arial"/>
                <w:b/>
                <w:lang w:eastAsia="en-US"/>
              </w:rPr>
              <w:t>Ja/Nee</w:t>
            </w:r>
          </w:p>
        </w:tc>
      </w:tr>
      <w:tr w:rsidR="00CB0D67" w14:paraId="1A944573"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21AE3F5F" w14:textId="77777777" w:rsidR="00CB0D67" w:rsidRPr="00103362" w:rsidRDefault="00CB0D67">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34C1E2CC" w14:textId="16D11422" w:rsidR="00CB0D67" w:rsidRPr="0001402F" w:rsidRDefault="001A53F5" w:rsidP="0001402F">
            <w:pPr>
              <w:ind w:right="119"/>
              <w:rPr>
                <w:rFonts w:cs="Arial"/>
                <w:color w:val="000000" w:themeColor="text1"/>
                <w:szCs w:val="20"/>
              </w:rPr>
            </w:pPr>
            <w:r w:rsidRPr="001A53F5">
              <w:rPr>
                <w:rFonts w:cs="Arial"/>
                <w:color w:val="000000" w:themeColor="text1"/>
                <w:szCs w:val="20"/>
              </w:rPr>
              <w:t>Indien persoonsgegevens worden verwerkt door een audiovisueel middel, tool, software, etc</w:t>
            </w:r>
            <w:r w:rsidR="005F4D8C">
              <w:rPr>
                <w:rFonts w:cs="Arial"/>
                <w:color w:val="000000" w:themeColor="text1"/>
                <w:szCs w:val="20"/>
              </w:rPr>
              <w:t>.</w:t>
            </w:r>
            <w:r w:rsidRPr="001A53F5">
              <w:rPr>
                <w:rFonts w:cs="Arial"/>
                <w:color w:val="000000" w:themeColor="text1"/>
                <w:szCs w:val="20"/>
              </w:rPr>
              <w:t> dan verplicht Opdrachtnemer zich een verwerkersovereenkomst voor te leggen aan de partij c.q. Onderaannemer die de persoonsgegevens verwerkt, welke getekend wordt door de partij c.q. Onderaannemer en Hogeschool Rotterdam. Indien Opdrachtnemer voor een bepaalde verwerking als Verwerker wordt aangemerkt dan verplicht Opdrachtnemer zich ook om een Verwerkersovereenkomst te tekenen.  D</w:t>
            </w:r>
            <w:r w:rsidRPr="00A60533">
              <w:rPr>
                <w:rFonts w:cs="Arial"/>
                <w:color w:val="000000" w:themeColor="text1"/>
                <w:szCs w:val="20"/>
              </w:rPr>
              <w:t>eze (concept-)</w:t>
            </w:r>
            <w:r w:rsidR="00B463F9" w:rsidRPr="00A60533">
              <w:rPr>
                <w:rFonts w:cs="Arial"/>
                <w:color w:val="000000" w:themeColor="text1"/>
                <w:szCs w:val="20"/>
              </w:rPr>
              <w:t xml:space="preserve"> </w:t>
            </w:r>
            <w:r w:rsidRPr="00A60533">
              <w:rPr>
                <w:rFonts w:cs="Arial"/>
                <w:color w:val="000000" w:themeColor="text1"/>
                <w:szCs w:val="20"/>
              </w:rPr>
              <w:t>verwerkersovereenkomst is opgenomen in bijlag</w:t>
            </w:r>
            <w:r w:rsidR="00241F42" w:rsidRPr="00A60533">
              <w:rPr>
                <w:rFonts w:cs="Arial"/>
                <w:color w:val="000000" w:themeColor="text1"/>
                <w:szCs w:val="20"/>
              </w:rPr>
              <w:t>e 1</w:t>
            </w:r>
            <w:r w:rsidR="00A60533" w:rsidRPr="00A60533">
              <w:rPr>
                <w:rFonts w:cs="Arial"/>
                <w:color w:val="000000" w:themeColor="text1"/>
                <w:szCs w:val="20"/>
              </w:rPr>
              <w:t>5</w:t>
            </w:r>
            <w:r w:rsidRPr="00A60533">
              <w:rPr>
                <w:rFonts w:cs="Arial"/>
                <w:color w:val="000000" w:themeColor="text1"/>
                <w:szCs w:val="20"/>
              </w:rPr>
              <w:t>.</w:t>
            </w:r>
          </w:p>
        </w:tc>
        <w:tc>
          <w:tcPr>
            <w:tcW w:w="443" w:type="pct"/>
            <w:tcBorders>
              <w:top w:val="single" w:sz="4" w:space="0" w:color="auto"/>
              <w:left w:val="single" w:sz="4" w:space="0" w:color="auto"/>
              <w:bottom w:val="single" w:sz="4" w:space="0" w:color="auto"/>
              <w:right w:val="single" w:sz="4" w:space="0" w:color="auto"/>
            </w:tcBorders>
          </w:tcPr>
          <w:p w14:paraId="0D268A4C" w14:textId="77777777" w:rsidR="00CB0D67" w:rsidRDefault="00CB0D67">
            <w:pPr>
              <w:rPr>
                <w:lang w:eastAsia="en-US"/>
              </w:rPr>
            </w:pPr>
          </w:p>
        </w:tc>
      </w:tr>
      <w:tr w:rsidR="0031724D" w14:paraId="2C196A08"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580AFF3E" w14:textId="77777777" w:rsidR="0031724D" w:rsidRPr="00103362" w:rsidRDefault="0031724D">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38EEDFF1" w14:textId="26B549CC" w:rsidR="0031724D" w:rsidRPr="0001402F" w:rsidRDefault="20D5FCCA" w:rsidP="0001402F">
            <w:pPr>
              <w:ind w:right="119"/>
              <w:rPr>
                <w:rFonts w:cs="Arial"/>
                <w:color w:val="000000" w:themeColor="text1"/>
                <w:szCs w:val="20"/>
              </w:rPr>
            </w:pPr>
            <w:r w:rsidRPr="0001402F">
              <w:rPr>
                <w:rFonts w:cs="Arial"/>
                <w:color w:val="000000" w:themeColor="text1"/>
                <w:szCs w:val="20"/>
              </w:rPr>
              <w:t>Opdrachtnemer handelt conform de Algemene Verordening Gegevensbescherming (AVG). Alle gegevens door Hogeschool Rotterdam</w:t>
            </w:r>
            <w:r w:rsidR="3D5387EF" w:rsidRPr="0001402F">
              <w:rPr>
                <w:rFonts w:cs="Arial"/>
                <w:color w:val="000000" w:themeColor="text1"/>
                <w:szCs w:val="20"/>
              </w:rPr>
              <w:t xml:space="preserve"> </w:t>
            </w:r>
            <w:r w:rsidRPr="0001402F">
              <w:rPr>
                <w:rFonts w:cs="Arial"/>
                <w:color w:val="000000" w:themeColor="text1"/>
                <w:szCs w:val="20"/>
              </w:rPr>
              <w:t xml:space="preserve">aan Opdrachtnemer ter beschikking gesteld of door de onder de overeenkomst verrichte werkzaamheden aan Opdrachtnemer bekend geworden, zullen anders dan op een door de Wet toegelaten wijze, niet aan derden worden verstrekt. Hogeschool Rotterdam behandelt alle door Opdrachtnemer verstrekte persoonsgebonden informatie eveneens conform de AVG.  </w:t>
            </w:r>
          </w:p>
        </w:tc>
        <w:tc>
          <w:tcPr>
            <w:tcW w:w="443" w:type="pct"/>
            <w:tcBorders>
              <w:top w:val="single" w:sz="4" w:space="0" w:color="auto"/>
              <w:left w:val="single" w:sz="4" w:space="0" w:color="auto"/>
              <w:bottom w:val="single" w:sz="4" w:space="0" w:color="auto"/>
              <w:right w:val="single" w:sz="4" w:space="0" w:color="auto"/>
            </w:tcBorders>
          </w:tcPr>
          <w:p w14:paraId="3F11E20A" w14:textId="77777777" w:rsidR="0031724D" w:rsidRDefault="0031724D">
            <w:pPr>
              <w:rPr>
                <w:lang w:eastAsia="en-US"/>
              </w:rPr>
            </w:pPr>
          </w:p>
        </w:tc>
      </w:tr>
      <w:tr w:rsidR="002462D4" w14:paraId="5CF02680"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6C3E93F9" w14:textId="77777777" w:rsidR="002462D4" w:rsidRPr="00103362" w:rsidRDefault="002462D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37BFA6F1" w14:textId="2AE68189" w:rsidR="002462D4" w:rsidRPr="007E1DB2" w:rsidRDefault="00750332">
            <w:pPr>
              <w:rPr>
                <w:rFonts w:cs="Arial"/>
                <w:szCs w:val="20"/>
                <w:lang w:eastAsia="en-US"/>
              </w:rPr>
            </w:pPr>
            <w:r w:rsidRPr="007E1DB2">
              <w:rPr>
                <w:rFonts w:cs="Arial"/>
                <w:szCs w:val="20"/>
                <w:lang w:eastAsia="en-US"/>
              </w:rPr>
              <w:t>Inschrijver hanteert het principe van Privacy bij Design en Default. De inschrijver levert producten of diensten die standaard zijn geconfigureerd met de hoogste privacy-instellingen.</w:t>
            </w:r>
          </w:p>
        </w:tc>
        <w:tc>
          <w:tcPr>
            <w:tcW w:w="443" w:type="pct"/>
            <w:tcBorders>
              <w:top w:val="single" w:sz="4" w:space="0" w:color="auto"/>
              <w:left w:val="single" w:sz="4" w:space="0" w:color="auto"/>
              <w:bottom w:val="single" w:sz="4" w:space="0" w:color="auto"/>
              <w:right w:val="single" w:sz="4" w:space="0" w:color="auto"/>
            </w:tcBorders>
          </w:tcPr>
          <w:p w14:paraId="4E74410B" w14:textId="77777777" w:rsidR="002462D4" w:rsidRDefault="002462D4">
            <w:pPr>
              <w:rPr>
                <w:lang w:eastAsia="en-US"/>
              </w:rPr>
            </w:pPr>
          </w:p>
        </w:tc>
      </w:tr>
      <w:tr w:rsidR="00082EF4" w14:paraId="08C27A03"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0401DEBC" w14:textId="77777777" w:rsidR="00082EF4" w:rsidRPr="00103362" w:rsidRDefault="00082EF4" w:rsidP="00082EF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56CA8ACB" w14:textId="4B57FD1C" w:rsidR="00082EF4" w:rsidRPr="007E1DB2" w:rsidRDefault="00082EF4" w:rsidP="00082EF4">
            <w:pPr>
              <w:rPr>
                <w:rFonts w:cs="Arial"/>
                <w:szCs w:val="20"/>
                <w:lang w:eastAsia="en-US"/>
              </w:rPr>
            </w:pPr>
            <w:r w:rsidRPr="007E1DB2">
              <w:rPr>
                <w:rFonts w:cs="Arial"/>
                <w:szCs w:val="20"/>
              </w:rPr>
              <w:t>Inschrijver en subverwerkers zijn gevestigd binnen de EER, opslag van persoonsgegevens vindt plaats binnen de EER</w:t>
            </w:r>
          </w:p>
        </w:tc>
        <w:tc>
          <w:tcPr>
            <w:tcW w:w="443" w:type="pct"/>
            <w:tcBorders>
              <w:top w:val="single" w:sz="4" w:space="0" w:color="auto"/>
              <w:left w:val="single" w:sz="4" w:space="0" w:color="auto"/>
              <w:bottom w:val="single" w:sz="4" w:space="0" w:color="auto"/>
              <w:right w:val="single" w:sz="4" w:space="0" w:color="auto"/>
            </w:tcBorders>
          </w:tcPr>
          <w:p w14:paraId="333B65F0" w14:textId="77777777" w:rsidR="00082EF4" w:rsidRDefault="00082EF4" w:rsidP="00082EF4">
            <w:pPr>
              <w:rPr>
                <w:lang w:eastAsia="en-US"/>
              </w:rPr>
            </w:pPr>
          </w:p>
        </w:tc>
      </w:tr>
      <w:tr w:rsidR="00082EF4" w14:paraId="6CAF6675"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35EF827F" w14:textId="77777777" w:rsidR="00082EF4" w:rsidRPr="00103362" w:rsidRDefault="00082EF4" w:rsidP="00082EF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406E1A67" w14:textId="4D90F4F5" w:rsidR="00082EF4" w:rsidRPr="007E1DB2" w:rsidRDefault="007E1DB2" w:rsidP="00082EF4">
            <w:pPr>
              <w:rPr>
                <w:rFonts w:cs="Arial"/>
                <w:sz w:val="22"/>
                <w:szCs w:val="22"/>
              </w:rPr>
            </w:pPr>
            <w:r w:rsidRPr="007E1DB2">
              <w:rPr>
                <w:rFonts w:cs="Arial"/>
                <w:sz w:val="22"/>
                <w:szCs w:val="22"/>
              </w:rPr>
              <w:t>D</w:t>
            </w:r>
            <w:r w:rsidRPr="0084051B">
              <w:rPr>
                <w:rFonts w:cs="Arial"/>
                <w:szCs w:val="20"/>
              </w:rPr>
              <w:t>e inschrijver treft aantoonbare technische en organisatorische maatregelen om persoonsgegevens te beschermen</w:t>
            </w:r>
          </w:p>
        </w:tc>
        <w:tc>
          <w:tcPr>
            <w:tcW w:w="443" w:type="pct"/>
            <w:tcBorders>
              <w:top w:val="single" w:sz="4" w:space="0" w:color="auto"/>
              <w:left w:val="single" w:sz="4" w:space="0" w:color="auto"/>
              <w:bottom w:val="single" w:sz="4" w:space="0" w:color="auto"/>
              <w:right w:val="single" w:sz="4" w:space="0" w:color="auto"/>
            </w:tcBorders>
          </w:tcPr>
          <w:p w14:paraId="5AF7BA35" w14:textId="77777777" w:rsidR="00082EF4" w:rsidRDefault="00082EF4" w:rsidP="00082EF4">
            <w:pPr>
              <w:rPr>
                <w:rFonts w:cs="Arial"/>
                <w:lang w:eastAsia="en-US"/>
              </w:rPr>
            </w:pPr>
          </w:p>
        </w:tc>
      </w:tr>
      <w:tr w:rsidR="00082EF4" w14:paraId="0B53B47C"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38DF7BE8" w14:textId="77777777" w:rsidR="00082EF4" w:rsidRPr="00103362" w:rsidRDefault="00082EF4" w:rsidP="00082EF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70A13AB0" w14:textId="262320F2" w:rsidR="00082EF4" w:rsidRPr="007E1DB2" w:rsidRDefault="6EF37CDC" w:rsidP="1526B343">
            <w:pPr>
              <w:rPr>
                <w:rFonts w:cs="Arial"/>
                <w:lang w:eastAsia="en-US"/>
              </w:rPr>
            </w:pPr>
            <w:r w:rsidRPr="1526B343">
              <w:rPr>
                <w:rFonts w:cs="Arial"/>
              </w:rPr>
              <w:t>Inschrijver beschikt over een datalekprocedure</w:t>
            </w:r>
          </w:p>
        </w:tc>
        <w:tc>
          <w:tcPr>
            <w:tcW w:w="443" w:type="pct"/>
            <w:tcBorders>
              <w:top w:val="single" w:sz="4" w:space="0" w:color="auto"/>
              <w:left w:val="single" w:sz="4" w:space="0" w:color="auto"/>
              <w:bottom w:val="single" w:sz="4" w:space="0" w:color="auto"/>
              <w:right w:val="single" w:sz="4" w:space="0" w:color="auto"/>
            </w:tcBorders>
          </w:tcPr>
          <w:p w14:paraId="745566BF" w14:textId="77777777" w:rsidR="00082EF4" w:rsidRDefault="00082EF4" w:rsidP="00082EF4">
            <w:pPr>
              <w:rPr>
                <w:rFonts w:cs="Arial"/>
                <w:lang w:eastAsia="en-US"/>
              </w:rPr>
            </w:pPr>
          </w:p>
        </w:tc>
      </w:tr>
      <w:tr w:rsidR="00082EF4" w14:paraId="1DF186F9"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4B9403F1" w14:textId="77777777" w:rsidR="00082EF4" w:rsidRPr="00103362" w:rsidRDefault="00082EF4" w:rsidP="00082EF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0868142A" w14:textId="2CB39BD0" w:rsidR="00082EF4" w:rsidRPr="007E1DB2" w:rsidRDefault="00082EF4" w:rsidP="00082EF4">
            <w:pPr>
              <w:rPr>
                <w:rFonts w:cs="Arial"/>
                <w:szCs w:val="20"/>
                <w:lang w:eastAsia="en-US"/>
              </w:rPr>
            </w:pPr>
            <w:r w:rsidRPr="007E1DB2">
              <w:rPr>
                <w:rFonts w:cs="Arial"/>
                <w:szCs w:val="20"/>
              </w:rPr>
              <w:t>Inschrijver faciliteert het gebruikersvriendelijk en bij voorkeur automatisch verwijderen van persoonsgegevens</w:t>
            </w:r>
          </w:p>
        </w:tc>
        <w:tc>
          <w:tcPr>
            <w:tcW w:w="443" w:type="pct"/>
            <w:tcBorders>
              <w:top w:val="single" w:sz="4" w:space="0" w:color="auto"/>
              <w:left w:val="single" w:sz="4" w:space="0" w:color="auto"/>
              <w:bottom w:val="single" w:sz="4" w:space="0" w:color="auto"/>
              <w:right w:val="single" w:sz="4" w:space="0" w:color="auto"/>
            </w:tcBorders>
          </w:tcPr>
          <w:p w14:paraId="1BDA3A0B" w14:textId="77777777" w:rsidR="00082EF4" w:rsidRDefault="00082EF4" w:rsidP="00082EF4">
            <w:pPr>
              <w:rPr>
                <w:rFonts w:cs="Arial"/>
                <w:lang w:eastAsia="en-US"/>
              </w:rPr>
            </w:pPr>
          </w:p>
        </w:tc>
      </w:tr>
      <w:tr w:rsidR="00082EF4" w14:paraId="58C9016A"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011B6D16" w14:textId="77777777" w:rsidR="00082EF4" w:rsidRPr="00103362" w:rsidRDefault="00082EF4" w:rsidP="00082EF4">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14348776" w14:textId="016D4160" w:rsidR="00082EF4" w:rsidRPr="007E1DB2" w:rsidRDefault="00082EF4" w:rsidP="00082EF4">
            <w:pPr>
              <w:rPr>
                <w:rFonts w:cs="Arial"/>
                <w:szCs w:val="20"/>
                <w:lang w:eastAsia="en-US"/>
              </w:rPr>
            </w:pPr>
            <w:r w:rsidRPr="007E1DB2">
              <w:rPr>
                <w:rFonts w:cs="Arial"/>
                <w:szCs w:val="20"/>
              </w:rPr>
              <w:t>Inschrijver maakt het mogelijk voor betrokkenen om zijn of haar rechten op grond van de AVG uitoefenen</w:t>
            </w:r>
          </w:p>
        </w:tc>
        <w:tc>
          <w:tcPr>
            <w:tcW w:w="443" w:type="pct"/>
            <w:tcBorders>
              <w:top w:val="single" w:sz="4" w:space="0" w:color="auto"/>
              <w:left w:val="single" w:sz="4" w:space="0" w:color="auto"/>
              <w:bottom w:val="single" w:sz="4" w:space="0" w:color="auto"/>
              <w:right w:val="single" w:sz="4" w:space="0" w:color="auto"/>
            </w:tcBorders>
          </w:tcPr>
          <w:p w14:paraId="3E3D82A0" w14:textId="77777777" w:rsidR="00082EF4" w:rsidRDefault="00082EF4" w:rsidP="00082EF4">
            <w:pPr>
              <w:rPr>
                <w:rFonts w:cs="Arial"/>
                <w:lang w:eastAsia="en-US"/>
              </w:rPr>
            </w:pPr>
          </w:p>
        </w:tc>
      </w:tr>
    </w:tbl>
    <w:p w14:paraId="13EFC830" w14:textId="2BA6C18E" w:rsidR="00F47525" w:rsidRDefault="00F47525" w:rsidP="00F47525">
      <w:pPr>
        <w:pStyle w:val="Kop2"/>
        <w:ind w:left="851"/>
        <w:rPr>
          <w:color w:val="auto"/>
        </w:rPr>
      </w:pPr>
      <w:r>
        <w:rPr>
          <w:color w:val="auto"/>
        </w:rPr>
        <w:t>Prijs</w:t>
      </w:r>
    </w:p>
    <w:p w14:paraId="70DFA6E9" w14:textId="5FFDB01F" w:rsidR="00F47525" w:rsidRDefault="00F47525" w:rsidP="00F47525">
      <w:r>
        <w:t xml:space="preserve">Onderdeel van de </w:t>
      </w:r>
      <w:r w:rsidRPr="005E18DD">
        <w:t xml:space="preserve">beoordeling van uw Inschrijving is </w:t>
      </w:r>
      <w:r w:rsidR="009B42F7" w:rsidRPr="005E18DD">
        <w:t>een</w:t>
      </w:r>
      <w:r w:rsidRPr="005E18DD">
        <w:t xml:space="preserve"> prijsopgave. U gebruikt hiervoor het prij</w:t>
      </w:r>
      <w:r w:rsidR="004E76BE" w:rsidRPr="005E18DD">
        <w:t>zenblad</w:t>
      </w:r>
      <w:r w:rsidRPr="005E18DD">
        <w:t xml:space="preserve"> zoals bijgevoegd bij </w:t>
      </w:r>
      <w:r w:rsidR="004E76BE" w:rsidRPr="005E18DD">
        <w:t>het Aanbestedingsdocument</w:t>
      </w:r>
      <w:r w:rsidRPr="005E18DD">
        <w:t>. Dit formulier dient u volledig in te vullen en rechtsgeldig te ondertekenen</w:t>
      </w:r>
      <w:r>
        <w:t>.</w:t>
      </w:r>
    </w:p>
    <w:p w14:paraId="4F1331CE" w14:textId="77777777" w:rsidR="00F47525" w:rsidRDefault="00F47525" w:rsidP="00F47525"/>
    <w:p w14:paraId="2E6A7ABD" w14:textId="77777777" w:rsidR="00F47525" w:rsidRDefault="00F47525" w:rsidP="00F47525">
      <w:r>
        <w:rPr>
          <w:rFonts w:cs="Arial"/>
        </w:rPr>
        <w:t>Prijzen die ingediend worden in afwijkende formulieren worden uitgesloten van de beoordeling.</w:t>
      </w:r>
    </w:p>
    <w:p w14:paraId="45F36267" w14:textId="77777777" w:rsidR="00F47525" w:rsidRDefault="00F47525" w:rsidP="00F4752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0E6899D4" w14:textId="77777777" w:rsidTr="1526B343">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2512D6AC"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5EC24260" w14:textId="77777777" w:rsidR="00F47525" w:rsidRDefault="00F47525">
            <w:pPr>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D793810" w14:textId="77777777" w:rsidR="00F47525" w:rsidRDefault="00F47525">
            <w:pPr>
              <w:rPr>
                <w:rFonts w:cs="Arial"/>
                <w:b/>
                <w:lang w:eastAsia="en-US"/>
              </w:rPr>
            </w:pPr>
            <w:r>
              <w:rPr>
                <w:rFonts w:cs="Arial"/>
                <w:b/>
                <w:lang w:eastAsia="en-US"/>
              </w:rPr>
              <w:t>Ja/Nee</w:t>
            </w:r>
          </w:p>
        </w:tc>
      </w:tr>
      <w:tr w:rsidR="001C3052" w14:paraId="56CCAB52"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2DE31D6D" w14:textId="77777777" w:rsidR="001C3052" w:rsidRPr="00103362" w:rsidRDefault="001C3052"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7CEC98AA" w14:textId="5F62D5EA" w:rsidR="001C3052" w:rsidRPr="00034799" w:rsidRDefault="001C3052" w:rsidP="001C3052">
            <w:pPr>
              <w:rPr>
                <w:rFonts w:cs="Arial"/>
              </w:rPr>
            </w:pPr>
            <w:r w:rsidRPr="006E0CDF">
              <w:rPr>
                <w:rFonts w:cs="Arial"/>
              </w:rPr>
              <w:t>Inschrijver vul</w:t>
            </w:r>
            <w:r w:rsidRPr="00FD3FEE">
              <w:rPr>
                <w:rFonts w:cs="Arial"/>
              </w:rPr>
              <w:t xml:space="preserve">t het prijzenblad uit Bijlage </w:t>
            </w:r>
            <w:r w:rsidR="00C830A2" w:rsidRPr="00FD3FEE">
              <w:rPr>
                <w:rFonts w:cs="Arial"/>
              </w:rPr>
              <w:t>3</w:t>
            </w:r>
            <w:r w:rsidRPr="00FD3FEE">
              <w:rPr>
                <w:rFonts w:cs="Arial"/>
              </w:rPr>
              <w:t xml:space="preserve"> in</w:t>
            </w:r>
            <w:r w:rsidR="008343A1" w:rsidRPr="00FD3FEE">
              <w:rPr>
                <w:rFonts w:cs="Arial"/>
              </w:rPr>
              <w:t xml:space="preserve"> en dient deze rechtsgeldig te ondertekenen</w:t>
            </w:r>
            <w:r w:rsidRPr="00FD3FEE">
              <w:rPr>
                <w:rFonts w:cs="Arial"/>
              </w:rPr>
              <w:t>.</w:t>
            </w:r>
            <w:r w:rsidR="000945F8" w:rsidRPr="00FD3FEE">
              <w:rPr>
                <w:rFonts w:cs="Arial"/>
              </w:rPr>
              <w:t xml:space="preserve"> </w:t>
            </w:r>
            <w:r w:rsidRPr="00FD3FEE">
              <w:rPr>
                <w:rFonts w:cs="Arial"/>
              </w:rPr>
              <w:t>Prijzen die ingediend worden in afwijkende formulieren worden uitgesloten van de beoordeling.</w:t>
            </w:r>
            <w:r w:rsidRPr="006E0CDF">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tcPr>
          <w:p w14:paraId="1BA9A932" w14:textId="77777777" w:rsidR="001C3052" w:rsidRDefault="001C3052" w:rsidP="001C3052">
            <w:pPr>
              <w:rPr>
                <w:lang w:eastAsia="en-US"/>
              </w:rPr>
            </w:pPr>
          </w:p>
        </w:tc>
      </w:tr>
      <w:tr w:rsidR="00D05257" w14:paraId="13747F70"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20275967" w14:textId="77777777" w:rsidR="00D05257" w:rsidRPr="00103362" w:rsidRDefault="00D05257" w:rsidP="008A4FD2">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209D8EAD" w14:textId="628C6DF4" w:rsidR="00D05257" w:rsidRDefault="00D05257" w:rsidP="00C32695">
            <w:pPr>
              <w:rPr>
                <w:lang w:eastAsia="en-US"/>
              </w:rPr>
            </w:pPr>
            <w:r w:rsidRPr="005E18DD">
              <w:rPr>
                <w:lang w:eastAsia="en-US"/>
              </w:rPr>
              <w:t xml:space="preserve">U voegt </w:t>
            </w:r>
            <w:r>
              <w:rPr>
                <w:lang w:eastAsia="en-US"/>
              </w:rPr>
              <w:t xml:space="preserve">het ingevulde en rechtsgeldig ondertekende prijzenblad toe </w:t>
            </w:r>
            <w:r w:rsidRPr="005E18DD">
              <w:rPr>
                <w:lang w:eastAsia="en-US"/>
              </w:rPr>
              <w:t>aan uw Inschrijving.</w:t>
            </w:r>
          </w:p>
        </w:tc>
        <w:tc>
          <w:tcPr>
            <w:tcW w:w="443" w:type="pct"/>
            <w:tcBorders>
              <w:top w:val="single" w:sz="4" w:space="0" w:color="auto"/>
              <w:left w:val="single" w:sz="4" w:space="0" w:color="auto"/>
              <w:bottom w:val="single" w:sz="4" w:space="0" w:color="auto"/>
              <w:right w:val="single" w:sz="4" w:space="0" w:color="auto"/>
            </w:tcBorders>
          </w:tcPr>
          <w:p w14:paraId="5777368C" w14:textId="77777777" w:rsidR="00D05257" w:rsidRDefault="00D05257" w:rsidP="001C3052">
            <w:pPr>
              <w:rPr>
                <w:lang w:eastAsia="en-US"/>
              </w:rPr>
            </w:pPr>
          </w:p>
        </w:tc>
      </w:tr>
      <w:tr w:rsidR="009A1D2C" w14:paraId="7371AC96"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18027EC" w14:textId="77777777" w:rsidR="009A1D2C" w:rsidRPr="00103362" w:rsidRDefault="009A1D2C" w:rsidP="009A1D2C">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8844E7" w14:textId="45A9DDFA" w:rsidR="009A1D2C" w:rsidRPr="005E18DD" w:rsidRDefault="009A1D2C" w:rsidP="009A1D2C">
            <w:pPr>
              <w:rPr>
                <w:lang w:eastAsia="en-US"/>
              </w:rPr>
            </w:pPr>
            <w:r>
              <w:rPr>
                <w:lang w:eastAsia="en-US"/>
              </w:rPr>
              <w:t xml:space="preserve">De opgegeven opslagpercentages zijn vast </w:t>
            </w:r>
            <w:r w:rsidRPr="005E18DD">
              <w:rPr>
                <w:lang w:eastAsia="en-US"/>
              </w:rPr>
              <w:t xml:space="preserve">gedurende </w:t>
            </w:r>
            <w:r>
              <w:rPr>
                <w:lang w:eastAsia="en-US"/>
              </w:rPr>
              <w:t>de gehele contractperiode inclusief eventuele verlengingen</w:t>
            </w:r>
            <w:r w:rsidRPr="005E18DD">
              <w:rPr>
                <w:lang w:eastAsia="en-US"/>
              </w:rPr>
              <w:t xml:space="preserve">.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C8264A" w14:textId="77777777" w:rsidR="009A1D2C" w:rsidRDefault="009A1D2C" w:rsidP="009A1D2C">
            <w:pPr>
              <w:rPr>
                <w:lang w:eastAsia="en-US"/>
              </w:rPr>
            </w:pPr>
          </w:p>
        </w:tc>
      </w:tr>
      <w:tr w:rsidR="00416A3B" w14:paraId="23D5E1A1"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F09E802" w14:textId="77777777" w:rsidR="00416A3B" w:rsidRPr="00103362" w:rsidRDefault="00416A3B" w:rsidP="009A1D2C">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67588" w14:textId="53904262" w:rsidR="00416A3B" w:rsidRDefault="00416A3B" w:rsidP="009A1D2C">
            <w:pPr>
              <w:rPr>
                <w:lang w:eastAsia="en-US"/>
              </w:rPr>
            </w:pPr>
            <w:r>
              <w:rPr>
                <w:lang w:eastAsia="en-US"/>
              </w:rPr>
              <w:t xml:space="preserve">Elke prijswijziging </w:t>
            </w:r>
            <w:r w:rsidR="007A3932">
              <w:rPr>
                <w:lang w:eastAsia="en-US"/>
              </w:rPr>
              <w:t xml:space="preserve">dient overlegd te worden met Hogeschool Rotterdam met daarbij de bewijsvoering </w:t>
            </w:r>
            <w:r w:rsidR="008C53BA">
              <w:rPr>
                <w:lang w:eastAsia="en-US"/>
              </w:rPr>
              <w:t xml:space="preserve">van de nieuwe inkooptarieven. </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A7D652" w14:textId="77777777" w:rsidR="00416A3B" w:rsidRDefault="00416A3B" w:rsidP="009A1D2C">
            <w:pPr>
              <w:rPr>
                <w:lang w:eastAsia="en-US"/>
              </w:rPr>
            </w:pPr>
          </w:p>
        </w:tc>
      </w:tr>
      <w:tr w:rsidR="009B0274" w14:paraId="027AD13F" w14:textId="77777777" w:rsidTr="00136001">
        <w:trPr>
          <w:trHeight w:val="255"/>
        </w:trPr>
        <w:tc>
          <w:tcPr>
            <w:tcW w:w="54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C9C72E0" w14:textId="77777777" w:rsidR="009B0274" w:rsidRPr="00103362" w:rsidRDefault="009B0274" w:rsidP="009A1D2C">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EFCEEC" w14:textId="1E9FFB65" w:rsidR="009B0274" w:rsidRDefault="00EC79EE" w:rsidP="009A1D2C">
            <w:pPr>
              <w:rPr>
                <w:lang w:eastAsia="en-US"/>
              </w:rPr>
            </w:pPr>
            <w:r>
              <w:rPr>
                <w:lang w:eastAsia="en-US"/>
              </w:rPr>
              <w:t xml:space="preserve">Het is Opdrachtgever toegestaan om </w:t>
            </w:r>
            <w:r w:rsidR="00AC419A">
              <w:rPr>
                <w:lang w:eastAsia="en-US"/>
              </w:rPr>
              <w:t xml:space="preserve">meerdere </w:t>
            </w:r>
            <w:r>
              <w:rPr>
                <w:lang w:eastAsia="en-US"/>
              </w:rPr>
              <w:t>AV-middelen te selecteren</w:t>
            </w:r>
            <w:r w:rsidR="009B0274">
              <w:rPr>
                <w:lang w:eastAsia="en-US"/>
              </w:rPr>
              <w:t xml:space="preserve"> waarvan de inschrijver verif</w:t>
            </w:r>
            <w:r w:rsidR="009B0274" w:rsidRPr="00D92121">
              <w:rPr>
                <w:lang w:eastAsia="en-US"/>
              </w:rPr>
              <w:t>ieerbaar dient aan te tonen dat er realistische inkoopprijzen ten grondslag liggen aan de verkoopprijzen. Met realistische inkoopprijzen bedoelt Hogeschool Rotterdam dat er uit gegaan moet worden van zuivere inkoopprijzen op basis van de inkoopfacturen van de fabrikant en niet die van een eventuele groothandel.</w:t>
            </w:r>
          </w:p>
        </w:tc>
        <w:tc>
          <w:tcPr>
            <w:tcW w:w="44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E1FB85" w14:textId="77777777" w:rsidR="009B0274" w:rsidRDefault="009B0274" w:rsidP="009A1D2C">
            <w:pPr>
              <w:rPr>
                <w:lang w:eastAsia="en-US"/>
              </w:rPr>
            </w:pPr>
          </w:p>
        </w:tc>
      </w:tr>
      <w:tr w:rsidR="009A1D2C" w14:paraId="636D8F55" w14:textId="77777777" w:rsidTr="1526B343">
        <w:trPr>
          <w:trHeight w:val="255"/>
        </w:trPr>
        <w:tc>
          <w:tcPr>
            <w:tcW w:w="545" w:type="pct"/>
            <w:tcBorders>
              <w:top w:val="single" w:sz="4" w:space="0" w:color="auto"/>
              <w:left w:val="single" w:sz="4" w:space="0" w:color="auto"/>
              <w:bottom w:val="single" w:sz="4" w:space="0" w:color="auto"/>
              <w:right w:val="single" w:sz="4" w:space="0" w:color="auto"/>
            </w:tcBorders>
            <w:noWrap/>
          </w:tcPr>
          <w:p w14:paraId="518EB301" w14:textId="2E7BAEA5" w:rsidR="009A1D2C" w:rsidRPr="00103362" w:rsidRDefault="009A1D2C" w:rsidP="009A1D2C">
            <w:pPr>
              <w:pStyle w:val="Lijstalinea"/>
              <w:numPr>
                <w:ilvl w:val="0"/>
                <w:numId w:val="2"/>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A761895" w14:textId="2A6A1299" w:rsidR="009A1D2C" w:rsidRDefault="009A1D2C" w:rsidP="009A1D2C">
            <w:pPr>
              <w:rPr>
                <w:rFonts w:cs="Arial"/>
                <w:lang w:eastAsia="en-US"/>
              </w:rPr>
            </w:pPr>
            <w:r w:rsidRPr="005E18DD">
              <w:rPr>
                <w:rFonts w:cs="Arial"/>
                <w:lang w:eastAsia="en-US"/>
              </w:rPr>
              <w:t xml:space="preserve">U hanteert een all-in prijs exclusief BTW. Dat wil zeggen dat alle kosten zijn inbegrepen: </w:t>
            </w:r>
            <w:r w:rsidRPr="00C97880">
              <w:rPr>
                <w:rFonts w:cs="Arial"/>
                <w:lang w:eastAsia="en-US"/>
              </w:rPr>
              <w:t>waar onder</w:t>
            </w:r>
            <w:r>
              <w:rPr>
                <w:rFonts w:cs="Arial"/>
                <w:lang w:eastAsia="en-US"/>
              </w:rPr>
              <w:t xml:space="preserve"> </w:t>
            </w:r>
            <w:r w:rsidRPr="00C97880">
              <w:rPr>
                <w:rFonts w:cs="Arial"/>
                <w:lang w:eastAsia="en-US"/>
              </w:rPr>
              <w:t>meer toe behoren voorrijkosten, transportkosten, reistijd, rapportages,</w:t>
            </w:r>
            <w:r>
              <w:rPr>
                <w:rFonts w:cs="Arial"/>
                <w:lang w:eastAsia="en-US"/>
              </w:rPr>
              <w:t xml:space="preserve"> </w:t>
            </w:r>
            <w:r w:rsidRPr="00C97880">
              <w:rPr>
                <w:rFonts w:cs="Arial"/>
                <w:lang w:eastAsia="en-US"/>
              </w:rPr>
              <w:t>periodiek overleg</w:t>
            </w:r>
            <w:r>
              <w:rPr>
                <w:rFonts w:cs="Arial"/>
                <w:lang w:eastAsia="en-US"/>
              </w:rPr>
              <w:t xml:space="preserve">, </w:t>
            </w:r>
            <w:r w:rsidRPr="005E18DD">
              <w:rPr>
                <w:rFonts w:cs="Arial"/>
                <w:lang w:eastAsia="en-US"/>
              </w:rPr>
              <w:t xml:space="preserve">huur, verwerkingskosten, </w:t>
            </w:r>
            <w:r>
              <w:rPr>
                <w:rFonts w:cs="Arial"/>
                <w:lang w:eastAsia="en-US"/>
              </w:rPr>
              <w:t xml:space="preserve">projectkosten, </w:t>
            </w:r>
            <w:r w:rsidRPr="005E18DD">
              <w:rPr>
                <w:rFonts w:cs="Arial"/>
                <w:lang w:eastAsia="en-US"/>
              </w:rPr>
              <w:t xml:space="preserve">salariskosten, overheadkosten, kosten voor ondersteunend werk, kosten voor </w:t>
            </w:r>
            <w:r w:rsidRPr="005E18DD">
              <w:rPr>
                <w:rFonts w:cs="Arial"/>
                <w:lang w:eastAsia="en-US"/>
              </w:rPr>
              <w:lastRenderedPageBreak/>
              <w:t>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443" w:type="pct"/>
            <w:tcBorders>
              <w:top w:val="single" w:sz="4" w:space="0" w:color="auto"/>
              <w:left w:val="single" w:sz="4" w:space="0" w:color="auto"/>
              <w:bottom w:val="single" w:sz="4" w:space="0" w:color="auto"/>
              <w:right w:val="single" w:sz="4" w:space="0" w:color="auto"/>
            </w:tcBorders>
          </w:tcPr>
          <w:p w14:paraId="4F9A098F" w14:textId="77777777" w:rsidR="009A1D2C" w:rsidRDefault="009A1D2C" w:rsidP="009A1D2C">
            <w:pPr>
              <w:rPr>
                <w:rFonts w:cs="Arial"/>
                <w:lang w:eastAsia="en-US"/>
              </w:rPr>
            </w:pPr>
          </w:p>
        </w:tc>
      </w:tr>
    </w:tbl>
    <w:p w14:paraId="7D20AEA7" w14:textId="77777777" w:rsidR="00F47525" w:rsidRDefault="00F47525" w:rsidP="00F47525"/>
    <w:p w14:paraId="69D949C1" w14:textId="77777777" w:rsidR="00F47525" w:rsidRDefault="00F47525" w:rsidP="00F47525">
      <w:pPr>
        <w:spacing w:line="240" w:lineRule="auto"/>
        <w:rPr>
          <w:b/>
        </w:rPr>
      </w:pPr>
    </w:p>
    <w:p w14:paraId="4FEF7284" w14:textId="0E757478" w:rsidR="00F47525" w:rsidRDefault="00F47525" w:rsidP="00F47525">
      <w:pPr>
        <w:rPr>
          <w:b/>
        </w:rPr>
      </w:pPr>
      <w:r>
        <w:rPr>
          <w:b/>
        </w:rPr>
        <w:t xml:space="preserve">Voor akkoord </w:t>
      </w:r>
    </w:p>
    <w:p w14:paraId="30090008" w14:textId="77777777" w:rsidR="00F47525" w:rsidRDefault="00F47525" w:rsidP="00F47525">
      <w:pPr>
        <w:rPr>
          <w:b/>
        </w:rPr>
      </w:pPr>
    </w:p>
    <w:p w14:paraId="6452F0B8" w14:textId="77777777" w:rsidR="00F47525" w:rsidRDefault="00F47525" w:rsidP="00F47525">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E9BD6D"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E14DEB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F0746D3"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7534BD21"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99AFBE1"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09BDB4AB"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2EBCE40"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B544FD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Default="00F47525">
            <w:pPr>
              <w:widowControl w:val="0"/>
              <w:tabs>
                <w:tab w:val="center" w:pos="4536"/>
              </w:tabs>
              <w:autoSpaceDE w:val="0"/>
              <w:autoSpaceDN w:val="0"/>
              <w:adjustRightInd w:val="0"/>
              <w:spacing w:before="60" w:after="60"/>
              <w:rPr>
                <w:rFonts w:cs="Arial"/>
                <w:lang w:eastAsia="en-US"/>
              </w:rPr>
            </w:pPr>
          </w:p>
          <w:p w14:paraId="7DF53D59" w14:textId="77777777" w:rsidR="00F47525" w:rsidRDefault="00F47525">
            <w:pPr>
              <w:widowControl w:val="0"/>
              <w:tabs>
                <w:tab w:val="center" w:pos="4536"/>
              </w:tabs>
              <w:autoSpaceDE w:val="0"/>
              <w:autoSpaceDN w:val="0"/>
              <w:adjustRightInd w:val="0"/>
              <w:spacing w:before="60" w:after="60"/>
              <w:rPr>
                <w:rFonts w:cs="Arial"/>
                <w:lang w:eastAsia="en-US"/>
              </w:rPr>
            </w:pPr>
          </w:p>
          <w:p w14:paraId="443F7B90" w14:textId="77777777" w:rsidR="00F47525" w:rsidRDefault="00F47525">
            <w:pPr>
              <w:widowControl w:val="0"/>
              <w:tabs>
                <w:tab w:val="center" w:pos="4536"/>
              </w:tabs>
              <w:autoSpaceDE w:val="0"/>
              <w:autoSpaceDN w:val="0"/>
              <w:adjustRightInd w:val="0"/>
              <w:spacing w:before="60" w:after="60"/>
              <w:rPr>
                <w:rFonts w:cs="Arial"/>
                <w:lang w:eastAsia="en-US"/>
              </w:rPr>
            </w:pPr>
          </w:p>
          <w:p w14:paraId="52742372" w14:textId="77777777" w:rsidR="00F47525" w:rsidRDefault="00F47525">
            <w:pPr>
              <w:widowControl w:val="0"/>
              <w:tabs>
                <w:tab w:val="center" w:pos="4536"/>
              </w:tabs>
              <w:autoSpaceDE w:val="0"/>
              <w:autoSpaceDN w:val="0"/>
              <w:adjustRightInd w:val="0"/>
              <w:spacing w:before="60" w:after="60"/>
              <w:rPr>
                <w:rFonts w:cs="Arial"/>
                <w:lang w:eastAsia="en-US"/>
              </w:rPr>
            </w:pPr>
          </w:p>
        </w:tc>
      </w:tr>
    </w:tbl>
    <w:p w14:paraId="7EB8FA4F" w14:textId="72DF10B8" w:rsidR="00F47525" w:rsidRDefault="00F47525" w:rsidP="00F47525">
      <w:pPr>
        <w:rPr>
          <w:b/>
        </w:rPr>
      </w:pPr>
    </w:p>
    <w:sectPr w:rsidR="00F47525" w:rsidSect="00F47525">
      <w:headerReference w:type="even" r:id="rId11"/>
      <w:headerReference w:type="default" r:id="rId12"/>
      <w:footerReference w:type="default" r:id="rId13"/>
      <w:headerReference w:type="first" r:id="rId14"/>
      <w:footerReference w:type="first" r:id="rId15"/>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B0D5B" w14:textId="77777777" w:rsidR="00773DFA" w:rsidRDefault="00773DFA">
      <w:r>
        <w:separator/>
      </w:r>
    </w:p>
  </w:endnote>
  <w:endnote w:type="continuationSeparator" w:id="0">
    <w:p w14:paraId="1CAF407D" w14:textId="77777777" w:rsidR="00773DFA" w:rsidRDefault="00773DFA">
      <w:r>
        <w:continuationSeparator/>
      </w:r>
    </w:p>
  </w:endnote>
  <w:endnote w:type="continuationNotice" w:id="1">
    <w:p w14:paraId="4B7301D9" w14:textId="77777777" w:rsidR="00773DFA" w:rsidRDefault="00773D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CC39" w14:textId="6C45920A" w:rsidR="0037652D" w:rsidRDefault="0037652D" w:rsidP="00896E16">
    <w:pPr>
      <w:pStyle w:val="Voettekst"/>
      <w:spacing w:after="120"/>
      <w:jc w:val="right"/>
    </w:pPr>
    <w:fldSimple w:instr="FILENAME   \* MERGEFORMAT">
      <w:r>
        <w:rPr>
          <w:noProof/>
        </w:rPr>
        <w:t>2018FITEU011 B05 Eisenlijst AV-Middelen V1.0.docx</w:t>
      </w:r>
    </w:fldSimple>
    <w:r>
      <w:tab/>
    </w:r>
    <w:r>
      <w:tab/>
    </w:r>
    <w:r>
      <w:fldChar w:fldCharType="begin"/>
    </w:r>
    <w:r>
      <w:instrText xml:space="preserve"> PAGE </w:instrText>
    </w:r>
    <w:r>
      <w:fldChar w:fldCharType="separate"/>
    </w:r>
    <w:r w:rsidR="00AF7745">
      <w:rPr>
        <w:noProof/>
      </w:rPr>
      <w:t>9</w:t>
    </w:r>
    <w:r>
      <w:rPr>
        <w:noProof/>
      </w:rPr>
      <w:fldChar w:fldCharType="end"/>
    </w:r>
    <w:r>
      <w:rPr>
        <w:noProof/>
      </w:rPr>
      <w:t xml:space="preserve"> /</w:t>
    </w:r>
    <w:r>
      <w:t xml:space="preserve"> </w:t>
    </w:r>
    <w:r w:rsidR="00B95981">
      <w:fldChar w:fldCharType="begin"/>
    </w:r>
    <w:r w:rsidR="00B95981">
      <w:instrText xml:space="preserve"> NUMPAGES </w:instrText>
    </w:r>
    <w:r w:rsidR="00B95981">
      <w:fldChar w:fldCharType="separate"/>
    </w:r>
    <w:r w:rsidR="00AF7745">
      <w:rPr>
        <w:noProof/>
      </w:rPr>
      <w:t>9</w:t>
    </w:r>
    <w:r w:rsidR="00B9598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13D" w14:textId="77777777" w:rsidR="0037652D" w:rsidRDefault="0037652D">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7652D"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37652D" w:rsidRDefault="0037652D" w:rsidP="003B43B9">
                                <w:pPr>
                                  <w:jc w:val="right"/>
                                </w:pPr>
                              </w:p>
                            </w:tc>
                          </w:tr>
                        </w:tbl>
                        <w:p w14:paraId="5100235E" w14:textId="77777777" w:rsidR="0037652D" w:rsidRDefault="0037652D"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7652D"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37652D" w:rsidRDefault="0037652D" w:rsidP="003B43B9">
                          <w:pPr>
                            <w:jc w:val="right"/>
                          </w:pPr>
                        </w:p>
                      </w:tc>
                    </w:tr>
                  </w:tbl>
                  <w:p w14:paraId="5100235E" w14:textId="77777777" w:rsidR="0037652D" w:rsidRDefault="0037652D" w:rsidP="00C75F9A"/>
                </w:txbxContent>
              </v:textbox>
              <w10:wrap anchorx="page" anchory="page"/>
            </v:shape>
          </w:pict>
        </mc:Fallback>
      </mc:AlternateContent>
    </w:r>
  </w:p>
  <w:p w14:paraId="0CF880B2" w14:textId="77777777" w:rsidR="0037652D" w:rsidRDefault="0037652D" w:rsidP="00165B6B">
    <w:pPr>
      <w:pStyle w:val="Voettekst"/>
      <w:spacing w:line="60" w:lineRule="exact"/>
    </w:pPr>
    <w:bookmarkStart w:id="13" w:name="bmAfzenderRegel1"/>
    <w:bookmarkEnd w:id="13"/>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37652D" w:rsidRPr="0023094B" w:rsidRDefault="0037652D" w:rsidP="00D657D9">
                          <w:pPr>
                            <w:jc w:val="right"/>
                          </w:pPr>
                          <w:bookmarkStart w:id="14" w:name="bmAccreditatie"/>
                          <w:bookmarkEnd w:id="1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46000BB5" w14:textId="77777777" w:rsidR="0037652D" w:rsidRPr="0023094B" w:rsidRDefault="0037652D" w:rsidP="00D657D9">
                    <w:pPr>
                      <w:jc w:val="right"/>
                    </w:pPr>
                    <w:bookmarkStart w:id="15" w:name="bmAccreditatie"/>
                    <w:bookmarkEnd w:id="1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91654" w14:textId="77777777" w:rsidR="00773DFA" w:rsidRDefault="00773DFA">
      <w:r>
        <w:separator/>
      </w:r>
    </w:p>
  </w:footnote>
  <w:footnote w:type="continuationSeparator" w:id="0">
    <w:p w14:paraId="7F8186B8" w14:textId="77777777" w:rsidR="00773DFA" w:rsidRDefault="00773DFA">
      <w:r>
        <w:continuationSeparator/>
      </w:r>
    </w:p>
  </w:footnote>
  <w:footnote w:type="continuationNotice" w:id="1">
    <w:p w14:paraId="334731AA" w14:textId="77777777" w:rsidR="00773DFA" w:rsidRDefault="00773D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E40" w14:textId="77777777" w:rsidR="0037652D" w:rsidRDefault="0037652D">
    <w:pPr>
      <w:pStyle w:val="Koptekst"/>
    </w:pPr>
    <w:r>
      <w:rPr>
        <w:noProof/>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F424" w14:textId="3D2BE848" w:rsidR="0037652D" w:rsidRDefault="0037652D">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37652D" w14:paraId="11F249BD" w14:textId="77777777" w:rsidTr="007A0094">
      <w:trPr>
        <w:trHeight w:val="1539"/>
      </w:trPr>
      <w:tc>
        <w:tcPr>
          <w:tcW w:w="6117" w:type="dxa"/>
          <w:vAlign w:val="bottom"/>
        </w:tcPr>
        <w:p w14:paraId="36E7125E" w14:textId="77777777" w:rsidR="0037652D" w:rsidRDefault="0037652D" w:rsidP="007A0094">
          <w:pPr>
            <w:pStyle w:val="HROpleidingen"/>
            <w:spacing w:after="120"/>
          </w:pPr>
          <w:bookmarkStart w:id="11" w:name="bmInstituutNaamNietStandaard"/>
          <w:bookmarkEnd w:id="11"/>
        </w:p>
        <w:p w14:paraId="59B879D6" w14:textId="77777777" w:rsidR="0037652D" w:rsidRDefault="0037652D" w:rsidP="007A0094">
          <w:pPr>
            <w:pStyle w:val="HRNaamInstituut"/>
          </w:pPr>
          <w:bookmarkStart w:id="12" w:name="bmInstituutnaam"/>
          <w:bookmarkEnd w:id="12"/>
        </w:p>
      </w:tc>
      <w:tc>
        <w:tcPr>
          <w:tcW w:w="2394" w:type="dxa"/>
          <w:vMerge w:val="restart"/>
        </w:tcPr>
        <w:p w14:paraId="1526F0D8" w14:textId="77777777" w:rsidR="0037652D" w:rsidRDefault="0037652D" w:rsidP="003B43B9">
          <w:pPr>
            <w:jc w:val="right"/>
          </w:pPr>
        </w:p>
      </w:tc>
    </w:tr>
    <w:tr w:rsidR="0037652D" w14:paraId="7CE42A69" w14:textId="77777777" w:rsidTr="003B43B9">
      <w:trPr>
        <w:trHeight w:val="442"/>
      </w:trPr>
      <w:tc>
        <w:tcPr>
          <w:tcW w:w="6117" w:type="dxa"/>
          <w:vAlign w:val="bottom"/>
        </w:tcPr>
        <w:p w14:paraId="1703A524" w14:textId="77777777" w:rsidR="0037652D" w:rsidRDefault="0037652D" w:rsidP="006018D6">
          <w:pPr>
            <w:pStyle w:val="HRNaamInstituut"/>
          </w:pPr>
        </w:p>
      </w:tc>
      <w:tc>
        <w:tcPr>
          <w:tcW w:w="2394" w:type="dxa"/>
          <w:vMerge/>
        </w:tcPr>
        <w:p w14:paraId="01E30284" w14:textId="77777777" w:rsidR="0037652D" w:rsidRDefault="0037652D" w:rsidP="003B43B9">
          <w:pPr>
            <w:jc w:val="right"/>
          </w:pPr>
        </w:p>
      </w:tc>
    </w:tr>
  </w:tbl>
  <w:p w14:paraId="583C01A5" w14:textId="77777777" w:rsidR="0037652D" w:rsidRDefault="0037652D"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7048"/>
    <w:multiLevelType w:val="hybridMultilevel"/>
    <w:tmpl w:val="C810B446"/>
    <w:lvl w:ilvl="0" w:tplc="1BD2D200">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C72730"/>
    <w:multiLevelType w:val="hybridMultilevel"/>
    <w:tmpl w:val="28E8C1CC"/>
    <w:lvl w:ilvl="0" w:tplc="230CD1D6">
      <w:start w:val="1"/>
      <w:numFmt w:val="decimal"/>
      <w:lvlText w:val="%1."/>
      <w:lvlJc w:val="left"/>
      <w:pPr>
        <w:ind w:left="1440" w:hanging="360"/>
      </w:pPr>
    </w:lvl>
    <w:lvl w:ilvl="1" w:tplc="A30C752C">
      <w:start w:val="1"/>
      <w:numFmt w:val="decimal"/>
      <w:lvlText w:val="%2."/>
      <w:lvlJc w:val="left"/>
      <w:pPr>
        <w:ind w:left="1440" w:hanging="360"/>
      </w:pPr>
    </w:lvl>
    <w:lvl w:ilvl="2" w:tplc="88FA63CE">
      <w:start w:val="1"/>
      <w:numFmt w:val="decimal"/>
      <w:lvlText w:val="%3."/>
      <w:lvlJc w:val="left"/>
      <w:pPr>
        <w:ind w:left="1440" w:hanging="360"/>
      </w:pPr>
    </w:lvl>
    <w:lvl w:ilvl="3" w:tplc="72942854">
      <w:start w:val="1"/>
      <w:numFmt w:val="decimal"/>
      <w:lvlText w:val="%4."/>
      <w:lvlJc w:val="left"/>
      <w:pPr>
        <w:ind w:left="1440" w:hanging="360"/>
      </w:pPr>
    </w:lvl>
    <w:lvl w:ilvl="4" w:tplc="6DA835A6">
      <w:start w:val="1"/>
      <w:numFmt w:val="decimal"/>
      <w:lvlText w:val="%5."/>
      <w:lvlJc w:val="left"/>
      <w:pPr>
        <w:ind w:left="1440" w:hanging="360"/>
      </w:pPr>
    </w:lvl>
    <w:lvl w:ilvl="5" w:tplc="AE02366C">
      <w:start w:val="1"/>
      <w:numFmt w:val="decimal"/>
      <w:lvlText w:val="%6."/>
      <w:lvlJc w:val="left"/>
      <w:pPr>
        <w:ind w:left="1440" w:hanging="360"/>
      </w:pPr>
    </w:lvl>
    <w:lvl w:ilvl="6" w:tplc="2A080296">
      <w:start w:val="1"/>
      <w:numFmt w:val="decimal"/>
      <w:lvlText w:val="%7."/>
      <w:lvlJc w:val="left"/>
      <w:pPr>
        <w:ind w:left="1440" w:hanging="360"/>
      </w:pPr>
    </w:lvl>
    <w:lvl w:ilvl="7" w:tplc="B0A063BA">
      <w:start w:val="1"/>
      <w:numFmt w:val="decimal"/>
      <w:lvlText w:val="%8."/>
      <w:lvlJc w:val="left"/>
      <w:pPr>
        <w:ind w:left="1440" w:hanging="360"/>
      </w:pPr>
    </w:lvl>
    <w:lvl w:ilvl="8" w:tplc="64B03CBE">
      <w:start w:val="1"/>
      <w:numFmt w:val="decimal"/>
      <w:lvlText w:val="%9."/>
      <w:lvlJc w:val="left"/>
      <w:pPr>
        <w:ind w:left="1440" w:hanging="360"/>
      </w:pPr>
    </w:lvl>
  </w:abstractNum>
  <w:abstractNum w:abstractNumId="2" w15:restartNumberingAfterBreak="0">
    <w:nsid w:val="0EDE1373"/>
    <w:multiLevelType w:val="hybridMultilevel"/>
    <w:tmpl w:val="B5423BDE"/>
    <w:lvl w:ilvl="0" w:tplc="04130001">
      <w:start w:val="1"/>
      <w:numFmt w:val="bullet"/>
      <w:lvlText w:val=""/>
      <w:lvlJc w:val="left"/>
      <w:pPr>
        <w:ind w:left="10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1A229B"/>
    <w:multiLevelType w:val="hybridMultilevel"/>
    <w:tmpl w:val="7CDA5DD4"/>
    <w:lvl w:ilvl="0" w:tplc="E422AB14">
      <w:start w:val="1"/>
      <w:numFmt w:val="decimal"/>
      <w:lvlText w:val="%1."/>
      <w:lvlJc w:val="left"/>
      <w:pPr>
        <w:ind w:left="1440" w:hanging="360"/>
      </w:pPr>
    </w:lvl>
    <w:lvl w:ilvl="1" w:tplc="D3C00F7E">
      <w:start w:val="1"/>
      <w:numFmt w:val="decimal"/>
      <w:lvlText w:val="%2."/>
      <w:lvlJc w:val="left"/>
      <w:pPr>
        <w:ind w:left="1440" w:hanging="360"/>
      </w:pPr>
    </w:lvl>
    <w:lvl w:ilvl="2" w:tplc="C96A7512">
      <w:start w:val="1"/>
      <w:numFmt w:val="decimal"/>
      <w:lvlText w:val="%3."/>
      <w:lvlJc w:val="left"/>
      <w:pPr>
        <w:ind w:left="1440" w:hanging="360"/>
      </w:pPr>
    </w:lvl>
    <w:lvl w:ilvl="3" w:tplc="A73AE564">
      <w:start w:val="1"/>
      <w:numFmt w:val="decimal"/>
      <w:lvlText w:val="%4."/>
      <w:lvlJc w:val="left"/>
      <w:pPr>
        <w:ind w:left="1440" w:hanging="360"/>
      </w:pPr>
    </w:lvl>
    <w:lvl w:ilvl="4" w:tplc="C0FE6C7A">
      <w:start w:val="1"/>
      <w:numFmt w:val="decimal"/>
      <w:lvlText w:val="%5."/>
      <w:lvlJc w:val="left"/>
      <w:pPr>
        <w:ind w:left="1440" w:hanging="360"/>
      </w:pPr>
    </w:lvl>
    <w:lvl w:ilvl="5" w:tplc="0AB2ACFA">
      <w:start w:val="1"/>
      <w:numFmt w:val="decimal"/>
      <w:lvlText w:val="%6."/>
      <w:lvlJc w:val="left"/>
      <w:pPr>
        <w:ind w:left="1440" w:hanging="360"/>
      </w:pPr>
    </w:lvl>
    <w:lvl w:ilvl="6" w:tplc="9A90FE44">
      <w:start w:val="1"/>
      <w:numFmt w:val="decimal"/>
      <w:lvlText w:val="%7."/>
      <w:lvlJc w:val="left"/>
      <w:pPr>
        <w:ind w:left="1440" w:hanging="360"/>
      </w:pPr>
    </w:lvl>
    <w:lvl w:ilvl="7" w:tplc="40C091C8">
      <w:start w:val="1"/>
      <w:numFmt w:val="decimal"/>
      <w:lvlText w:val="%8."/>
      <w:lvlJc w:val="left"/>
      <w:pPr>
        <w:ind w:left="1440" w:hanging="360"/>
      </w:pPr>
    </w:lvl>
    <w:lvl w:ilvl="8" w:tplc="45BCC098">
      <w:start w:val="1"/>
      <w:numFmt w:val="decimal"/>
      <w:lvlText w:val="%9."/>
      <w:lvlJc w:val="left"/>
      <w:pPr>
        <w:ind w:left="1440" w:hanging="360"/>
      </w:pPr>
    </w:lvl>
  </w:abstractNum>
  <w:abstractNum w:abstractNumId="4" w15:restartNumberingAfterBreak="0">
    <w:nsid w:val="13485739"/>
    <w:multiLevelType w:val="multilevel"/>
    <w:tmpl w:val="B9FA4E2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73A3EA5"/>
    <w:multiLevelType w:val="hybridMultilevel"/>
    <w:tmpl w:val="0674E8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5D526B"/>
    <w:multiLevelType w:val="hybridMultilevel"/>
    <w:tmpl w:val="539887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BF2F6B"/>
    <w:multiLevelType w:val="hybridMultilevel"/>
    <w:tmpl w:val="900477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6234EDB"/>
    <w:multiLevelType w:val="hybridMultilevel"/>
    <w:tmpl w:val="D722BE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A24659A"/>
    <w:multiLevelType w:val="hybridMultilevel"/>
    <w:tmpl w:val="0E7A9A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3E46A91"/>
    <w:multiLevelType w:val="hybridMultilevel"/>
    <w:tmpl w:val="28BE4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B46D50"/>
    <w:multiLevelType w:val="multilevel"/>
    <w:tmpl w:val="4B38F56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AF4868"/>
    <w:multiLevelType w:val="hybridMultilevel"/>
    <w:tmpl w:val="00AC395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4093F8D"/>
    <w:multiLevelType w:val="hybridMultilevel"/>
    <w:tmpl w:val="7B90CF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5CF4CF8"/>
    <w:multiLevelType w:val="multilevel"/>
    <w:tmpl w:val="4B38F5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AC7722B"/>
    <w:multiLevelType w:val="hybridMultilevel"/>
    <w:tmpl w:val="6DE457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B346116"/>
    <w:multiLevelType w:val="hybridMultilevel"/>
    <w:tmpl w:val="A3BAA500"/>
    <w:lvl w:ilvl="0" w:tplc="79A07DB4">
      <w:start w:val="1"/>
      <w:numFmt w:val="bullet"/>
      <w:lvlText w:val=""/>
      <w:lvlJc w:val="left"/>
      <w:pPr>
        <w:ind w:left="1440" w:hanging="360"/>
      </w:pPr>
      <w:rPr>
        <w:rFonts w:ascii="Symbol" w:hAnsi="Symbol"/>
      </w:rPr>
    </w:lvl>
    <w:lvl w:ilvl="1" w:tplc="E9BA1202">
      <w:start w:val="1"/>
      <w:numFmt w:val="bullet"/>
      <w:lvlText w:val=""/>
      <w:lvlJc w:val="left"/>
      <w:pPr>
        <w:ind w:left="1440" w:hanging="360"/>
      </w:pPr>
      <w:rPr>
        <w:rFonts w:ascii="Symbol" w:hAnsi="Symbol"/>
      </w:rPr>
    </w:lvl>
    <w:lvl w:ilvl="2" w:tplc="3CB092BC">
      <w:start w:val="1"/>
      <w:numFmt w:val="bullet"/>
      <w:lvlText w:val=""/>
      <w:lvlJc w:val="left"/>
      <w:pPr>
        <w:ind w:left="1440" w:hanging="360"/>
      </w:pPr>
      <w:rPr>
        <w:rFonts w:ascii="Symbol" w:hAnsi="Symbol"/>
      </w:rPr>
    </w:lvl>
    <w:lvl w:ilvl="3" w:tplc="E4D8AD92">
      <w:start w:val="1"/>
      <w:numFmt w:val="bullet"/>
      <w:lvlText w:val=""/>
      <w:lvlJc w:val="left"/>
      <w:pPr>
        <w:ind w:left="1440" w:hanging="360"/>
      </w:pPr>
      <w:rPr>
        <w:rFonts w:ascii="Symbol" w:hAnsi="Symbol"/>
      </w:rPr>
    </w:lvl>
    <w:lvl w:ilvl="4" w:tplc="6E04F89C">
      <w:start w:val="1"/>
      <w:numFmt w:val="bullet"/>
      <w:lvlText w:val=""/>
      <w:lvlJc w:val="left"/>
      <w:pPr>
        <w:ind w:left="1440" w:hanging="360"/>
      </w:pPr>
      <w:rPr>
        <w:rFonts w:ascii="Symbol" w:hAnsi="Symbol"/>
      </w:rPr>
    </w:lvl>
    <w:lvl w:ilvl="5" w:tplc="0CF6A834">
      <w:start w:val="1"/>
      <w:numFmt w:val="bullet"/>
      <w:lvlText w:val=""/>
      <w:lvlJc w:val="left"/>
      <w:pPr>
        <w:ind w:left="1440" w:hanging="360"/>
      </w:pPr>
      <w:rPr>
        <w:rFonts w:ascii="Symbol" w:hAnsi="Symbol"/>
      </w:rPr>
    </w:lvl>
    <w:lvl w:ilvl="6" w:tplc="7B1686E0">
      <w:start w:val="1"/>
      <w:numFmt w:val="bullet"/>
      <w:lvlText w:val=""/>
      <w:lvlJc w:val="left"/>
      <w:pPr>
        <w:ind w:left="1440" w:hanging="360"/>
      </w:pPr>
      <w:rPr>
        <w:rFonts w:ascii="Symbol" w:hAnsi="Symbol"/>
      </w:rPr>
    </w:lvl>
    <w:lvl w:ilvl="7" w:tplc="CB96CF44">
      <w:start w:val="1"/>
      <w:numFmt w:val="bullet"/>
      <w:lvlText w:val=""/>
      <w:lvlJc w:val="left"/>
      <w:pPr>
        <w:ind w:left="1440" w:hanging="360"/>
      </w:pPr>
      <w:rPr>
        <w:rFonts w:ascii="Symbol" w:hAnsi="Symbol"/>
      </w:rPr>
    </w:lvl>
    <w:lvl w:ilvl="8" w:tplc="F33039A8">
      <w:start w:val="1"/>
      <w:numFmt w:val="bullet"/>
      <w:lvlText w:val=""/>
      <w:lvlJc w:val="left"/>
      <w:pPr>
        <w:ind w:left="1440" w:hanging="360"/>
      </w:pPr>
      <w:rPr>
        <w:rFonts w:ascii="Symbol" w:hAnsi="Symbol"/>
      </w:rPr>
    </w:lvl>
  </w:abstractNum>
  <w:abstractNum w:abstractNumId="17" w15:restartNumberingAfterBreak="0">
    <w:nsid w:val="4D9210D2"/>
    <w:multiLevelType w:val="hybridMultilevel"/>
    <w:tmpl w:val="DF185F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0CB3007"/>
    <w:multiLevelType w:val="hybridMultilevel"/>
    <w:tmpl w:val="AF62B1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7838BF"/>
    <w:multiLevelType w:val="hybridMultilevel"/>
    <w:tmpl w:val="92C2C2A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1D358B9"/>
    <w:multiLevelType w:val="multilevel"/>
    <w:tmpl w:val="016A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2" w15:restartNumberingAfterBreak="0">
    <w:nsid w:val="54673A3D"/>
    <w:multiLevelType w:val="hybridMultilevel"/>
    <w:tmpl w:val="54F49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9236DA"/>
    <w:multiLevelType w:val="hybridMultilevel"/>
    <w:tmpl w:val="19042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085D8D"/>
    <w:multiLevelType w:val="multilevel"/>
    <w:tmpl w:val="672223C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CC955F2"/>
    <w:multiLevelType w:val="multilevel"/>
    <w:tmpl w:val="F746D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1F62F5"/>
    <w:multiLevelType w:val="hybridMultilevel"/>
    <w:tmpl w:val="4D94B78E"/>
    <w:lvl w:ilvl="0" w:tplc="75E663C8">
      <w:start w:val="1"/>
      <w:numFmt w:val="bullet"/>
      <w:lvlText w:val=""/>
      <w:lvlJc w:val="left"/>
      <w:pPr>
        <w:ind w:left="1800" w:hanging="360"/>
      </w:pPr>
      <w:rPr>
        <w:rFonts w:ascii="Symbol" w:hAnsi="Symbol"/>
      </w:rPr>
    </w:lvl>
    <w:lvl w:ilvl="1" w:tplc="6082B974">
      <w:start w:val="1"/>
      <w:numFmt w:val="bullet"/>
      <w:lvlText w:val=""/>
      <w:lvlJc w:val="left"/>
      <w:pPr>
        <w:ind w:left="1800" w:hanging="360"/>
      </w:pPr>
      <w:rPr>
        <w:rFonts w:ascii="Symbol" w:hAnsi="Symbol"/>
      </w:rPr>
    </w:lvl>
    <w:lvl w:ilvl="2" w:tplc="0E7CEF32">
      <w:start w:val="1"/>
      <w:numFmt w:val="bullet"/>
      <w:lvlText w:val=""/>
      <w:lvlJc w:val="left"/>
      <w:pPr>
        <w:ind w:left="1800" w:hanging="360"/>
      </w:pPr>
      <w:rPr>
        <w:rFonts w:ascii="Symbol" w:hAnsi="Symbol"/>
      </w:rPr>
    </w:lvl>
    <w:lvl w:ilvl="3" w:tplc="17DEFDAA">
      <w:start w:val="1"/>
      <w:numFmt w:val="bullet"/>
      <w:lvlText w:val=""/>
      <w:lvlJc w:val="left"/>
      <w:pPr>
        <w:ind w:left="1800" w:hanging="360"/>
      </w:pPr>
      <w:rPr>
        <w:rFonts w:ascii="Symbol" w:hAnsi="Symbol"/>
      </w:rPr>
    </w:lvl>
    <w:lvl w:ilvl="4" w:tplc="03BECDAA">
      <w:start w:val="1"/>
      <w:numFmt w:val="bullet"/>
      <w:lvlText w:val=""/>
      <w:lvlJc w:val="left"/>
      <w:pPr>
        <w:ind w:left="1800" w:hanging="360"/>
      </w:pPr>
      <w:rPr>
        <w:rFonts w:ascii="Symbol" w:hAnsi="Symbol"/>
      </w:rPr>
    </w:lvl>
    <w:lvl w:ilvl="5" w:tplc="AD541C54">
      <w:start w:val="1"/>
      <w:numFmt w:val="bullet"/>
      <w:lvlText w:val=""/>
      <w:lvlJc w:val="left"/>
      <w:pPr>
        <w:ind w:left="1800" w:hanging="360"/>
      </w:pPr>
      <w:rPr>
        <w:rFonts w:ascii="Symbol" w:hAnsi="Symbol"/>
      </w:rPr>
    </w:lvl>
    <w:lvl w:ilvl="6" w:tplc="067AE05E">
      <w:start w:val="1"/>
      <w:numFmt w:val="bullet"/>
      <w:lvlText w:val=""/>
      <w:lvlJc w:val="left"/>
      <w:pPr>
        <w:ind w:left="1800" w:hanging="360"/>
      </w:pPr>
      <w:rPr>
        <w:rFonts w:ascii="Symbol" w:hAnsi="Symbol"/>
      </w:rPr>
    </w:lvl>
    <w:lvl w:ilvl="7" w:tplc="21841E1E">
      <w:start w:val="1"/>
      <w:numFmt w:val="bullet"/>
      <w:lvlText w:val=""/>
      <w:lvlJc w:val="left"/>
      <w:pPr>
        <w:ind w:left="1800" w:hanging="360"/>
      </w:pPr>
      <w:rPr>
        <w:rFonts w:ascii="Symbol" w:hAnsi="Symbol"/>
      </w:rPr>
    </w:lvl>
    <w:lvl w:ilvl="8" w:tplc="BF607128">
      <w:start w:val="1"/>
      <w:numFmt w:val="bullet"/>
      <w:lvlText w:val=""/>
      <w:lvlJc w:val="left"/>
      <w:pPr>
        <w:ind w:left="1800" w:hanging="360"/>
      </w:pPr>
      <w:rPr>
        <w:rFonts w:ascii="Symbol" w:hAnsi="Symbol"/>
      </w:rPr>
    </w:lvl>
  </w:abstractNum>
  <w:abstractNum w:abstractNumId="27" w15:restartNumberingAfterBreak="0">
    <w:nsid w:val="668955DC"/>
    <w:multiLevelType w:val="hybridMultilevel"/>
    <w:tmpl w:val="24A05FD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B108B6"/>
    <w:multiLevelType w:val="hybridMultilevel"/>
    <w:tmpl w:val="D2D82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945D64"/>
    <w:multiLevelType w:val="multilevel"/>
    <w:tmpl w:val="FE44280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FF52E5"/>
    <w:multiLevelType w:val="multilevel"/>
    <w:tmpl w:val="B6567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6D4461"/>
    <w:multiLevelType w:val="hybridMultilevel"/>
    <w:tmpl w:val="FB209A22"/>
    <w:lvl w:ilvl="0" w:tplc="A3BE4FB0">
      <w:start w:val="1"/>
      <w:numFmt w:val="bullet"/>
      <w:lvlText w:val=""/>
      <w:lvlJc w:val="left"/>
      <w:pPr>
        <w:ind w:left="1800" w:hanging="360"/>
      </w:pPr>
      <w:rPr>
        <w:rFonts w:ascii="Symbol" w:hAnsi="Symbol"/>
      </w:rPr>
    </w:lvl>
    <w:lvl w:ilvl="1" w:tplc="7448538A">
      <w:start w:val="1"/>
      <w:numFmt w:val="bullet"/>
      <w:lvlText w:val=""/>
      <w:lvlJc w:val="left"/>
      <w:pPr>
        <w:ind w:left="1800" w:hanging="360"/>
      </w:pPr>
      <w:rPr>
        <w:rFonts w:ascii="Symbol" w:hAnsi="Symbol"/>
      </w:rPr>
    </w:lvl>
    <w:lvl w:ilvl="2" w:tplc="5170A054">
      <w:start w:val="1"/>
      <w:numFmt w:val="bullet"/>
      <w:lvlText w:val=""/>
      <w:lvlJc w:val="left"/>
      <w:pPr>
        <w:ind w:left="1800" w:hanging="360"/>
      </w:pPr>
      <w:rPr>
        <w:rFonts w:ascii="Symbol" w:hAnsi="Symbol"/>
      </w:rPr>
    </w:lvl>
    <w:lvl w:ilvl="3" w:tplc="43D80EA4">
      <w:start w:val="1"/>
      <w:numFmt w:val="bullet"/>
      <w:lvlText w:val=""/>
      <w:lvlJc w:val="left"/>
      <w:pPr>
        <w:ind w:left="1800" w:hanging="360"/>
      </w:pPr>
      <w:rPr>
        <w:rFonts w:ascii="Symbol" w:hAnsi="Symbol"/>
      </w:rPr>
    </w:lvl>
    <w:lvl w:ilvl="4" w:tplc="F976ECDC">
      <w:start w:val="1"/>
      <w:numFmt w:val="bullet"/>
      <w:lvlText w:val=""/>
      <w:lvlJc w:val="left"/>
      <w:pPr>
        <w:ind w:left="1800" w:hanging="360"/>
      </w:pPr>
      <w:rPr>
        <w:rFonts w:ascii="Symbol" w:hAnsi="Symbol"/>
      </w:rPr>
    </w:lvl>
    <w:lvl w:ilvl="5" w:tplc="5EEE28AC">
      <w:start w:val="1"/>
      <w:numFmt w:val="bullet"/>
      <w:lvlText w:val=""/>
      <w:lvlJc w:val="left"/>
      <w:pPr>
        <w:ind w:left="1800" w:hanging="360"/>
      </w:pPr>
      <w:rPr>
        <w:rFonts w:ascii="Symbol" w:hAnsi="Symbol"/>
      </w:rPr>
    </w:lvl>
    <w:lvl w:ilvl="6" w:tplc="AEEC13DC">
      <w:start w:val="1"/>
      <w:numFmt w:val="bullet"/>
      <w:lvlText w:val=""/>
      <w:lvlJc w:val="left"/>
      <w:pPr>
        <w:ind w:left="1800" w:hanging="360"/>
      </w:pPr>
      <w:rPr>
        <w:rFonts w:ascii="Symbol" w:hAnsi="Symbol"/>
      </w:rPr>
    </w:lvl>
    <w:lvl w:ilvl="7" w:tplc="3404F586">
      <w:start w:val="1"/>
      <w:numFmt w:val="bullet"/>
      <w:lvlText w:val=""/>
      <w:lvlJc w:val="left"/>
      <w:pPr>
        <w:ind w:left="1800" w:hanging="360"/>
      </w:pPr>
      <w:rPr>
        <w:rFonts w:ascii="Symbol" w:hAnsi="Symbol"/>
      </w:rPr>
    </w:lvl>
    <w:lvl w:ilvl="8" w:tplc="BD586F40">
      <w:start w:val="1"/>
      <w:numFmt w:val="bullet"/>
      <w:lvlText w:val=""/>
      <w:lvlJc w:val="left"/>
      <w:pPr>
        <w:ind w:left="1800" w:hanging="360"/>
      </w:pPr>
      <w:rPr>
        <w:rFonts w:ascii="Symbol" w:hAnsi="Symbol"/>
      </w:rPr>
    </w:lvl>
  </w:abstractNum>
  <w:abstractNum w:abstractNumId="33" w15:restartNumberingAfterBreak="0">
    <w:nsid w:val="7511510E"/>
    <w:multiLevelType w:val="hybridMultilevel"/>
    <w:tmpl w:val="7976281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5771CA7"/>
    <w:multiLevelType w:val="hybridMultilevel"/>
    <w:tmpl w:val="A054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6" w15:restartNumberingAfterBreak="0">
    <w:nsid w:val="7B276BA9"/>
    <w:multiLevelType w:val="hybridMultilevel"/>
    <w:tmpl w:val="F33C0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2F0FD2"/>
    <w:multiLevelType w:val="hybridMultilevel"/>
    <w:tmpl w:val="01C0743E"/>
    <w:lvl w:ilvl="0" w:tplc="9670CBCA">
      <w:start w:val="1"/>
      <w:numFmt w:val="decimal"/>
      <w:lvlText w:val="Eis %1"/>
      <w:lvlJc w:val="left"/>
      <w:pPr>
        <w:ind w:left="284" w:hanging="284"/>
      </w:pPr>
      <w:rPr>
        <w:rFonts w:hint="default"/>
      </w:rPr>
    </w:lvl>
    <w:lvl w:ilvl="1" w:tplc="FCF4DBC4">
      <w:numFmt w:val="bullet"/>
      <w:lvlText w:val="-"/>
      <w:lvlJc w:val="left"/>
      <w:pPr>
        <w:ind w:left="1440" w:hanging="360"/>
      </w:pPr>
      <w:rPr>
        <w:rFonts w:ascii="Arial" w:eastAsia="Times New Roman" w:hAnsi="Arial"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7921112">
    <w:abstractNumId w:val="35"/>
  </w:num>
  <w:num w:numId="2" w16cid:durableId="753084671">
    <w:abstractNumId w:val="37"/>
  </w:num>
  <w:num w:numId="3" w16cid:durableId="1982803032">
    <w:abstractNumId w:val="23"/>
  </w:num>
  <w:num w:numId="4" w16cid:durableId="866799343">
    <w:abstractNumId w:val="6"/>
  </w:num>
  <w:num w:numId="5" w16cid:durableId="827092008">
    <w:abstractNumId w:val="34"/>
  </w:num>
  <w:num w:numId="6" w16cid:durableId="611595017">
    <w:abstractNumId w:val="18"/>
  </w:num>
  <w:num w:numId="7" w16cid:durableId="2099982121">
    <w:abstractNumId w:val="5"/>
  </w:num>
  <w:num w:numId="8" w16cid:durableId="282614032">
    <w:abstractNumId w:val="19"/>
  </w:num>
  <w:num w:numId="9" w16cid:durableId="776943535">
    <w:abstractNumId w:val="27"/>
  </w:num>
  <w:num w:numId="10" w16cid:durableId="1952012977">
    <w:abstractNumId w:val="8"/>
  </w:num>
  <w:num w:numId="11" w16cid:durableId="682440526">
    <w:abstractNumId w:val="16"/>
  </w:num>
  <w:num w:numId="12" w16cid:durableId="2025590372">
    <w:abstractNumId w:val="4"/>
  </w:num>
  <w:num w:numId="13" w16cid:durableId="1892618571">
    <w:abstractNumId w:val="9"/>
  </w:num>
  <w:num w:numId="14" w16cid:durableId="1955483486">
    <w:abstractNumId w:val="11"/>
  </w:num>
  <w:num w:numId="15" w16cid:durableId="1613321062">
    <w:abstractNumId w:val="24"/>
  </w:num>
  <w:num w:numId="16" w16cid:durableId="598611227">
    <w:abstractNumId w:val="2"/>
  </w:num>
  <w:num w:numId="17" w16cid:durableId="909271623">
    <w:abstractNumId w:val="0"/>
  </w:num>
  <w:num w:numId="18" w16cid:durableId="320625614">
    <w:abstractNumId w:val="17"/>
  </w:num>
  <w:num w:numId="19" w16cid:durableId="201555898">
    <w:abstractNumId w:val="14"/>
  </w:num>
  <w:num w:numId="20" w16cid:durableId="1731924688">
    <w:abstractNumId w:val="12"/>
  </w:num>
  <w:num w:numId="21" w16cid:durableId="1147012710">
    <w:abstractNumId w:val="30"/>
  </w:num>
  <w:num w:numId="22" w16cid:durableId="1458988803">
    <w:abstractNumId w:val="15"/>
  </w:num>
  <w:num w:numId="23" w16cid:durableId="2078546658">
    <w:abstractNumId w:val="33"/>
  </w:num>
  <w:num w:numId="24" w16cid:durableId="243302367">
    <w:abstractNumId w:val="13"/>
  </w:num>
  <w:num w:numId="25" w16cid:durableId="1519194270">
    <w:abstractNumId w:val="25"/>
  </w:num>
  <w:num w:numId="26" w16cid:durableId="629634241">
    <w:abstractNumId w:val="29"/>
  </w:num>
  <w:num w:numId="27" w16cid:durableId="1419718867">
    <w:abstractNumId w:val="22"/>
  </w:num>
  <w:num w:numId="28" w16cid:durableId="888078707">
    <w:abstractNumId w:val="21"/>
  </w:num>
  <w:num w:numId="29" w16cid:durableId="566570851">
    <w:abstractNumId w:val="28"/>
  </w:num>
  <w:num w:numId="30" w16cid:durableId="1798063072">
    <w:abstractNumId w:val="1"/>
  </w:num>
  <w:num w:numId="31" w16cid:durableId="597567022">
    <w:abstractNumId w:val="32"/>
  </w:num>
  <w:num w:numId="32" w16cid:durableId="325399873">
    <w:abstractNumId w:val="3"/>
  </w:num>
  <w:num w:numId="33" w16cid:durableId="1430657057">
    <w:abstractNumId w:val="26"/>
  </w:num>
  <w:num w:numId="34" w16cid:durableId="593367349">
    <w:abstractNumId w:val="31"/>
  </w:num>
  <w:num w:numId="35" w16cid:durableId="306514974">
    <w:abstractNumId w:val="20"/>
  </w:num>
  <w:num w:numId="36" w16cid:durableId="1312557844">
    <w:abstractNumId w:val="10"/>
  </w:num>
  <w:num w:numId="37" w16cid:durableId="1407799457">
    <w:abstractNumId w:val="36"/>
  </w:num>
  <w:num w:numId="38" w16cid:durableId="185252633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0CCF"/>
    <w:rsid w:val="0000225F"/>
    <w:rsid w:val="00002E4B"/>
    <w:rsid w:val="00003197"/>
    <w:rsid w:val="000062D2"/>
    <w:rsid w:val="0000639E"/>
    <w:rsid w:val="00006CE4"/>
    <w:rsid w:val="00006FDF"/>
    <w:rsid w:val="000103F1"/>
    <w:rsid w:val="00012125"/>
    <w:rsid w:val="0001402F"/>
    <w:rsid w:val="000146FE"/>
    <w:rsid w:val="00014DAD"/>
    <w:rsid w:val="00015486"/>
    <w:rsid w:val="00016056"/>
    <w:rsid w:val="00021AEF"/>
    <w:rsid w:val="00022FFA"/>
    <w:rsid w:val="00023737"/>
    <w:rsid w:val="00024BCC"/>
    <w:rsid w:val="000267BA"/>
    <w:rsid w:val="000274FF"/>
    <w:rsid w:val="00030D5F"/>
    <w:rsid w:val="000310DE"/>
    <w:rsid w:val="00031387"/>
    <w:rsid w:val="00031589"/>
    <w:rsid w:val="00031D5A"/>
    <w:rsid w:val="00033C64"/>
    <w:rsid w:val="00034799"/>
    <w:rsid w:val="0003480B"/>
    <w:rsid w:val="00034D59"/>
    <w:rsid w:val="00035A18"/>
    <w:rsid w:val="00035DB7"/>
    <w:rsid w:val="00037D55"/>
    <w:rsid w:val="00037FF7"/>
    <w:rsid w:val="00040CF1"/>
    <w:rsid w:val="00040CFB"/>
    <w:rsid w:val="000418BF"/>
    <w:rsid w:val="00044A52"/>
    <w:rsid w:val="000453C6"/>
    <w:rsid w:val="00045722"/>
    <w:rsid w:val="00046A76"/>
    <w:rsid w:val="00047B04"/>
    <w:rsid w:val="000509B8"/>
    <w:rsid w:val="00051CBD"/>
    <w:rsid w:val="00052EAD"/>
    <w:rsid w:val="000535C1"/>
    <w:rsid w:val="000535F1"/>
    <w:rsid w:val="0005370F"/>
    <w:rsid w:val="000544C7"/>
    <w:rsid w:val="000545CA"/>
    <w:rsid w:val="0005483E"/>
    <w:rsid w:val="00054969"/>
    <w:rsid w:val="00057DB0"/>
    <w:rsid w:val="00060286"/>
    <w:rsid w:val="000607B8"/>
    <w:rsid w:val="000611BE"/>
    <w:rsid w:val="00062880"/>
    <w:rsid w:val="00062890"/>
    <w:rsid w:val="000628B5"/>
    <w:rsid w:val="00062B03"/>
    <w:rsid w:val="000631C2"/>
    <w:rsid w:val="00063767"/>
    <w:rsid w:val="00063B76"/>
    <w:rsid w:val="00063F48"/>
    <w:rsid w:val="000670F3"/>
    <w:rsid w:val="0007052A"/>
    <w:rsid w:val="0007185A"/>
    <w:rsid w:val="00071B10"/>
    <w:rsid w:val="000723E7"/>
    <w:rsid w:val="00072488"/>
    <w:rsid w:val="00075BD0"/>
    <w:rsid w:val="00076037"/>
    <w:rsid w:val="00077A74"/>
    <w:rsid w:val="00077D16"/>
    <w:rsid w:val="0008078D"/>
    <w:rsid w:val="00080EB7"/>
    <w:rsid w:val="00081339"/>
    <w:rsid w:val="00082929"/>
    <w:rsid w:val="00082BC2"/>
    <w:rsid w:val="00082EF4"/>
    <w:rsid w:val="00083D2C"/>
    <w:rsid w:val="00084089"/>
    <w:rsid w:val="00084FC8"/>
    <w:rsid w:val="00087A61"/>
    <w:rsid w:val="00087F7C"/>
    <w:rsid w:val="0009245E"/>
    <w:rsid w:val="000945F8"/>
    <w:rsid w:val="000955E4"/>
    <w:rsid w:val="000958AA"/>
    <w:rsid w:val="00096742"/>
    <w:rsid w:val="000A0563"/>
    <w:rsid w:val="000A142D"/>
    <w:rsid w:val="000A18B8"/>
    <w:rsid w:val="000A2766"/>
    <w:rsid w:val="000A3875"/>
    <w:rsid w:val="000A3DC2"/>
    <w:rsid w:val="000A5763"/>
    <w:rsid w:val="000A5B09"/>
    <w:rsid w:val="000A5ED0"/>
    <w:rsid w:val="000A65D2"/>
    <w:rsid w:val="000A66BE"/>
    <w:rsid w:val="000B008C"/>
    <w:rsid w:val="000B09DF"/>
    <w:rsid w:val="000B0CDF"/>
    <w:rsid w:val="000B2CA4"/>
    <w:rsid w:val="000B5327"/>
    <w:rsid w:val="000B5978"/>
    <w:rsid w:val="000B5EA3"/>
    <w:rsid w:val="000B76B7"/>
    <w:rsid w:val="000C032F"/>
    <w:rsid w:val="000C088A"/>
    <w:rsid w:val="000C2A16"/>
    <w:rsid w:val="000C30AF"/>
    <w:rsid w:val="000C3285"/>
    <w:rsid w:val="000C42B3"/>
    <w:rsid w:val="000C5409"/>
    <w:rsid w:val="000C7C24"/>
    <w:rsid w:val="000D079B"/>
    <w:rsid w:val="000D19C9"/>
    <w:rsid w:val="000D2093"/>
    <w:rsid w:val="000D28FE"/>
    <w:rsid w:val="000D4047"/>
    <w:rsid w:val="000D4E6A"/>
    <w:rsid w:val="000D5633"/>
    <w:rsid w:val="000D6236"/>
    <w:rsid w:val="000D7B34"/>
    <w:rsid w:val="000E0F52"/>
    <w:rsid w:val="000E18F9"/>
    <w:rsid w:val="000E3051"/>
    <w:rsid w:val="000E37D6"/>
    <w:rsid w:val="000E3C64"/>
    <w:rsid w:val="000E51D5"/>
    <w:rsid w:val="000E626B"/>
    <w:rsid w:val="000E7497"/>
    <w:rsid w:val="000F0666"/>
    <w:rsid w:val="000F0FC9"/>
    <w:rsid w:val="000F1182"/>
    <w:rsid w:val="000F128B"/>
    <w:rsid w:val="000F55F7"/>
    <w:rsid w:val="000F5B81"/>
    <w:rsid w:val="000F605C"/>
    <w:rsid w:val="000F7B85"/>
    <w:rsid w:val="00101BAD"/>
    <w:rsid w:val="00102084"/>
    <w:rsid w:val="001028E7"/>
    <w:rsid w:val="00103362"/>
    <w:rsid w:val="001043A4"/>
    <w:rsid w:val="00105EC2"/>
    <w:rsid w:val="001063CB"/>
    <w:rsid w:val="00106A9C"/>
    <w:rsid w:val="00106AA1"/>
    <w:rsid w:val="001071C6"/>
    <w:rsid w:val="001076B5"/>
    <w:rsid w:val="00110982"/>
    <w:rsid w:val="0011235A"/>
    <w:rsid w:val="001133E2"/>
    <w:rsid w:val="001141A1"/>
    <w:rsid w:val="0011676D"/>
    <w:rsid w:val="0011705E"/>
    <w:rsid w:val="00117405"/>
    <w:rsid w:val="001201FC"/>
    <w:rsid w:val="0012144B"/>
    <w:rsid w:val="00124DC5"/>
    <w:rsid w:val="00124FB8"/>
    <w:rsid w:val="00125009"/>
    <w:rsid w:val="00126C51"/>
    <w:rsid w:val="001271A3"/>
    <w:rsid w:val="001305DC"/>
    <w:rsid w:val="0013186F"/>
    <w:rsid w:val="001325E5"/>
    <w:rsid w:val="00132AFE"/>
    <w:rsid w:val="0013319A"/>
    <w:rsid w:val="00133E1C"/>
    <w:rsid w:val="00136001"/>
    <w:rsid w:val="0013757C"/>
    <w:rsid w:val="00137A89"/>
    <w:rsid w:val="00142183"/>
    <w:rsid w:val="00142B9E"/>
    <w:rsid w:val="0014336E"/>
    <w:rsid w:val="0014405F"/>
    <w:rsid w:val="0014418F"/>
    <w:rsid w:val="00146069"/>
    <w:rsid w:val="001469AC"/>
    <w:rsid w:val="001472BD"/>
    <w:rsid w:val="0014734C"/>
    <w:rsid w:val="001515C9"/>
    <w:rsid w:val="00151F46"/>
    <w:rsid w:val="001530BE"/>
    <w:rsid w:val="00154C5B"/>
    <w:rsid w:val="00154D62"/>
    <w:rsid w:val="00156D19"/>
    <w:rsid w:val="00157D24"/>
    <w:rsid w:val="00160A50"/>
    <w:rsid w:val="00164787"/>
    <w:rsid w:val="00165B6B"/>
    <w:rsid w:val="00170A9A"/>
    <w:rsid w:val="001720E5"/>
    <w:rsid w:val="00172E55"/>
    <w:rsid w:val="0017411C"/>
    <w:rsid w:val="0017420B"/>
    <w:rsid w:val="00174237"/>
    <w:rsid w:val="0017476B"/>
    <w:rsid w:val="00174AED"/>
    <w:rsid w:val="00174AF3"/>
    <w:rsid w:val="00176526"/>
    <w:rsid w:val="0017709B"/>
    <w:rsid w:val="00177C63"/>
    <w:rsid w:val="00177D45"/>
    <w:rsid w:val="001804CE"/>
    <w:rsid w:val="00181E24"/>
    <w:rsid w:val="00182689"/>
    <w:rsid w:val="00182BEA"/>
    <w:rsid w:val="0018537D"/>
    <w:rsid w:val="001857D1"/>
    <w:rsid w:val="001863DB"/>
    <w:rsid w:val="001868E6"/>
    <w:rsid w:val="00187F5B"/>
    <w:rsid w:val="001941A4"/>
    <w:rsid w:val="0019661C"/>
    <w:rsid w:val="0019682E"/>
    <w:rsid w:val="001969A6"/>
    <w:rsid w:val="00196F4E"/>
    <w:rsid w:val="001972FD"/>
    <w:rsid w:val="00197F3F"/>
    <w:rsid w:val="001A0E7A"/>
    <w:rsid w:val="001A1540"/>
    <w:rsid w:val="001A26CD"/>
    <w:rsid w:val="001A2AED"/>
    <w:rsid w:val="001A3494"/>
    <w:rsid w:val="001A53F5"/>
    <w:rsid w:val="001A5505"/>
    <w:rsid w:val="001A610F"/>
    <w:rsid w:val="001A6890"/>
    <w:rsid w:val="001B02E6"/>
    <w:rsid w:val="001B1C87"/>
    <w:rsid w:val="001B1CA8"/>
    <w:rsid w:val="001B3D51"/>
    <w:rsid w:val="001B5591"/>
    <w:rsid w:val="001B5868"/>
    <w:rsid w:val="001B6900"/>
    <w:rsid w:val="001B6E43"/>
    <w:rsid w:val="001C13BE"/>
    <w:rsid w:val="001C1861"/>
    <w:rsid w:val="001C1AEC"/>
    <w:rsid w:val="001C3052"/>
    <w:rsid w:val="001C4232"/>
    <w:rsid w:val="001C4C84"/>
    <w:rsid w:val="001C5C1E"/>
    <w:rsid w:val="001C621D"/>
    <w:rsid w:val="001C6DA1"/>
    <w:rsid w:val="001C6F5D"/>
    <w:rsid w:val="001C7B26"/>
    <w:rsid w:val="001D3124"/>
    <w:rsid w:val="001D36C4"/>
    <w:rsid w:val="001D44B3"/>
    <w:rsid w:val="001D471E"/>
    <w:rsid w:val="001D50D7"/>
    <w:rsid w:val="001D516A"/>
    <w:rsid w:val="001D61D2"/>
    <w:rsid w:val="001D6A7E"/>
    <w:rsid w:val="001D6F52"/>
    <w:rsid w:val="001D78D5"/>
    <w:rsid w:val="001E0166"/>
    <w:rsid w:val="001E09FC"/>
    <w:rsid w:val="001E13D3"/>
    <w:rsid w:val="001E2355"/>
    <w:rsid w:val="001E2648"/>
    <w:rsid w:val="001E3E89"/>
    <w:rsid w:val="001E44E9"/>
    <w:rsid w:val="001E514A"/>
    <w:rsid w:val="001E5B8D"/>
    <w:rsid w:val="001E6100"/>
    <w:rsid w:val="001E63B3"/>
    <w:rsid w:val="001E6AF3"/>
    <w:rsid w:val="001E6D81"/>
    <w:rsid w:val="001E72CD"/>
    <w:rsid w:val="001E754E"/>
    <w:rsid w:val="001F1E63"/>
    <w:rsid w:val="001F33C5"/>
    <w:rsid w:val="001F4047"/>
    <w:rsid w:val="001F5FAC"/>
    <w:rsid w:val="002003DE"/>
    <w:rsid w:val="00201A46"/>
    <w:rsid w:val="00206677"/>
    <w:rsid w:val="0021003C"/>
    <w:rsid w:val="00210412"/>
    <w:rsid w:val="0021078E"/>
    <w:rsid w:val="00211D24"/>
    <w:rsid w:val="0021241C"/>
    <w:rsid w:val="00212853"/>
    <w:rsid w:val="002149B3"/>
    <w:rsid w:val="00214A63"/>
    <w:rsid w:val="00214E62"/>
    <w:rsid w:val="00216B5A"/>
    <w:rsid w:val="00220B65"/>
    <w:rsid w:val="0022166B"/>
    <w:rsid w:val="00222546"/>
    <w:rsid w:val="00223C28"/>
    <w:rsid w:val="002240AC"/>
    <w:rsid w:val="0022475C"/>
    <w:rsid w:val="00224A5F"/>
    <w:rsid w:val="00224EE4"/>
    <w:rsid w:val="00226787"/>
    <w:rsid w:val="00230413"/>
    <w:rsid w:val="002308E3"/>
    <w:rsid w:val="00230F23"/>
    <w:rsid w:val="002320F5"/>
    <w:rsid w:val="00232C86"/>
    <w:rsid w:val="00233332"/>
    <w:rsid w:val="00233769"/>
    <w:rsid w:val="00233ABD"/>
    <w:rsid w:val="00235380"/>
    <w:rsid w:val="002369A3"/>
    <w:rsid w:val="00240159"/>
    <w:rsid w:val="00241EB9"/>
    <w:rsid w:val="00241F42"/>
    <w:rsid w:val="002424A9"/>
    <w:rsid w:val="00245ACB"/>
    <w:rsid w:val="002462D4"/>
    <w:rsid w:val="00246B1B"/>
    <w:rsid w:val="00250E90"/>
    <w:rsid w:val="00251E50"/>
    <w:rsid w:val="002522A8"/>
    <w:rsid w:val="00252843"/>
    <w:rsid w:val="002530D8"/>
    <w:rsid w:val="00254757"/>
    <w:rsid w:val="0025476A"/>
    <w:rsid w:val="00255280"/>
    <w:rsid w:val="00256FE4"/>
    <w:rsid w:val="0026091D"/>
    <w:rsid w:val="00262063"/>
    <w:rsid w:val="002640AB"/>
    <w:rsid w:val="00265E18"/>
    <w:rsid w:val="002661B5"/>
    <w:rsid w:val="00266C60"/>
    <w:rsid w:val="00271634"/>
    <w:rsid w:val="00272283"/>
    <w:rsid w:val="00272B20"/>
    <w:rsid w:val="002802D8"/>
    <w:rsid w:val="0028112C"/>
    <w:rsid w:val="0028434A"/>
    <w:rsid w:val="00284366"/>
    <w:rsid w:val="00285302"/>
    <w:rsid w:val="00286021"/>
    <w:rsid w:val="00287D7B"/>
    <w:rsid w:val="00291616"/>
    <w:rsid w:val="00291654"/>
    <w:rsid w:val="00293029"/>
    <w:rsid w:val="00293C2D"/>
    <w:rsid w:val="00294A45"/>
    <w:rsid w:val="00294C55"/>
    <w:rsid w:val="00294E53"/>
    <w:rsid w:val="00296102"/>
    <w:rsid w:val="00296867"/>
    <w:rsid w:val="00296A1A"/>
    <w:rsid w:val="00296BDF"/>
    <w:rsid w:val="00296DD1"/>
    <w:rsid w:val="00297C03"/>
    <w:rsid w:val="00297C6D"/>
    <w:rsid w:val="002A1A0E"/>
    <w:rsid w:val="002A30CF"/>
    <w:rsid w:val="002A3126"/>
    <w:rsid w:val="002A3132"/>
    <w:rsid w:val="002A3888"/>
    <w:rsid w:val="002A5549"/>
    <w:rsid w:val="002A6003"/>
    <w:rsid w:val="002A6202"/>
    <w:rsid w:val="002A69A5"/>
    <w:rsid w:val="002A6DE6"/>
    <w:rsid w:val="002A7031"/>
    <w:rsid w:val="002A7AC5"/>
    <w:rsid w:val="002A7E5E"/>
    <w:rsid w:val="002B0525"/>
    <w:rsid w:val="002B1825"/>
    <w:rsid w:val="002B1EF2"/>
    <w:rsid w:val="002B2999"/>
    <w:rsid w:val="002B4030"/>
    <w:rsid w:val="002B41D0"/>
    <w:rsid w:val="002B4D95"/>
    <w:rsid w:val="002B6166"/>
    <w:rsid w:val="002B67A7"/>
    <w:rsid w:val="002B69EB"/>
    <w:rsid w:val="002B7038"/>
    <w:rsid w:val="002BB398"/>
    <w:rsid w:val="002C1461"/>
    <w:rsid w:val="002C2381"/>
    <w:rsid w:val="002C2593"/>
    <w:rsid w:val="002C2B8A"/>
    <w:rsid w:val="002C46CD"/>
    <w:rsid w:val="002C4DF6"/>
    <w:rsid w:val="002D07F9"/>
    <w:rsid w:val="002D0F35"/>
    <w:rsid w:val="002D151A"/>
    <w:rsid w:val="002D1523"/>
    <w:rsid w:val="002D296B"/>
    <w:rsid w:val="002D2C30"/>
    <w:rsid w:val="002D3684"/>
    <w:rsid w:val="002D3FA4"/>
    <w:rsid w:val="002D4BE8"/>
    <w:rsid w:val="002D5D45"/>
    <w:rsid w:val="002E0660"/>
    <w:rsid w:val="002E0BED"/>
    <w:rsid w:val="002E21B3"/>
    <w:rsid w:val="002E3740"/>
    <w:rsid w:val="002E384A"/>
    <w:rsid w:val="002E440C"/>
    <w:rsid w:val="002E4E9E"/>
    <w:rsid w:val="002E764A"/>
    <w:rsid w:val="002E7D11"/>
    <w:rsid w:val="002E7E4D"/>
    <w:rsid w:val="002F213F"/>
    <w:rsid w:val="002F226F"/>
    <w:rsid w:val="002F2C8A"/>
    <w:rsid w:val="002F3C2D"/>
    <w:rsid w:val="002F42FA"/>
    <w:rsid w:val="002F4C38"/>
    <w:rsid w:val="003002D3"/>
    <w:rsid w:val="0030031C"/>
    <w:rsid w:val="00304680"/>
    <w:rsid w:val="003046F9"/>
    <w:rsid w:val="00304FD6"/>
    <w:rsid w:val="00305F91"/>
    <w:rsid w:val="0030635B"/>
    <w:rsid w:val="00306F9F"/>
    <w:rsid w:val="0031019D"/>
    <w:rsid w:val="003105B0"/>
    <w:rsid w:val="003109A3"/>
    <w:rsid w:val="00311EB4"/>
    <w:rsid w:val="0031267B"/>
    <w:rsid w:val="003126E7"/>
    <w:rsid w:val="003148F8"/>
    <w:rsid w:val="003151B4"/>
    <w:rsid w:val="00315F85"/>
    <w:rsid w:val="00316500"/>
    <w:rsid w:val="0031724D"/>
    <w:rsid w:val="0032115A"/>
    <w:rsid w:val="00321849"/>
    <w:rsid w:val="00322632"/>
    <w:rsid w:val="003239FA"/>
    <w:rsid w:val="00323CFA"/>
    <w:rsid w:val="00324291"/>
    <w:rsid w:val="00331EBA"/>
    <w:rsid w:val="00331F88"/>
    <w:rsid w:val="003323CB"/>
    <w:rsid w:val="00332FCB"/>
    <w:rsid w:val="003330F9"/>
    <w:rsid w:val="003332E9"/>
    <w:rsid w:val="0033368F"/>
    <w:rsid w:val="00334373"/>
    <w:rsid w:val="0033469A"/>
    <w:rsid w:val="00335485"/>
    <w:rsid w:val="003360E5"/>
    <w:rsid w:val="00336D0B"/>
    <w:rsid w:val="003420EB"/>
    <w:rsid w:val="003422D5"/>
    <w:rsid w:val="003429C7"/>
    <w:rsid w:val="00343779"/>
    <w:rsid w:val="00343B67"/>
    <w:rsid w:val="00345B73"/>
    <w:rsid w:val="0034636B"/>
    <w:rsid w:val="00347499"/>
    <w:rsid w:val="00347ED2"/>
    <w:rsid w:val="00352DE4"/>
    <w:rsid w:val="003541C0"/>
    <w:rsid w:val="00355911"/>
    <w:rsid w:val="00355A94"/>
    <w:rsid w:val="00356E5C"/>
    <w:rsid w:val="0036075A"/>
    <w:rsid w:val="00362223"/>
    <w:rsid w:val="00363945"/>
    <w:rsid w:val="00363B00"/>
    <w:rsid w:val="0036513B"/>
    <w:rsid w:val="0036720A"/>
    <w:rsid w:val="003672B3"/>
    <w:rsid w:val="0036749A"/>
    <w:rsid w:val="00367C6D"/>
    <w:rsid w:val="0037000E"/>
    <w:rsid w:val="003707B7"/>
    <w:rsid w:val="00372BC4"/>
    <w:rsid w:val="00372E0C"/>
    <w:rsid w:val="00373BB3"/>
    <w:rsid w:val="0037652D"/>
    <w:rsid w:val="003766E1"/>
    <w:rsid w:val="003779A9"/>
    <w:rsid w:val="0038293E"/>
    <w:rsid w:val="00382CF3"/>
    <w:rsid w:val="00384324"/>
    <w:rsid w:val="003845E7"/>
    <w:rsid w:val="00384F7B"/>
    <w:rsid w:val="003856FD"/>
    <w:rsid w:val="00390B40"/>
    <w:rsid w:val="00394960"/>
    <w:rsid w:val="00395004"/>
    <w:rsid w:val="00395AE5"/>
    <w:rsid w:val="00396013"/>
    <w:rsid w:val="003964A4"/>
    <w:rsid w:val="00397B00"/>
    <w:rsid w:val="003A0B83"/>
    <w:rsid w:val="003A0E7F"/>
    <w:rsid w:val="003A0F2F"/>
    <w:rsid w:val="003A13B9"/>
    <w:rsid w:val="003A143F"/>
    <w:rsid w:val="003A312A"/>
    <w:rsid w:val="003A5338"/>
    <w:rsid w:val="003A56B6"/>
    <w:rsid w:val="003A6290"/>
    <w:rsid w:val="003A73F1"/>
    <w:rsid w:val="003B0462"/>
    <w:rsid w:val="003B0C8A"/>
    <w:rsid w:val="003B16A7"/>
    <w:rsid w:val="003B16B4"/>
    <w:rsid w:val="003B1B73"/>
    <w:rsid w:val="003B1B7D"/>
    <w:rsid w:val="003B2E9D"/>
    <w:rsid w:val="003B43B9"/>
    <w:rsid w:val="003B477E"/>
    <w:rsid w:val="003B49BE"/>
    <w:rsid w:val="003B52AB"/>
    <w:rsid w:val="003B58AE"/>
    <w:rsid w:val="003B715C"/>
    <w:rsid w:val="003B7D33"/>
    <w:rsid w:val="003C1097"/>
    <w:rsid w:val="003C2434"/>
    <w:rsid w:val="003C255B"/>
    <w:rsid w:val="003C3415"/>
    <w:rsid w:val="003C3A0B"/>
    <w:rsid w:val="003C3C6F"/>
    <w:rsid w:val="003C3F57"/>
    <w:rsid w:val="003C4B76"/>
    <w:rsid w:val="003C4F38"/>
    <w:rsid w:val="003C64DB"/>
    <w:rsid w:val="003C69E4"/>
    <w:rsid w:val="003C6DD1"/>
    <w:rsid w:val="003D1DB2"/>
    <w:rsid w:val="003D3048"/>
    <w:rsid w:val="003D43E8"/>
    <w:rsid w:val="003D4EA7"/>
    <w:rsid w:val="003D6091"/>
    <w:rsid w:val="003D6722"/>
    <w:rsid w:val="003D6FAE"/>
    <w:rsid w:val="003D7514"/>
    <w:rsid w:val="003D7F98"/>
    <w:rsid w:val="003E0337"/>
    <w:rsid w:val="003E04F8"/>
    <w:rsid w:val="003E06A2"/>
    <w:rsid w:val="003E16C6"/>
    <w:rsid w:val="003E1C51"/>
    <w:rsid w:val="003E20E2"/>
    <w:rsid w:val="003E23AD"/>
    <w:rsid w:val="003E297C"/>
    <w:rsid w:val="003E3466"/>
    <w:rsid w:val="003E37B9"/>
    <w:rsid w:val="003E4434"/>
    <w:rsid w:val="003E51A6"/>
    <w:rsid w:val="003E7B4C"/>
    <w:rsid w:val="003F0529"/>
    <w:rsid w:val="003F1C00"/>
    <w:rsid w:val="003F33B4"/>
    <w:rsid w:val="003F3481"/>
    <w:rsid w:val="003F6448"/>
    <w:rsid w:val="003F6F98"/>
    <w:rsid w:val="0040119B"/>
    <w:rsid w:val="0040182D"/>
    <w:rsid w:val="00403573"/>
    <w:rsid w:val="004037FD"/>
    <w:rsid w:val="004040DE"/>
    <w:rsid w:val="00405431"/>
    <w:rsid w:val="00405DEA"/>
    <w:rsid w:val="00406B27"/>
    <w:rsid w:val="004078C7"/>
    <w:rsid w:val="00410414"/>
    <w:rsid w:val="0041061A"/>
    <w:rsid w:val="00411412"/>
    <w:rsid w:val="004125E6"/>
    <w:rsid w:val="00413165"/>
    <w:rsid w:val="00413EC3"/>
    <w:rsid w:val="00414274"/>
    <w:rsid w:val="0041660F"/>
    <w:rsid w:val="00416A3B"/>
    <w:rsid w:val="00416AF3"/>
    <w:rsid w:val="004213F3"/>
    <w:rsid w:val="004219C3"/>
    <w:rsid w:val="00421DDB"/>
    <w:rsid w:val="00424233"/>
    <w:rsid w:val="004275B7"/>
    <w:rsid w:val="00427682"/>
    <w:rsid w:val="00430C01"/>
    <w:rsid w:val="004310CF"/>
    <w:rsid w:val="00431BDA"/>
    <w:rsid w:val="0043230B"/>
    <w:rsid w:val="0043230C"/>
    <w:rsid w:val="00433013"/>
    <w:rsid w:val="00433AA8"/>
    <w:rsid w:val="00433C9F"/>
    <w:rsid w:val="00433E20"/>
    <w:rsid w:val="00433EB1"/>
    <w:rsid w:val="004341CB"/>
    <w:rsid w:val="00434AFC"/>
    <w:rsid w:val="004356BA"/>
    <w:rsid w:val="00437953"/>
    <w:rsid w:val="00437EE6"/>
    <w:rsid w:val="00440A42"/>
    <w:rsid w:val="00440FE1"/>
    <w:rsid w:val="00441120"/>
    <w:rsid w:val="004412A7"/>
    <w:rsid w:val="00441C42"/>
    <w:rsid w:val="00442CD3"/>
    <w:rsid w:val="00443710"/>
    <w:rsid w:val="00443ADB"/>
    <w:rsid w:val="00443C40"/>
    <w:rsid w:val="00446138"/>
    <w:rsid w:val="004469B6"/>
    <w:rsid w:val="0045005A"/>
    <w:rsid w:val="00451C6B"/>
    <w:rsid w:val="00451FB4"/>
    <w:rsid w:val="00451FDE"/>
    <w:rsid w:val="00452DF7"/>
    <w:rsid w:val="0045332B"/>
    <w:rsid w:val="0045352A"/>
    <w:rsid w:val="00454BCE"/>
    <w:rsid w:val="004556D9"/>
    <w:rsid w:val="00455EA3"/>
    <w:rsid w:val="00456282"/>
    <w:rsid w:val="004565FD"/>
    <w:rsid w:val="00457E25"/>
    <w:rsid w:val="00461429"/>
    <w:rsid w:val="0046146A"/>
    <w:rsid w:val="00461B5F"/>
    <w:rsid w:val="00461E8D"/>
    <w:rsid w:val="00462832"/>
    <w:rsid w:val="004628E4"/>
    <w:rsid w:val="00463368"/>
    <w:rsid w:val="00463612"/>
    <w:rsid w:val="00464843"/>
    <w:rsid w:val="004662B0"/>
    <w:rsid w:val="00471C95"/>
    <w:rsid w:val="004727E6"/>
    <w:rsid w:val="00472D18"/>
    <w:rsid w:val="00474F01"/>
    <w:rsid w:val="00475314"/>
    <w:rsid w:val="00475BD2"/>
    <w:rsid w:val="00477687"/>
    <w:rsid w:val="00480DB7"/>
    <w:rsid w:val="00480F30"/>
    <w:rsid w:val="004814CB"/>
    <w:rsid w:val="0048279A"/>
    <w:rsid w:val="00485CEB"/>
    <w:rsid w:val="004874D1"/>
    <w:rsid w:val="00487646"/>
    <w:rsid w:val="00487CEE"/>
    <w:rsid w:val="00491404"/>
    <w:rsid w:val="00491FA7"/>
    <w:rsid w:val="00492B99"/>
    <w:rsid w:val="004943B8"/>
    <w:rsid w:val="00494C23"/>
    <w:rsid w:val="0049534C"/>
    <w:rsid w:val="004953C6"/>
    <w:rsid w:val="00496EA0"/>
    <w:rsid w:val="00497493"/>
    <w:rsid w:val="00497709"/>
    <w:rsid w:val="004A1ADF"/>
    <w:rsid w:val="004A38E3"/>
    <w:rsid w:val="004A5F5A"/>
    <w:rsid w:val="004A6674"/>
    <w:rsid w:val="004A7CA5"/>
    <w:rsid w:val="004B2A10"/>
    <w:rsid w:val="004B2A64"/>
    <w:rsid w:val="004B39FD"/>
    <w:rsid w:val="004B7422"/>
    <w:rsid w:val="004C2F5D"/>
    <w:rsid w:val="004C33A7"/>
    <w:rsid w:val="004C3AC0"/>
    <w:rsid w:val="004C3AC5"/>
    <w:rsid w:val="004C3E3E"/>
    <w:rsid w:val="004C58CF"/>
    <w:rsid w:val="004C7975"/>
    <w:rsid w:val="004D025F"/>
    <w:rsid w:val="004D04B2"/>
    <w:rsid w:val="004D0EBB"/>
    <w:rsid w:val="004D1769"/>
    <w:rsid w:val="004D1986"/>
    <w:rsid w:val="004D1CC4"/>
    <w:rsid w:val="004D3517"/>
    <w:rsid w:val="004D410B"/>
    <w:rsid w:val="004D45E5"/>
    <w:rsid w:val="004D4BEB"/>
    <w:rsid w:val="004D5A00"/>
    <w:rsid w:val="004D688C"/>
    <w:rsid w:val="004D79FB"/>
    <w:rsid w:val="004D7C0E"/>
    <w:rsid w:val="004E06D3"/>
    <w:rsid w:val="004E0703"/>
    <w:rsid w:val="004E1207"/>
    <w:rsid w:val="004E246C"/>
    <w:rsid w:val="004E38DA"/>
    <w:rsid w:val="004E3D60"/>
    <w:rsid w:val="004E4F5D"/>
    <w:rsid w:val="004E6014"/>
    <w:rsid w:val="004E6C1B"/>
    <w:rsid w:val="004E76BE"/>
    <w:rsid w:val="004E7723"/>
    <w:rsid w:val="004F372C"/>
    <w:rsid w:val="004F3F46"/>
    <w:rsid w:val="004F5ED0"/>
    <w:rsid w:val="004F671D"/>
    <w:rsid w:val="004F7A9B"/>
    <w:rsid w:val="005006C5"/>
    <w:rsid w:val="00501148"/>
    <w:rsid w:val="005013A6"/>
    <w:rsid w:val="0050350E"/>
    <w:rsid w:val="0050470B"/>
    <w:rsid w:val="00504E4D"/>
    <w:rsid w:val="0050501F"/>
    <w:rsid w:val="005050D9"/>
    <w:rsid w:val="0050791C"/>
    <w:rsid w:val="005079EA"/>
    <w:rsid w:val="00510ED0"/>
    <w:rsid w:val="0051245E"/>
    <w:rsid w:val="00512EC1"/>
    <w:rsid w:val="005139FF"/>
    <w:rsid w:val="0051447B"/>
    <w:rsid w:val="005144D7"/>
    <w:rsid w:val="00514DD8"/>
    <w:rsid w:val="00515C2A"/>
    <w:rsid w:val="00523599"/>
    <w:rsid w:val="0052388E"/>
    <w:rsid w:val="0052392A"/>
    <w:rsid w:val="005277E5"/>
    <w:rsid w:val="00531B63"/>
    <w:rsid w:val="00532CF5"/>
    <w:rsid w:val="0053369A"/>
    <w:rsid w:val="00533DEA"/>
    <w:rsid w:val="005345C1"/>
    <w:rsid w:val="00534B2C"/>
    <w:rsid w:val="00534C61"/>
    <w:rsid w:val="0053505E"/>
    <w:rsid w:val="005350EF"/>
    <w:rsid w:val="00535548"/>
    <w:rsid w:val="00536C62"/>
    <w:rsid w:val="00536F15"/>
    <w:rsid w:val="005374BF"/>
    <w:rsid w:val="00537996"/>
    <w:rsid w:val="0054084E"/>
    <w:rsid w:val="00542749"/>
    <w:rsid w:val="00543D67"/>
    <w:rsid w:val="00544350"/>
    <w:rsid w:val="00545D78"/>
    <w:rsid w:val="005467AB"/>
    <w:rsid w:val="00547C88"/>
    <w:rsid w:val="00547F2C"/>
    <w:rsid w:val="00550CD7"/>
    <w:rsid w:val="0055111F"/>
    <w:rsid w:val="00551445"/>
    <w:rsid w:val="005516D0"/>
    <w:rsid w:val="00555946"/>
    <w:rsid w:val="00555B4E"/>
    <w:rsid w:val="00556815"/>
    <w:rsid w:val="00556CCF"/>
    <w:rsid w:val="00556FEA"/>
    <w:rsid w:val="0055728F"/>
    <w:rsid w:val="005600A9"/>
    <w:rsid w:val="00562E91"/>
    <w:rsid w:val="00564E26"/>
    <w:rsid w:val="00566F9D"/>
    <w:rsid w:val="0057042E"/>
    <w:rsid w:val="00570E4E"/>
    <w:rsid w:val="0057194B"/>
    <w:rsid w:val="00572A4F"/>
    <w:rsid w:val="00574116"/>
    <w:rsid w:val="00574E43"/>
    <w:rsid w:val="00574F31"/>
    <w:rsid w:val="00575BDF"/>
    <w:rsid w:val="0057723C"/>
    <w:rsid w:val="005802D9"/>
    <w:rsid w:val="00580C65"/>
    <w:rsid w:val="00581452"/>
    <w:rsid w:val="005824D3"/>
    <w:rsid w:val="005834BC"/>
    <w:rsid w:val="005837C9"/>
    <w:rsid w:val="00585F4F"/>
    <w:rsid w:val="00586205"/>
    <w:rsid w:val="005862C1"/>
    <w:rsid w:val="00587B98"/>
    <w:rsid w:val="005930E6"/>
    <w:rsid w:val="00593262"/>
    <w:rsid w:val="00593AB6"/>
    <w:rsid w:val="00594AED"/>
    <w:rsid w:val="00594C67"/>
    <w:rsid w:val="005962EE"/>
    <w:rsid w:val="005977FC"/>
    <w:rsid w:val="0059787B"/>
    <w:rsid w:val="005A03CA"/>
    <w:rsid w:val="005A0877"/>
    <w:rsid w:val="005A10CC"/>
    <w:rsid w:val="005A1348"/>
    <w:rsid w:val="005A20CC"/>
    <w:rsid w:val="005A32B6"/>
    <w:rsid w:val="005A344D"/>
    <w:rsid w:val="005A3F4E"/>
    <w:rsid w:val="005A40AC"/>
    <w:rsid w:val="005A55E2"/>
    <w:rsid w:val="005A5EBB"/>
    <w:rsid w:val="005B00AA"/>
    <w:rsid w:val="005B2D87"/>
    <w:rsid w:val="005B33DC"/>
    <w:rsid w:val="005B56C8"/>
    <w:rsid w:val="005B627B"/>
    <w:rsid w:val="005C05B4"/>
    <w:rsid w:val="005C14A4"/>
    <w:rsid w:val="005C251C"/>
    <w:rsid w:val="005C34D3"/>
    <w:rsid w:val="005C3B2A"/>
    <w:rsid w:val="005C44C5"/>
    <w:rsid w:val="005C49B3"/>
    <w:rsid w:val="005C4A21"/>
    <w:rsid w:val="005C5DBE"/>
    <w:rsid w:val="005C7A44"/>
    <w:rsid w:val="005D1623"/>
    <w:rsid w:val="005D335E"/>
    <w:rsid w:val="005D3D3B"/>
    <w:rsid w:val="005D45B3"/>
    <w:rsid w:val="005D5518"/>
    <w:rsid w:val="005D6447"/>
    <w:rsid w:val="005D656A"/>
    <w:rsid w:val="005D6FA2"/>
    <w:rsid w:val="005E0049"/>
    <w:rsid w:val="005E0734"/>
    <w:rsid w:val="005E0CCB"/>
    <w:rsid w:val="005E18DD"/>
    <w:rsid w:val="005E280B"/>
    <w:rsid w:val="005E2C11"/>
    <w:rsid w:val="005E3D69"/>
    <w:rsid w:val="005E3E7D"/>
    <w:rsid w:val="005E4C21"/>
    <w:rsid w:val="005E4CA1"/>
    <w:rsid w:val="005E50C0"/>
    <w:rsid w:val="005E6CD2"/>
    <w:rsid w:val="005E7405"/>
    <w:rsid w:val="005F0217"/>
    <w:rsid w:val="005F094A"/>
    <w:rsid w:val="005F1B71"/>
    <w:rsid w:val="005F2A38"/>
    <w:rsid w:val="005F2A56"/>
    <w:rsid w:val="005F318F"/>
    <w:rsid w:val="005F3727"/>
    <w:rsid w:val="005F3CF6"/>
    <w:rsid w:val="005F4477"/>
    <w:rsid w:val="005F44F1"/>
    <w:rsid w:val="005F4D8C"/>
    <w:rsid w:val="005F5323"/>
    <w:rsid w:val="005F5ACD"/>
    <w:rsid w:val="005F5B98"/>
    <w:rsid w:val="005F5C02"/>
    <w:rsid w:val="005F6AE3"/>
    <w:rsid w:val="005F6CFF"/>
    <w:rsid w:val="005F6DCC"/>
    <w:rsid w:val="005F7355"/>
    <w:rsid w:val="00601508"/>
    <w:rsid w:val="006018D6"/>
    <w:rsid w:val="00602209"/>
    <w:rsid w:val="00602B17"/>
    <w:rsid w:val="0060318D"/>
    <w:rsid w:val="00603A1E"/>
    <w:rsid w:val="00603DCD"/>
    <w:rsid w:val="00606B6C"/>
    <w:rsid w:val="00606CA8"/>
    <w:rsid w:val="00607480"/>
    <w:rsid w:val="00611397"/>
    <w:rsid w:val="00611C0B"/>
    <w:rsid w:val="006138F8"/>
    <w:rsid w:val="00613BAF"/>
    <w:rsid w:val="00613DA0"/>
    <w:rsid w:val="006142F6"/>
    <w:rsid w:val="00614561"/>
    <w:rsid w:val="00614CA7"/>
    <w:rsid w:val="00614EAE"/>
    <w:rsid w:val="006155BE"/>
    <w:rsid w:val="00615FA8"/>
    <w:rsid w:val="00616F6C"/>
    <w:rsid w:val="00617251"/>
    <w:rsid w:val="00622DB7"/>
    <w:rsid w:val="00622EB3"/>
    <w:rsid w:val="00623598"/>
    <w:rsid w:val="00623F35"/>
    <w:rsid w:val="006303EC"/>
    <w:rsid w:val="00630E05"/>
    <w:rsid w:val="006310E2"/>
    <w:rsid w:val="006328BA"/>
    <w:rsid w:val="00633188"/>
    <w:rsid w:val="006334DF"/>
    <w:rsid w:val="00633574"/>
    <w:rsid w:val="00635B43"/>
    <w:rsid w:val="00641895"/>
    <w:rsid w:val="00641ACE"/>
    <w:rsid w:val="006423B7"/>
    <w:rsid w:val="00642CDE"/>
    <w:rsid w:val="006441A4"/>
    <w:rsid w:val="00645287"/>
    <w:rsid w:val="0064561D"/>
    <w:rsid w:val="00645638"/>
    <w:rsid w:val="0064564B"/>
    <w:rsid w:val="00646356"/>
    <w:rsid w:val="00646418"/>
    <w:rsid w:val="00646AB4"/>
    <w:rsid w:val="00646C85"/>
    <w:rsid w:val="006474DA"/>
    <w:rsid w:val="00647D6B"/>
    <w:rsid w:val="00650FCC"/>
    <w:rsid w:val="00651318"/>
    <w:rsid w:val="0065193A"/>
    <w:rsid w:val="006520A1"/>
    <w:rsid w:val="00652D8D"/>
    <w:rsid w:val="006571F8"/>
    <w:rsid w:val="00657E72"/>
    <w:rsid w:val="00657EEA"/>
    <w:rsid w:val="00662014"/>
    <w:rsid w:val="0066248A"/>
    <w:rsid w:val="00662632"/>
    <w:rsid w:val="00662C7E"/>
    <w:rsid w:val="00662FE1"/>
    <w:rsid w:val="00665B9B"/>
    <w:rsid w:val="006664C1"/>
    <w:rsid w:val="0066676F"/>
    <w:rsid w:val="00666C44"/>
    <w:rsid w:val="006676BD"/>
    <w:rsid w:val="00670834"/>
    <w:rsid w:val="00673299"/>
    <w:rsid w:val="00677917"/>
    <w:rsid w:val="006802E9"/>
    <w:rsid w:val="006803D0"/>
    <w:rsid w:val="00680719"/>
    <w:rsid w:val="00680E6B"/>
    <w:rsid w:val="00681D1E"/>
    <w:rsid w:val="006833C4"/>
    <w:rsid w:val="00686D7D"/>
    <w:rsid w:val="00687ABE"/>
    <w:rsid w:val="00687D9E"/>
    <w:rsid w:val="00691A44"/>
    <w:rsid w:val="00691EE9"/>
    <w:rsid w:val="00692220"/>
    <w:rsid w:val="00692C74"/>
    <w:rsid w:val="00693BBC"/>
    <w:rsid w:val="006949C5"/>
    <w:rsid w:val="00694C21"/>
    <w:rsid w:val="00695854"/>
    <w:rsid w:val="00697B52"/>
    <w:rsid w:val="00697DB3"/>
    <w:rsid w:val="006A0A7C"/>
    <w:rsid w:val="006A0BE0"/>
    <w:rsid w:val="006A1034"/>
    <w:rsid w:val="006A2384"/>
    <w:rsid w:val="006A2B79"/>
    <w:rsid w:val="006A35C0"/>
    <w:rsid w:val="006A3DF5"/>
    <w:rsid w:val="006A5AF8"/>
    <w:rsid w:val="006A678A"/>
    <w:rsid w:val="006A72E4"/>
    <w:rsid w:val="006A7682"/>
    <w:rsid w:val="006B18DF"/>
    <w:rsid w:val="006B2227"/>
    <w:rsid w:val="006B75F4"/>
    <w:rsid w:val="006B7876"/>
    <w:rsid w:val="006C188B"/>
    <w:rsid w:val="006C1BD1"/>
    <w:rsid w:val="006C212B"/>
    <w:rsid w:val="006C4F85"/>
    <w:rsid w:val="006C54C0"/>
    <w:rsid w:val="006C7A7A"/>
    <w:rsid w:val="006D015D"/>
    <w:rsid w:val="006D07AF"/>
    <w:rsid w:val="006D1152"/>
    <w:rsid w:val="006D163B"/>
    <w:rsid w:val="006D1C4F"/>
    <w:rsid w:val="006D2B68"/>
    <w:rsid w:val="006D3D75"/>
    <w:rsid w:val="006D3E7E"/>
    <w:rsid w:val="006D6272"/>
    <w:rsid w:val="006D69BB"/>
    <w:rsid w:val="006D75E4"/>
    <w:rsid w:val="006D7B92"/>
    <w:rsid w:val="006E0807"/>
    <w:rsid w:val="006E1F9F"/>
    <w:rsid w:val="006E3160"/>
    <w:rsid w:val="006E4076"/>
    <w:rsid w:val="006E4681"/>
    <w:rsid w:val="006E504A"/>
    <w:rsid w:val="006E5E1B"/>
    <w:rsid w:val="006F0E7B"/>
    <w:rsid w:val="006F19C6"/>
    <w:rsid w:val="006F34A9"/>
    <w:rsid w:val="006F3D1B"/>
    <w:rsid w:val="006F4404"/>
    <w:rsid w:val="006F4BAD"/>
    <w:rsid w:val="006F5371"/>
    <w:rsid w:val="006F5CB8"/>
    <w:rsid w:val="006F67C8"/>
    <w:rsid w:val="006F6C16"/>
    <w:rsid w:val="006F74CC"/>
    <w:rsid w:val="00700275"/>
    <w:rsid w:val="00700E51"/>
    <w:rsid w:val="00701A6C"/>
    <w:rsid w:val="00702AA8"/>
    <w:rsid w:val="00702AA9"/>
    <w:rsid w:val="00704564"/>
    <w:rsid w:val="00705BDA"/>
    <w:rsid w:val="007061A7"/>
    <w:rsid w:val="00706E54"/>
    <w:rsid w:val="00707A2F"/>
    <w:rsid w:val="0071064F"/>
    <w:rsid w:val="007108CE"/>
    <w:rsid w:val="007110B9"/>
    <w:rsid w:val="007129D1"/>
    <w:rsid w:val="0071368C"/>
    <w:rsid w:val="00716988"/>
    <w:rsid w:val="00716A5B"/>
    <w:rsid w:val="00716B63"/>
    <w:rsid w:val="007215A3"/>
    <w:rsid w:val="00724C93"/>
    <w:rsid w:val="00724FC2"/>
    <w:rsid w:val="00725346"/>
    <w:rsid w:val="00725762"/>
    <w:rsid w:val="0072636C"/>
    <w:rsid w:val="00726D9C"/>
    <w:rsid w:val="00727C7B"/>
    <w:rsid w:val="007334F2"/>
    <w:rsid w:val="00733506"/>
    <w:rsid w:val="00734D63"/>
    <w:rsid w:val="00735511"/>
    <w:rsid w:val="0073743B"/>
    <w:rsid w:val="007375F1"/>
    <w:rsid w:val="007403E0"/>
    <w:rsid w:val="0074074E"/>
    <w:rsid w:val="00742528"/>
    <w:rsid w:val="00742EDA"/>
    <w:rsid w:val="00742F7A"/>
    <w:rsid w:val="00743A3E"/>
    <w:rsid w:val="007447FB"/>
    <w:rsid w:val="00744F7C"/>
    <w:rsid w:val="00745205"/>
    <w:rsid w:val="007458D5"/>
    <w:rsid w:val="00745903"/>
    <w:rsid w:val="00745A0F"/>
    <w:rsid w:val="00746122"/>
    <w:rsid w:val="00746766"/>
    <w:rsid w:val="0074738F"/>
    <w:rsid w:val="00747512"/>
    <w:rsid w:val="00750332"/>
    <w:rsid w:val="00751043"/>
    <w:rsid w:val="00753D1E"/>
    <w:rsid w:val="00756131"/>
    <w:rsid w:val="00756474"/>
    <w:rsid w:val="0075682C"/>
    <w:rsid w:val="00760F16"/>
    <w:rsid w:val="00761379"/>
    <w:rsid w:val="00761D44"/>
    <w:rsid w:val="00761F2A"/>
    <w:rsid w:val="007633CD"/>
    <w:rsid w:val="0076446A"/>
    <w:rsid w:val="00765811"/>
    <w:rsid w:val="007666EC"/>
    <w:rsid w:val="0076688A"/>
    <w:rsid w:val="00767A90"/>
    <w:rsid w:val="00767D09"/>
    <w:rsid w:val="007714D5"/>
    <w:rsid w:val="007721CF"/>
    <w:rsid w:val="00772DA7"/>
    <w:rsid w:val="007733E1"/>
    <w:rsid w:val="00773DFA"/>
    <w:rsid w:val="00776E1A"/>
    <w:rsid w:val="007774D0"/>
    <w:rsid w:val="00781BBC"/>
    <w:rsid w:val="00782271"/>
    <w:rsid w:val="00782EE9"/>
    <w:rsid w:val="00783ED6"/>
    <w:rsid w:val="0078423E"/>
    <w:rsid w:val="00786916"/>
    <w:rsid w:val="00790616"/>
    <w:rsid w:val="0079074D"/>
    <w:rsid w:val="0079138B"/>
    <w:rsid w:val="007936D0"/>
    <w:rsid w:val="00794EB5"/>
    <w:rsid w:val="00795CF3"/>
    <w:rsid w:val="007960F1"/>
    <w:rsid w:val="00796D48"/>
    <w:rsid w:val="00797C1C"/>
    <w:rsid w:val="007A0094"/>
    <w:rsid w:val="007A0C31"/>
    <w:rsid w:val="007A14DD"/>
    <w:rsid w:val="007A1B03"/>
    <w:rsid w:val="007A1B71"/>
    <w:rsid w:val="007A2C0C"/>
    <w:rsid w:val="007A2E67"/>
    <w:rsid w:val="007A37C8"/>
    <w:rsid w:val="007A3932"/>
    <w:rsid w:val="007A43AF"/>
    <w:rsid w:val="007A5992"/>
    <w:rsid w:val="007A6A46"/>
    <w:rsid w:val="007A7749"/>
    <w:rsid w:val="007B1CB4"/>
    <w:rsid w:val="007B25FB"/>
    <w:rsid w:val="007B2ABD"/>
    <w:rsid w:val="007B4238"/>
    <w:rsid w:val="007B49B2"/>
    <w:rsid w:val="007B5471"/>
    <w:rsid w:val="007B634A"/>
    <w:rsid w:val="007C0467"/>
    <w:rsid w:val="007C1EF7"/>
    <w:rsid w:val="007C2292"/>
    <w:rsid w:val="007C2D6D"/>
    <w:rsid w:val="007C380B"/>
    <w:rsid w:val="007C47B6"/>
    <w:rsid w:val="007C4A8C"/>
    <w:rsid w:val="007C4C50"/>
    <w:rsid w:val="007C5132"/>
    <w:rsid w:val="007C6E21"/>
    <w:rsid w:val="007C7F2C"/>
    <w:rsid w:val="007D072F"/>
    <w:rsid w:val="007D2E8C"/>
    <w:rsid w:val="007D3F54"/>
    <w:rsid w:val="007D6CEB"/>
    <w:rsid w:val="007E0446"/>
    <w:rsid w:val="007E0822"/>
    <w:rsid w:val="007E1DB2"/>
    <w:rsid w:val="007E23AE"/>
    <w:rsid w:val="007E2898"/>
    <w:rsid w:val="007E2E55"/>
    <w:rsid w:val="007E4BDD"/>
    <w:rsid w:val="007E51AB"/>
    <w:rsid w:val="007E72C8"/>
    <w:rsid w:val="007E7804"/>
    <w:rsid w:val="007F0D3B"/>
    <w:rsid w:val="007F0F7D"/>
    <w:rsid w:val="007F1743"/>
    <w:rsid w:val="007F1E09"/>
    <w:rsid w:val="007F31BD"/>
    <w:rsid w:val="007F356E"/>
    <w:rsid w:val="007F4140"/>
    <w:rsid w:val="007F6668"/>
    <w:rsid w:val="007F798C"/>
    <w:rsid w:val="007F7DF6"/>
    <w:rsid w:val="008000CF"/>
    <w:rsid w:val="00800D58"/>
    <w:rsid w:val="008015C8"/>
    <w:rsid w:val="00802D3E"/>
    <w:rsid w:val="00803005"/>
    <w:rsid w:val="00803085"/>
    <w:rsid w:val="00803CA8"/>
    <w:rsid w:val="00804177"/>
    <w:rsid w:val="00805257"/>
    <w:rsid w:val="00805324"/>
    <w:rsid w:val="00805855"/>
    <w:rsid w:val="00807110"/>
    <w:rsid w:val="00807E6C"/>
    <w:rsid w:val="00810114"/>
    <w:rsid w:val="008110F4"/>
    <w:rsid w:val="008117B3"/>
    <w:rsid w:val="00811CB4"/>
    <w:rsid w:val="00811CED"/>
    <w:rsid w:val="00811FD5"/>
    <w:rsid w:val="008131F2"/>
    <w:rsid w:val="00814D7E"/>
    <w:rsid w:val="008153FA"/>
    <w:rsid w:val="00817741"/>
    <w:rsid w:val="0082078B"/>
    <w:rsid w:val="00821362"/>
    <w:rsid w:val="008217B1"/>
    <w:rsid w:val="00823DE9"/>
    <w:rsid w:val="00824126"/>
    <w:rsid w:val="008241AA"/>
    <w:rsid w:val="00825595"/>
    <w:rsid w:val="00825B9F"/>
    <w:rsid w:val="00826259"/>
    <w:rsid w:val="008265AB"/>
    <w:rsid w:val="00831409"/>
    <w:rsid w:val="00832D0F"/>
    <w:rsid w:val="00833165"/>
    <w:rsid w:val="0083350D"/>
    <w:rsid w:val="0083412D"/>
    <w:rsid w:val="008343A1"/>
    <w:rsid w:val="00834A2F"/>
    <w:rsid w:val="008353BC"/>
    <w:rsid w:val="008353CD"/>
    <w:rsid w:val="00835D2A"/>
    <w:rsid w:val="00836442"/>
    <w:rsid w:val="00836F46"/>
    <w:rsid w:val="008378E2"/>
    <w:rsid w:val="00837BBF"/>
    <w:rsid w:val="00840393"/>
    <w:rsid w:val="0084051B"/>
    <w:rsid w:val="008415D4"/>
    <w:rsid w:val="0084445E"/>
    <w:rsid w:val="008448E4"/>
    <w:rsid w:val="00844E1A"/>
    <w:rsid w:val="00844E5D"/>
    <w:rsid w:val="00844EBC"/>
    <w:rsid w:val="0084553F"/>
    <w:rsid w:val="0084592E"/>
    <w:rsid w:val="008465D2"/>
    <w:rsid w:val="00846A8E"/>
    <w:rsid w:val="00846FA8"/>
    <w:rsid w:val="0084777F"/>
    <w:rsid w:val="008477CB"/>
    <w:rsid w:val="00850A23"/>
    <w:rsid w:val="008510CC"/>
    <w:rsid w:val="00852198"/>
    <w:rsid w:val="0085247D"/>
    <w:rsid w:val="0085288E"/>
    <w:rsid w:val="008528F0"/>
    <w:rsid w:val="008543B8"/>
    <w:rsid w:val="00854416"/>
    <w:rsid w:val="008547D9"/>
    <w:rsid w:val="00854F93"/>
    <w:rsid w:val="00855FFF"/>
    <w:rsid w:val="0086048C"/>
    <w:rsid w:val="00860501"/>
    <w:rsid w:val="008633F7"/>
    <w:rsid w:val="008634E3"/>
    <w:rsid w:val="00863668"/>
    <w:rsid w:val="00864FDF"/>
    <w:rsid w:val="008657E4"/>
    <w:rsid w:val="00865CE7"/>
    <w:rsid w:val="00866CBC"/>
    <w:rsid w:val="00866CEF"/>
    <w:rsid w:val="0086725F"/>
    <w:rsid w:val="008679A0"/>
    <w:rsid w:val="00867D96"/>
    <w:rsid w:val="0087172C"/>
    <w:rsid w:val="00872946"/>
    <w:rsid w:val="008734D6"/>
    <w:rsid w:val="00874739"/>
    <w:rsid w:val="00874F02"/>
    <w:rsid w:val="00876BAE"/>
    <w:rsid w:val="0088057F"/>
    <w:rsid w:val="00880C51"/>
    <w:rsid w:val="00881C16"/>
    <w:rsid w:val="00886E0F"/>
    <w:rsid w:val="00887AB7"/>
    <w:rsid w:val="00887EB5"/>
    <w:rsid w:val="00887EE0"/>
    <w:rsid w:val="00890473"/>
    <w:rsid w:val="008913C5"/>
    <w:rsid w:val="008927DE"/>
    <w:rsid w:val="00892F58"/>
    <w:rsid w:val="00893334"/>
    <w:rsid w:val="00893357"/>
    <w:rsid w:val="00894766"/>
    <w:rsid w:val="00895C29"/>
    <w:rsid w:val="00896E16"/>
    <w:rsid w:val="0089768E"/>
    <w:rsid w:val="00897BD6"/>
    <w:rsid w:val="008A0F69"/>
    <w:rsid w:val="008A13E5"/>
    <w:rsid w:val="008A2E5D"/>
    <w:rsid w:val="008A32F9"/>
    <w:rsid w:val="008A3308"/>
    <w:rsid w:val="008A44EA"/>
    <w:rsid w:val="008A4A17"/>
    <w:rsid w:val="008A4FD2"/>
    <w:rsid w:val="008A5575"/>
    <w:rsid w:val="008B122F"/>
    <w:rsid w:val="008B37FB"/>
    <w:rsid w:val="008B3CD7"/>
    <w:rsid w:val="008B453D"/>
    <w:rsid w:val="008B4CBC"/>
    <w:rsid w:val="008B5462"/>
    <w:rsid w:val="008B5922"/>
    <w:rsid w:val="008B6A6D"/>
    <w:rsid w:val="008C0206"/>
    <w:rsid w:val="008C1F5C"/>
    <w:rsid w:val="008C4B2B"/>
    <w:rsid w:val="008C53BA"/>
    <w:rsid w:val="008C5D2E"/>
    <w:rsid w:val="008C6A53"/>
    <w:rsid w:val="008D0940"/>
    <w:rsid w:val="008D15B3"/>
    <w:rsid w:val="008D2BC9"/>
    <w:rsid w:val="008D397E"/>
    <w:rsid w:val="008D570C"/>
    <w:rsid w:val="008D5F52"/>
    <w:rsid w:val="008D6DA6"/>
    <w:rsid w:val="008E0DE9"/>
    <w:rsid w:val="008E1BF3"/>
    <w:rsid w:val="008E202D"/>
    <w:rsid w:val="008E3F43"/>
    <w:rsid w:val="008E4791"/>
    <w:rsid w:val="008E6A45"/>
    <w:rsid w:val="008E74E8"/>
    <w:rsid w:val="008E7F04"/>
    <w:rsid w:val="008F04CB"/>
    <w:rsid w:val="008F0A0F"/>
    <w:rsid w:val="008F11AA"/>
    <w:rsid w:val="008F1379"/>
    <w:rsid w:val="008F1ADD"/>
    <w:rsid w:val="008F33E4"/>
    <w:rsid w:val="008F3DDE"/>
    <w:rsid w:val="008F4672"/>
    <w:rsid w:val="008F508B"/>
    <w:rsid w:val="008F5AAA"/>
    <w:rsid w:val="008F634D"/>
    <w:rsid w:val="008F6DAA"/>
    <w:rsid w:val="008F7F39"/>
    <w:rsid w:val="009000A4"/>
    <w:rsid w:val="00901294"/>
    <w:rsid w:val="00903734"/>
    <w:rsid w:val="009044BB"/>
    <w:rsid w:val="00904D78"/>
    <w:rsid w:val="00905636"/>
    <w:rsid w:val="00905DB4"/>
    <w:rsid w:val="009079B0"/>
    <w:rsid w:val="00910037"/>
    <w:rsid w:val="00910D41"/>
    <w:rsid w:val="009112E7"/>
    <w:rsid w:val="00912579"/>
    <w:rsid w:val="009126E4"/>
    <w:rsid w:val="009139F1"/>
    <w:rsid w:val="00913C94"/>
    <w:rsid w:val="0091435D"/>
    <w:rsid w:val="009155EE"/>
    <w:rsid w:val="009162C1"/>
    <w:rsid w:val="009205B8"/>
    <w:rsid w:val="00924624"/>
    <w:rsid w:val="00925A87"/>
    <w:rsid w:val="00926533"/>
    <w:rsid w:val="00926832"/>
    <w:rsid w:val="00927D39"/>
    <w:rsid w:val="00930AD2"/>
    <w:rsid w:val="009324D5"/>
    <w:rsid w:val="00934A80"/>
    <w:rsid w:val="009375CF"/>
    <w:rsid w:val="00937842"/>
    <w:rsid w:val="00937D72"/>
    <w:rsid w:val="00937E9A"/>
    <w:rsid w:val="00941452"/>
    <w:rsid w:val="009419E0"/>
    <w:rsid w:val="009436A8"/>
    <w:rsid w:val="00945B46"/>
    <w:rsid w:val="00945E3E"/>
    <w:rsid w:val="00950D20"/>
    <w:rsid w:val="00951936"/>
    <w:rsid w:val="009522AC"/>
    <w:rsid w:val="00953038"/>
    <w:rsid w:val="00954E2C"/>
    <w:rsid w:val="009570C8"/>
    <w:rsid w:val="009571A2"/>
    <w:rsid w:val="00960A94"/>
    <w:rsid w:val="00963275"/>
    <w:rsid w:val="00965A0C"/>
    <w:rsid w:val="00967864"/>
    <w:rsid w:val="00967ED0"/>
    <w:rsid w:val="00971D51"/>
    <w:rsid w:val="00972B64"/>
    <w:rsid w:val="00972F2C"/>
    <w:rsid w:val="0097388D"/>
    <w:rsid w:val="0097441C"/>
    <w:rsid w:val="009777AA"/>
    <w:rsid w:val="0098038C"/>
    <w:rsid w:val="009815DC"/>
    <w:rsid w:val="009827AC"/>
    <w:rsid w:val="00982CAC"/>
    <w:rsid w:val="00982DDF"/>
    <w:rsid w:val="00983C49"/>
    <w:rsid w:val="00984BC1"/>
    <w:rsid w:val="009852D5"/>
    <w:rsid w:val="0098535D"/>
    <w:rsid w:val="0098570A"/>
    <w:rsid w:val="00987781"/>
    <w:rsid w:val="00987E95"/>
    <w:rsid w:val="0099011A"/>
    <w:rsid w:val="009908EB"/>
    <w:rsid w:val="00993234"/>
    <w:rsid w:val="00994AA4"/>
    <w:rsid w:val="00994C17"/>
    <w:rsid w:val="00995EB5"/>
    <w:rsid w:val="009964F4"/>
    <w:rsid w:val="00996F5A"/>
    <w:rsid w:val="009977F0"/>
    <w:rsid w:val="009A1D2C"/>
    <w:rsid w:val="009A1DF9"/>
    <w:rsid w:val="009A2034"/>
    <w:rsid w:val="009A2FB3"/>
    <w:rsid w:val="009A328F"/>
    <w:rsid w:val="009A69FF"/>
    <w:rsid w:val="009A6B7D"/>
    <w:rsid w:val="009A7446"/>
    <w:rsid w:val="009B0274"/>
    <w:rsid w:val="009B105F"/>
    <w:rsid w:val="009B1ADF"/>
    <w:rsid w:val="009B2344"/>
    <w:rsid w:val="009B24CF"/>
    <w:rsid w:val="009B355D"/>
    <w:rsid w:val="009B42F7"/>
    <w:rsid w:val="009B4E1A"/>
    <w:rsid w:val="009B6507"/>
    <w:rsid w:val="009B7860"/>
    <w:rsid w:val="009B7C3B"/>
    <w:rsid w:val="009B7E67"/>
    <w:rsid w:val="009C17DA"/>
    <w:rsid w:val="009C27EE"/>
    <w:rsid w:val="009C3083"/>
    <w:rsid w:val="009C31FE"/>
    <w:rsid w:val="009C38C9"/>
    <w:rsid w:val="009C4ADD"/>
    <w:rsid w:val="009C77AD"/>
    <w:rsid w:val="009C7A8B"/>
    <w:rsid w:val="009D1884"/>
    <w:rsid w:val="009D18BB"/>
    <w:rsid w:val="009D4CE3"/>
    <w:rsid w:val="009D5BD1"/>
    <w:rsid w:val="009D6810"/>
    <w:rsid w:val="009E021D"/>
    <w:rsid w:val="009E0F21"/>
    <w:rsid w:val="009E16DD"/>
    <w:rsid w:val="009E1E0C"/>
    <w:rsid w:val="009E20AA"/>
    <w:rsid w:val="009E44F5"/>
    <w:rsid w:val="009E59E0"/>
    <w:rsid w:val="009E59E7"/>
    <w:rsid w:val="009E5B5C"/>
    <w:rsid w:val="009E69D1"/>
    <w:rsid w:val="009E69F2"/>
    <w:rsid w:val="009E6FBA"/>
    <w:rsid w:val="009E75FF"/>
    <w:rsid w:val="009E7EB4"/>
    <w:rsid w:val="009F1CC4"/>
    <w:rsid w:val="009F3E89"/>
    <w:rsid w:val="009F42F6"/>
    <w:rsid w:val="009F46B4"/>
    <w:rsid w:val="009F4CEE"/>
    <w:rsid w:val="009F5939"/>
    <w:rsid w:val="009F7186"/>
    <w:rsid w:val="009F71FB"/>
    <w:rsid w:val="009F774F"/>
    <w:rsid w:val="009F7936"/>
    <w:rsid w:val="009F7E64"/>
    <w:rsid w:val="00A0230E"/>
    <w:rsid w:val="00A02F4A"/>
    <w:rsid w:val="00A04D44"/>
    <w:rsid w:val="00A104BC"/>
    <w:rsid w:val="00A12A41"/>
    <w:rsid w:val="00A136D9"/>
    <w:rsid w:val="00A13EB6"/>
    <w:rsid w:val="00A14BBC"/>
    <w:rsid w:val="00A15F74"/>
    <w:rsid w:val="00A16669"/>
    <w:rsid w:val="00A16695"/>
    <w:rsid w:val="00A1701B"/>
    <w:rsid w:val="00A17E98"/>
    <w:rsid w:val="00A202C7"/>
    <w:rsid w:val="00A21B31"/>
    <w:rsid w:val="00A21EB1"/>
    <w:rsid w:val="00A22C9C"/>
    <w:rsid w:val="00A22CFE"/>
    <w:rsid w:val="00A2338B"/>
    <w:rsid w:val="00A2365E"/>
    <w:rsid w:val="00A253FA"/>
    <w:rsid w:val="00A259F9"/>
    <w:rsid w:val="00A25D3A"/>
    <w:rsid w:val="00A26077"/>
    <w:rsid w:val="00A273FD"/>
    <w:rsid w:val="00A27D77"/>
    <w:rsid w:val="00A27E7D"/>
    <w:rsid w:val="00A31856"/>
    <w:rsid w:val="00A31D6D"/>
    <w:rsid w:val="00A351F5"/>
    <w:rsid w:val="00A368B8"/>
    <w:rsid w:val="00A3793D"/>
    <w:rsid w:val="00A408D4"/>
    <w:rsid w:val="00A4335B"/>
    <w:rsid w:val="00A43618"/>
    <w:rsid w:val="00A44A3C"/>
    <w:rsid w:val="00A45602"/>
    <w:rsid w:val="00A4798B"/>
    <w:rsid w:val="00A51B71"/>
    <w:rsid w:val="00A5260C"/>
    <w:rsid w:val="00A5299A"/>
    <w:rsid w:val="00A5318D"/>
    <w:rsid w:val="00A53898"/>
    <w:rsid w:val="00A539EE"/>
    <w:rsid w:val="00A548FC"/>
    <w:rsid w:val="00A54F25"/>
    <w:rsid w:val="00A55692"/>
    <w:rsid w:val="00A60533"/>
    <w:rsid w:val="00A60592"/>
    <w:rsid w:val="00A60DA3"/>
    <w:rsid w:val="00A610D2"/>
    <w:rsid w:val="00A619EA"/>
    <w:rsid w:val="00A61C42"/>
    <w:rsid w:val="00A62F83"/>
    <w:rsid w:val="00A631A8"/>
    <w:rsid w:val="00A660E7"/>
    <w:rsid w:val="00A72D4E"/>
    <w:rsid w:val="00A746E1"/>
    <w:rsid w:val="00A747B2"/>
    <w:rsid w:val="00A7634A"/>
    <w:rsid w:val="00A76CAF"/>
    <w:rsid w:val="00A77821"/>
    <w:rsid w:val="00A805AE"/>
    <w:rsid w:val="00A80917"/>
    <w:rsid w:val="00A80F7A"/>
    <w:rsid w:val="00A8474D"/>
    <w:rsid w:val="00A847A1"/>
    <w:rsid w:val="00A855CC"/>
    <w:rsid w:val="00A859E1"/>
    <w:rsid w:val="00A87543"/>
    <w:rsid w:val="00A90104"/>
    <w:rsid w:val="00A90E75"/>
    <w:rsid w:val="00A91784"/>
    <w:rsid w:val="00A926B0"/>
    <w:rsid w:val="00A92C3C"/>
    <w:rsid w:val="00A92CD0"/>
    <w:rsid w:val="00A936B1"/>
    <w:rsid w:val="00A9485E"/>
    <w:rsid w:val="00A94BE4"/>
    <w:rsid w:val="00A95013"/>
    <w:rsid w:val="00A97026"/>
    <w:rsid w:val="00A975B6"/>
    <w:rsid w:val="00AA0BC7"/>
    <w:rsid w:val="00AA18E8"/>
    <w:rsid w:val="00AA1979"/>
    <w:rsid w:val="00AA1D48"/>
    <w:rsid w:val="00AA41D5"/>
    <w:rsid w:val="00AA4A02"/>
    <w:rsid w:val="00AB18AF"/>
    <w:rsid w:val="00AB2179"/>
    <w:rsid w:val="00AB24D8"/>
    <w:rsid w:val="00AB45BD"/>
    <w:rsid w:val="00AB5709"/>
    <w:rsid w:val="00AB646B"/>
    <w:rsid w:val="00AB6603"/>
    <w:rsid w:val="00AB6628"/>
    <w:rsid w:val="00AB6D3A"/>
    <w:rsid w:val="00AC16F6"/>
    <w:rsid w:val="00AC39B2"/>
    <w:rsid w:val="00AC419A"/>
    <w:rsid w:val="00AC5396"/>
    <w:rsid w:val="00AC576C"/>
    <w:rsid w:val="00AC6D2E"/>
    <w:rsid w:val="00AC7A0B"/>
    <w:rsid w:val="00AD4BBB"/>
    <w:rsid w:val="00AD5A83"/>
    <w:rsid w:val="00AD63AE"/>
    <w:rsid w:val="00AD64D3"/>
    <w:rsid w:val="00AD79DA"/>
    <w:rsid w:val="00AD7ABC"/>
    <w:rsid w:val="00AE02FA"/>
    <w:rsid w:val="00AE1178"/>
    <w:rsid w:val="00AE2A98"/>
    <w:rsid w:val="00AE3625"/>
    <w:rsid w:val="00AE3A49"/>
    <w:rsid w:val="00AE61DC"/>
    <w:rsid w:val="00AE74F1"/>
    <w:rsid w:val="00AF1484"/>
    <w:rsid w:val="00AF1597"/>
    <w:rsid w:val="00AF1EFA"/>
    <w:rsid w:val="00AF2310"/>
    <w:rsid w:val="00AF29B3"/>
    <w:rsid w:val="00AF75A3"/>
    <w:rsid w:val="00AF7745"/>
    <w:rsid w:val="00B01664"/>
    <w:rsid w:val="00B02C6A"/>
    <w:rsid w:val="00B0333B"/>
    <w:rsid w:val="00B0333E"/>
    <w:rsid w:val="00B040A1"/>
    <w:rsid w:val="00B05F8E"/>
    <w:rsid w:val="00B06285"/>
    <w:rsid w:val="00B1026D"/>
    <w:rsid w:val="00B10561"/>
    <w:rsid w:val="00B10C84"/>
    <w:rsid w:val="00B1101D"/>
    <w:rsid w:val="00B119CC"/>
    <w:rsid w:val="00B120FD"/>
    <w:rsid w:val="00B12C53"/>
    <w:rsid w:val="00B13359"/>
    <w:rsid w:val="00B15363"/>
    <w:rsid w:val="00B15B10"/>
    <w:rsid w:val="00B15FAC"/>
    <w:rsid w:val="00B17AD7"/>
    <w:rsid w:val="00B17B0F"/>
    <w:rsid w:val="00B17F96"/>
    <w:rsid w:val="00B204AD"/>
    <w:rsid w:val="00B20784"/>
    <w:rsid w:val="00B2110F"/>
    <w:rsid w:val="00B24427"/>
    <w:rsid w:val="00B24A88"/>
    <w:rsid w:val="00B274BC"/>
    <w:rsid w:val="00B3112D"/>
    <w:rsid w:val="00B3364D"/>
    <w:rsid w:val="00B33AFA"/>
    <w:rsid w:val="00B351B5"/>
    <w:rsid w:val="00B35312"/>
    <w:rsid w:val="00B3598D"/>
    <w:rsid w:val="00B36387"/>
    <w:rsid w:val="00B36AE6"/>
    <w:rsid w:val="00B37E9A"/>
    <w:rsid w:val="00B463F9"/>
    <w:rsid w:val="00B469F2"/>
    <w:rsid w:val="00B51668"/>
    <w:rsid w:val="00B51BCD"/>
    <w:rsid w:val="00B5371B"/>
    <w:rsid w:val="00B53B88"/>
    <w:rsid w:val="00B53F59"/>
    <w:rsid w:val="00B5458F"/>
    <w:rsid w:val="00B546CB"/>
    <w:rsid w:val="00B54706"/>
    <w:rsid w:val="00B55D9C"/>
    <w:rsid w:val="00B55DB5"/>
    <w:rsid w:val="00B57828"/>
    <w:rsid w:val="00B57B09"/>
    <w:rsid w:val="00B57D33"/>
    <w:rsid w:val="00B57FA2"/>
    <w:rsid w:val="00B61365"/>
    <w:rsid w:val="00B6293E"/>
    <w:rsid w:val="00B6393F"/>
    <w:rsid w:val="00B6475F"/>
    <w:rsid w:val="00B64C75"/>
    <w:rsid w:val="00B659FF"/>
    <w:rsid w:val="00B65B2A"/>
    <w:rsid w:val="00B663EE"/>
    <w:rsid w:val="00B673DA"/>
    <w:rsid w:val="00B67B37"/>
    <w:rsid w:val="00B67F60"/>
    <w:rsid w:val="00B71528"/>
    <w:rsid w:val="00B716B2"/>
    <w:rsid w:val="00B71CCA"/>
    <w:rsid w:val="00B72771"/>
    <w:rsid w:val="00B742B7"/>
    <w:rsid w:val="00B7518A"/>
    <w:rsid w:val="00B75A2A"/>
    <w:rsid w:val="00B75A40"/>
    <w:rsid w:val="00B762E3"/>
    <w:rsid w:val="00B76551"/>
    <w:rsid w:val="00B76E8A"/>
    <w:rsid w:val="00B80767"/>
    <w:rsid w:val="00B8145E"/>
    <w:rsid w:val="00B83040"/>
    <w:rsid w:val="00B83BA9"/>
    <w:rsid w:val="00B86A25"/>
    <w:rsid w:val="00B86F0C"/>
    <w:rsid w:val="00B871B9"/>
    <w:rsid w:val="00B87DE5"/>
    <w:rsid w:val="00B9091F"/>
    <w:rsid w:val="00B91640"/>
    <w:rsid w:val="00B922AC"/>
    <w:rsid w:val="00B92FAA"/>
    <w:rsid w:val="00B937DE"/>
    <w:rsid w:val="00B94D03"/>
    <w:rsid w:val="00B94FC7"/>
    <w:rsid w:val="00B95981"/>
    <w:rsid w:val="00B9667E"/>
    <w:rsid w:val="00B97475"/>
    <w:rsid w:val="00B9790D"/>
    <w:rsid w:val="00BA094A"/>
    <w:rsid w:val="00BA27BA"/>
    <w:rsid w:val="00BA35C1"/>
    <w:rsid w:val="00BA4475"/>
    <w:rsid w:val="00BA6421"/>
    <w:rsid w:val="00BA7120"/>
    <w:rsid w:val="00BB0276"/>
    <w:rsid w:val="00BB11CF"/>
    <w:rsid w:val="00BB1616"/>
    <w:rsid w:val="00BB1F02"/>
    <w:rsid w:val="00BB2AAE"/>
    <w:rsid w:val="00BB2E44"/>
    <w:rsid w:val="00BB3437"/>
    <w:rsid w:val="00BB3809"/>
    <w:rsid w:val="00BB3EC2"/>
    <w:rsid w:val="00BB467D"/>
    <w:rsid w:val="00BB4E98"/>
    <w:rsid w:val="00BB6382"/>
    <w:rsid w:val="00BB6405"/>
    <w:rsid w:val="00BB657D"/>
    <w:rsid w:val="00BB6916"/>
    <w:rsid w:val="00BB6DB2"/>
    <w:rsid w:val="00BB70C9"/>
    <w:rsid w:val="00BB7751"/>
    <w:rsid w:val="00BB7FA8"/>
    <w:rsid w:val="00BC05B4"/>
    <w:rsid w:val="00BC3D9C"/>
    <w:rsid w:val="00BC4F7F"/>
    <w:rsid w:val="00BC5ACF"/>
    <w:rsid w:val="00BC6168"/>
    <w:rsid w:val="00BC637D"/>
    <w:rsid w:val="00BC649B"/>
    <w:rsid w:val="00BC6AE3"/>
    <w:rsid w:val="00BD10C2"/>
    <w:rsid w:val="00BD20D0"/>
    <w:rsid w:val="00BD259D"/>
    <w:rsid w:val="00BD2FDD"/>
    <w:rsid w:val="00BD402B"/>
    <w:rsid w:val="00BD449E"/>
    <w:rsid w:val="00BD6E39"/>
    <w:rsid w:val="00BD7CA4"/>
    <w:rsid w:val="00BE0109"/>
    <w:rsid w:val="00BE1CB7"/>
    <w:rsid w:val="00BE1F57"/>
    <w:rsid w:val="00BE3377"/>
    <w:rsid w:val="00BE456E"/>
    <w:rsid w:val="00BE5969"/>
    <w:rsid w:val="00BE5BD0"/>
    <w:rsid w:val="00BE67D1"/>
    <w:rsid w:val="00BE710D"/>
    <w:rsid w:val="00BF1298"/>
    <w:rsid w:val="00BF1C20"/>
    <w:rsid w:val="00BF2930"/>
    <w:rsid w:val="00BF332B"/>
    <w:rsid w:val="00BF3B97"/>
    <w:rsid w:val="00BF5844"/>
    <w:rsid w:val="00BF5D50"/>
    <w:rsid w:val="00C00320"/>
    <w:rsid w:val="00C00465"/>
    <w:rsid w:val="00C00893"/>
    <w:rsid w:val="00C00F3D"/>
    <w:rsid w:val="00C01B54"/>
    <w:rsid w:val="00C027D6"/>
    <w:rsid w:val="00C034A4"/>
    <w:rsid w:val="00C0480D"/>
    <w:rsid w:val="00C0538B"/>
    <w:rsid w:val="00C06774"/>
    <w:rsid w:val="00C06E9E"/>
    <w:rsid w:val="00C07962"/>
    <w:rsid w:val="00C07C13"/>
    <w:rsid w:val="00C10D5E"/>
    <w:rsid w:val="00C11ED9"/>
    <w:rsid w:val="00C13C33"/>
    <w:rsid w:val="00C15693"/>
    <w:rsid w:val="00C159F7"/>
    <w:rsid w:val="00C15BFC"/>
    <w:rsid w:val="00C1666E"/>
    <w:rsid w:val="00C17486"/>
    <w:rsid w:val="00C17BF9"/>
    <w:rsid w:val="00C17C6C"/>
    <w:rsid w:val="00C239F6"/>
    <w:rsid w:val="00C2492D"/>
    <w:rsid w:val="00C24D15"/>
    <w:rsid w:val="00C258E6"/>
    <w:rsid w:val="00C26FFC"/>
    <w:rsid w:val="00C270CF"/>
    <w:rsid w:val="00C2770D"/>
    <w:rsid w:val="00C27931"/>
    <w:rsid w:val="00C27A50"/>
    <w:rsid w:val="00C32695"/>
    <w:rsid w:val="00C33457"/>
    <w:rsid w:val="00C338FC"/>
    <w:rsid w:val="00C33C7D"/>
    <w:rsid w:val="00C3544B"/>
    <w:rsid w:val="00C36AAD"/>
    <w:rsid w:val="00C36C56"/>
    <w:rsid w:val="00C36C9F"/>
    <w:rsid w:val="00C376C1"/>
    <w:rsid w:val="00C40A68"/>
    <w:rsid w:val="00C419A8"/>
    <w:rsid w:val="00C419DE"/>
    <w:rsid w:val="00C431EC"/>
    <w:rsid w:val="00C431F7"/>
    <w:rsid w:val="00C43F33"/>
    <w:rsid w:val="00C449EC"/>
    <w:rsid w:val="00C44CCC"/>
    <w:rsid w:val="00C44D43"/>
    <w:rsid w:val="00C452B9"/>
    <w:rsid w:val="00C46BAC"/>
    <w:rsid w:val="00C508BF"/>
    <w:rsid w:val="00C50F43"/>
    <w:rsid w:val="00C516E8"/>
    <w:rsid w:val="00C5459A"/>
    <w:rsid w:val="00C546B6"/>
    <w:rsid w:val="00C54DDE"/>
    <w:rsid w:val="00C60F15"/>
    <w:rsid w:val="00C61652"/>
    <w:rsid w:val="00C64A4E"/>
    <w:rsid w:val="00C64BD9"/>
    <w:rsid w:val="00C65CF7"/>
    <w:rsid w:val="00C665C5"/>
    <w:rsid w:val="00C7128B"/>
    <w:rsid w:val="00C72C48"/>
    <w:rsid w:val="00C7333D"/>
    <w:rsid w:val="00C744D5"/>
    <w:rsid w:val="00C75F9A"/>
    <w:rsid w:val="00C805F4"/>
    <w:rsid w:val="00C80681"/>
    <w:rsid w:val="00C81B4E"/>
    <w:rsid w:val="00C8249B"/>
    <w:rsid w:val="00C82C3F"/>
    <w:rsid w:val="00C82E42"/>
    <w:rsid w:val="00C830A2"/>
    <w:rsid w:val="00C84683"/>
    <w:rsid w:val="00C846ED"/>
    <w:rsid w:val="00C85083"/>
    <w:rsid w:val="00C857C4"/>
    <w:rsid w:val="00C86D64"/>
    <w:rsid w:val="00C90258"/>
    <w:rsid w:val="00C94AF5"/>
    <w:rsid w:val="00C94D84"/>
    <w:rsid w:val="00C95B04"/>
    <w:rsid w:val="00C95C3B"/>
    <w:rsid w:val="00C96A0A"/>
    <w:rsid w:val="00C96E51"/>
    <w:rsid w:val="00C97880"/>
    <w:rsid w:val="00C97BE9"/>
    <w:rsid w:val="00CA074C"/>
    <w:rsid w:val="00CA0C72"/>
    <w:rsid w:val="00CA0E28"/>
    <w:rsid w:val="00CA103B"/>
    <w:rsid w:val="00CA193B"/>
    <w:rsid w:val="00CA1FCF"/>
    <w:rsid w:val="00CA2B16"/>
    <w:rsid w:val="00CA30D7"/>
    <w:rsid w:val="00CA3C19"/>
    <w:rsid w:val="00CA48BD"/>
    <w:rsid w:val="00CA6C20"/>
    <w:rsid w:val="00CA7616"/>
    <w:rsid w:val="00CB03D7"/>
    <w:rsid w:val="00CB0D67"/>
    <w:rsid w:val="00CB0EE0"/>
    <w:rsid w:val="00CB24E2"/>
    <w:rsid w:val="00CB4252"/>
    <w:rsid w:val="00CB4931"/>
    <w:rsid w:val="00CB7B14"/>
    <w:rsid w:val="00CC02E2"/>
    <w:rsid w:val="00CC118B"/>
    <w:rsid w:val="00CC1F5E"/>
    <w:rsid w:val="00CC311A"/>
    <w:rsid w:val="00CC35D4"/>
    <w:rsid w:val="00CC35EB"/>
    <w:rsid w:val="00CC3A48"/>
    <w:rsid w:val="00CC3A90"/>
    <w:rsid w:val="00CC4925"/>
    <w:rsid w:val="00CC5CF7"/>
    <w:rsid w:val="00CC5E70"/>
    <w:rsid w:val="00CC6181"/>
    <w:rsid w:val="00CC70D4"/>
    <w:rsid w:val="00CC748D"/>
    <w:rsid w:val="00CC777D"/>
    <w:rsid w:val="00CC77AC"/>
    <w:rsid w:val="00CC7C72"/>
    <w:rsid w:val="00CD11E9"/>
    <w:rsid w:val="00CD1DAE"/>
    <w:rsid w:val="00CD3ED6"/>
    <w:rsid w:val="00CD57E9"/>
    <w:rsid w:val="00CD5848"/>
    <w:rsid w:val="00CD6669"/>
    <w:rsid w:val="00CD68D7"/>
    <w:rsid w:val="00CD6B7B"/>
    <w:rsid w:val="00CD7E10"/>
    <w:rsid w:val="00CE06B8"/>
    <w:rsid w:val="00CE22E2"/>
    <w:rsid w:val="00CE2383"/>
    <w:rsid w:val="00CE3590"/>
    <w:rsid w:val="00CE3CBD"/>
    <w:rsid w:val="00CE4CFE"/>
    <w:rsid w:val="00CE4D0E"/>
    <w:rsid w:val="00CE5C2D"/>
    <w:rsid w:val="00CE6679"/>
    <w:rsid w:val="00CE6856"/>
    <w:rsid w:val="00CE77CF"/>
    <w:rsid w:val="00CF218B"/>
    <w:rsid w:val="00CF3627"/>
    <w:rsid w:val="00CF3AD2"/>
    <w:rsid w:val="00CF4DCD"/>
    <w:rsid w:val="00CF4F3A"/>
    <w:rsid w:val="00CF5CBE"/>
    <w:rsid w:val="00CF7663"/>
    <w:rsid w:val="00CF7AD8"/>
    <w:rsid w:val="00D00F80"/>
    <w:rsid w:val="00D023AF"/>
    <w:rsid w:val="00D029F7"/>
    <w:rsid w:val="00D02F1A"/>
    <w:rsid w:val="00D04B6F"/>
    <w:rsid w:val="00D04C8B"/>
    <w:rsid w:val="00D05257"/>
    <w:rsid w:val="00D07DA9"/>
    <w:rsid w:val="00D102DD"/>
    <w:rsid w:val="00D1136E"/>
    <w:rsid w:val="00D130BD"/>
    <w:rsid w:val="00D14110"/>
    <w:rsid w:val="00D14373"/>
    <w:rsid w:val="00D16DDE"/>
    <w:rsid w:val="00D16FB4"/>
    <w:rsid w:val="00D172A9"/>
    <w:rsid w:val="00D17BEC"/>
    <w:rsid w:val="00D17F89"/>
    <w:rsid w:val="00D23DB1"/>
    <w:rsid w:val="00D24A43"/>
    <w:rsid w:val="00D25B86"/>
    <w:rsid w:val="00D260E6"/>
    <w:rsid w:val="00D27B5F"/>
    <w:rsid w:val="00D31120"/>
    <w:rsid w:val="00D31418"/>
    <w:rsid w:val="00D32983"/>
    <w:rsid w:val="00D3434F"/>
    <w:rsid w:val="00D349FD"/>
    <w:rsid w:val="00D3577F"/>
    <w:rsid w:val="00D35C25"/>
    <w:rsid w:val="00D3717C"/>
    <w:rsid w:val="00D4033B"/>
    <w:rsid w:val="00D40419"/>
    <w:rsid w:val="00D406D8"/>
    <w:rsid w:val="00D41434"/>
    <w:rsid w:val="00D435F6"/>
    <w:rsid w:val="00D445DE"/>
    <w:rsid w:val="00D4528C"/>
    <w:rsid w:val="00D472B9"/>
    <w:rsid w:val="00D47A37"/>
    <w:rsid w:val="00D47B55"/>
    <w:rsid w:val="00D47CAD"/>
    <w:rsid w:val="00D510A5"/>
    <w:rsid w:val="00D52315"/>
    <w:rsid w:val="00D53203"/>
    <w:rsid w:val="00D539AA"/>
    <w:rsid w:val="00D5658F"/>
    <w:rsid w:val="00D57C95"/>
    <w:rsid w:val="00D61874"/>
    <w:rsid w:val="00D62273"/>
    <w:rsid w:val="00D627F0"/>
    <w:rsid w:val="00D6287F"/>
    <w:rsid w:val="00D628D9"/>
    <w:rsid w:val="00D62A45"/>
    <w:rsid w:val="00D63507"/>
    <w:rsid w:val="00D63B0E"/>
    <w:rsid w:val="00D657D9"/>
    <w:rsid w:val="00D6604C"/>
    <w:rsid w:val="00D660DB"/>
    <w:rsid w:val="00D6688A"/>
    <w:rsid w:val="00D71371"/>
    <w:rsid w:val="00D7304E"/>
    <w:rsid w:val="00D73A1C"/>
    <w:rsid w:val="00D746A1"/>
    <w:rsid w:val="00D7672E"/>
    <w:rsid w:val="00D80E4F"/>
    <w:rsid w:val="00D83B7E"/>
    <w:rsid w:val="00D8537E"/>
    <w:rsid w:val="00D85D55"/>
    <w:rsid w:val="00D86C7D"/>
    <w:rsid w:val="00D87235"/>
    <w:rsid w:val="00D874D3"/>
    <w:rsid w:val="00D87BA6"/>
    <w:rsid w:val="00D9093B"/>
    <w:rsid w:val="00D90C47"/>
    <w:rsid w:val="00D9247A"/>
    <w:rsid w:val="00D92BAC"/>
    <w:rsid w:val="00D93283"/>
    <w:rsid w:val="00D93AC6"/>
    <w:rsid w:val="00D93FB1"/>
    <w:rsid w:val="00D9432A"/>
    <w:rsid w:val="00D943C1"/>
    <w:rsid w:val="00D94C5F"/>
    <w:rsid w:val="00D95A1E"/>
    <w:rsid w:val="00D97152"/>
    <w:rsid w:val="00D97A89"/>
    <w:rsid w:val="00DA1428"/>
    <w:rsid w:val="00DA1444"/>
    <w:rsid w:val="00DA2438"/>
    <w:rsid w:val="00DA250A"/>
    <w:rsid w:val="00DA556C"/>
    <w:rsid w:val="00DA58F7"/>
    <w:rsid w:val="00DA69CF"/>
    <w:rsid w:val="00DA7278"/>
    <w:rsid w:val="00DA75EB"/>
    <w:rsid w:val="00DB0746"/>
    <w:rsid w:val="00DB1B9E"/>
    <w:rsid w:val="00DB2073"/>
    <w:rsid w:val="00DB4773"/>
    <w:rsid w:val="00DB656D"/>
    <w:rsid w:val="00DB6764"/>
    <w:rsid w:val="00DB7054"/>
    <w:rsid w:val="00DB7840"/>
    <w:rsid w:val="00DC037B"/>
    <w:rsid w:val="00DC0B06"/>
    <w:rsid w:val="00DC1556"/>
    <w:rsid w:val="00DC2477"/>
    <w:rsid w:val="00DC4A20"/>
    <w:rsid w:val="00DC51E1"/>
    <w:rsid w:val="00DC667A"/>
    <w:rsid w:val="00DD06DF"/>
    <w:rsid w:val="00DD10DB"/>
    <w:rsid w:val="00DD2828"/>
    <w:rsid w:val="00DD2E4B"/>
    <w:rsid w:val="00DD4DE8"/>
    <w:rsid w:val="00DD51AB"/>
    <w:rsid w:val="00DD5847"/>
    <w:rsid w:val="00DD597A"/>
    <w:rsid w:val="00DD76D9"/>
    <w:rsid w:val="00DD7741"/>
    <w:rsid w:val="00DD7778"/>
    <w:rsid w:val="00DD7942"/>
    <w:rsid w:val="00DE0F49"/>
    <w:rsid w:val="00DE1914"/>
    <w:rsid w:val="00DE1C85"/>
    <w:rsid w:val="00DE252C"/>
    <w:rsid w:val="00DE2D81"/>
    <w:rsid w:val="00DE3612"/>
    <w:rsid w:val="00DE3F71"/>
    <w:rsid w:val="00DE4200"/>
    <w:rsid w:val="00DE4FAA"/>
    <w:rsid w:val="00DE65D9"/>
    <w:rsid w:val="00DE789A"/>
    <w:rsid w:val="00DE7F22"/>
    <w:rsid w:val="00DF0A13"/>
    <w:rsid w:val="00DF2E3B"/>
    <w:rsid w:val="00DF2ED2"/>
    <w:rsid w:val="00DF360F"/>
    <w:rsid w:val="00DF3BF3"/>
    <w:rsid w:val="00DF3E80"/>
    <w:rsid w:val="00DF7518"/>
    <w:rsid w:val="00E00D05"/>
    <w:rsid w:val="00E03748"/>
    <w:rsid w:val="00E03831"/>
    <w:rsid w:val="00E03B04"/>
    <w:rsid w:val="00E06CD0"/>
    <w:rsid w:val="00E07212"/>
    <w:rsid w:val="00E079D3"/>
    <w:rsid w:val="00E1049F"/>
    <w:rsid w:val="00E10EC1"/>
    <w:rsid w:val="00E12559"/>
    <w:rsid w:val="00E12918"/>
    <w:rsid w:val="00E144F5"/>
    <w:rsid w:val="00E15333"/>
    <w:rsid w:val="00E15F88"/>
    <w:rsid w:val="00E16016"/>
    <w:rsid w:val="00E16C16"/>
    <w:rsid w:val="00E17574"/>
    <w:rsid w:val="00E1786F"/>
    <w:rsid w:val="00E17AEC"/>
    <w:rsid w:val="00E208C4"/>
    <w:rsid w:val="00E21507"/>
    <w:rsid w:val="00E21D34"/>
    <w:rsid w:val="00E24B3F"/>
    <w:rsid w:val="00E25C3B"/>
    <w:rsid w:val="00E26AA5"/>
    <w:rsid w:val="00E27EFD"/>
    <w:rsid w:val="00E3005A"/>
    <w:rsid w:val="00E307F3"/>
    <w:rsid w:val="00E30B84"/>
    <w:rsid w:val="00E31635"/>
    <w:rsid w:val="00E31998"/>
    <w:rsid w:val="00E32723"/>
    <w:rsid w:val="00E33FB4"/>
    <w:rsid w:val="00E34635"/>
    <w:rsid w:val="00E35109"/>
    <w:rsid w:val="00E364C4"/>
    <w:rsid w:val="00E41558"/>
    <w:rsid w:val="00E42ECD"/>
    <w:rsid w:val="00E447C5"/>
    <w:rsid w:val="00E44AD0"/>
    <w:rsid w:val="00E44BE0"/>
    <w:rsid w:val="00E44CED"/>
    <w:rsid w:val="00E44E98"/>
    <w:rsid w:val="00E466CD"/>
    <w:rsid w:val="00E47FF1"/>
    <w:rsid w:val="00E50A40"/>
    <w:rsid w:val="00E50FA6"/>
    <w:rsid w:val="00E519ED"/>
    <w:rsid w:val="00E527B9"/>
    <w:rsid w:val="00E542DD"/>
    <w:rsid w:val="00E54C00"/>
    <w:rsid w:val="00E55663"/>
    <w:rsid w:val="00E55859"/>
    <w:rsid w:val="00E5616B"/>
    <w:rsid w:val="00E5693F"/>
    <w:rsid w:val="00E60205"/>
    <w:rsid w:val="00E61290"/>
    <w:rsid w:val="00E61884"/>
    <w:rsid w:val="00E633BB"/>
    <w:rsid w:val="00E63B74"/>
    <w:rsid w:val="00E63C42"/>
    <w:rsid w:val="00E645DB"/>
    <w:rsid w:val="00E64E63"/>
    <w:rsid w:val="00E65160"/>
    <w:rsid w:val="00E669C5"/>
    <w:rsid w:val="00E67A6D"/>
    <w:rsid w:val="00E72471"/>
    <w:rsid w:val="00E7384C"/>
    <w:rsid w:val="00E75EDE"/>
    <w:rsid w:val="00E7689D"/>
    <w:rsid w:val="00E77293"/>
    <w:rsid w:val="00E81AA5"/>
    <w:rsid w:val="00E81EF0"/>
    <w:rsid w:val="00E82D00"/>
    <w:rsid w:val="00E840BB"/>
    <w:rsid w:val="00E85741"/>
    <w:rsid w:val="00E87F24"/>
    <w:rsid w:val="00E91F68"/>
    <w:rsid w:val="00E92A90"/>
    <w:rsid w:val="00E93EA3"/>
    <w:rsid w:val="00E94320"/>
    <w:rsid w:val="00E9574C"/>
    <w:rsid w:val="00E95CA6"/>
    <w:rsid w:val="00E9636B"/>
    <w:rsid w:val="00E96CE4"/>
    <w:rsid w:val="00E97B9A"/>
    <w:rsid w:val="00EA075C"/>
    <w:rsid w:val="00EA1824"/>
    <w:rsid w:val="00EA1C8E"/>
    <w:rsid w:val="00EA2577"/>
    <w:rsid w:val="00EA4D00"/>
    <w:rsid w:val="00EA50EE"/>
    <w:rsid w:val="00EA5492"/>
    <w:rsid w:val="00EA5F67"/>
    <w:rsid w:val="00EB0069"/>
    <w:rsid w:val="00EB099E"/>
    <w:rsid w:val="00EB2794"/>
    <w:rsid w:val="00EB3545"/>
    <w:rsid w:val="00EB41ED"/>
    <w:rsid w:val="00EB5803"/>
    <w:rsid w:val="00EB679F"/>
    <w:rsid w:val="00EB73C1"/>
    <w:rsid w:val="00EC149E"/>
    <w:rsid w:val="00EC2C68"/>
    <w:rsid w:val="00EC3025"/>
    <w:rsid w:val="00EC4180"/>
    <w:rsid w:val="00EC4C05"/>
    <w:rsid w:val="00EC6C34"/>
    <w:rsid w:val="00EC79EE"/>
    <w:rsid w:val="00ED0757"/>
    <w:rsid w:val="00ED1680"/>
    <w:rsid w:val="00ED2102"/>
    <w:rsid w:val="00ED23A5"/>
    <w:rsid w:val="00ED23B6"/>
    <w:rsid w:val="00ED2DDF"/>
    <w:rsid w:val="00ED3D7C"/>
    <w:rsid w:val="00ED43F1"/>
    <w:rsid w:val="00ED4AF7"/>
    <w:rsid w:val="00ED66B2"/>
    <w:rsid w:val="00ED7498"/>
    <w:rsid w:val="00ED791E"/>
    <w:rsid w:val="00EE0B51"/>
    <w:rsid w:val="00EE19A3"/>
    <w:rsid w:val="00EE2F34"/>
    <w:rsid w:val="00EE3312"/>
    <w:rsid w:val="00EE3731"/>
    <w:rsid w:val="00EE44F2"/>
    <w:rsid w:val="00EF03DC"/>
    <w:rsid w:val="00EF30E4"/>
    <w:rsid w:val="00EF3F1A"/>
    <w:rsid w:val="00EF5F7E"/>
    <w:rsid w:val="00EF6804"/>
    <w:rsid w:val="00EF792D"/>
    <w:rsid w:val="00F00721"/>
    <w:rsid w:val="00F02285"/>
    <w:rsid w:val="00F03225"/>
    <w:rsid w:val="00F03645"/>
    <w:rsid w:val="00F03BA4"/>
    <w:rsid w:val="00F04159"/>
    <w:rsid w:val="00F0598B"/>
    <w:rsid w:val="00F0735A"/>
    <w:rsid w:val="00F07807"/>
    <w:rsid w:val="00F10B69"/>
    <w:rsid w:val="00F11919"/>
    <w:rsid w:val="00F11A82"/>
    <w:rsid w:val="00F127BF"/>
    <w:rsid w:val="00F13C7B"/>
    <w:rsid w:val="00F157C2"/>
    <w:rsid w:val="00F16A1A"/>
    <w:rsid w:val="00F17598"/>
    <w:rsid w:val="00F21100"/>
    <w:rsid w:val="00F212A8"/>
    <w:rsid w:val="00F21306"/>
    <w:rsid w:val="00F22012"/>
    <w:rsid w:val="00F22385"/>
    <w:rsid w:val="00F2381B"/>
    <w:rsid w:val="00F23FAF"/>
    <w:rsid w:val="00F2433F"/>
    <w:rsid w:val="00F24E03"/>
    <w:rsid w:val="00F24F72"/>
    <w:rsid w:val="00F254BD"/>
    <w:rsid w:val="00F271BA"/>
    <w:rsid w:val="00F31CD4"/>
    <w:rsid w:val="00F3308E"/>
    <w:rsid w:val="00F348B6"/>
    <w:rsid w:val="00F34D9A"/>
    <w:rsid w:val="00F362DA"/>
    <w:rsid w:val="00F3638B"/>
    <w:rsid w:val="00F363BA"/>
    <w:rsid w:val="00F36F19"/>
    <w:rsid w:val="00F37609"/>
    <w:rsid w:val="00F37C02"/>
    <w:rsid w:val="00F416D1"/>
    <w:rsid w:val="00F42418"/>
    <w:rsid w:val="00F4291A"/>
    <w:rsid w:val="00F43254"/>
    <w:rsid w:val="00F43BD0"/>
    <w:rsid w:val="00F47525"/>
    <w:rsid w:val="00F5045F"/>
    <w:rsid w:val="00F51B83"/>
    <w:rsid w:val="00F53DF2"/>
    <w:rsid w:val="00F53E94"/>
    <w:rsid w:val="00F5489E"/>
    <w:rsid w:val="00F55144"/>
    <w:rsid w:val="00F55807"/>
    <w:rsid w:val="00F56CA8"/>
    <w:rsid w:val="00F56CBF"/>
    <w:rsid w:val="00F57410"/>
    <w:rsid w:val="00F57422"/>
    <w:rsid w:val="00F5769C"/>
    <w:rsid w:val="00F627C9"/>
    <w:rsid w:val="00F63791"/>
    <w:rsid w:val="00F677DC"/>
    <w:rsid w:val="00F67F45"/>
    <w:rsid w:val="00F709A8"/>
    <w:rsid w:val="00F70A5F"/>
    <w:rsid w:val="00F70B90"/>
    <w:rsid w:val="00F76859"/>
    <w:rsid w:val="00F806E1"/>
    <w:rsid w:val="00F82F79"/>
    <w:rsid w:val="00F835F3"/>
    <w:rsid w:val="00F83CAA"/>
    <w:rsid w:val="00F84A65"/>
    <w:rsid w:val="00F869C3"/>
    <w:rsid w:val="00F86A7D"/>
    <w:rsid w:val="00F87093"/>
    <w:rsid w:val="00F87624"/>
    <w:rsid w:val="00F90916"/>
    <w:rsid w:val="00F90C5C"/>
    <w:rsid w:val="00F91189"/>
    <w:rsid w:val="00F91AFC"/>
    <w:rsid w:val="00F92B7C"/>
    <w:rsid w:val="00F942CE"/>
    <w:rsid w:val="00F94540"/>
    <w:rsid w:val="00F9549B"/>
    <w:rsid w:val="00F95F8F"/>
    <w:rsid w:val="00F96AFB"/>
    <w:rsid w:val="00F97B58"/>
    <w:rsid w:val="00F97CBE"/>
    <w:rsid w:val="00FA1897"/>
    <w:rsid w:val="00FA37A5"/>
    <w:rsid w:val="00FA3AB3"/>
    <w:rsid w:val="00FA5454"/>
    <w:rsid w:val="00FA5764"/>
    <w:rsid w:val="00FA6747"/>
    <w:rsid w:val="00FA67AD"/>
    <w:rsid w:val="00FA6887"/>
    <w:rsid w:val="00FA74AA"/>
    <w:rsid w:val="00FB021B"/>
    <w:rsid w:val="00FB06F6"/>
    <w:rsid w:val="00FB0732"/>
    <w:rsid w:val="00FB0A0B"/>
    <w:rsid w:val="00FB1017"/>
    <w:rsid w:val="00FB17A5"/>
    <w:rsid w:val="00FB1A8D"/>
    <w:rsid w:val="00FB21B4"/>
    <w:rsid w:val="00FB26FD"/>
    <w:rsid w:val="00FB390F"/>
    <w:rsid w:val="00FB3C37"/>
    <w:rsid w:val="00FB3D06"/>
    <w:rsid w:val="00FB5BD0"/>
    <w:rsid w:val="00FB5BE9"/>
    <w:rsid w:val="00FC095C"/>
    <w:rsid w:val="00FC14DD"/>
    <w:rsid w:val="00FC1D6F"/>
    <w:rsid w:val="00FC3183"/>
    <w:rsid w:val="00FC35E8"/>
    <w:rsid w:val="00FC54FC"/>
    <w:rsid w:val="00FC5F52"/>
    <w:rsid w:val="00FC61CD"/>
    <w:rsid w:val="00FC62BD"/>
    <w:rsid w:val="00FD00D8"/>
    <w:rsid w:val="00FD153D"/>
    <w:rsid w:val="00FD26A5"/>
    <w:rsid w:val="00FD2ACF"/>
    <w:rsid w:val="00FD38EC"/>
    <w:rsid w:val="00FD3FEE"/>
    <w:rsid w:val="00FD468D"/>
    <w:rsid w:val="00FD7B86"/>
    <w:rsid w:val="00FE0B55"/>
    <w:rsid w:val="00FE101C"/>
    <w:rsid w:val="00FE10DB"/>
    <w:rsid w:val="00FE2ECA"/>
    <w:rsid w:val="00FE2F79"/>
    <w:rsid w:val="00FE31D6"/>
    <w:rsid w:val="00FE4952"/>
    <w:rsid w:val="00FE516F"/>
    <w:rsid w:val="00FE54B2"/>
    <w:rsid w:val="00FE55F7"/>
    <w:rsid w:val="00FE59EF"/>
    <w:rsid w:val="00FE5AC8"/>
    <w:rsid w:val="00FE7AD8"/>
    <w:rsid w:val="00FF00D5"/>
    <w:rsid w:val="00FF1E78"/>
    <w:rsid w:val="00FF2C8E"/>
    <w:rsid w:val="00FF2EC2"/>
    <w:rsid w:val="00FF33F4"/>
    <w:rsid w:val="00FF43B3"/>
    <w:rsid w:val="00FF47C1"/>
    <w:rsid w:val="00FF47CB"/>
    <w:rsid w:val="00FF4F58"/>
    <w:rsid w:val="00FF6529"/>
    <w:rsid w:val="00FF654F"/>
    <w:rsid w:val="00FF7145"/>
    <w:rsid w:val="00FF7452"/>
    <w:rsid w:val="00FF7D42"/>
    <w:rsid w:val="03E18CAD"/>
    <w:rsid w:val="03E57E01"/>
    <w:rsid w:val="051CFEE8"/>
    <w:rsid w:val="0AA1FCAA"/>
    <w:rsid w:val="10E6D116"/>
    <w:rsid w:val="1227CB44"/>
    <w:rsid w:val="125499FD"/>
    <w:rsid w:val="1283F3E7"/>
    <w:rsid w:val="1526B343"/>
    <w:rsid w:val="18A3EE80"/>
    <w:rsid w:val="20D5FCCA"/>
    <w:rsid w:val="210B3645"/>
    <w:rsid w:val="21D2F24E"/>
    <w:rsid w:val="22E03010"/>
    <w:rsid w:val="27500587"/>
    <w:rsid w:val="288FC147"/>
    <w:rsid w:val="29B47375"/>
    <w:rsid w:val="2C08DDEF"/>
    <w:rsid w:val="2CD03129"/>
    <w:rsid w:val="30A8309E"/>
    <w:rsid w:val="345CFDB0"/>
    <w:rsid w:val="3716DA5E"/>
    <w:rsid w:val="3D5387EF"/>
    <w:rsid w:val="3F4500B6"/>
    <w:rsid w:val="453359F0"/>
    <w:rsid w:val="460C0F09"/>
    <w:rsid w:val="46B51A21"/>
    <w:rsid w:val="47EE4816"/>
    <w:rsid w:val="4A1584E7"/>
    <w:rsid w:val="4A93B1E2"/>
    <w:rsid w:val="4E391A97"/>
    <w:rsid w:val="50C287C4"/>
    <w:rsid w:val="530C31E7"/>
    <w:rsid w:val="534D4336"/>
    <w:rsid w:val="541BC84A"/>
    <w:rsid w:val="5422BE9C"/>
    <w:rsid w:val="54A678A3"/>
    <w:rsid w:val="54BC0A5D"/>
    <w:rsid w:val="564004C3"/>
    <w:rsid w:val="5A6E1D10"/>
    <w:rsid w:val="5C4D6EAD"/>
    <w:rsid w:val="5CBFEB39"/>
    <w:rsid w:val="5D2600B6"/>
    <w:rsid w:val="5FF968C0"/>
    <w:rsid w:val="61214548"/>
    <w:rsid w:val="6714D9DF"/>
    <w:rsid w:val="675B42C6"/>
    <w:rsid w:val="68DA7F26"/>
    <w:rsid w:val="6B77916F"/>
    <w:rsid w:val="6EF37CDC"/>
    <w:rsid w:val="6F011F18"/>
    <w:rsid w:val="706F6C0F"/>
    <w:rsid w:val="70E6023E"/>
    <w:rsid w:val="715AE94B"/>
    <w:rsid w:val="717F42EC"/>
    <w:rsid w:val="7335079E"/>
    <w:rsid w:val="7493021C"/>
    <w:rsid w:val="74E537DA"/>
    <w:rsid w:val="763A92F0"/>
    <w:rsid w:val="789820A6"/>
    <w:rsid w:val="78F37862"/>
    <w:rsid w:val="7A0AFCCC"/>
    <w:rsid w:val="7CF242CD"/>
    <w:rsid w:val="7CF3F70E"/>
    <w:rsid w:val="7FE4F714"/>
    <w:rsid w:val="7FEA9A6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31307ABA"/>
  <w15:docId w15:val="{8AF8D1DF-2784-48E2-98CC-1AB6AB1C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aliases w:val="Lijstalinea 2"/>
    <w:basedOn w:val="Standaard"/>
    <w:link w:val="LijstalineaChar"/>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styleId="Voetnoottekst">
    <w:name w:val="footnote text"/>
    <w:basedOn w:val="Standaard"/>
    <w:link w:val="VoetnoottekstChar"/>
    <w:rsid w:val="003B16B4"/>
    <w:pPr>
      <w:spacing w:line="240" w:lineRule="auto"/>
      <w:ind w:left="142" w:hanging="142"/>
    </w:pPr>
    <w:rPr>
      <w:sz w:val="16"/>
      <w:szCs w:val="20"/>
    </w:rPr>
  </w:style>
  <w:style w:type="character" w:customStyle="1" w:styleId="VoetnoottekstChar">
    <w:name w:val="Voetnoottekst Char"/>
    <w:basedOn w:val="Standaardalinea-lettertype"/>
    <w:link w:val="Voetnoottekst"/>
    <w:rsid w:val="003B16B4"/>
    <w:rPr>
      <w:rFonts w:ascii="Arial" w:hAnsi="Arial"/>
      <w:sz w:val="16"/>
    </w:rPr>
  </w:style>
  <w:style w:type="character" w:styleId="Voetnootmarkering">
    <w:name w:val="footnote reference"/>
    <w:basedOn w:val="Standaardalinea-lettertype"/>
    <w:rsid w:val="003B16B4"/>
    <w:rPr>
      <w:vertAlign w:val="superscript"/>
    </w:rPr>
  </w:style>
  <w:style w:type="paragraph" w:styleId="Revisie">
    <w:name w:val="Revision"/>
    <w:hidden/>
    <w:uiPriority w:val="99"/>
    <w:semiHidden/>
    <w:rsid w:val="00033C64"/>
    <w:rPr>
      <w:rFonts w:ascii="Arial" w:hAnsi="Arial"/>
      <w:szCs w:val="24"/>
    </w:rPr>
  </w:style>
  <w:style w:type="character" w:customStyle="1" w:styleId="LijstalineaChar">
    <w:name w:val="Lijstalinea Char"/>
    <w:aliases w:val="Lijstalinea 2 Char"/>
    <w:link w:val="Lijstalinea"/>
    <w:uiPriority w:val="34"/>
    <w:rsid w:val="00CC02E2"/>
    <w:rPr>
      <w:rFonts w:ascii="Arial" w:hAnsi="Arial"/>
      <w:szCs w:val="24"/>
    </w:rPr>
  </w:style>
  <w:style w:type="character" w:styleId="GevolgdeHyperlink">
    <w:name w:val="FollowedHyperlink"/>
    <w:basedOn w:val="Standaardalinea-lettertype"/>
    <w:semiHidden/>
    <w:unhideWhenUsed/>
    <w:rsid w:val="005962EE"/>
    <w:rPr>
      <w:color w:val="800080" w:themeColor="followedHyperlink"/>
      <w:u w:val="single"/>
    </w:rPr>
  </w:style>
  <w:style w:type="paragraph" w:styleId="Normaalweb">
    <w:name w:val="Normal (Web)"/>
    <w:basedOn w:val="Standaard"/>
    <w:uiPriority w:val="99"/>
    <w:semiHidden/>
    <w:unhideWhenUsed/>
    <w:rsid w:val="00EF03DC"/>
    <w:pPr>
      <w:spacing w:before="100" w:beforeAutospacing="1" w:after="100" w:afterAutospacing="1" w:line="240" w:lineRule="auto"/>
    </w:pPr>
    <w:rPr>
      <w:rFonts w:ascii="Times New Roman" w:hAnsi="Times New Roman"/>
      <w:sz w:val="24"/>
    </w:rPr>
  </w:style>
  <w:style w:type="character" w:styleId="Vermelding">
    <w:name w:val="Mention"/>
    <w:basedOn w:val="Standaardalinea-lettertype"/>
    <w:uiPriority w:val="99"/>
    <w:unhideWhenUsed/>
    <w:rsid w:val="00805257"/>
    <w:rPr>
      <w:color w:val="2B579A"/>
      <w:shd w:val="clear" w:color="auto" w:fill="E1DFDD"/>
    </w:rPr>
  </w:style>
  <w:style w:type="paragraph" w:customStyle="1" w:styleId="pf0">
    <w:name w:val="pf0"/>
    <w:basedOn w:val="Standaard"/>
    <w:rsid w:val="00E35109"/>
    <w:pPr>
      <w:spacing w:before="100" w:beforeAutospacing="1" w:after="100" w:afterAutospacing="1" w:line="240" w:lineRule="auto"/>
      <w:ind w:left="1080"/>
    </w:pPr>
    <w:rPr>
      <w:rFonts w:ascii="Times New Roman" w:hAnsi="Times New Roman"/>
      <w:sz w:val="24"/>
    </w:rPr>
  </w:style>
  <w:style w:type="character" w:customStyle="1" w:styleId="cf01">
    <w:name w:val="cf01"/>
    <w:basedOn w:val="Standaardalinea-lettertype"/>
    <w:rsid w:val="00E351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7180">
      <w:bodyDiv w:val="1"/>
      <w:marLeft w:val="0"/>
      <w:marRight w:val="0"/>
      <w:marTop w:val="0"/>
      <w:marBottom w:val="0"/>
      <w:divBdr>
        <w:top w:val="none" w:sz="0" w:space="0" w:color="auto"/>
        <w:left w:val="none" w:sz="0" w:space="0" w:color="auto"/>
        <w:bottom w:val="none" w:sz="0" w:space="0" w:color="auto"/>
        <w:right w:val="none" w:sz="0" w:space="0" w:color="auto"/>
      </w:divBdr>
    </w:div>
    <w:div w:id="193420826">
      <w:bodyDiv w:val="1"/>
      <w:marLeft w:val="0"/>
      <w:marRight w:val="0"/>
      <w:marTop w:val="0"/>
      <w:marBottom w:val="0"/>
      <w:divBdr>
        <w:top w:val="none" w:sz="0" w:space="0" w:color="auto"/>
        <w:left w:val="none" w:sz="0" w:space="0" w:color="auto"/>
        <w:bottom w:val="none" w:sz="0" w:space="0" w:color="auto"/>
        <w:right w:val="none" w:sz="0" w:space="0" w:color="auto"/>
      </w:divBdr>
    </w:div>
    <w:div w:id="322125143">
      <w:bodyDiv w:val="1"/>
      <w:marLeft w:val="0"/>
      <w:marRight w:val="0"/>
      <w:marTop w:val="0"/>
      <w:marBottom w:val="0"/>
      <w:divBdr>
        <w:top w:val="none" w:sz="0" w:space="0" w:color="auto"/>
        <w:left w:val="none" w:sz="0" w:space="0" w:color="auto"/>
        <w:bottom w:val="none" w:sz="0" w:space="0" w:color="auto"/>
        <w:right w:val="none" w:sz="0" w:space="0" w:color="auto"/>
      </w:divBdr>
    </w:div>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398945278">
      <w:bodyDiv w:val="1"/>
      <w:marLeft w:val="0"/>
      <w:marRight w:val="0"/>
      <w:marTop w:val="0"/>
      <w:marBottom w:val="0"/>
      <w:divBdr>
        <w:top w:val="none" w:sz="0" w:space="0" w:color="auto"/>
        <w:left w:val="none" w:sz="0" w:space="0" w:color="auto"/>
        <w:bottom w:val="none" w:sz="0" w:space="0" w:color="auto"/>
        <w:right w:val="none" w:sz="0" w:space="0" w:color="auto"/>
      </w:divBdr>
    </w:div>
    <w:div w:id="487938768">
      <w:bodyDiv w:val="1"/>
      <w:marLeft w:val="0"/>
      <w:marRight w:val="0"/>
      <w:marTop w:val="0"/>
      <w:marBottom w:val="0"/>
      <w:divBdr>
        <w:top w:val="none" w:sz="0" w:space="0" w:color="auto"/>
        <w:left w:val="none" w:sz="0" w:space="0" w:color="auto"/>
        <w:bottom w:val="none" w:sz="0" w:space="0" w:color="auto"/>
        <w:right w:val="none" w:sz="0" w:space="0" w:color="auto"/>
      </w:divBdr>
    </w:div>
    <w:div w:id="792092126">
      <w:bodyDiv w:val="1"/>
      <w:marLeft w:val="0"/>
      <w:marRight w:val="0"/>
      <w:marTop w:val="0"/>
      <w:marBottom w:val="0"/>
      <w:divBdr>
        <w:top w:val="none" w:sz="0" w:space="0" w:color="auto"/>
        <w:left w:val="none" w:sz="0" w:space="0" w:color="auto"/>
        <w:bottom w:val="none" w:sz="0" w:space="0" w:color="auto"/>
        <w:right w:val="none" w:sz="0" w:space="0" w:color="auto"/>
      </w:divBdr>
    </w:div>
    <w:div w:id="813254845">
      <w:bodyDiv w:val="1"/>
      <w:marLeft w:val="0"/>
      <w:marRight w:val="0"/>
      <w:marTop w:val="0"/>
      <w:marBottom w:val="0"/>
      <w:divBdr>
        <w:top w:val="none" w:sz="0" w:space="0" w:color="auto"/>
        <w:left w:val="none" w:sz="0" w:space="0" w:color="auto"/>
        <w:bottom w:val="none" w:sz="0" w:space="0" w:color="auto"/>
        <w:right w:val="none" w:sz="0" w:space="0" w:color="auto"/>
      </w:divBdr>
    </w:div>
    <w:div w:id="838231306">
      <w:bodyDiv w:val="1"/>
      <w:marLeft w:val="0"/>
      <w:marRight w:val="0"/>
      <w:marTop w:val="0"/>
      <w:marBottom w:val="0"/>
      <w:divBdr>
        <w:top w:val="none" w:sz="0" w:space="0" w:color="auto"/>
        <w:left w:val="none" w:sz="0" w:space="0" w:color="auto"/>
        <w:bottom w:val="none" w:sz="0" w:space="0" w:color="auto"/>
        <w:right w:val="none" w:sz="0" w:space="0" w:color="auto"/>
      </w:divBdr>
    </w:div>
    <w:div w:id="868184329">
      <w:bodyDiv w:val="1"/>
      <w:marLeft w:val="0"/>
      <w:marRight w:val="0"/>
      <w:marTop w:val="0"/>
      <w:marBottom w:val="0"/>
      <w:divBdr>
        <w:top w:val="none" w:sz="0" w:space="0" w:color="auto"/>
        <w:left w:val="none" w:sz="0" w:space="0" w:color="auto"/>
        <w:bottom w:val="none" w:sz="0" w:space="0" w:color="auto"/>
        <w:right w:val="none" w:sz="0" w:space="0" w:color="auto"/>
      </w:divBdr>
    </w:div>
    <w:div w:id="876695102">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076974304">
      <w:bodyDiv w:val="1"/>
      <w:marLeft w:val="0"/>
      <w:marRight w:val="0"/>
      <w:marTop w:val="0"/>
      <w:marBottom w:val="0"/>
      <w:divBdr>
        <w:top w:val="none" w:sz="0" w:space="0" w:color="auto"/>
        <w:left w:val="none" w:sz="0" w:space="0" w:color="auto"/>
        <w:bottom w:val="none" w:sz="0" w:space="0" w:color="auto"/>
        <w:right w:val="none" w:sz="0" w:space="0" w:color="auto"/>
      </w:divBdr>
    </w:div>
    <w:div w:id="1394886358">
      <w:bodyDiv w:val="1"/>
      <w:marLeft w:val="0"/>
      <w:marRight w:val="0"/>
      <w:marTop w:val="0"/>
      <w:marBottom w:val="0"/>
      <w:divBdr>
        <w:top w:val="none" w:sz="0" w:space="0" w:color="auto"/>
        <w:left w:val="none" w:sz="0" w:space="0" w:color="auto"/>
        <w:bottom w:val="none" w:sz="0" w:space="0" w:color="auto"/>
        <w:right w:val="none" w:sz="0" w:space="0" w:color="auto"/>
      </w:divBdr>
    </w:div>
    <w:div w:id="1442382990">
      <w:bodyDiv w:val="1"/>
      <w:marLeft w:val="0"/>
      <w:marRight w:val="0"/>
      <w:marTop w:val="0"/>
      <w:marBottom w:val="0"/>
      <w:divBdr>
        <w:top w:val="none" w:sz="0" w:space="0" w:color="auto"/>
        <w:left w:val="none" w:sz="0" w:space="0" w:color="auto"/>
        <w:bottom w:val="none" w:sz="0" w:space="0" w:color="auto"/>
        <w:right w:val="none" w:sz="0" w:space="0" w:color="auto"/>
      </w:divBdr>
    </w:div>
    <w:div w:id="1593201388">
      <w:bodyDiv w:val="1"/>
      <w:marLeft w:val="0"/>
      <w:marRight w:val="0"/>
      <w:marTop w:val="0"/>
      <w:marBottom w:val="0"/>
      <w:divBdr>
        <w:top w:val="none" w:sz="0" w:space="0" w:color="auto"/>
        <w:left w:val="none" w:sz="0" w:space="0" w:color="auto"/>
        <w:bottom w:val="none" w:sz="0" w:space="0" w:color="auto"/>
        <w:right w:val="none" w:sz="0" w:space="0" w:color="auto"/>
      </w:divBdr>
    </w:div>
    <w:div w:id="1718316667">
      <w:bodyDiv w:val="1"/>
      <w:marLeft w:val="0"/>
      <w:marRight w:val="0"/>
      <w:marTop w:val="0"/>
      <w:marBottom w:val="0"/>
      <w:divBdr>
        <w:top w:val="none" w:sz="0" w:space="0" w:color="auto"/>
        <w:left w:val="none" w:sz="0" w:space="0" w:color="auto"/>
        <w:bottom w:val="none" w:sz="0" w:space="0" w:color="auto"/>
        <w:right w:val="none" w:sz="0" w:space="0" w:color="auto"/>
      </w:divBdr>
    </w:div>
    <w:div w:id="1871920302">
      <w:bodyDiv w:val="1"/>
      <w:marLeft w:val="0"/>
      <w:marRight w:val="0"/>
      <w:marTop w:val="0"/>
      <w:marBottom w:val="0"/>
      <w:divBdr>
        <w:top w:val="none" w:sz="0" w:space="0" w:color="auto"/>
        <w:left w:val="none" w:sz="0" w:space="0" w:color="auto"/>
        <w:bottom w:val="none" w:sz="0" w:space="0" w:color="auto"/>
        <w:right w:val="none" w:sz="0" w:space="0" w:color="auto"/>
      </w:divBdr>
    </w:div>
    <w:div w:id="1959141954">
      <w:bodyDiv w:val="1"/>
      <w:marLeft w:val="0"/>
      <w:marRight w:val="0"/>
      <w:marTop w:val="0"/>
      <w:marBottom w:val="0"/>
      <w:divBdr>
        <w:top w:val="none" w:sz="0" w:space="0" w:color="auto"/>
        <w:left w:val="none" w:sz="0" w:space="0" w:color="auto"/>
        <w:bottom w:val="none" w:sz="0" w:space="0" w:color="auto"/>
        <w:right w:val="none" w:sz="0" w:space="0" w:color="auto"/>
      </w:divBdr>
    </w:div>
    <w:div w:id="20751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E658B4B450C4EAC8528F183511F3B" ma:contentTypeVersion="4" ma:contentTypeDescription="Create a new document." ma:contentTypeScope="" ma:versionID="30f314120c82edff5df1b0a1bba25fbf">
  <xsd:schema xmlns:xsd="http://www.w3.org/2001/XMLSchema" xmlns:xs="http://www.w3.org/2001/XMLSchema" xmlns:p="http://schemas.microsoft.com/office/2006/metadata/properties" xmlns:ns2="33caf592-0b0d-49fc-95ab-bd9d747139ab" targetNamespace="http://schemas.microsoft.com/office/2006/metadata/properties" ma:root="true" ma:fieldsID="fd67b1089e7257e611616c5d166edb8f" ns2:_="">
    <xsd:import namespace="33caf592-0b0d-49fc-95ab-bd9d747139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af592-0b0d-49fc-95ab-bd9d74713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1F007-E366-42CE-8D38-9BB4E9E8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93D20-4F75-4CCE-A16D-0D76D9892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af592-0b0d-49fc-95ab-bd9d74713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BA158-ED6A-4BBD-B360-91CD56294318}">
  <ds:schemaRefs>
    <ds:schemaRef ds:uri="http://schemas.microsoft.com/sharepoint/v3/contenttype/forms"/>
  </ds:schemaRefs>
</ds:datastoreItem>
</file>

<file path=customXml/itemProps4.xml><?xml version="1.0" encoding="utf-8"?>
<ds:datastoreItem xmlns:ds="http://schemas.openxmlformats.org/officeDocument/2006/customXml" ds:itemID="{CFBB0E80-E5E1-4ECD-BA1C-48FDCA2A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Blanco%20document.dotm</Template>
  <TotalTime>0</TotalTime>
  <Pages>17</Pages>
  <Words>5124</Words>
  <Characters>28184</Characters>
  <Application>Microsoft Office Word</Application>
  <DocSecurity>0</DocSecurity>
  <Lines>234</Lines>
  <Paragraphs>66</Paragraphs>
  <ScaleCrop>false</ScaleCrop>
  <Company>Hogeschool Rotterdam</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Groot, J.J.A. de (Jolijn)</cp:lastModifiedBy>
  <cp:revision>899</cp:revision>
  <dcterms:created xsi:type="dcterms:W3CDTF">2024-10-18T14:01:00Z</dcterms:created>
  <dcterms:modified xsi:type="dcterms:W3CDTF">2025-05-08T11:58:00Z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0x010100ECCE658B4B450C4EAC8528F183511F3B</vt:lpwstr>
  </property>
</Properties>
</file>