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45D3D" w14:textId="1221D6DA" w:rsidR="00385B8F" w:rsidRPr="00D942D7" w:rsidRDefault="00D66CA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Bijlage </w:t>
      </w:r>
      <w:r w:rsidR="00D942D7" w:rsidRPr="00D942D7">
        <w:rPr>
          <w:rFonts w:ascii="Arial" w:hAnsi="Arial" w:cs="Arial"/>
          <w:b/>
          <w:sz w:val="20"/>
          <w:szCs w:val="20"/>
        </w:rPr>
        <w:t>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</w:t>
      </w:r>
      <w:r w:rsidR="00A16BE7">
        <w:rPr>
          <w:rFonts w:ascii="Arial" w:hAnsi="Arial" w:cs="Arial"/>
          <w:b/>
          <w:sz w:val="20"/>
          <w:szCs w:val="20"/>
        </w:rPr>
        <w:t>dient te w</w:t>
      </w:r>
      <w:r w:rsidR="00525BAA">
        <w:rPr>
          <w:rFonts w:ascii="Arial" w:hAnsi="Arial" w:cs="Arial"/>
          <w:b/>
          <w:color w:val="000000"/>
          <w:sz w:val="20"/>
          <w:szCs w:val="20"/>
        </w:rPr>
        <w:t>orden bijgevoegd bij uw inschrijving</w:t>
      </w:r>
      <w:r w:rsidR="00D6429C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109DAB4" w14:textId="77777777" w:rsidR="00D942D7" w:rsidRDefault="00D942D7">
      <w:pPr>
        <w:rPr>
          <w:rFonts w:ascii="Arial" w:hAnsi="Arial" w:cs="Arial"/>
          <w:sz w:val="20"/>
          <w:szCs w:val="20"/>
        </w:rPr>
      </w:pPr>
    </w:p>
    <w:p w14:paraId="16CBD3AE" w14:textId="1889A7D4" w:rsidR="00D66CA1" w:rsidRPr="00D66CA1" w:rsidRDefault="00D66CA1" w:rsidP="00D66CA1">
      <w:pPr>
        <w:pStyle w:val="Kop1"/>
        <w:rPr>
          <w:rFonts w:ascii="Arial" w:hAnsi="Arial" w:cs="Arial"/>
        </w:rPr>
      </w:pPr>
      <w:r w:rsidRPr="00D66CA1">
        <w:rPr>
          <w:rFonts w:ascii="Arial" w:hAnsi="Arial" w:cs="Arial"/>
        </w:rPr>
        <w:t>PERCEEL 1</w:t>
      </w:r>
      <w:r w:rsidR="00800D3F">
        <w:rPr>
          <w:rFonts w:ascii="Arial" w:hAnsi="Arial" w:cs="Arial"/>
        </w:rPr>
        <w:t xml:space="preserve"> ondersteunend personeel</w:t>
      </w:r>
    </w:p>
    <w:p w14:paraId="22181AA9" w14:textId="7AB6DC17" w:rsidR="00D942D7" w:rsidRPr="00D6429C" w:rsidRDefault="0065341A" w:rsidP="00D6429C">
      <w:pPr>
        <w:pStyle w:val="Kop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Kerncompetentie </w:t>
      </w:r>
      <w:r w:rsidR="00D6429C" w:rsidRPr="00D6429C">
        <w:rPr>
          <w:rFonts w:ascii="Arial" w:hAnsi="Arial" w:cs="Arial"/>
          <w:sz w:val="20"/>
          <w:szCs w:val="20"/>
        </w:rPr>
        <w:t>1</w:t>
      </w:r>
      <w:r w:rsidR="000F5BB3" w:rsidRPr="00D6429C">
        <w:rPr>
          <w:rFonts w:ascii="Arial" w:hAnsi="Arial" w:cs="Arial"/>
          <w:sz w:val="20"/>
          <w:szCs w:val="20"/>
        </w:rPr>
        <w:t xml:space="preserve"> </w:t>
      </w:r>
      <w:r w:rsidR="0085472D" w:rsidRPr="00D6429C">
        <w:rPr>
          <w:rFonts w:ascii="Arial" w:hAnsi="Arial" w:cs="Arial"/>
          <w:sz w:val="20"/>
          <w:szCs w:val="20"/>
        </w:rPr>
        <w:t>Referentie</w:t>
      </w:r>
      <w:r w:rsidR="00041AA4" w:rsidRPr="00D6429C">
        <w:rPr>
          <w:rFonts w:ascii="Arial" w:hAnsi="Arial" w:cs="Arial"/>
          <w:sz w:val="20"/>
          <w:szCs w:val="20"/>
        </w:rPr>
        <w:t xml:space="preserve"> </w:t>
      </w:r>
    </w:p>
    <w:p w14:paraId="11C3953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09AD29D5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63C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471A2" w14:textId="358BD004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D6429C">
              <w:rPr>
                <w:rFonts w:ascii="Arial" w:hAnsi="Arial" w:cs="Arial"/>
                <w:sz w:val="20"/>
                <w:szCs w:val="20"/>
              </w:rPr>
              <w:t xml:space="preserve"> (referent)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83C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369B76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6EE77EF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A943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3DE0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9EEF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2331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9A0B59E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BD46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15A2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D3E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99379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C4EB35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4EE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3F25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41E0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12ED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FC5C8A5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E42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773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0B9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7908ED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55A269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2E4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FD09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2B09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D420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5397FC2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220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342F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D36A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6E6899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68A819C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12C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7A22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4677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1398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B637C7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2A4C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7BE2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5EA6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36E594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676C878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B73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4D9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49FA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DD8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1169335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558A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67C7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0F2E3B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1AE9093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A4D2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E45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4EC3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80F4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6C169E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2E5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6CE3E" w14:textId="08D8703A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D6429C"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Pr="00497380">
              <w:rPr>
                <w:rFonts w:ascii="Arial" w:hAnsi="Arial" w:cs="Arial"/>
                <w:sz w:val="20"/>
                <w:szCs w:val="20"/>
              </w:rPr>
              <w:t>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3F2DA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F2A0A4D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8A4E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BE20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F14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4017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FEF3170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0968" w14:textId="77777777" w:rsidR="000F5BB3" w:rsidRPr="00D6429C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429C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A7C807" w14:textId="6B2DAC77" w:rsidR="000F5BB3" w:rsidRPr="00D6429C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429C">
              <w:rPr>
                <w:rFonts w:ascii="Arial" w:hAnsi="Arial" w:cs="Arial"/>
                <w:sz w:val="20"/>
                <w:szCs w:val="20"/>
              </w:rPr>
              <w:t>Beschrijving van de</w:t>
            </w:r>
            <w:r w:rsidRPr="00E47410">
              <w:rPr>
                <w:rFonts w:ascii="Arial" w:hAnsi="Arial" w:cs="Arial"/>
                <w:sz w:val="20"/>
                <w:szCs w:val="20"/>
              </w:rPr>
              <w:t xml:space="preserve"> werkzaamheden conform </w:t>
            </w:r>
            <w:r w:rsidR="0003032F" w:rsidRPr="00E47410">
              <w:rPr>
                <w:rFonts w:ascii="Arial" w:hAnsi="Arial" w:cs="Arial"/>
                <w:sz w:val="20"/>
                <w:szCs w:val="20"/>
              </w:rPr>
              <w:t xml:space="preserve">artikel 4.6 </w:t>
            </w:r>
            <w:r w:rsidRPr="00E47410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03032F" w:rsidRPr="00E47410">
              <w:rPr>
                <w:rFonts w:ascii="Arial" w:hAnsi="Arial" w:cs="Arial"/>
                <w:sz w:val="20"/>
                <w:szCs w:val="20"/>
              </w:rPr>
              <w:t>de leidraad</w:t>
            </w:r>
            <w:r w:rsidRPr="00E47410">
              <w:rPr>
                <w:rFonts w:ascii="Arial" w:hAnsi="Arial" w:cs="Arial"/>
                <w:sz w:val="20"/>
                <w:szCs w:val="20"/>
              </w:rPr>
              <w:t xml:space="preserve"> betreffende kerncompetentie</w:t>
            </w:r>
            <w:r w:rsidR="006314D7" w:rsidRPr="00E4741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E4741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14D7" w:rsidRPr="00E47410">
              <w:rPr>
                <w:rFonts w:ascii="Arial" w:hAnsi="Arial" w:cs="Arial"/>
                <w:sz w:val="20"/>
                <w:szCs w:val="20"/>
              </w:rPr>
              <w:t xml:space="preserve">Inschrijver heeft ervaring met het </w:t>
            </w:r>
            <w:r w:rsidR="00D6429C" w:rsidRPr="00E47410">
              <w:rPr>
                <w:rFonts w:ascii="Arial" w:hAnsi="Arial" w:cs="Arial"/>
                <w:sz w:val="20"/>
                <w:szCs w:val="20"/>
              </w:rPr>
              <w:t xml:space="preserve">leveren van </w:t>
            </w:r>
            <w:r w:rsidR="001A03BF" w:rsidRPr="00E47410">
              <w:rPr>
                <w:rFonts w:ascii="Arial" w:hAnsi="Arial" w:cs="Arial"/>
                <w:sz w:val="20"/>
                <w:szCs w:val="20"/>
              </w:rPr>
              <w:t xml:space="preserve">uitzendkrachten </w:t>
            </w:r>
            <w:proofErr w:type="spellStart"/>
            <w:r w:rsidR="001A03BF" w:rsidRPr="00E47410">
              <w:rPr>
                <w:rFonts w:ascii="Arial" w:hAnsi="Arial" w:cs="Arial"/>
                <w:sz w:val="20"/>
                <w:szCs w:val="20"/>
              </w:rPr>
              <w:t>tm</w:t>
            </w:r>
            <w:proofErr w:type="spellEnd"/>
            <w:r w:rsidR="001A03BF" w:rsidRPr="00E47410">
              <w:rPr>
                <w:rFonts w:ascii="Arial" w:hAnsi="Arial" w:cs="Arial"/>
                <w:sz w:val="20"/>
                <w:szCs w:val="20"/>
              </w:rPr>
              <w:t xml:space="preserve"> schaal 8 </w:t>
            </w:r>
            <w:r w:rsidR="00B36243" w:rsidRPr="00B36243">
              <w:rPr>
                <w:rFonts w:ascii="Arial" w:hAnsi="Arial" w:cs="Arial"/>
                <w:color w:val="FF0000"/>
                <w:sz w:val="20"/>
                <w:szCs w:val="20"/>
              </w:rPr>
              <w:t>aan een onderwijs instelling met vergelijkbare omvang en schaalniveaus</w:t>
            </w:r>
            <w:r w:rsidR="00D6429C" w:rsidRPr="00B36243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Overheidsinstellingen</w:t>
            </w:r>
            <w:r w:rsidR="00E47410">
              <w:rPr>
                <w:rFonts w:ascii="Arial" w:hAnsi="Arial" w:cs="Arial"/>
                <w:sz w:val="20"/>
                <w:szCs w:val="20"/>
              </w:rPr>
              <w:t>. Waarde minimaal € 1.000.000.</w:t>
            </w:r>
          </w:p>
          <w:p w14:paraId="24B187F1" w14:textId="77777777" w:rsidR="000F5BB3" w:rsidRPr="00D6429C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8E26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4D21F3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C04A21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8CAA0F8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08E43C8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CCB0288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2D020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0B4CD7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33A59A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08DD081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84C7B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89D8930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89417" w14:textId="77777777" w:rsidR="000F5BB3" w:rsidRPr="00D6429C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6620AD" w14:textId="77777777" w:rsidR="000F5BB3" w:rsidRPr="00D6429C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0836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4BD2E14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41C9F64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4BAB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09B2AB6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25F1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1AC78A98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14EA28D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BA5A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FE2D9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A9E621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926F715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6E1C6D5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E95A9ED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4CD0E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35B5168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20BED5AA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06EE668A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79773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19F59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3588D80C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06BB7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10C11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0EC5D4B3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DEA2A" w14:textId="27CC953E" w:rsidR="00D942D7" w:rsidRDefault="00C35955" w:rsidP="00C14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</w:t>
            </w:r>
            <w:r w:rsidR="003C47E2" w:rsidRPr="008210A0">
              <w:rPr>
                <w:rFonts w:ascii="Arial" w:hAnsi="Arial" w:cs="Arial"/>
                <w:sz w:val="20"/>
                <w:szCs w:val="20"/>
              </w:rPr>
              <w:t>actpersoon</w:t>
            </w:r>
            <w:r w:rsidR="00D6429C" w:rsidRPr="008210A0">
              <w:rPr>
                <w:rFonts w:ascii="Arial" w:hAnsi="Arial" w:cs="Arial"/>
                <w:sz w:val="20"/>
                <w:szCs w:val="20"/>
              </w:rPr>
              <w:t xml:space="preserve"> bij Inschrijver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5ACD3DB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65EA5A8B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D9F7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2453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5D3183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070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17D856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2B500EF2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58A16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7B75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91F3BB" w14:textId="77777777" w:rsidR="00932225" w:rsidRDefault="0085472D" w:rsidP="00534BF6">
      <w:r>
        <w:lastRenderedPageBreak/>
        <w:t xml:space="preserve"> </w:t>
      </w:r>
    </w:p>
    <w:p w14:paraId="384BB755" w14:textId="77777777" w:rsidR="00D6429C" w:rsidRDefault="00D6429C" w:rsidP="00534BF6"/>
    <w:p w14:paraId="61CFB6D1" w14:textId="36BDEFCF" w:rsidR="00D6429C" w:rsidRPr="00D6429C" w:rsidRDefault="00E47410" w:rsidP="00D6429C">
      <w:pPr>
        <w:pStyle w:val="Kop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Kerncompetentie </w:t>
      </w:r>
      <w:r w:rsidR="00D6429C" w:rsidRPr="00D6429C">
        <w:rPr>
          <w:rFonts w:ascii="Arial" w:hAnsi="Arial" w:cs="Arial"/>
          <w:sz w:val="20"/>
          <w:szCs w:val="20"/>
        </w:rPr>
        <w:t xml:space="preserve">2 </w:t>
      </w:r>
      <w:r w:rsidR="00D6429C">
        <w:rPr>
          <w:rFonts w:ascii="Arial" w:hAnsi="Arial" w:cs="Arial"/>
          <w:sz w:val="20"/>
          <w:szCs w:val="20"/>
        </w:rPr>
        <w:t>Referentie</w:t>
      </w:r>
    </w:p>
    <w:tbl>
      <w:tblPr>
        <w:tblW w:w="930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"/>
        <w:gridCol w:w="3290"/>
        <w:gridCol w:w="229"/>
        <w:gridCol w:w="5490"/>
      </w:tblGrid>
      <w:tr w:rsidR="00932225" w:rsidRPr="00497380" w14:paraId="426A1DE9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467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C350C" w14:textId="2BA74C5F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D6429C">
              <w:rPr>
                <w:rFonts w:ascii="Arial" w:hAnsi="Arial" w:cs="Arial"/>
                <w:sz w:val="20"/>
                <w:szCs w:val="20"/>
              </w:rPr>
              <w:t xml:space="preserve"> (referent)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BE3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A90070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90E28FF" w14:textId="77777777" w:rsidTr="005E27B9">
        <w:trPr>
          <w:trHeight w:val="6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5E5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2229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700B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2FC8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A86B3ED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79EB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FE74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7AB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7FE86D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99D83B4" w14:textId="77777777" w:rsidTr="005E27B9">
        <w:trPr>
          <w:trHeight w:val="6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673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058F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2660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11A5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2BD1434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27E6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685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9C8C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918AD4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7A8556B5" w14:textId="77777777" w:rsidTr="005E27B9">
        <w:trPr>
          <w:trHeight w:val="6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CCF5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AAB7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034C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522C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77DC1C8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532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F646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A82D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9AAC61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794EF5D9" w14:textId="77777777" w:rsidTr="005E27B9">
        <w:trPr>
          <w:trHeight w:val="6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11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271E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8D89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A676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5A9AA8F4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A6E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1219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1B6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2B2A61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AF69D83" w14:textId="77777777" w:rsidTr="005E27B9">
        <w:trPr>
          <w:trHeight w:val="6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0885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C04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906A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1CB0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C1C0C70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A00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8120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838F5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57435DB" w14:textId="77777777" w:rsidTr="005E27B9">
        <w:trPr>
          <w:trHeight w:val="6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262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2EE4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CE00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B67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D90471E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DF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B2CB7" w14:textId="1A0BD044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D6429C"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Pr="00497380">
              <w:rPr>
                <w:rFonts w:ascii="Arial" w:hAnsi="Arial" w:cs="Arial"/>
                <w:sz w:val="20"/>
                <w:szCs w:val="20"/>
              </w:rPr>
              <w:t>en looptijd contract dienstverlening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C3F258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4A93725" w14:textId="77777777" w:rsidTr="005E27B9">
        <w:trPr>
          <w:trHeight w:val="6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53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7496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843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EA0B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BF525E0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612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08A075" w14:textId="77777777" w:rsidR="009D75F9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</w:t>
            </w:r>
            <w:r w:rsidR="001A36DA">
              <w:rPr>
                <w:rFonts w:ascii="Arial" w:hAnsi="Arial" w:cs="Arial"/>
                <w:sz w:val="20"/>
                <w:szCs w:val="20"/>
              </w:rPr>
              <w:t>plaatsing</w:t>
            </w:r>
            <w:r w:rsidR="00115142">
              <w:rPr>
                <w:rFonts w:ascii="Arial" w:hAnsi="Arial" w:cs="Arial"/>
                <w:sz w:val="20"/>
                <w:szCs w:val="20"/>
              </w:rPr>
              <w:t>en</w:t>
            </w:r>
            <w:r w:rsidRPr="00497380">
              <w:rPr>
                <w:rFonts w:ascii="Arial" w:hAnsi="Arial" w:cs="Arial"/>
                <w:sz w:val="20"/>
                <w:szCs w:val="20"/>
              </w:rPr>
              <w:t xml:space="preserve">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="00115142">
              <w:rPr>
                <w:rFonts w:ascii="Arial" w:hAnsi="Arial" w:cs="Arial"/>
                <w:sz w:val="20"/>
                <w:szCs w:val="20"/>
              </w:rPr>
              <w:t xml:space="preserve">artikel </w:t>
            </w:r>
            <w:r w:rsidR="009D75F9">
              <w:rPr>
                <w:rFonts w:ascii="Arial" w:hAnsi="Arial" w:cs="Arial"/>
                <w:sz w:val="20"/>
                <w:szCs w:val="20"/>
              </w:rPr>
              <w:t xml:space="preserve">4.6 </w:t>
            </w:r>
            <w:r>
              <w:rPr>
                <w:rFonts w:ascii="Arial" w:hAnsi="Arial" w:cs="Arial"/>
                <w:sz w:val="20"/>
                <w:szCs w:val="20"/>
              </w:rPr>
              <w:t xml:space="preserve">van </w:t>
            </w:r>
            <w:r w:rsidR="009D75F9">
              <w:rPr>
                <w:rFonts w:ascii="Arial" w:hAnsi="Arial" w:cs="Arial"/>
                <w:sz w:val="20"/>
                <w:szCs w:val="20"/>
              </w:rPr>
              <w:t>de leidraad.</w:t>
            </w:r>
          </w:p>
          <w:p w14:paraId="2F574418" w14:textId="191FCC3A" w:rsidR="00932225" w:rsidRPr="00497380" w:rsidRDefault="00D6429C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429C">
              <w:rPr>
                <w:rFonts w:ascii="Arial" w:hAnsi="Arial" w:cs="Arial"/>
                <w:sz w:val="20"/>
                <w:szCs w:val="20"/>
              </w:rPr>
              <w:t xml:space="preserve">Inschrijver heeft voorzien in een succesvolle plaatsing van minimaal vijftien kandidaten in minimaal drie </w:t>
            </w:r>
            <w:r w:rsidR="00C62DD0">
              <w:rPr>
                <w:rFonts w:ascii="Arial" w:hAnsi="Arial" w:cs="Arial"/>
                <w:sz w:val="20"/>
                <w:szCs w:val="20"/>
              </w:rPr>
              <w:t xml:space="preserve">en maximaal 5 </w:t>
            </w:r>
            <w:r w:rsidRPr="00D6429C">
              <w:rPr>
                <w:rFonts w:ascii="Arial" w:hAnsi="Arial" w:cs="Arial"/>
                <w:sz w:val="20"/>
                <w:szCs w:val="20"/>
              </w:rPr>
              <w:t>van de onderstaande functiegebieden in het onder</w:t>
            </w:r>
            <w:r w:rsidR="00A86022">
              <w:rPr>
                <w:rFonts w:ascii="Arial" w:hAnsi="Arial" w:cs="Arial"/>
                <w:sz w:val="20"/>
                <w:szCs w:val="20"/>
              </w:rPr>
              <w:t xml:space="preserve">steuning </w:t>
            </w:r>
            <w:r w:rsidRPr="00D6429C">
              <w:rPr>
                <w:rFonts w:ascii="Arial" w:hAnsi="Arial" w:cs="Arial"/>
                <w:sz w:val="20"/>
                <w:szCs w:val="20"/>
              </w:rPr>
              <w:t>of  bedrijfsvoering. De ingezette medewerkers hadden een aaneengesloten inzet van minimaal 10 maanden in de laatste 3 jaar</w:t>
            </w:r>
            <w:r w:rsidR="006A4720">
              <w:rPr>
                <w:rFonts w:ascii="Arial" w:hAnsi="Arial" w:cs="Arial"/>
                <w:sz w:val="20"/>
                <w:szCs w:val="20"/>
              </w:rPr>
              <w:t>. Indien nodig dient u per referent een blad in te vullen.</w:t>
            </w:r>
            <w:r w:rsidRPr="00D6429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C1F7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tbl>
            <w:tblPr>
              <w:tblpPr w:leftFromText="141" w:rightFromText="141" w:vertAnchor="text" w:horzAnchor="margin" w:tblpY="-5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67"/>
              <w:gridCol w:w="2668"/>
            </w:tblGrid>
            <w:tr w:rsidR="006A4720" w14:paraId="623B7309" w14:textId="77777777">
              <w:trPr>
                <w:trHeight w:val="243"/>
              </w:trPr>
              <w:tc>
                <w:tcPr>
                  <w:tcW w:w="2667" w:type="dxa"/>
                  <w:shd w:val="clear" w:color="auto" w:fill="auto"/>
                </w:tcPr>
                <w:p w14:paraId="63BE20DE" w14:textId="2B64FEFB" w:rsidR="006A4720" w:rsidRDefault="006A4720">
                  <w:pPr>
                    <w:spacing w:line="288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Functie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0FFFC529" w14:textId="746DA7AD" w:rsidR="006A4720" w:rsidRDefault="006A4720">
                  <w:pPr>
                    <w:spacing w:line="288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Aantal / naam referent</w:t>
                  </w:r>
                </w:p>
              </w:tc>
            </w:tr>
            <w:tr w:rsidR="006A4720" w14:paraId="2269EC9D" w14:textId="77777777">
              <w:trPr>
                <w:trHeight w:val="237"/>
              </w:trPr>
              <w:tc>
                <w:tcPr>
                  <w:tcW w:w="2667" w:type="dxa"/>
                  <w:shd w:val="clear" w:color="auto" w:fill="auto"/>
                </w:tcPr>
                <w:p w14:paraId="1DB90281" w14:textId="53F1F8F6" w:rsidR="006A4720" w:rsidRDefault="002F5F86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Administratief medewerker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5DA1C75C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010D5674" w14:textId="77777777">
              <w:trPr>
                <w:trHeight w:val="243"/>
              </w:trPr>
              <w:tc>
                <w:tcPr>
                  <w:tcW w:w="2667" w:type="dxa"/>
                  <w:shd w:val="clear" w:color="auto" w:fill="auto"/>
                </w:tcPr>
                <w:p w14:paraId="54A714DB" w14:textId="48E8700D" w:rsidR="006A4720" w:rsidRDefault="00BD5ED6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Receptionist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28D7FCE3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32C844EE" w14:textId="77777777">
              <w:trPr>
                <w:trHeight w:val="237"/>
              </w:trPr>
              <w:tc>
                <w:tcPr>
                  <w:tcW w:w="2667" w:type="dxa"/>
                  <w:shd w:val="clear" w:color="auto" w:fill="auto"/>
                </w:tcPr>
                <w:p w14:paraId="77BA4647" w14:textId="1F699540" w:rsidR="006A4720" w:rsidRDefault="00375798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HR medewerker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4026FD17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22752029" w14:textId="77777777">
              <w:trPr>
                <w:trHeight w:val="243"/>
              </w:trPr>
              <w:tc>
                <w:tcPr>
                  <w:tcW w:w="2667" w:type="dxa"/>
                  <w:shd w:val="clear" w:color="auto" w:fill="auto"/>
                </w:tcPr>
                <w:p w14:paraId="480935AD" w14:textId="76C6E569" w:rsidR="006A4720" w:rsidRDefault="009F15EA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Helpdeskmedewerker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245D182C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3E987A91" w14:textId="77777777">
              <w:trPr>
                <w:trHeight w:val="237"/>
              </w:trPr>
              <w:tc>
                <w:tcPr>
                  <w:tcW w:w="2667" w:type="dxa"/>
                  <w:shd w:val="clear" w:color="auto" w:fill="auto"/>
                </w:tcPr>
                <w:p w14:paraId="025F8603" w14:textId="66CE8906" w:rsidR="006A4720" w:rsidRDefault="00775D4B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Werkplekbeheerder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25A4CEA6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639CC835" w14:textId="77777777">
              <w:trPr>
                <w:trHeight w:val="243"/>
              </w:trPr>
              <w:tc>
                <w:tcPr>
                  <w:tcW w:w="2667" w:type="dxa"/>
                  <w:shd w:val="clear" w:color="auto" w:fill="auto"/>
                </w:tcPr>
                <w:p w14:paraId="48F76322" w14:textId="7AC03571" w:rsidR="006A4720" w:rsidRDefault="00C80B6D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Surveillant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55A2DA47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32725E2E" w14:textId="77777777">
              <w:trPr>
                <w:trHeight w:val="237"/>
              </w:trPr>
              <w:tc>
                <w:tcPr>
                  <w:tcW w:w="2667" w:type="dxa"/>
                  <w:shd w:val="clear" w:color="auto" w:fill="auto"/>
                </w:tcPr>
                <w:p w14:paraId="50DBDE82" w14:textId="6CD5D0C8" w:rsidR="006A4720" w:rsidRDefault="008605A7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Gastvrouw/gastheer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1DF3F107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62FC4052" w14:textId="77777777">
              <w:trPr>
                <w:trHeight w:val="243"/>
              </w:trPr>
              <w:tc>
                <w:tcPr>
                  <w:tcW w:w="2667" w:type="dxa"/>
                  <w:shd w:val="clear" w:color="auto" w:fill="auto"/>
                </w:tcPr>
                <w:p w14:paraId="21A6907A" w14:textId="5C1593E8" w:rsidR="006A4720" w:rsidRDefault="005E27B9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Conciërge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0E014D39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594F49A3" w14:textId="77777777">
              <w:trPr>
                <w:trHeight w:val="237"/>
              </w:trPr>
              <w:tc>
                <w:tcPr>
                  <w:tcW w:w="2667" w:type="dxa"/>
                  <w:shd w:val="clear" w:color="auto" w:fill="auto"/>
                </w:tcPr>
                <w:p w14:paraId="651A9EB6" w14:textId="770E5E20" w:rsidR="006A4720" w:rsidRDefault="00A00224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Keukenhulp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49478F3F" w14:textId="2433E72A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4720" w14:paraId="6A5FC076" w14:textId="77777777">
              <w:trPr>
                <w:trHeight w:val="243"/>
              </w:trPr>
              <w:tc>
                <w:tcPr>
                  <w:tcW w:w="2667" w:type="dxa"/>
                  <w:shd w:val="clear" w:color="auto" w:fill="auto"/>
                </w:tcPr>
                <w:p w14:paraId="324D9F76" w14:textId="4E698A46" w:rsidR="006A4720" w:rsidRDefault="005E27B9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Facilitair medewerker</w:t>
                  </w:r>
                </w:p>
              </w:tc>
              <w:tc>
                <w:tcPr>
                  <w:tcW w:w="2668" w:type="dxa"/>
                  <w:shd w:val="clear" w:color="auto" w:fill="auto"/>
                </w:tcPr>
                <w:p w14:paraId="66EB426A" w14:textId="77777777" w:rsidR="006A4720" w:rsidRDefault="006A4720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A62D0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957ABFE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AFB2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4226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1E3E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B50E46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159EB415" w14:textId="77777777" w:rsidTr="005E27B9">
        <w:trPr>
          <w:trHeight w:val="848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E284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40C397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6100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77A1CF6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434ED7C" w14:textId="77777777" w:rsidTr="005E27B9">
        <w:trPr>
          <w:trHeight w:val="259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F414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8FF3D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D49FF4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E09107C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CCA2B68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2EFFDC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E6F889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959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B443F1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6D877467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2699860F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982C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66A49AF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6DAA8D43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B8B75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EF1A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413F2777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A34DB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3CA9698" w14:textId="41D025C5" w:rsidR="006314D7" w:rsidRDefault="00771E98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Bij inschrijver</w:t>
            </w:r>
            <w:r w:rsidR="006314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5E00014F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4DEB573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9CC0F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62E6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D48E3D0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E3F83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AB50335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EE27AAD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58A16A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4D4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1FC4E2" w14:textId="77777777" w:rsidR="006314D7" w:rsidRDefault="006314D7" w:rsidP="00534BF6"/>
    <w:p w14:paraId="2DD0DDEE" w14:textId="77777777" w:rsidR="006314D7" w:rsidRDefault="006314D7" w:rsidP="00534BF6"/>
    <w:p w14:paraId="4879A80B" w14:textId="77777777" w:rsidR="00800D3F" w:rsidRDefault="00800D3F" w:rsidP="00534BF6"/>
    <w:p w14:paraId="468D2C25" w14:textId="66345886" w:rsidR="00800D3F" w:rsidRPr="00D66CA1" w:rsidRDefault="00800D3F" w:rsidP="00800D3F">
      <w:pPr>
        <w:pStyle w:val="Kop1"/>
        <w:rPr>
          <w:rFonts w:ascii="Arial" w:hAnsi="Arial" w:cs="Arial"/>
        </w:rPr>
      </w:pPr>
      <w:r>
        <w:br w:type="page"/>
      </w:r>
      <w:r w:rsidRPr="00D66CA1">
        <w:rPr>
          <w:rFonts w:ascii="Arial" w:hAnsi="Arial" w:cs="Arial"/>
        </w:rPr>
        <w:lastRenderedPageBreak/>
        <w:t xml:space="preserve">PERCEEL </w:t>
      </w:r>
      <w:r>
        <w:rPr>
          <w:rFonts w:ascii="Arial" w:hAnsi="Arial" w:cs="Arial"/>
        </w:rPr>
        <w:t>2 onderwijzend personeel</w:t>
      </w:r>
    </w:p>
    <w:p w14:paraId="30E3567E" w14:textId="77777777" w:rsidR="00800D3F" w:rsidRPr="00D6429C" w:rsidRDefault="00800D3F" w:rsidP="00800D3F">
      <w:pPr>
        <w:pStyle w:val="Kop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Kerncompetentie </w:t>
      </w:r>
      <w:r w:rsidRPr="00D6429C">
        <w:rPr>
          <w:rFonts w:ascii="Arial" w:hAnsi="Arial" w:cs="Arial"/>
          <w:sz w:val="20"/>
          <w:szCs w:val="20"/>
        </w:rPr>
        <w:t xml:space="preserve">1 Referentie </w:t>
      </w:r>
    </w:p>
    <w:p w14:paraId="1C79EB74" w14:textId="77777777" w:rsidR="00800D3F" w:rsidRPr="00D942D7" w:rsidRDefault="00800D3F" w:rsidP="00800D3F">
      <w:pPr>
        <w:rPr>
          <w:rFonts w:ascii="Arial" w:hAnsi="Arial" w:cs="Arial"/>
          <w:sz w:val="20"/>
          <w:szCs w:val="20"/>
        </w:rPr>
      </w:pPr>
    </w:p>
    <w:tbl>
      <w:tblPr>
        <w:tblW w:w="965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414"/>
        <w:gridCol w:w="239"/>
        <w:gridCol w:w="5698"/>
      </w:tblGrid>
      <w:tr w:rsidR="00800D3F" w:rsidRPr="00497380" w14:paraId="5FCDF209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A862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944CF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>
              <w:rPr>
                <w:rFonts w:ascii="Arial" w:hAnsi="Arial" w:cs="Arial"/>
                <w:sz w:val="20"/>
                <w:szCs w:val="20"/>
              </w:rPr>
              <w:t xml:space="preserve"> (referent)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18D58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8B84222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403066F6" w14:textId="77777777" w:rsidTr="00186CF3">
        <w:trPr>
          <w:trHeight w:val="66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B1B62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66FD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C907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E585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26B950B5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C55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213A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95845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91C1E0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2A96B082" w14:textId="77777777" w:rsidTr="00186CF3">
        <w:trPr>
          <w:trHeight w:val="66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F8E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DDAB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D0F9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C4E5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5964F9A8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E2E9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E15A5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13D2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B49FD9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6E4EE132" w14:textId="77777777" w:rsidTr="00186CF3">
        <w:trPr>
          <w:trHeight w:val="66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9A38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B174F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9F7B0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FC11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3665054F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23F8F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D4FA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5996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1ABC9B0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4F94F03E" w14:textId="77777777" w:rsidTr="00186CF3">
        <w:trPr>
          <w:trHeight w:val="66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96D29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D96F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61A4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A589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1278D7AF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697F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8E0F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C1810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5E3E29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1C49FC27" w14:textId="77777777" w:rsidTr="00186CF3">
        <w:trPr>
          <w:trHeight w:val="66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70EB8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C80E2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94859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96DE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1002B09C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B37B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52F4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A2F7A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6EF50CA9" w14:textId="77777777" w:rsidTr="00186CF3">
        <w:trPr>
          <w:trHeight w:val="66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115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BE0B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8A97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A240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222C4086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3B3B8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26B4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Pr="00497380">
              <w:rPr>
                <w:rFonts w:ascii="Arial" w:hAnsi="Arial" w:cs="Arial"/>
                <w:sz w:val="20"/>
                <w:szCs w:val="20"/>
              </w:rPr>
              <w:t>en looptijd contract dienstverlening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1AE0B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6AF72B4D" w14:textId="77777777" w:rsidTr="00186CF3">
        <w:trPr>
          <w:trHeight w:val="66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1F50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1FEA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233A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4DE0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3F895026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52AFA" w14:textId="77777777" w:rsidR="00800D3F" w:rsidRPr="00D6429C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429C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4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8E71FE" w14:textId="7F5B2FEE" w:rsidR="00800D3F" w:rsidRPr="00D6429C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429C">
              <w:rPr>
                <w:rFonts w:ascii="Arial" w:hAnsi="Arial" w:cs="Arial"/>
                <w:sz w:val="20"/>
                <w:szCs w:val="20"/>
              </w:rPr>
              <w:t>Beschrijving van de werkzaamheden conform</w:t>
            </w:r>
            <w:r w:rsidR="00BC7E0A">
              <w:rPr>
                <w:rFonts w:ascii="Arial" w:hAnsi="Arial" w:cs="Arial"/>
                <w:sz w:val="20"/>
                <w:szCs w:val="20"/>
              </w:rPr>
              <w:t xml:space="preserve"> artikel 4.6</w:t>
            </w:r>
            <w:r w:rsidRPr="00D642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7E0A">
              <w:rPr>
                <w:rFonts w:ascii="Arial" w:hAnsi="Arial" w:cs="Arial"/>
                <w:sz w:val="20"/>
                <w:szCs w:val="20"/>
              </w:rPr>
              <w:t>van de leidraad</w:t>
            </w:r>
            <w:r w:rsidRPr="00D6429C">
              <w:rPr>
                <w:rFonts w:ascii="Arial" w:hAnsi="Arial" w:cs="Arial"/>
                <w:sz w:val="20"/>
                <w:szCs w:val="20"/>
              </w:rPr>
              <w:t xml:space="preserve"> betreffende kerncompetentie 1: Inschrijver heeft ervaring met het leveren van </w:t>
            </w:r>
            <w:r w:rsidR="00FB5552">
              <w:rPr>
                <w:rFonts w:ascii="Arial" w:hAnsi="Arial" w:cs="Arial"/>
                <w:sz w:val="20"/>
                <w:szCs w:val="20"/>
              </w:rPr>
              <w:t xml:space="preserve">uitzendkrachten tot en met schaal 12 </w:t>
            </w:r>
            <w:r w:rsidR="003D41E0">
              <w:rPr>
                <w:rFonts w:ascii="Arial" w:hAnsi="Arial" w:cs="Arial"/>
                <w:sz w:val="20"/>
                <w:szCs w:val="20"/>
              </w:rPr>
              <w:t xml:space="preserve">(overheid) </w:t>
            </w:r>
            <w:r w:rsidRPr="00C8332F">
              <w:rPr>
                <w:rFonts w:ascii="Arial" w:hAnsi="Arial" w:cs="Arial"/>
                <w:color w:val="FF0000"/>
                <w:sz w:val="20"/>
                <w:szCs w:val="20"/>
              </w:rPr>
              <w:t>bij</w:t>
            </w:r>
            <w:r w:rsidR="00DE7E25" w:rsidRPr="00C8332F">
              <w:rPr>
                <w:rFonts w:ascii="Arial" w:hAnsi="Arial" w:cs="Arial"/>
                <w:color w:val="FF0000"/>
                <w:sz w:val="20"/>
                <w:szCs w:val="20"/>
              </w:rPr>
              <w:t xml:space="preserve"> een of twee </w:t>
            </w:r>
            <w:r w:rsidR="00C8332F" w:rsidRPr="00C8332F">
              <w:rPr>
                <w:rFonts w:ascii="Arial" w:hAnsi="Arial" w:cs="Arial"/>
                <w:color w:val="FF0000"/>
                <w:sz w:val="20"/>
                <w:szCs w:val="20"/>
              </w:rPr>
              <w:t xml:space="preserve">onderwijs </w:t>
            </w:r>
            <w:r w:rsidRPr="00C8332F">
              <w:rPr>
                <w:rFonts w:ascii="Arial" w:hAnsi="Arial" w:cs="Arial"/>
                <w:color w:val="FF0000"/>
                <w:sz w:val="20"/>
                <w:szCs w:val="20"/>
              </w:rPr>
              <w:t>instellingen</w:t>
            </w:r>
          </w:p>
          <w:p w14:paraId="2AB7E774" w14:textId="77777777" w:rsidR="00800D3F" w:rsidRPr="00D6429C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203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633D3E3B" w14:textId="1BA4B25B" w:rsidR="00800D3F" w:rsidRPr="00497380" w:rsidRDefault="00800D3F" w:rsidP="00186CF3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302E4DC0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49F2B" w14:textId="77777777" w:rsidR="00800D3F" w:rsidRPr="00D6429C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EAF489" w14:textId="77777777" w:rsidR="00800D3F" w:rsidRPr="00D6429C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40349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8EEE75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5D89D6BC" w14:textId="77777777" w:rsidTr="00186CF3">
        <w:trPr>
          <w:trHeight w:val="829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9815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994929F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99C5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187F0FB2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5A8A2426" w14:textId="77777777" w:rsidTr="00186CF3">
        <w:trPr>
          <w:trHeight w:val="253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FD78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CC2E3" w14:textId="77777777" w:rsidR="00800D3F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BCD850A" w14:textId="77777777" w:rsidR="00800D3F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6758CCE" w14:textId="77777777" w:rsidR="00800D3F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6A768D7" w14:textId="77777777" w:rsidR="00800D3F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F6DEE2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707A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0CE045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99A0C6" w14:textId="77777777" w:rsidR="00800D3F" w:rsidRDefault="00800D3F" w:rsidP="00800D3F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800D3F" w14:paraId="605E005D" w14:textId="77777777" w:rsidTr="00776D7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B96CAD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48AEACA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14:paraId="69BA98DD" w14:textId="77777777" w:rsidTr="00776D76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0E217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568A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14:paraId="7CF1F331" w14:textId="77777777" w:rsidTr="00776D7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4DBA9" w14:textId="2E24453C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bij Inschrijver 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9FBD39C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14:paraId="4C6DAAC1" w14:textId="77777777" w:rsidTr="00776D76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B91BD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2F213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14:paraId="54AB2502" w14:textId="77777777" w:rsidTr="00776D76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3C7EAA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9D3FD58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14:paraId="6FD30362" w14:textId="77777777" w:rsidTr="00776D76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7AA4C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0704" w14:textId="77777777" w:rsidR="00800D3F" w:rsidRDefault="00800D3F" w:rsidP="00776D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0C1FCD" w14:textId="77777777" w:rsidR="00800D3F" w:rsidRDefault="00800D3F" w:rsidP="00800D3F">
      <w:r>
        <w:t xml:space="preserve"> </w:t>
      </w:r>
    </w:p>
    <w:p w14:paraId="7A2CDA7A" w14:textId="77777777" w:rsidR="00800D3F" w:rsidRDefault="00800D3F" w:rsidP="00800D3F"/>
    <w:p w14:paraId="78D6BAEB" w14:textId="77777777" w:rsidR="00186CF3" w:rsidRDefault="00186CF3" w:rsidP="00800D3F"/>
    <w:p w14:paraId="4FA43634" w14:textId="77777777" w:rsidR="00186CF3" w:rsidRDefault="00186CF3" w:rsidP="00800D3F"/>
    <w:p w14:paraId="25C686D0" w14:textId="3FBB8A26" w:rsidR="00800D3F" w:rsidRPr="00D6429C" w:rsidRDefault="00117EE1" w:rsidP="00800D3F">
      <w:pPr>
        <w:pStyle w:val="Kop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Kerncompetentie </w:t>
      </w:r>
      <w:r w:rsidR="00800D3F" w:rsidRPr="00D6429C">
        <w:rPr>
          <w:rFonts w:ascii="Arial" w:hAnsi="Arial" w:cs="Arial"/>
          <w:sz w:val="20"/>
          <w:szCs w:val="20"/>
        </w:rPr>
        <w:t xml:space="preserve">2 </w:t>
      </w:r>
      <w:r w:rsidR="00800D3F">
        <w:rPr>
          <w:rFonts w:ascii="Arial" w:hAnsi="Arial" w:cs="Arial"/>
          <w:sz w:val="20"/>
          <w:szCs w:val="20"/>
        </w:rPr>
        <w:t>Referentie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800D3F" w:rsidRPr="00497380" w14:paraId="4D4D7F16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A33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8640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>
              <w:rPr>
                <w:rFonts w:ascii="Arial" w:hAnsi="Arial" w:cs="Arial"/>
                <w:sz w:val="20"/>
                <w:szCs w:val="20"/>
              </w:rPr>
              <w:t xml:space="preserve"> (referent)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21B5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8C088D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0BA98F49" w14:textId="77777777" w:rsidTr="00776D76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13B92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71BF0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7C67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59BE0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4D2E74D4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A8BC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059B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E527E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42F7F2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7E9F174A" w14:textId="77777777" w:rsidTr="00776D76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4CB8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18E3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A352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796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123DC93E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7EE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A11B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5D93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7A0C7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720FBD36" w14:textId="77777777" w:rsidTr="00776D76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FAF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2568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DA59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5C4E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603BA515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AC50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502C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90580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D2504F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2B0F786F" w14:textId="77777777" w:rsidTr="00776D76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9096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B3234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1B0C2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6E15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2ED3A681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0C2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ACEC5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B218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562EAB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57ECA650" w14:textId="77777777" w:rsidTr="00776D76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80E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8CFD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9841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CD678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2B7E564F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3A68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E7E79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896C7D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008E81C2" w14:textId="77777777" w:rsidTr="00776D76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1D33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FC50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5BF2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25A4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212AF855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9DC7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5E53E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Pr="00497380">
              <w:rPr>
                <w:rFonts w:ascii="Arial" w:hAnsi="Arial" w:cs="Arial"/>
                <w:sz w:val="20"/>
                <w:szCs w:val="20"/>
              </w:rPr>
              <w:t>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768239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00D3F" w:rsidRPr="00497380" w14:paraId="41DD87C5" w14:textId="77777777" w:rsidTr="00776D76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947F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87C9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BCD9C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BBE3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7A8A0B0E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E5C18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307F0F" w14:textId="77777777" w:rsidR="00F031A7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Beschrijving van de werkzaamheden con</w:t>
            </w:r>
            <w:r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="00F031A7">
              <w:rPr>
                <w:rFonts w:ascii="Arial" w:hAnsi="Arial" w:cs="Arial"/>
                <w:sz w:val="20"/>
                <w:szCs w:val="20"/>
              </w:rPr>
              <w:t>artikel 4.6</w:t>
            </w:r>
            <w:r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F031A7">
              <w:rPr>
                <w:rFonts w:ascii="Arial" w:hAnsi="Arial" w:cs="Arial"/>
                <w:sz w:val="20"/>
                <w:szCs w:val="20"/>
              </w:rPr>
              <w:t>de leidraad:</w:t>
            </w:r>
          </w:p>
          <w:p w14:paraId="3E0FE228" w14:textId="6B24E389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6429C">
              <w:rPr>
                <w:rFonts w:ascii="Arial" w:hAnsi="Arial" w:cs="Arial"/>
                <w:sz w:val="20"/>
                <w:szCs w:val="20"/>
              </w:rPr>
              <w:t>Inschrijver heeft voorzien in een succesvolle plaatsing van minimaal tien</w:t>
            </w:r>
            <w:r w:rsidR="00B37314">
              <w:rPr>
                <w:rFonts w:ascii="Arial" w:hAnsi="Arial" w:cs="Arial"/>
                <w:sz w:val="20"/>
                <w:szCs w:val="20"/>
              </w:rPr>
              <w:t xml:space="preserve"> (10)</w:t>
            </w:r>
            <w:r w:rsidRPr="00D6429C">
              <w:rPr>
                <w:rFonts w:ascii="Arial" w:hAnsi="Arial" w:cs="Arial"/>
                <w:sz w:val="20"/>
                <w:szCs w:val="20"/>
              </w:rPr>
              <w:t xml:space="preserve"> kandidaten in minimaal drie</w:t>
            </w:r>
            <w:r w:rsidR="00282D8D">
              <w:rPr>
                <w:rFonts w:ascii="Arial" w:hAnsi="Arial" w:cs="Arial"/>
                <w:sz w:val="20"/>
                <w:szCs w:val="20"/>
              </w:rPr>
              <w:t xml:space="preserve"> (3)</w:t>
            </w:r>
            <w:r w:rsidRPr="00D6429C">
              <w:rPr>
                <w:rFonts w:ascii="Arial" w:hAnsi="Arial" w:cs="Arial"/>
                <w:sz w:val="20"/>
                <w:szCs w:val="20"/>
              </w:rPr>
              <w:t xml:space="preserve"> van de onderstaande functiegebieden in het onderwijs</w:t>
            </w:r>
            <w:r w:rsidR="00282D8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6429C">
              <w:rPr>
                <w:rFonts w:ascii="Arial" w:hAnsi="Arial" w:cs="Arial"/>
                <w:sz w:val="20"/>
                <w:szCs w:val="20"/>
              </w:rPr>
              <w:t xml:space="preserve">De ingezette medewerkers hadden een aaneengesloten inzet van </w:t>
            </w:r>
            <w:r w:rsidRPr="003F4F81">
              <w:rPr>
                <w:rFonts w:ascii="Arial" w:hAnsi="Arial" w:cs="Arial"/>
                <w:color w:val="FF0000"/>
                <w:sz w:val="20"/>
                <w:szCs w:val="20"/>
              </w:rPr>
              <w:t xml:space="preserve">minimaal </w:t>
            </w:r>
            <w:r w:rsidR="003F4F81" w:rsidRPr="003F4F81">
              <w:rPr>
                <w:rFonts w:ascii="Arial" w:hAnsi="Arial" w:cs="Arial"/>
                <w:color w:val="FF0000"/>
                <w:sz w:val="20"/>
                <w:szCs w:val="20"/>
              </w:rPr>
              <w:t xml:space="preserve">6 </w:t>
            </w:r>
            <w:r w:rsidRPr="003F4F8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10</w:t>
            </w:r>
            <w:r w:rsidRPr="00D6429C">
              <w:rPr>
                <w:rFonts w:ascii="Arial" w:hAnsi="Arial" w:cs="Arial"/>
                <w:sz w:val="20"/>
                <w:szCs w:val="20"/>
              </w:rPr>
              <w:t xml:space="preserve"> maanden in de laatste 3 jaar</w:t>
            </w:r>
            <w:r>
              <w:rPr>
                <w:rFonts w:ascii="Arial" w:hAnsi="Arial" w:cs="Arial"/>
                <w:sz w:val="20"/>
                <w:szCs w:val="20"/>
              </w:rPr>
              <w:t>. Indien nodig dient u per referent een blad in te vullen.</w:t>
            </w:r>
            <w:r w:rsidRPr="00D6429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3DF6B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tbl>
            <w:tblPr>
              <w:tblpPr w:leftFromText="141" w:rightFromText="141" w:vertAnchor="text" w:horzAnchor="margin" w:tblpY="-5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86"/>
              <w:gridCol w:w="2687"/>
            </w:tblGrid>
            <w:tr w:rsidR="008D6502" w14:paraId="6D5D0328" w14:textId="77777777">
              <w:tc>
                <w:tcPr>
                  <w:tcW w:w="2686" w:type="dxa"/>
                  <w:shd w:val="clear" w:color="auto" w:fill="auto"/>
                </w:tcPr>
                <w:p w14:paraId="4C7EB8E7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Functie</w:t>
                  </w:r>
                </w:p>
              </w:tc>
              <w:tc>
                <w:tcPr>
                  <w:tcW w:w="2687" w:type="dxa"/>
                  <w:shd w:val="clear" w:color="auto" w:fill="auto"/>
                </w:tcPr>
                <w:p w14:paraId="34885621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Aantal / naam referent</w:t>
                  </w:r>
                </w:p>
              </w:tc>
            </w:tr>
            <w:tr w:rsidR="008D6502" w14:paraId="0CE30A92" w14:textId="77777777">
              <w:tc>
                <w:tcPr>
                  <w:tcW w:w="2686" w:type="dxa"/>
                  <w:shd w:val="clear" w:color="auto" w:fill="auto"/>
                </w:tcPr>
                <w:p w14:paraId="244F0733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Docent VO (bevoegd)</w:t>
                  </w:r>
                </w:p>
              </w:tc>
              <w:tc>
                <w:tcPr>
                  <w:tcW w:w="2687" w:type="dxa"/>
                  <w:shd w:val="clear" w:color="auto" w:fill="auto"/>
                </w:tcPr>
                <w:p w14:paraId="06D3F823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D6502" w14:paraId="397347B9" w14:textId="77777777">
              <w:tc>
                <w:tcPr>
                  <w:tcW w:w="2686" w:type="dxa"/>
                  <w:shd w:val="clear" w:color="auto" w:fill="auto"/>
                </w:tcPr>
                <w:p w14:paraId="7D192AD3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Docent MBO (bevoegd)</w:t>
                  </w:r>
                </w:p>
              </w:tc>
              <w:tc>
                <w:tcPr>
                  <w:tcW w:w="2687" w:type="dxa"/>
                  <w:shd w:val="clear" w:color="auto" w:fill="auto"/>
                </w:tcPr>
                <w:p w14:paraId="498CCBCD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D6502" w14:paraId="2BBC3836" w14:textId="77777777">
              <w:tc>
                <w:tcPr>
                  <w:tcW w:w="2686" w:type="dxa"/>
                  <w:shd w:val="clear" w:color="auto" w:fill="auto"/>
                </w:tcPr>
                <w:p w14:paraId="16934C4A" w14:textId="191AFC0A" w:rsidR="00800D3F" w:rsidRDefault="000673A3">
                  <w:pPr>
                    <w:spacing w:line="288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Surveillant</w:t>
                  </w:r>
                  <w:r w:rsidR="00800D3F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onderwijs</w:t>
                  </w:r>
                </w:p>
              </w:tc>
              <w:tc>
                <w:tcPr>
                  <w:tcW w:w="2687" w:type="dxa"/>
                  <w:shd w:val="clear" w:color="auto" w:fill="auto"/>
                </w:tcPr>
                <w:p w14:paraId="2BE282AF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D6502" w14:paraId="6E56E56F" w14:textId="77777777">
              <w:tc>
                <w:tcPr>
                  <w:tcW w:w="2686" w:type="dxa"/>
                  <w:shd w:val="clear" w:color="auto" w:fill="auto"/>
                </w:tcPr>
                <w:p w14:paraId="6EC531C7" w14:textId="14D61980" w:rsidR="00800D3F" w:rsidRDefault="00797F51">
                  <w:pPr>
                    <w:spacing w:line="288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Onderwijs ondersteunende functies</w:t>
                  </w:r>
                </w:p>
              </w:tc>
              <w:tc>
                <w:tcPr>
                  <w:tcW w:w="2687" w:type="dxa"/>
                  <w:shd w:val="clear" w:color="auto" w:fill="auto"/>
                </w:tcPr>
                <w:p w14:paraId="1E13880C" w14:textId="77777777" w:rsidR="00800D3F" w:rsidRDefault="00800D3F">
                  <w:pPr>
                    <w:spacing w:line="288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67CBDCD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589C05BA" w14:textId="77777777" w:rsidTr="00776D76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71106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B4CD41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2E15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AFAF52A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D3F" w:rsidRPr="00497380" w14:paraId="11991876" w14:textId="77777777" w:rsidTr="00776D76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4969F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633ABE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12A92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35AE893" w14:textId="77777777" w:rsidR="00800D3F" w:rsidRPr="00497380" w:rsidRDefault="00800D3F" w:rsidP="00776D76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98DCC5" w14:textId="394C1E2A" w:rsidR="00800D3F" w:rsidRDefault="00800D3F" w:rsidP="00534BF6"/>
    <w:sectPr w:rsidR="00800D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30982" w14:textId="77777777" w:rsidR="00497D6C" w:rsidRDefault="00497D6C">
      <w:r>
        <w:separator/>
      </w:r>
    </w:p>
  </w:endnote>
  <w:endnote w:type="continuationSeparator" w:id="0">
    <w:p w14:paraId="0BBB83A3" w14:textId="77777777" w:rsidR="00497D6C" w:rsidRDefault="0049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9C836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15F28CCC" w14:textId="297D3215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A41D38">
      <w:rPr>
        <w:rStyle w:val="Paginanummer"/>
        <w:rFonts w:ascii="Arial" w:hAnsi="Arial" w:cs="Arial"/>
        <w:sz w:val="16"/>
        <w:szCs w:val="16"/>
      </w:rPr>
      <w:t>maart</w:t>
    </w:r>
    <w:r w:rsidR="006314D7">
      <w:rPr>
        <w:rStyle w:val="Paginanummer"/>
        <w:rFonts w:ascii="Arial" w:hAnsi="Arial" w:cs="Arial"/>
        <w:sz w:val="16"/>
        <w:szCs w:val="16"/>
      </w:rPr>
      <w:t xml:space="preserve"> </w:t>
    </w:r>
    <w:r w:rsidR="00A41D38">
      <w:rPr>
        <w:rStyle w:val="Paginanummer"/>
        <w:rFonts w:ascii="Arial" w:hAnsi="Arial" w:cs="Arial"/>
        <w:sz w:val="16"/>
        <w:szCs w:val="16"/>
      </w:rPr>
      <w:t>2025</w:t>
    </w:r>
  </w:p>
  <w:p w14:paraId="15102509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27698338" w14:textId="7E52FBF5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D6429C">
      <w:rPr>
        <w:rFonts w:ascii="Arial" w:hAnsi="Arial" w:cs="Arial"/>
        <w:b/>
        <w:sz w:val="16"/>
        <w:szCs w:val="16"/>
      </w:rPr>
      <w:t>ROCvA</w:t>
    </w:r>
    <w:r w:rsidR="00297F7F" w:rsidRPr="00D6429C">
      <w:rPr>
        <w:rFonts w:ascii="Arial" w:hAnsi="Arial" w:cs="Arial"/>
        <w:b/>
        <w:sz w:val="16"/>
        <w:szCs w:val="16"/>
      </w:rPr>
      <w:t>-</w:t>
    </w:r>
    <w:r w:rsidR="00614064" w:rsidRPr="00D6429C">
      <w:rPr>
        <w:rFonts w:ascii="Arial" w:hAnsi="Arial" w:cs="Arial"/>
        <w:b/>
        <w:sz w:val="16"/>
        <w:szCs w:val="16"/>
      </w:rPr>
      <w:t>F</w:t>
    </w:r>
    <w:r w:rsidRPr="00D6429C">
      <w:rPr>
        <w:rFonts w:ascii="Arial" w:hAnsi="Arial" w:cs="Arial"/>
        <w:b/>
        <w:sz w:val="16"/>
        <w:szCs w:val="16"/>
      </w:rPr>
      <w:t xml:space="preserve"> en </w:t>
    </w:r>
    <w:r w:rsidR="00D6429C" w:rsidRPr="00D6429C">
      <w:rPr>
        <w:rFonts w:ascii="Arial" w:hAnsi="Arial" w:cs="Arial"/>
        <w:b/>
        <w:sz w:val="16"/>
        <w:szCs w:val="16"/>
      </w:rPr>
      <w:t xml:space="preserve">of </w:t>
    </w:r>
    <w:r w:rsidRPr="00D6429C">
      <w:rPr>
        <w:rFonts w:ascii="Arial" w:hAnsi="Arial" w:cs="Arial"/>
        <w:b/>
        <w:sz w:val="16"/>
        <w:szCs w:val="16"/>
      </w:rPr>
      <w:t xml:space="preserve">VOvA </w:t>
    </w:r>
    <w:r w:rsidR="00041AA4" w:rsidRPr="00D6429C">
      <w:rPr>
        <w:rFonts w:ascii="Arial" w:hAnsi="Arial" w:cs="Arial"/>
        <w:b/>
        <w:sz w:val="16"/>
        <w:szCs w:val="16"/>
      </w:rPr>
      <w:t xml:space="preserve">Aanbestedingsdocument </w:t>
    </w:r>
    <w:r w:rsidR="00A41D38">
      <w:rPr>
        <w:rFonts w:ascii="Arial" w:hAnsi="Arial" w:cs="Arial"/>
        <w:b/>
        <w:sz w:val="16"/>
        <w:szCs w:val="16"/>
      </w:rPr>
      <w:t>inhuur uitzenden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084C2" w14:textId="77777777" w:rsidR="00497D6C" w:rsidRDefault="00497D6C">
      <w:r>
        <w:separator/>
      </w:r>
    </w:p>
  </w:footnote>
  <w:footnote w:type="continuationSeparator" w:id="0">
    <w:p w14:paraId="26195B7F" w14:textId="77777777" w:rsidR="00497D6C" w:rsidRDefault="00497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FCF9D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F2C79B9" w14:textId="530198F3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40364D">
      <w:rPr>
        <w:rFonts w:ascii="Arial" w:hAnsi="Arial" w:cs="Arial"/>
        <w:noProof/>
        <w:sz w:val="20"/>
        <w:szCs w:val="20"/>
      </w:rPr>
      <w:drawing>
        <wp:inline distT="0" distB="0" distL="0" distR="0" wp14:anchorId="0EA9C723" wp14:editId="49801DBC">
          <wp:extent cx="1910715" cy="71501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1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46972E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15BBE"/>
    <w:multiLevelType w:val="hybridMultilevel"/>
    <w:tmpl w:val="C65A28E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64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9C"/>
    <w:rsid w:val="0003032F"/>
    <w:rsid w:val="00041AA4"/>
    <w:rsid w:val="000673A3"/>
    <w:rsid w:val="00077288"/>
    <w:rsid w:val="000827A6"/>
    <w:rsid w:val="00092612"/>
    <w:rsid w:val="000A353A"/>
    <w:rsid w:val="000A7D98"/>
    <w:rsid w:val="000C371E"/>
    <w:rsid w:val="000D388C"/>
    <w:rsid w:val="000D5BE0"/>
    <w:rsid w:val="000F4483"/>
    <w:rsid w:val="000F5BB3"/>
    <w:rsid w:val="00115142"/>
    <w:rsid w:val="00117EE1"/>
    <w:rsid w:val="00155F09"/>
    <w:rsid w:val="00182457"/>
    <w:rsid w:val="00186CF3"/>
    <w:rsid w:val="001A03BF"/>
    <w:rsid w:val="001A36DA"/>
    <w:rsid w:val="001F2393"/>
    <w:rsid w:val="001F33B5"/>
    <w:rsid w:val="00282D8D"/>
    <w:rsid w:val="00297F7F"/>
    <w:rsid w:val="002F5F86"/>
    <w:rsid w:val="00336CDE"/>
    <w:rsid w:val="00353F83"/>
    <w:rsid w:val="00375798"/>
    <w:rsid w:val="003767DB"/>
    <w:rsid w:val="00385B8F"/>
    <w:rsid w:val="00397645"/>
    <w:rsid w:val="003B554C"/>
    <w:rsid w:val="003C47E2"/>
    <w:rsid w:val="003D41E0"/>
    <w:rsid w:val="003F4F81"/>
    <w:rsid w:val="0040364D"/>
    <w:rsid w:val="00447898"/>
    <w:rsid w:val="00463AD3"/>
    <w:rsid w:val="0046560F"/>
    <w:rsid w:val="00497380"/>
    <w:rsid w:val="00497D6C"/>
    <w:rsid w:val="004D0795"/>
    <w:rsid w:val="00505925"/>
    <w:rsid w:val="005151B5"/>
    <w:rsid w:val="005216BF"/>
    <w:rsid w:val="00525BAA"/>
    <w:rsid w:val="0053116A"/>
    <w:rsid w:val="00534BF6"/>
    <w:rsid w:val="0053772E"/>
    <w:rsid w:val="00547EC3"/>
    <w:rsid w:val="005B18E6"/>
    <w:rsid w:val="005E27B9"/>
    <w:rsid w:val="00614064"/>
    <w:rsid w:val="006314D7"/>
    <w:rsid w:val="00651CA7"/>
    <w:rsid w:val="0065341A"/>
    <w:rsid w:val="00677D63"/>
    <w:rsid w:val="006A4720"/>
    <w:rsid w:val="006B1531"/>
    <w:rsid w:val="006C65FB"/>
    <w:rsid w:val="006D43AF"/>
    <w:rsid w:val="006E512A"/>
    <w:rsid w:val="006F2242"/>
    <w:rsid w:val="007143CC"/>
    <w:rsid w:val="0074464F"/>
    <w:rsid w:val="00771E98"/>
    <w:rsid w:val="00775D4B"/>
    <w:rsid w:val="00786D27"/>
    <w:rsid w:val="00790013"/>
    <w:rsid w:val="00791C71"/>
    <w:rsid w:val="00797F51"/>
    <w:rsid w:val="00797F56"/>
    <w:rsid w:val="00800D3F"/>
    <w:rsid w:val="008032F3"/>
    <w:rsid w:val="008210A0"/>
    <w:rsid w:val="0085472D"/>
    <w:rsid w:val="008605A7"/>
    <w:rsid w:val="00884154"/>
    <w:rsid w:val="008D6502"/>
    <w:rsid w:val="008F799A"/>
    <w:rsid w:val="00904EAA"/>
    <w:rsid w:val="00932225"/>
    <w:rsid w:val="009328F4"/>
    <w:rsid w:val="009D75F9"/>
    <w:rsid w:val="009E4C0A"/>
    <w:rsid w:val="009F15EA"/>
    <w:rsid w:val="009F33D9"/>
    <w:rsid w:val="00A00224"/>
    <w:rsid w:val="00A02097"/>
    <w:rsid w:val="00A16BE7"/>
    <w:rsid w:val="00A41D38"/>
    <w:rsid w:val="00A51DF6"/>
    <w:rsid w:val="00A86022"/>
    <w:rsid w:val="00A97D42"/>
    <w:rsid w:val="00AB7A1E"/>
    <w:rsid w:val="00AC1988"/>
    <w:rsid w:val="00B36243"/>
    <w:rsid w:val="00B37314"/>
    <w:rsid w:val="00B96608"/>
    <w:rsid w:val="00BC3162"/>
    <w:rsid w:val="00BC7E0A"/>
    <w:rsid w:val="00BD5ED6"/>
    <w:rsid w:val="00BF74B8"/>
    <w:rsid w:val="00C00457"/>
    <w:rsid w:val="00C14877"/>
    <w:rsid w:val="00C35955"/>
    <w:rsid w:val="00C62DD0"/>
    <w:rsid w:val="00C80B6D"/>
    <w:rsid w:val="00C8332F"/>
    <w:rsid w:val="00CA3BF2"/>
    <w:rsid w:val="00D03F8D"/>
    <w:rsid w:val="00D6429C"/>
    <w:rsid w:val="00D66CA1"/>
    <w:rsid w:val="00D942D7"/>
    <w:rsid w:val="00DB32AE"/>
    <w:rsid w:val="00DE7E25"/>
    <w:rsid w:val="00E37766"/>
    <w:rsid w:val="00E47410"/>
    <w:rsid w:val="00E90CAE"/>
    <w:rsid w:val="00ED2157"/>
    <w:rsid w:val="00EF44CA"/>
    <w:rsid w:val="00F031A7"/>
    <w:rsid w:val="00F164E6"/>
    <w:rsid w:val="00F2755C"/>
    <w:rsid w:val="00F34602"/>
    <w:rsid w:val="00F833EC"/>
    <w:rsid w:val="00FB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8B6FF"/>
  <w15:chartTrackingRefBased/>
  <w15:docId w15:val="{DCD1048F-9B0C-43E6-AC55-E4F1C5BE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D642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character" w:customStyle="1" w:styleId="Kop1Char">
    <w:name w:val="Kop 1 Char"/>
    <w:link w:val="Kop1"/>
    <w:rsid w:val="00D642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Tabelraster">
    <w:name w:val="Table Grid"/>
    <w:basedOn w:val="Standaardtabel"/>
    <w:uiPriority w:val="59"/>
    <w:rsid w:val="00D6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D6429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D6429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meerene\ROCvA,%20ROCvF%20en%20VOvA\Inkoop%20&amp;%20Contractmanagement%20-%2002.%20Mappen+Sjabl%20AB\03.%20AB%20documenten\02%20Bijlagen\Sjabloon%20Referentie%20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D76AE1E6C7A4E9BB541FB9BC32270" ma:contentTypeVersion="4" ma:contentTypeDescription="Een nieuw document maken." ma:contentTypeScope="" ma:versionID="e7814b7a76eba506811715ca4f96a15a">
  <xsd:schema xmlns:xsd="http://www.w3.org/2001/XMLSchema" xmlns:xs="http://www.w3.org/2001/XMLSchema" xmlns:p="http://schemas.microsoft.com/office/2006/metadata/properties" xmlns:ns2="aac8480b-fc72-42c1-95a5-8872f4e3f790" targetNamespace="http://schemas.microsoft.com/office/2006/metadata/properties" ma:root="true" ma:fieldsID="9f9b42c7a1636e51d845bb3da169b2b0" ns2:_="">
    <xsd:import namespace="aac8480b-fc72-42c1-95a5-8872f4e3f7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8480b-fc72-42c1-95a5-8872f4e3f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5A32A-32AC-48C2-B32A-C01EAD8EA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8480b-fc72-42c1-95a5-8872f4e3f7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989DC-6E9B-47DE-BA83-E1A0BD47E284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ac8480b-fc72-42c1-95a5-8872f4e3f79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Referentie formulier</Template>
  <TotalTime>1</TotalTime>
  <Pages>5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Erik Vermeeren</dc:creator>
  <cp:keywords/>
  <dc:description/>
  <cp:lastModifiedBy>Caroline Glim</cp:lastModifiedBy>
  <cp:revision>2</cp:revision>
  <cp:lastPrinted>2014-02-27T10:53:00Z</cp:lastPrinted>
  <dcterms:created xsi:type="dcterms:W3CDTF">2025-05-06T13:55:00Z</dcterms:created>
  <dcterms:modified xsi:type="dcterms:W3CDTF">2025-05-06T13:55:00Z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0x010100BE2D76AE1E6C7A4E9BB541FB9BC32270</vt:lpwstr>
  </property>
  <property fmtid="{D5CDD505-2E9C-101B-9397-08002B2CF9AE}" pid="6" name="_ExtendedDescription">
    <vt:lpwstr/>
  </property>
</Properties>
</file>