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A0E9" w14:textId="6CDA10A7" w:rsidR="007C1F1D" w:rsidRPr="0053310B" w:rsidRDefault="0038700C" w:rsidP="00AA02BB">
      <w:pPr>
        <w:pStyle w:val="MemoColofon"/>
        <w:rPr>
          <w:sz w:val="28"/>
        </w:rPr>
      </w:pPr>
      <w:r w:rsidRPr="00B51D74">
        <w:rPr>
          <w:sz w:val="28"/>
        </w:rPr>
        <w:t>Titel</w:t>
      </w:r>
      <w:r w:rsidRPr="00B51D74">
        <w:rPr>
          <w:sz w:val="28"/>
        </w:rPr>
        <w:tab/>
      </w:r>
      <w:r w:rsidRPr="00B51D74">
        <w:rPr>
          <w:sz w:val="28"/>
        </w:rPr>
        <w:tab/>
      </w:r>
      <w:r w:rsidR="001D24C5" w:rsidRPr="0053310B">
        <w:rPr>
          <w:color w:val="808080" w:themeColor="background1" w:themeShade="80"/>
          <w:sz w:val="28"/>
        </w:rPr>
        <w:t>Marktconsultatie windenergie Wijchen</w:t>
      </w:r>
    </w:p>
    <w:p w14:paraId="3311CE02" w14:textId="0D310AD0" w:rsidR="007C1F1D" w:rsidRPr="0053310B" w:rsidRDefault="0038700C" w:rsidP="00AA02BB">
      <w:pPr>
        <w:pStyle w:val="MemoColofon"/>
        <w:rPr>
          <w:b w:val="0"/>
          <w:sz w:val="22"/>
        </w:rPr>
      </w:pPr>
      <w:r w:rsidRPr="0053310B">
        <w:rPr>
          <w:b w:val="0"/>
          <w:sz w:val="22"/>
        </w:rPr>
        <w:t>Datum</w:t>
      </w:r>
      <w:r w:rsidRPr="0053310B">
        <w:rPr>
          <w:b w:val="0"/>
          <w:sz w:val="22"/>
        </w:rPr>
        <w:tab/>
      </w:r>
      <w:r w:rsidR="00BE191D">
        <w:rPr>
          <w:b w:val="0"/>
          <w:color w:val="808080" w:themeColor="background1" w:themeShade="80"/>
          <w:sz w:val="22"/>
        </w:rPr>
        <w:t>0</w:t>
      </w:r>
      <w:r w:rsidR="006F7595">
        <w:rPr>
          <w:b w:val="0"/>
          <w:color w:val="808080" w:themeColor="background1" w:themeShade="80"/>
          <w:sz w:val="22"/>
        </w:rPr>
        <w:t>2</w:t>
      </w:r>
      <w:r w:rsidR="00BE191D">
        <w:rPr>
          <w:b w:val="0"/>
          <w:color w:val="808080" w:themeColor="background1" w:themeShade="80"/>
          <w:sz w:val="22"/>
        </w:rPr>
        <w:t>-05-2</w:t>
      </w:r>
      <w:r w:rsidR="006C2BBF" w:rsidRPr="0053310B">
        <w:rPr>
          <w:b w:val="0"/>
          <w:color w:val="808080" w:themeColor="background1" w:themeShade="80"/>
          <w:sz w:val="22"/>
        </w:rPr>
        <w:t>025</w:t>
      </w:r>
    </w:p>
    <w:p w14:paraId="7B0048A4" w14:textId="77777777" w:rsidR="006C2BBF" w:rsidRPr="00884597" w:rsidRDefault="0038700C" w:rsidP="00AA02BB">
      <w:pPr>
        <w:pStyle w:val="MemoColofon"/>
        <w:rPr>
          <w:b w:val="0"/>
          <w:color w:val="808080" w:themeColor="background1" w:themeShade="80"/>
          <w:sz w:val="22"/>
        </w:rPr>
      </w:pPr>
      <w:r w:rsidRPr="00884597">
        <w:rPr>
          <w:b w:val="0"/>
          <w:sz w:val="22"/>
        </w:rPr>
        <w:t>Auteur</w:t>
      </w:r>
      <w:r w:rsidRPr="00884597">
        <w:rPr>
          <w:b w:val="0"/>
          <w:sz w:val="22"/>
        </w:rPr>
        <w:tab/>
      </w:r>
      <w:r w:rsidR="006C2BBF" w:rsidRPr="00884597">
        <w:rPr>
          <w:b w:val="0"/>
          <w:color w:val="808080" w:themeColor="background1" w:themeShade="80"/>
          <w:sz w:val="22"/>
        </w:rPr>
        <w:t xml:space="preserve">A. Top </w:t>
      </w:r>
    </w:p>
    <w:p w14:paraId="4D18E184" w14:textId="28C8FBF2" w:rsidR="007C1F1D" w:rsidRDefault="006C2BBF" w:rsidP="006C2BBF">
      <w:pPr>
        <w:pStyle w:val="MemoColofon"/>
        <w:ind w:left="567" w:firstLine="567"/>
        <w:rPr>
          <w:b w:val="0"/>
          <w:color w:val="808080" w:themeColor="background1" w:themeShade="80"/>
          <w:sz w:val="22"/>
        </w:rPr>
      </w:pPr>
      <w:r w:rsidRPr="00884597">
        <w:rPr>
          <w:b w:val="0"/>
          <w:color w:val="808080" w:themeColor="background1" w:themeShade="80"/>
          <w:sz w:val="22"/>
        </w:rPr>
        <w:t>E. van der Heijden</w:t>
      </w:r>
    </w:p>
    <w:p w14:paraId="021258C9" w14:textId="520DFC90" w:rsidR="006F7595" w:rsidRPr="00884597" w:rsidRDefault="006F7595" w:rsidP="006C2BBF">
      <w:pPr>
        <w:pStyle w:val="MemoColofon"/>
        <w:ind w:left="567" w:firstLine="567"/>
        <w:rPr>
          <w:b w:val="0"/>
          <w:sz w:val="22"/>
        </w:rPr>
      </w:pPr>
      <w:r>
        <w:rPr>
          <w:b w:val="0"/>
          <w:color w:val="808080" w:themeColor="background1" w:themeShade="80"/>
          <w:sz w:val="22"/>
        </w:rPr>
        <w:t>W. Verweij</w:t>
      </w:r>
    </w:p>
    <w:p w14:paraId="4E906709" w14:textId="77777777" w:rsidR="00AA02BB" w:rsidRDefault="00AA02BB" w:rsidP="00AB652D">
      <w:pPr>
        <w:pStyle w:val="MemoKop"/>
      </w:pPr>
      <w:r w:rsidRPr="00884597">
        <w:t>Inleiding</w:t>
      </w:r>
    </w:p>
    <w:p w14:paraId="6ECA8B65" w14:textId="6C3D5772" w:rsidR="00782804" w:rsidRDefault="00F22951" w:rsidP="00CA3859">
      <w:r>
        <w:t>Om de klimaatdoelen te halen</w:t>
      </w:r>
      <w:r w:rsidR="00F64C75">
        <w:t>,</w:t>
      </w:r>
      <w:r>
        <w:t xml:space="preserve"> moet meer </w:t>
      </w:r>
      <w:r w:rsidR="00622EAB">
        <w:t xml:space="preserve">duurzame elektriciteit worden opgewekt. </w:t>
      </w:r>
      <w:r w:rsidR="006C61DF">
        <w:t>De gemeente Wijchen</w:t>
      </w:r>
      <w:r w:rsidR="00B50879">
        <w:t xml:space="preserve"> </w:t>
      </w:r>
      <w:r w:rsidR="00452AE9">
        <w:t>neemt</w:t>
      </w:r>
      <w:r w:rsidR="00B50879">
        <w:t xml:space="preserve"> haar verantwoordelijkheid en wil bijdragen aan de </w:t>
      </w:r>
      <w:r w:rsidR="00E86C73">
        <w:t>energietransitie.</w:t>
      </w:r>
      <w:r w:rsidR="00F725C4">
        <w:t xml:space="preserve"> </w:t>
      </w:r>
      <w:r w:rsidR="00622EAB">
        <w:t>Tegelijkertijd is</w:t>
      </w:r>
      <w:r w:rsidR="00E86C73">
        <w:t xml:space="preserve"> </w:t>
      </w:r>
      <w:r w:rsidR="00622EAB">
        <w:t>de</w:t>
      </w:r>
      <w:r w:rsidR="0097287C">
        <w:t xml:space="preserve"> scheve verhouding tussen zonne-energie (89%) en windenergie (11%) in </w:t>
      </w:r>
      <w:r w:rsidR="00F57901">
        <w:t xml:space="preserve">het bod van </w:t>
      </w:r>
      <w:r w:rsidR="0097287C">
        <w:t>de RES</w:t>
      </w:r>
      <w:r w:rsidR="00F57901">
        <w:t xml:space="preserve"> 1.0 van de RES</w:t>
      </w:r>
      <w:r w:rsidR="2F537F5E">
        <w:t>-regio</w:t>
      </w:r>
      <w:r w:rsidR="003E0189">
        <w:t xml:space="preserve"> Arnhem-Nijmegen</w:t>
      </w:r>
      <w:r w:rsidR="0097287C">
        <w:t xml:space="preserve"> niet bevorderlijk voor de oplossing van het netcongestieprobleem, waar grote delen van Nederland mee kampen</w:t>
      </w:r>
      <w:r w:rsidR="00E00F03">
        <w:t xml:space="preserve">. </w:t>
      </w:r>
      <w:r w:rsidR="00666452">
        <w:t xml:space="preserve">Gemeente Wijchen is </w:t>
      </w:r>
      <w:r w:rsidR="00142894">
        <w:t xml:space="preserve">voornemens een bijdrage te leveren aan de toename van het opgesteld vermogen aan windenergie en </w:t>
      </w:r>
      <w:r w:rsidR="00DE4C54">
        <w:t>organiseert daarvoor een maatschappelijke tender.</w:t>
      </w:r>
      <w:r w:rsidR="001100C3">
        <w:t xml:space="preserve"> </w:t>
      </w:r>
    </w:p>
    <w:p w14:paraId="1655E009" w14:textId="77777777" w:rsidR="00CA3859" w:rsidRDefault="00CA3859" w:rsidP="00CA3859"/>
    <w:p w14:paraId="24C58EA1" w14:textId="24C30DA4" w:rsidR="00B461FF" w:rsidRDefault="00CD6051" w:rsidP="00BF35EF">
      <w:r>
        <w:t>G</w:t>
      </w:r>
      <w:r w:rsidR="00782804">
        <w:t xml:space="preserve">emeente Wijchen </w:t>
      </w:r>
      <w:r>
        <w:t xml:space="preserve">kiest voor het starten van </w:t>
      </w:r>
      <w:r w:rsidR="00782804">
        <w:t>e</w:t>
      </w:r>
      <w:r w:rsidR="00A26DFC">
        <w:t xml:space="preserve">en maatschappelijke </w:t>
      </w:r>
      <w:r w:rsidR="00782804">
        <w:t xml:space="preserve">tender . </w:t>
      </w:r>
      <w:r w:rsidR="5AB9AD51">
        <w:t>Dit</w:t>
      </w:r>
      <w:r w:rsidR="0036781A">
        <w:t xml:space="preserve"> is een instrument </w:t>
      </w:r>
      <w:r w:rsidR="00FC3053">
        <w:t xml:space="preserve">waarmee en transparante en navolgbare keuze kan worden gemaakt voor een windproject dat het beste scoort op </w:t>
      </w:r>
      <w:r w:rsidR="006F6F54">
        <w:t>beoordelingscriteria die vooraf door de gemeente worden meegegeven</w:t>
      </w:r>
      <w:r w:rsidR="0A751A94">
        <w:t xml:space="preserve">. Op deze manier wordt </w:t>
      </w:r>
      <w:r w:rsidR="004D7233">
        <w:t>een competitie georganiseerd waarin</w:t>
      </w:r>
      <w:r w:rsidR="00497BA1">
        <w:t xml:space="preserve"> de gemeente kan sturen op zoveel mogelijk kwaliteit</w:t>
      </w:r>
      <w:r w:rsidR="0A751A94">
        <w:t>.</w:t>
      </w:r>
      <w:r w:rsidR="00D449FB">
        <w:t xml:space="preserve"> </w:t>
      </w:r>
      <w:r w:rsidR="00497BA1">
        <w:t>Daarnaast stelt h</w:t>
      </w:r>
      <w:r w:rsidR="00B24BB6">
        <w:t xml:space="preserve">et </w:t>
      </w:r>
      <w:r w:rsidR="004D7233">
        <w:t xml:space="preserve">instrument </w:t>
      </w:r>
      <w:r w:rsidR="00B24BB6" w:rsidRPr="00B24BB6">
        <w:t>overheden</w:t>
      </w:r>
      <w:r w:rsidR="00FE1B2F">
        <w:t xml:space="preserve"> (in dit geval gemeente Wijchen)</w:t>
      </w:r>
      <w:r w:rsidR="00B24BB6" w:rsidRPr="00B24BB6">
        <w:t xml:space="preserve"> in staat om meer controle te hebben over de uitvoeringsfase van projecten. Dit kan bijvoorbeeld helpen bij het behoud en de versterking van natuur- en landschapswaarden</w:t>
      </w:r>
      <w:r w:rsidR="00954CDB">
        <w:t xml:space="preserve"> en</w:t>
      </w:r>
      <w:r w:rsidR="00B24BB6" w:rsidRPr="00B24BB6">
        <w:t xml:space="preserve"> het realiseren van lokaal </w:t>
      </w:r>
      <w:r w:rsidR="00883A4F">
        <w:t>(mede)</w:t>
      </w:r>
      <w:r w:rsidR="00B24BB6" w:rsidRPr="00B24BB6">
        <w:t>eigendom</w:t>
      </w:r>
      <w:r w:rsidR="00954CDB">
        <w:t>.</w:t>
      </w:r>
    </w:p>
    <w:p w14:paraId="1A6F538D" w14:textId="77777777" w:rsidR="00B461FF" w:rsidRDefault="00B461FF" w:rsidP="34A95A27">
      <w:pPr>
        <w:ind w:left="567"/>
      </w:pPr>
    </w:p>
    <w:p w14:paraId="298B10D4" w14:textId="56A5E12B" w:rsidR="00D01C7F" w:rsidRDefault="006538FB" w:rsidP="001100C3">
      <w:r>
        <w:t>In de ‘Visie op wind- en zonne-energie</w:t>
      </w:r>
      <w:r w:rsidR="00BE424E">
        <w:t xml:space="preserve"> Gemeente Wijchen: Op weg naar 2035’ zijn drie zoekgebieden aangewezen: gebieden 2, 4 </w:t>
      </w:r>
      <w:r w:rsidR="005A2BCA">
        <w:t>en</w:t>
      </w:r>
      <w:r w:rsidR="00BE424E">
        <w:t xml:space="preserve"> 6. Een van de uitgangspunten is dat het windpark in</w:t>
      </w:r>
      <w:r w:rsidR="002E56E6">
        <w:t xml:space="preserve"> </w:t>
      </w:r>
      <w:r w:rsidR="00883A4F">
        <w:t>éé</w:t>
      </w:r>
      <w:r w:rsidR="002E56E6">
        <w:t>n van</w:t>
      </w:r>
      <w:r w:rsidR="00BE424E">
        <w:t xml:space="preserve"> deze gebieden </w:t>
      </w:r>
      <w:r w:rsidR="00883A4F">
        <w:t>moet zijn gelegen</w:t>
      </w:r>
      <w:r w:rsidR="00BE424E">
        <w:t>.</w:t>
      </w:r>
      <w:r w:rsidR="75C9A826">
        <w:t xml:space="preserve"> </w:t>
      </w:r>
      <w:r w:rsidR="00EE0960">
        <w:t>Ook moet h</w:t>
      </w:r>
      <w:r w:rsidR="00CC575E">
        <w:t>et project</w:t>
      </w:r>
      <w:r w:rsidR="76D29CE3">
        <w:t xml:space="preserve"> voldoen aan de kaders die in de visie en </w:t>
      </w:r>
      <w:r w:rsidR="5A86E95C">
        <w:t xml:space="preserve">in het </w:t>
      </w:r>
      <w:r w:rsidR="76D29CE3">
        <w:t xml:space="preserve">overig landelijk, provinciaal en gemeentelijk beleid zijn vastgesteld. </w:t>
      </w:r>
      <w:r w:rsidR="004040B2">
        <w:t>Daarnaast moet de</w:t>
      </w:r>
      <w:r w:rsidR="006E3CE0">
        <w:t xml:space="preserve"> landschappelijke inpassing goed geborgen zijn</w:t>
      </w:r>
      <w:r w:rsidR="2BB3B757">
        <w:t xml:space="preserve"> en</w:t>
      </w:r>
      <w:r w:rsidR="006E3CE0">
        <w:t xml:space="preserve"> </w:t>
      </w:r>
      <w:r w:rsidR="000D4804">
        <w:t>heeft het windpark</w:t>
      </w:r>
      <w:r w:rsidR="006E3CE0">
        <w:t xml:space="preserve"> </w:t>
      </w:r>
      <w:r w:rsidR="00BF35EF">
        <w:t xml:space="preserve">minimaal 50% lokaal eigendom. De verdere details en extra uitgangspunten worden </w:t>
      </w:r>
      <w:r w:rsidR="000D4804">
        <w:t xml:space="preserve">bij publicatie van </w:t>
      </w:r>
      <w:r w:rsidR="00BF35EF">
        <w:t>de tender</w:t>
      </w:r>
      <w:r w:rsidR="000D4804">
        <w:t>leidraad</w:t>
      </w:r>
      <w:r w:rsidR="00BF35EF">
        <w:t xml:space="preserve"> bekend gemaakt.</w:t>
      </w:r>
    </w:p>
    <w:p w14:paraId="2DE1593C" w14:textId="4F806BB5" w:rsidR="00D954D7" w:rsidRPr="005F72C7" w:rsidRDefault="006C2BBF" w:rsidP="005F72C7">
      <w:pPr>
        <w:pStyle w:val="MemoKop"/>
      </w:pPr>
      <w:r w:rsidRPr="005F72C7">
        <w:t>P</w:t>
      </w:r>
      <w:r w:rsidR="00DD1056" w:rsidRPr="005F72C7">
        <w:t>rocedure</w:t>
      </w:r>
    </w:p>
    <w:p w14:paraId="27D2A5BC" w14:textId="5804EE7C" w:rsidR="00BF35EF" w:rsidRDefault="00BF35EF" w:rsidP="00BF35EF">
      <w:r>
        <w:t xml:space="preserve">Deze marktconsultatie is een interessepeiling. </w:t>
      </w:r>
      <w:r w:rsidR="00FC01B2">
        <w:t>De a</w:t>
      </w:r>
      <w:r w:rsidR="00044FD8">
        <w:t xml:space="preserve">ntwoorden op de vragenlijst </w:t>
      </w:r>
      <w:r w:rsidR="003F1816">
        <w:t>worden niet beoordeeld. De gemeente wil inzichtelijk krijgen</w:t>
      </w:r>
      <w:r w:rsidR="00F11AAB">
        <w:t xml:space="preserve"> welke partijen</w:t>
      </w:r>
      <w:r w:rsidR="0046229D">
        <w:t xml:space="preserve"> </w:t>
      </w:r>
      <w:r w:rsidR="00EA10F8">
        <w:t>geïnteresseerd</w:t>
      </w:r>
      <w:r w:rsidR="003F1816">
        <w:t xml:space="preserve"> zijn</w:t>
      </w:r>
      <w:r w:rsidR="00A26DFC">
        <w:t xml:space="preserve"> </w:t>
      </w:r>
      <w:r w:rsidR="00F11AAB">
        <w:t xml:space="preserve">in </w:t>
      </w:r>
      <w:r w:rsidR="00A26DFC">
        <w:t>de maatschappelijke tender</w:t>
      </w:r>
      <w:r w:rsidR="003F1816">
        <w:t xml:space="preserve">. Daarnaast biedt </w:t>
      </w:r>
      <w:r w:rsidR="00F11AAB">
        <w:t>een consultatie</w:t>
      </w:r>
      <w:r w:rsidR="003F1816">
        <w:t xml:space="preserve"> de mogelijkheid </w:t>
      </w:r>
      <w:r w:rsidR="00600D82">
        <w:t xml:space="preserve">nieuwe inzichten te krijgen die meegenomen worden </w:t>
      </w:r>
      <w:r w:rsidR="00AF0F28">
        <w:t>in</w:t>
      </w:r>
      <w:r w:rsidR="00600D82">
        <w:t xml:space="preserve"> de tender</w:t>
      </w:r>
      <w:r w:rsidR="00AF0F28">
        <w:t>leidraad</w:t>
      </w:r>
      <w:r w:rsidR="00600D82">
        <w:t xml:space="preserve">. </w:t>
      </w:r>
    </w:p>
    <w:p w14:paraId="7B34A833" w14:textId="77777777" w:rsidR="007B59C5" w:rsidRDefault="007B59C5" w:rsidP="00BF35EF"/>
    <w:p w14:paraId="36209E83" w14:textId="1FC479BF" w:rsidR="007C0CF7" w:rsidRDefault="002135E4" w:rsidP="00F1090B">
      <w:r>
        <w:lastRenderedPageBreak/>
        <w:t xml:space="preserve">In dit document staat de vragenlijst die </w:t>
      </w:r>
      <w:r w:rsidR="2D7B156D">
        <w:t xml:space="preserve">u </w:t>
      </w:r>
      <w:r w:rsidR="001C7F19">
        <w:t xml:space="preserve">geheel vrijblijvend </w:t>
      </w:r>
      <w:r w:rsidR="2D7B156D">
        <w:t>kunt beantwoorden</w:t>
      </w:r>
      <w:r>
        <w:t xml:space="preserve">. Vragen </w:t>
      </w:r>
      <w:r w:rsidR="00F1090B">
        <w:t xml:space="preserve">over deze lijst of de marktconsultatie in het algemeen </w:t>
      </w:r>
      <w:r>
        <w:t xml:space="preserve">kunnen aan de gemeente gesteld worden gedurende de periode </w:t>
      </w:r>
      <w:r w:rsidR="009E68D0">
        <w:t>die</w:t>
      </w:r>
      <w:r>
        <w:t xml:space="preserve"> in de planning</w:t>
      </w:r>
      <w:r w:rsidR="009E68D0">
        <w:t xml:space="preserve"> staat</w:t>
      </w:r>
      <w:r>
        <w:t>.</w:t>
      </w:r>
      <w:r w:rsidR="007C0CF7">
        <w:t xml:space="preserve"> </w:t>
      </w:r>
      <w:r w:rsidR="005453C9">
        <w:t xml:space="preserve">Het indienen van vragen kan via </w:t>
      </w:r>
      <w:proofErr w:type="spellStart"/>
      <w:r w:rsidR="005453C9" w:rsidRPr="00CA3859">
        <w:t>TenderNed</w:t>
      </w:r>
      <w:proofErr w:type="spellEnd"/>
      <w:r w:rsidR="00CA3859" w:rsidRPr="00CA3859">
        <w:t>.</w:t>
      </w:r>
    </w:p>
    <w:p w14:paraId="3CB91E4A" w14:textId="77777777" w:rsidR="007C0CF7" w:rsidRDefault="007C0CF7" w:rsidP="00F1090B"/>
    <w:p w14:paraId="756EDE8A" w14:textId="38951A80" w:rsidR="007B59C5" w:rsidRDefault="002135E4" w:rsidP="00F1090B">
      <w:r>
        <w:t xml:space="preserve">Eventueel volgt na sluiting van de marktconsultatie nog een gesprek met de gemeente Wijchen. </w:t>
      </w:r>
      <w:r w:rsidR="004304B3">
        <w:t>Dit zal op uitnodiging van de gemeente zijn.</w:t>
      </w:r>
    </w:p>
    <w:p w14:paraId="4CCBE07B" w14:textId="77777777" w:rsidR="00BD2C44" w:rsidRDefault="00BD2C44" w:rsidP="00BD2C44">
      <w:pPr>
        <w:ind w:left="0"/>
      </w:pPr>
    </w:p>
    <w:p w14:paraId="0541A724" w14:textId="77777777" w:rsidR="00BD2C44" w:rsidRDefault="00BD2C44" w:rsidP="00BD2C44">
      <w:r w:rsidRPr="00BD2C44">
        <w:t>Bij deelname aan de marktconsultatie gelden de volgende voorwaarden:</w:t>
      </w:r>
    </w:p>
    <w:p w14:paraId="1CBB5C5D" w14:textId="77777777" w:rsidR="00BD2C44" w:rsidRDefault="00BD2C44" w:rsidP="00BD2C44">
      <w:pPr>
        <w:pStyle w:val="Lijstalinea"/>
        <w:numPr>
          <w:ilvl w:val="0"/>
          <w:numId w:val="34"/>
        </w:numPr>
      </w:pPr>
      <w:r w:rsidRPr="00BD2C44">
        <w:t>Er worden geen kosten vergoed voor het verstrekken van informatie.</w:t>
      </w:r>
    </w:p>
    <w:p w14:paraId="66696A78" w14:textId="77777777" w:rsidR="00614F11" w:rsidRDefault="00BD2C44" w:rsidP="0078246A">
      <w:pPr>
        <w:pStyle w:val="Lijstalinea"/>
        <w:numPr>
          <w:ilvl w:val="0"/>
          <w:numId w:val="34"/>
        </w:numPr>
      </w:pPr>
      <w:r w:rsidRPr="00BD2C44">
        <w:t>De ingediende documenten worden na afloop niet automatisch teruggestuurd.</w:t>
      </w:r>
      <w:r w:rsidR="0078246A">
        <w:t xml:space="preserve"> </w:t>
      </w:r>
    </w:p>
    <w:p w14:paraId="7E8FF185" w14:textId="4D366852" w:rsidR="00BD2C44" w:rsidRPr="00BD2C44" w:rsidRDefault="00BD2C44" w:rsidP="0078246A">
      <w:pPr>
        <w:pStyle w:val="Lijstalinea"/>
        <w:numPr>
          <w:ilvl w:val="0"/>
          <w:numId w:val="34"/>
        </w:numPr>
      </w:pPr>
      <w:r w:rsidRPr="00BD2C44">
        <w:t>Alle ingediende informatie wordt vertrouwelijk en anoniem behandeld.</w:t>
      </w:r>
      <w:r w:rsidR="50BCACD8">
        <w:t xml:space="preserve"> </w:t>
      </w:r>
    </w:p>
    <w:p w14:paraId="6F3C935C" w14:textId="77777777" w:rsidR="007E0EC5" w:rsidRDefault="007E0EC5" w:rsidP="007E0EC5"/>
    <w:p w14:paraId="4B1A95F6" w14:textId="6C62536A" w:rsidR="0077571F" w:rsidRDefault="007E0EC5" w:rsidP="00A97C9F">
      <w:r>
        <w:t xml:space="preserve">De antwoorden </w:t>
      </w:r>
      <w:r w:rsidR="00925685">
        <w:t>stuurt u</w:t>
      </w:r>
      <w:r>
        <w:t xml:space="preserve"> per mail naar </w:t>
      </w:r>
      <w:hyperlink r:id="rId12">
        <w:r w:rsidR="002A46F1" w:rsidRPr="421F096B">
          <w:rPr>
            <w:rStyle w:val="Hyperlink"/>
          </w:rPr>
          <w:t>inkoop@drutenwijchen.nl</w:t>
        </w:r>
      </w:hyperlink>
      <w:r w:rsidR="002A46F1">
        <w:t xml:space="preserve">. </w:t>
      </w:r>
      <w:r w:rsidR="00E57C45">
        <w:t xml:space="preserve">Wij vragen dus om </w:t>
      </w:r>
      <w:r w:rsidR="00E57C45" w:rsidRPr="00E57C45">
        <w:rPr>
          <w:u w:val="single"/>
        </w:rPr>
        <w:t>niet</w:t>
      </w:r>
      <w:r w:rsidR="00E57C45">
        <w:t xml:space="preserve"> via TenderNed </w:t>
      </w:r>
      <w:r w:rsidR="00311BD4">
        <w:t>in te dienen</w:t>
      </w:r>
      <w:r w:rsidR="00E57C45">
        <w:t xml:space="preserve">. </w:t>
      </w:r>
    </w:p>
    <w:p w14:paraId="2AA48A68" w14:textId="77777777" w:rsidR="000A7D74" w:rsidRDefault="000A7D74" w:rsidP="00A97C9F"/>
    <w:p w14:paraId="33BBD39E" w14:textId="2308FB7C" w:rsidR="0077571F" w:rsidRDefault="6B41D757" w:rsidP="00A97C9F">
      <w:r>
        <w:t>De</w:t>
      </w:r>
      <w:r w:rsidR="01CF3A8C">
        <w:t xml:space="preserve"> vragenlijst </w:t>
      </w:r>
      <w:r>
        <w:t>bestaat uit drie soorten vragen</w:t>
      </w:r>
      <w:r w:rsidR="680C6198">
        <w:t>:</w:t>
      </w:r>
      <w:r w:rsidR="5481DD6A">
        <w:t xml:space="preserve"> </w:t>
      </w:r>
      <w:r w:rsidR="2E37DD4E">
        <w:t>één keuze</w:t>
      </w:r>
      <w:r w:rsidR="680C6198">
        <w:t xml:space="preserve">, meerkeuze en open vragen. Zie </w:t>
      </w:r>
      <w:r w:rsidR="00BA0FFD">
        <w:fldChar w:fldCharType="begin"/>
      </w:r>
      <w:r w:rsidR="00BA0FFD">
        <w:instrText xml:space="preserve"> REF _Ref196983205 \h </w:instrText>
      </w:r>
      <w:r w:rsidR="00BA0FFD">
        <w:fldChar w:fldCharType="separate"/>
      </w:r>
      <w:r w:rsidR="00BA0FFD">
        <w:t xml:space="preserve">Tabel </w:t>
      </w:r>
      <w:r w:rsidR="00BA0FFD">
        <w:rPr>
          <w:noProof/>
        </w:rPr>
        <w:t>1</w:t>
      </w:r>
      <w:r w:rsidR="00BA0FFD">
        <w:fldChar w:fldCharType="end"/>
      </w:r>
      <w:r w:rsidR="00BA0FFD">
        <w:t xml:space="preserve"> </w:t>
      </w:r>
      <w:r w:rsidR="680C6198">
        <w:t xml:space="preserve">ter verduidelijking. </w:t>
      </w:r>
      <w:r w:rsidR="00614F11">
        <w:t xml:space="preserve"> </w:t>
      </w:r>
    </w:p>
    <w:p w14:paraId="57AE27BB" w14:textId="77777777" w:rsidR="00A97C9F" w:rsidRDefault="00A97C9F" w:rsidP="00A97C9F"/>
    <w:p w14:paraId="3623304D" w14:textId="00883E60" w:rsidR="00A97C9F" w:rsidRDefault="00A97C9F" w:rsidP="00A97C9F">
      <w:pPr>
        <w:pStyle w:val="Bijschrift"/>
        <w:keepNext/>
      </w:pPr>
      <w:bookmarkStart w:id="0" w:name="_Ref196983205"/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>
        <w:t xml:space="preserve">: </w:t>
      </w:r>
      <w:r>
        <w:tab/>
        <w:t>Beantwoording vragen</w:t>
      </w:r>
    </w:p>
    <w:tbl>
      <w:tblPr>
        <w:tblStyle w:val="Rastertabel4"/>
        <w:tblW w:w="0" w:type="auto"/>
        <w:tblInd w:w="1129" w:type="dxa"/>
        <w:tblLook w:val="04A0" w:firstRow="1" w:lastRow="0" w:firstColumn="1" w:lastColumn="0" w:noHBand="0" w:noVBand="1"/>
      </w:tblPr>
      <w:tblGrid>
        <w:gridCol w:w="2552"/>
        <w:gridCol w:w="4824"/>
      </w:tblGrid>
      <w:tr w:rsidR="001460D3" w14:paraId="24591DAF" w14:textId="77777777" w:rsidTr="7E4C72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EA0B5A3" w14:textId="7BCDBBC2" w:rsidR="0077571F" w:rsidRPr="00E82A71" w:rsidRDefault="0077571F" w:rsidP="00E82A71">
            <w:pPr>
              <w:pStyle w:val="Tabel"/>
            </w:pPr>
            <w:r w:rsidRPr="00E82A71">
              <w:t>A</w:t>
            </w:r>
            <w:r w:rsidRPr="00E82A71">
              <w:rPr>
                <w:rStyle w:val="TabelChar"/>
                <w:rFonts w:ascii="Aptos" w:hAnsi="Aptos"/>
              </w:rPr>
              <w:t>ntwoord</w:t>
            </w:r>
          </w:p>
        </w:tc>
        <w:tc>
          <w:tcPr>
            <w:tcW w:w="4824" w:type="dxa"/>
          </w:tcPr>
          <w:p w14:paraId="7665396E" w14:textId="15DE620D" w:rsidR="0077571F" w:rsidRPr="0077571F" w:rsidRDefault="0077571F" w:rsidP="0077571F">
            <w:pPr>
              <w:pStyle w:val="Tab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7571F">
              <w:t>Hoe te beantwoorden</w:t>
            </w:r>
          </w:p>
        </w:tc>
      </w:tr>
      <w:tr w:rsidR="00846D09" w14:paraId="60BDF7F1" w14:textId="77777777" w:rsidTr="7E4C72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F88CCD1" w14:textId="77777777" w:rsidR="0077571F" w:rsidRPr="0053310B" w:rsidRDefault="0077571F" w:rsidP="0077571F">
            <w:pPr>
              <w:pStyle w:val="Lijstalinea"/>
              <w:numPr>
                <w:ilvl w:val="0"/>
                <w:numId w:val="37"/>
              </w:numPr>
              <w:rPr>
                <w:sz w:val="28"/>
                <w:szCs w:val="32"/>
              </w:rPr>
            </w:pPr>
          </w:p>
        </w:tc>
        <w:tc>
          <w:tcPr>
            <w:tcW w:w="4824" w:type="dxa"/>
          </w:tcPr>
          <w:p w14:paraId="3E265CAC" w14:textId="40EE8193" w:rsidR="0077571F" w:rsidRDefault="571D2251" w:rsidP="0077571F">
            <w:pPr>
              <w:pStyle w:val="Tab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="5265A478">
              <w:t>én antwoord mogelijk</w:t>
            </w:r>
            <w:r w:rsidR="6F7FBAB1">
              <w:t>.</w:t>
            </w:r>
          </w:p>
        </w:tc>
      </w:tr>
      <w:tr w:rsidR="001460D3" w14:paraId="006EA557" w14:textId="77777777" w:rsidTr="7E4C72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7084764" w14:textId="77777777" w:rsidR="0077571F" w:rsidRPr="0077571F" w:rsidRDefault="0077571F" w:rsidP="0077571F">
            <w:pPr>
              <w:pStyle w:val="Lijstalinea"/>
              <w:numPr>
                <w:ilvl w:val="0"/>
                <w:numId w:val="38"/>
              </w:numPr>
            </w:pPr>
          </w:p>
        </w:tc>
        <w:tc>
          <w:tcPr>
            <w:tcW w:w="4824" w:type="dxa"/>
          </w:tcPr>
          <w:p w14:paraId="73A79E3E" w14:textId="1B2A5F31" w:rsidR="0077571F" w:rsidRDefault="61ADF3F8" w:rsidP="6186862F">
            <w:pPr>
              <w:pStyle w:val="Tabel"/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Mee</w:t>
            </w:r>
            <w:r w:rsidR="6BC7C0B4">
              <w:t>rdere antwoorden mogelijk.</w:t>
            </w:r>
          </w:p>
        </w:tc>
      </w:tr>
      <w:tr w:rsidR="00846D09" w14:paraId="1FB9C81C" w14:textId="77777777" w:rsidTr="7E4C72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0461D1C" w14:textId="66087BF1" w:rsidR="0077571F" w:rsidRPr="00A97C9F" w:rsidRDefault="0077571F" w:rsidP="0077571F">
            <w:pPr>
              <w:pStyle w:val="Tabel"/>
              <w:rPr>
                <w:rFonts w:cstheme="minorBidi"/>
                <w:b w:val="0"/>
                <w:bCs w:val="0"/>
                <w:sz w:val="20"/>
                <w:szCs w:val="20"/>
              </w:rPr>
            </w:pPr>
            <w:r w:rsidRPr="00A97C9F">
              <w:rPr>
                <w:b w:val="0"/>
                <w:bCs w:val="0"/>
                <w:sz w:val="20"/>
                <w:szCs w:val="20"/>
              </w:rPr>
              <w:t>Antwoord: _________</w:t>
            </w:r>
          </w:p>
        </w:tc>
        <w:tc>
          <w:tcPr>
            <w:tcW w:w="4824" w:type="dxa"/>
          </w:tcPr>
          <w:p w14:paraId="6CD76E92" w14:textId="1E2A6D8A" w:rsidR="0077571F" w:rsidRDefault="24AC3C82" w:rsidP="0077571F">
            <w:pPr>
              <w:pStyle w:val="Tab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Open vraag</w:t>
            </w:r>
            <w:r w:rsidR="0077571F">
              <w:t>.</w:t>
            </w:r>
          </w:p>
        </w:tc>
      </w:tr>
    </w:tbl>
    <w:p w14:paraId="4FCF5345" w14:textId="781DCBA2" w:rsidR="0077571F" w:rsidRDefault="0077571F" w:rsidP="0077571F">
      <w:pPr>
        <w:tabs>
          <w:tab w:val="left" w:pos="1025"/>
        </w:tabs>
        <w:ind w:left="0"/>
      </w:pPr>
    </w:p>
    <w:p w14:paraId="0B52CB10" w14:textId="56451830" w:rsidR="003F3C74" w:rsidRDefault="006C2BBF" w:rsidP="00AB652D">
      <w:pPr>
        <w:pStyle w:val="MemoKop"/>
        <w:rPr>
          <w:rFonts w:eastAsia="Microsoft JhengHei"/>
        </w:rPr>
      </w:pPr>
      <w:r>
        <w:rPr>
          <w:rFonts w:eastAsia="Microsoft JhengHei"/>
        </w:rPr>
        <w:t>P</w:t>
      </w:r>
      <w:r w:rsidR="00DD1056">
        <w:rPr>
          <w:rFonts w:eastAsia="Microsoft JhengHei"/>
        </w:rPr>
        <w:t>lanning</w:t>
      </w:r>
    </w:p>
    <w:p w14:paraId="6E70ACA1" w14:textId="6962CD8E" w:rsidR="00EB0450" w:rsidRDefault="00EB0450" w:rsidP="00EB0450">
      <w:pPr>
        <w:rPr>
          <w:rFonts w:eastAsia="Microsoft JhengHei"/>
        </w:rPr>
      </w:pPr>
      <w:r>
        <w:rPr>
          <w:rFonts w:eastAsia="Microsoft JhengHei"/>
        </w:rPr>
        <w:t xml:space="preserve">In </w:t>
      </w:r>
      <w:r>
        <w:rPr>
          <w:rFonts w:eastAsia="Microsoft JhengHei"/>
        </w:rPr>
        <w:fldChar w:fldCharType="begin"/>
      </w:r>
      <w:r>
        <w:rPr>
          <w:rFonts w:eastAsia="Microsoft JhengHei"/>
        </w:rPr>
        <w:instrText xml:space="preserve"> REF _Ref196303606 \h </w:instrText>
      </w:r>
      <w:r>
        <w:rPr>
          <w:rFonts w:eastAsia="Microsoft JhengHei"/>
        </w:rPr>
      </w:r>
      <w:r>
        <w:rPr>
          <w:rFonts w:eastAsia="Microsoft JhengHei"/>
        </w:rPr>
        <w:fldChar w:fldCharType="separate"/>
      </w:r>
      <w:r w:rsidR="00A97C9F">
        <w:t xml:space="preserve">Tabel </w:t>
      </w:r>
      <w:r w:rsidR="00A97C9F">
        <w:rPr>
          <w:noProof/>
        </w:rPr>
        <w:t>2</w:t>
      </w:r>
      <w:r>
        <w:rPr>
          <w:rFonts w:eastAsia="Microsoft JhengHei"/>
        </w:rPr>
        <w:fldChar w:fldCharType="end"/>
      </w:r>
      <w:r>
        <w:rPr>
          <w:rFonts w:eastAsia="Microsoft JhengHei"/>
        </w:rPr>
        <w:t xml:space="preserve"> staan de </w:t>
      </w:r>
      <w:r w:rsidR="005A2D4E">
        <w:rPr>
          <w:rFonts w:eastAsia="Microsoft JhengHei"/>
        </w:rPr>
        <w:t xml:space="preserve">belangrijkste data die bij deze marktconsultatie horen. </w:t>
      </w:r>
    </w:p>
    <w:p w14:paraId="06C06492" w14:textId="77777777" w:rsidR="00EB0450" w:rsidRPr="00EB0450" w:rsidRDefault="00EB0450" w:rsidP="00EB0450">
      <w:pPr>
        <w:rPr>
          <w:rFonts w:eastAsia="Microsoft JhengHei"/>
        </w:rPr>
      </w:pPr>
    </w:p>
    <w:p w14:paraId="2ABB0611" w14:textId="0E74BB66" w:rsidR="00EB0450" w:rsidRDefault="00EB0450" w:rsidP="00A97C9F">
      <w:pPr>
        <w:pStyle w:val="Bijschrift"/>
        <w:keepNext/>
      </w:pPr>
      <w:bookmarkStart w:id="1" w:name="_Ref196303606"/>
      <w:r>
        <w:t xml:space="preserve">Tabel </w:t>
      </w:r>
      <w:r w:rsidR="00A97C9F">
        <w:fldChar w:fldCharType="begin"/>
      </w:r>
      <w:r w:rsidR="00A97C9F">
        <w:instrText xml:space="preserve"> SEQ Tabel \* ARABIC </w:instrText>
      </w:r>
      <w:r w:rsidR="00A97C9F">
        <w:fldChar w:fldCharType="separate"/>
      </w:r>
      <w:r w:rsidR="00A97C9F">
        <w:rPr>
          <w:noProof/>
        </w:rPr>
        <w:t>2</w:t>
      </w:r>
      <w:r w:rsidR="00A97C9F">
        <w:rPr>
          <w:noProof/>
        </w:rPr>
        <w:fldChar w:fldCharType="end"/>
      </w:r>
      <w:bookmarkEnd w:id="1"/>
      <w:r>
        <w:t>:</w:t>
      </w:r>
      <w:r w:rsidR="00A97C9F">
        <w:tab/>
      </w:r>
      <w:r>
        <w:t xml:space="preserve"> Planning marktconsultatie Wijchen</w:t>
      </w:r>
    </w:p>
    <w:tbl>
      <w:tblPr>
        <w:tblStyle w:val="Rastertabel4"/>
        <w:tblW w:w="0" w:type="auto"/>
        <w:tblInd w:w="1124" w:type="dxa"/>
        <w:tblLook w:val="04A0" w:firstRow="1" w:lastRow="0" w:firstColumn="1" w:lastColumn="0" w:noHBand="0" w:noVBand="1"/>
      </w:tblPr>
      <w:tblGrid>
        <w:gridCol w:w="3618"/>
        <w:gridCol w:w="3758"/>
      </w:tblGrid>
      <w:tr w:rsidR="00012394" w14:paraId="7032790D" w14:textId="77777777" w:rsidTr="00A020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</w:tcPr>
          <w:p w14:paraId="4AF5A471" w14:textId="482789FD" w:rsidR="0013593F" w:rsidRPr="00926467" w:rsidRDefault="0064020D" w:rsidP="009519C2">
            <w:pPr>
              <w:pStyle w:val="Tabel"/>
              <w:rPr>
                <w:b w:val="0"/>
                <w:bCs w:val="0"/>
              </w:rPr>
            </w:pPr>
            <w:r>
              <w:t>Actie/ f</w:t>
            </w:r>
            <w:r w:rsidR="009519C2">
              <w:t>ase</w:t>
            </w:r>
          </w:p>
        </w:tc>
        <w:tc>
          <w:tcPr>
            <w:tcW w:w="3758" w:type="dxa"/>
          </w:tcPr>
          <w:p w14:paraId="4CB2534C" w14:textId="2FB6F9D5" w:rsidR="0013593F" w:rsidRPr="00926467" w:rsidRDefault="0013593F" w:rsidP="009519C2">
            <w:pPr>
              <w:pStyle w:val="Tab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926467">
              <w:t>Datum</w:t>
            </w:r>
          </w:p>
        </w:tc>
      </w:tr>
      <w:tr w:rsidR="00811EE8" w14:paraId="18B0C7E9" w14:textId="77777777" w:rsidTr="00A020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</w:tcPr>
          <w:p w14:paraId="0FD2A964" w14:textId="7150A359" w:rsidR="00811EE8" w:rsidRPr="009519C2" w:rsidRDefault="00DF48FD" w:rsidP="009519C2">
            <w:pPr>
              <w:pStyle w:val="Tabel"/>
              <w:rPr>
                <w:b w:val="0"/>
                <w:bCs w:val="0"/>
              </w:rPr>
            </w:pPr>
            <w:r w:rsidRPr="009519C2">
              <w:rPr>
                <w:b w:val="0"/>
                <w:bCs w:val="0"/>
              </w:rPr>
              <w:t>Publicatie marktconsultatie</w:t>
            </w:r>
            <w:r w:rsidR="00495D75" w:rsidRPr="009519C2">
              <w:rPr>
                <w:b w:val="0"/>
                <w:bCs w:val="0"/>
              </w:rPr>
              <w:t>document</w:t>
            </w:r>
            <w:r w:rsidRPr="009519C2">
              <w:rPr>
                <w:b w:val="0"/>
                <w:bCs w:val="0"/>
              </w:rPr>
              <w:t xml:space="preserve"> op TenderNed en start marktconsultatie</w:t>
            </w:r>
          </w:p>
        </w:tc>
        <w:tc>
          <w:tcPr>
            <w:tcW w:w="3758" w:type="dxa"/>
          </w:tcPr>
          <w:p w14:paraId="1FB90991" w14:textId="04BEF4A3" w:rsidR="00811EE8" w:rsidRPr="00ED116A" w:rsidRDefault="009F6ADA" w:rsidP="009519C2">
            <w:pPr>
              <w:pStyle w:val="Tab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07-05-2025</w:t>
            </w:r>
          </w:p>
        </w:tc>
      </w:tr>
      <w:tr w:rsidR="00DF48FD" w14:paraId="51E50EA5" w14:textId="77777777" w:rsidTr="00A020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</w:tcPr>
          <w:p w14:paraId="610BF31D" w14:textId="5D07F941" w:rsidR="00DF48FD" w:rsidRPr="009519C2" w:rsidRDefault="00A54218" w:rsidP="009519C2">
            <w:pPr>
              <w:pStyle w:val="Tabel"/>
              <w:rPr>
                <w:b w:val="0"/>
                <w:bCs w:val="0"/>
              </w:rPr>
            </w:pPr>
            <w:r w:rsidRPr="009519C2">
              <w:rPr>
                <w:b w:val="0"/>
                <w:bCs w:val="0"/>
              </w:rPr>
              <w:t>Gelegenheid voor initiatiefnemers om vragen te stellen</w:t>
            </w:r>
            <w:r w:rsidR="00EC1B71">
              <w:rPr>
                <w:b w:val="0"/>
                <w:bCs w:val="0"/>
              </w:rPr>
              <w:t xml:space="preserve"> en het indienen van de antwoorden op de vragenlijst</w:t>
            </w:r>
          </w:p>
        </w:tc>
        <w:tc>
          <w:tcPr>
            <w:tcW w:w="3758" w:type="dxa"/>
          </w:tcPr>
          <w:p w14:paraId="227A88F6" w14:textId="49431571" w:rsidR="00DF48FD" w:rsidRPr="00A95CE8" w:rsidRDefault="00A95CE8" w:rsidP="009519C2">
            <w:pPr>
              <w:pStyle w:val="Tabe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07-05-2025 tot </w:t>
            </w:r>
            <w:r w:rsidR="00EC1B71">
              <w:t xml:space="preserve">28-05-2025 </w:t>
            </w:r>
            <w:r w:rsidR="002C3FE0">
              <w:t xml:space="preserve">om </w:t>
            </w:r>
            <w:r w:rsidR="00EC1B71">
              <w:t>17:00u</w:t>
            </w:r>
          </w:p>
        </w:tc>
      </w:tr>
      <w:tr w:rsidR="00A54218" w14:paraId="4AB234EB" w14:textId="77777777" w:rsidTr="00A020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</w:tcPr>
          <w:p w14:paraId="19BE3923" w14:textId="15F21E4A" w:rsidR="00A54218" w:rsidRPr="009519C2" w:rsidRDefault="00A54218" w:rsidP="009519C2">
            <w:pPr>
              <w:pStyle w:val="Tabel"/>
              <w:rPr>
                <w:b w:val="0"/>
                <w:bCs w:val="0"/>
              </w:rPr>
            </w:pPr>
          </w:p>
        </w:tc>
        <w:tc>
          <w:tcPr>
            <w:tcW w:w="3758" w:type="dxa"/>
          </w:tcPr>
          <w:p w14:paraId="31A2B979" w14:textId="5D26CD0E" w:rsidR="00A54218" w:rsidRPr="006F6086" w:rsidRDefault="00A54218" w:rsidP="009519C2">
            <w:pPr>
              <w:pStyle w:val="Tab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937DB8" w14:textId="77777777" w:rsidR="0081436E" w:rsidRDefault="0081436E">
      <w:pPr>
        <w:ind w:left="0"/>
        <w:jc w:val="left"/>
        <w:rPr>
          <w:rFonts w:eastAsia="Microsoft JhengHei"/>
          <w:b/>
          <w:bCs/>
          <w:iCs/>
          <w:szCs w:val="28"/>
        </w:rPr>
      </w:pPr>
      <w:r>
        <w:rPr>
          <w:rFonts w:eastAsia="Microsoft JhengHei"/>
        </w:rPr>
        <w:br w:type="page"/>
      </w:r>
    </w:p>
    <w:p w14:paraId="63A7E689" w14:textId="2480A700" w:rsidR="006C2BBF" w:rsidRDefault="006C2BBF" w:rsidP="006C2BBF">
      <w:pPr>
        <w:pStyle w:val="MemoKop"/>
        <w:rPr>
          <w:rFonts w:eastAsia="Microsoft JhengHei"/>
        </w:rPr>
      </w:pPr>
      <w:r>
        <w:rPr>
          <w:rFonts w:eastAsia="Microsoft JhengHei"/>
        </w:rPr>
        <w:lastRenderedPageBreak/>
        <w:t>Vragenlijst</w:t>
      </w:r>
    </w:p>
    <w:p w14:paraId="7331B6F5" w14:textId="5A0D6CE9" w:rsidR="005A2D4E" w:rsidRPr="004F25BB" w:rsidRDefault="00396936" w:rsidP="005A2D4E">
      <w:pPr>
        <w:rPr>
          <w:rFonts w:eastAsia="Microsoft JhengHei"/>
          <w:b/>
          <w:bCs/>
          <w:u w:val="single"/>
        </w:rPr>
      </w:pPr>
      <w:r w:rsidRPr="004F25BB">
        <w:rPr>
          <w:rFonts w:eastAsia="Microsoft JhengHei"/>
          <w:b/>
          <w:bCs/>
          <w:u w:val="single"/>
        </w:rPr>
        <w:t>Interessepeiling</w:t>
      </w:r>
    </w:p>
    <w:p w14:paraId="3E784BBB" w14:textId="77777777" w:rsidR="00EB3E96" w:rsidRPr="00E3652A" w:rsidRDefault="00EB3E96" w:rsidP="00EB3E96">
      <w:pPr>
        <w:pStyle w:val="Lijstalinea"/>
        <w:numPr>
          <w:ilvl w:val="0"/>
          <w:numId w:val="16"/>
        </w:numPr>
      </w:pPr>
      <w:r w:rsidRPr="00E3652A">
        <w:t>Overweegt u, direct of indirect, deel te nemen aan de maatschappelijke tender ten behoeve van de realisatie van windturbines in de gemeente Wijchen, zoekgebieden 2, 4 en 6?</w:t>
      </w:r>
    </w:p>
    <w:p w14:paraId="4D454C87" w14:textId="5594E2C4" w:rsidR="00590D88" w:rsidRPr="00E3652A" w:rsidRDefault="00EB3E96" w:rsidP="00590D88">
      <w:pPr>
        <w:pStyle w:val="Lijstalinea"/>
        <w:numPr>
          <w:ilvl w:val="0"/>
          <w:numId w:val="27"/>
        </w:numPr>
      </w:pPr>
      <w:r w:rsidRPr="00E3652A">
        <w:t xml:space="preserve">Ja, </w:t>
      </w:r>
      <w:r w:rsidR="0022037F" w:rsidRPr="00E3652A">
        <w:t xml:space="preserve">ga verder bij vraag </w:t>
      </w:r>
      <w:r w:rsidR="00956188">
        <w:t>2</w:t>
      </w:r>
      <w:r w:rsidR="005B0E50" w:rsidRPr="00E3652A">
        <w:t>.</w:t>
      </w:r>
      <w:r w:rsidR="00956188">
        <w:t xml:space="preserve"> </w:t>
      </w:r>
    </w:p>
    <w:p w14:paraId="5683D075" w14:textId="3CAC6375" w:rsidR="001141BD" w:rsidRPr="004E13A5" w:rsidRDefault="00EB3E96" w:rsidP="0081436E">
      <w:pPr>
        <w:pStyle w:val="Lijstalinea"/>
        <w:numPr>
          <w:ilvl w:val="0"/>
          <w:numId w:val="27"/>
        </w:numPr>
      </w:pPr>
      <w:r w:rsidRPr="00E3652A">
        <w:t>Nee</w:t>
      </w:r>
      <w:r w:rsidR="009137CE" w:rsidRPr="00E3652A">
        <w:t xml:space="preserve">, ga </w:t>
      </w:r>
      <w:r w:rsidR="005F2632" w:rsidRPr="00E3652A">
        <w:t>verder</w:t>
      </w:r>
      <w:r w:rsidR="009137CE" w:rsidRPr="00E3652A">
        <w:t xml:space="preserve"> bij vraag </w:t>
      </w:r>
      <w:r w:rsidR="0096405F">
        <w:t>1</w:t>
      </w:r>
      <w:r w:rsidR="00144830">
        <w:t>2</w:t>
      </w:r>
      <w:r w:rsidR="009137CE" w:rsidRPr="00E3652A">
        <w:t>.</w:t>
      </w:r>
      <w:r w:rsidR="00956188">
        <w:t xml:space="preserve"> </w:t>
      </w:r>
    </w:p>
    <w:p w14:paraId="45CE7016" w14:textId="77777777" w:rsidR="00396936" w:rsidRPr="00396936" w:rsidRDefault="00396936" w:rsidP="005A2D4E">
      <w:pPr>
        <w:rPr>
          <w:rFonts w:eastAsia="Microsoft JhengHei"/>
        </w:rPr>
      </w:pPr>
    </w:p>
    <w:p w14:paraId="0A0B025B" w14:textId="60E7B500" w:rsidR="00012394" w:rsidRPr="004F25BB" w:rsidRDefault="00F0116A" w:rsidP="00012394">
      <w:pPr>
        <w:rPr>
          <w:rFonts w:eastAsia="Microsoft JhengHei"/>
          <w:b/>
          <w:bCs/>
          <w:u w:val="single"/>
        </w:rPr>
      </w:pPr>
      <w:r w:rsidRPr="004F25BB">
        <w:rPr>
          <w:rFonts w:eastAsia="Microsoft JhengHei"/>
          <w:b/>
          <w:bCs/>
          <w:u w:val="single"/>
        </w:rPr>
        <w:t>Inschrijver</w:t>
      </w:r>
    </w:p>
    <w:p w14:paraId="73B5BFCC" w14:textId="77777777" w:rsidR="004F25BB" w:rsidRPr="004E13A5" w:rsidRDefault="004F25BB" w:rsidP="004F25BB">
      <w:pPr>
        <w:pStyle w:val="Lijstalinea"/>
        <w:numPr>
          <w:ilvl w:val="0"/>
          <w:numId w:val="16"/>
        </w:numPr>
      </w:pPr>
      <w:r w:rsidRPr="004E13A5">
        <w:t>Welke stelling is op uw partij van toepassing:</w:t>
      </w:r>
    </w:p>
    <w:p w14:paraId="1E8BFD8E" w14:textId="77777777" w:rsidR="004F25BB" w:rsidRDefault="004F25BB" w:rsidP="004F25BB">
      <w:pPr>
        <w:pStyle w:val="Lijstalinea"/>
        <w:numPr>
          <w:ilvl w:val="0"/>
          <w:numId w:val="20"/>
        </w:numPr>
      </w:pPr>
      <w:r w:rsidRPr="004E13A5">
        <w:t>Ik ben een commerciële partij.</w:t>
      </w:r>
    </w:p>
    <w:p w14:paraId="7B8B0195" w14:textId="37ABB994" w:rsidR="004F25BB" w:rsidRDefault="004F25BB" w:rsidP="004F25BB">
      <w:pPr>
        <w:pStyle w:val="Lijstalinea"/>
        <w:numPr>
          <w:ilvl w:val="0"/>
          <w:numId w:val="20"/>
        </w:numPr>
      </w:pPr>
      <w:r w:rsidRPr="004E13A5">
        <w:t>Ik ben een coöperatieve partij</w:t>
      </w:r>
      <w:r w:rsidR="001F5FC5">
        <w:t>.</w:t>
      </w:r>
    </w:p>
    <w:p w14:paraId="1EC89888" w14:textId="77777777" w:rsidR="004F25BB" w:rsidRDefault="004F25BB" w:rsidP="004F25BB">
      <w:pPr>
        <w:pStyle w:val="Lijstalinea"/>
        <w:numPr>
          <w:ilvl w:val="0"/>
          <w:numId w:val="20"/>
        </w:numPr>
      </w:pPr>
      <w:r w:rsidRPr="004E13A5">
        <w:t>Ik ben een partij die bestaat uit een samenwerking tussen commerciële en coöperatieve partijen.</w:t>
      </w:r>
    </w:p>
    <w:p w14:paraId="2CC67917" w14:textId="24F3FB79" w:rsidR="00C64B05" w:rsidRPr="007C64C5" w:rsidRDefault="00C64B05" w:rsidP="004F25BB">
      <w:pPr>
        <w:pStyle w:val="Lijstalinea"/>
        <w:numPr>
          <w:ilvl w:val="0"/>
          <w:numId w:val="20"/>
        </w:numPr>
      </w:pPr>
      <w:r w:rsidRPr="007C64C5">
        <w:t>Anders, namelijk:</w:t>
      </w:r>
    </w:p>
    <w:p w14:paraId="3FEC6895" w14:textId="77777777" w:rsidR="007C64C5" w:rsidRDefault="007C64C5" w:rsidP="00C64B05">
      <w:pPr>
        <w:ind w:left="2214"/>
      </w:pPr>
    </w:p>
    <w:p w14:paraId="761DB655" w14:textId="192873BA" w:rsidR="00C64B05" w:rsidRDefault="00C64B05" w:rsidP="005241A3">
      <w:r w:rsidRPr="007C64C5">
        <w:t>Antwoord: _________________________________________________</w:t>
      </w:r>
    </w:p>
    <w:p w14:paraId="6BDC440A" w14:textId="77777777" w:rsidR="008E7AFC" w:rsidRDefault="008E7AFC" w:rsidP="008E7AFC"/>
    <w:p w14:paraId="45A1CC0A" w14:textId="77777777" w:rsidR="004039D8" w:rsidRDefault="008E7AFC" w:rsidP="008E7AFC">
      <w:pPr>
        <w:pStyle w:val="Lijstalinea"/>
        <w:numPr>
          <w:ilvl w:val="0"/>
          <w:numId w:val="16"/>
        </w:numPr>
      </w:pPr>
      <w:r w:rsidRPr="004E13A5">
        <w:t>Met welke partij gaat u (eventueel) samenwerken of werkt u zelfstandig?</w:t>
      </w:r>
      <w:r>
        <w:br/>
      </w:r>
    </w:p>
    <w:p w14:paraId="0BFC39E9" w14:textId="114F8464" w:rsidR="008E7AFC" w:rsidRPr="004E13A5" w:rsidRDefault="008E7AFC" w:rsidP="00711E76">
      <w:r>
        <w:t>Antwoord: ________________________________________________</w:t>
      </w:r>
      <w:r w:rsidR="004039D8">
        <w:t>_______</w:t>
      </w:r>
    </w:p>
    <w:p w14:paraId="1090665C" w14:textId="77777777" w:rsidR="004F25BB" w:rsidRPr="004E13A5" w:rsidRDefault="004F25BB" w:rsidP="004F25BB">
      <w:pPr>
        <w:pStyle w:val="Lijstalinea"/>
        <w:ind w:left="1494"/>
      </w:pPr>
    </w:p>
    <w:p w14:paraId="0EB39FCE" w14:textId="77777777" w:rsidR="004F25BB" w:rsidRDefault="004F25BB" w:rsidP="004F25BB">
      <w:pPr>
        <w:pStyle w:val="Lijstalinea"/>
        <w:numPr>
          <w:ilvl w:val="0"/>
          <w:numId w:val="16"/>
        </w:numPr>
      </w:pPr>
      <w:r w:rsidRPr="004E13A5">
        <w:t>Heeft u ervaring met het ontwikkelen van windparken in Nederland?</w:t>
      </w:r>
    </w:p>
    <w:p w14:paraId="0ED159AC" w14:textId="53D7D8A3" w:rsidR="00590D88" w:rsidRDefault="004F25BB" w:rsidP="00006F81">
      <w:pPr>
        <w:pStyle w:val="Lijstalinea"/>
        <w:numPr>
          <w:ilvl w:val="0"/>
          <w:numId w:val="28"/>
        </w:numPr>
        <w:jc w:val="left"/>
      </w:pPr>
      <w:r>
        <w:t>Ja</w:t>
      </w:r>
      <w:r w:rsidR="00006F81">
        <w:t xml:space="preserve">, </w:t>
      </w:r>
      <w:r w:rsidR="006F2FA5">
        <w:t>ga verder bij</w:t>
      </w:r>
      <w:r w:rsidR="00006F81">
        <w:t xml:space="preserve"> vraag </w:t>
      </w:r>
      <w:r w:rsidR="003C6142">
        <w:t>4</w:t>
      </w:r>
      <w:r w:rsidR="00006F81">
        <w:t xml:space="preserve">a. </w:t>
      </w:r>
    </w:p>
    <w:p w14:paraId="3CAFD0F5" w14:textId="592DD593" w:rsidR="004F25BB" w:rsidRDefault="004F25BB" w:rsidP="00590D88">
      <w:pPr>
        <w:pStyle w:val="Lijstalinea"/>
        <w:numPr>
          <w:ilvl w:val="0"/>
          <w:numId w:val="28"/>
        </w:numPr>
      </w:pPr>
      <w:r>
        <w:t>Nee</w:t>
      </w:r>
      <w:r w:rsidR="00006F81">
        <w:t xml:space="preserve">, ga verder bij vraag </w:t>
      </w:r>
      <w:r w:rsidR="003C6142">
        <w:t>5</w:t>
      </w:r>
      <w:r w:rsidR="00006F81">
        <w:t xml:space="preserve">. </w:t>
      </w:r>
    </w:p>
    <w:p w14:paraId="43394BE7" w14:textId="77777777" w:rsidR="00006F81" w:rsidRDefault="00006F81" w:rsidP="00006F81"/>
    <w:p w14:paraId="3468832B" w14:textId="75338F1F" w:rsidR="00006F81" w:rsidRDefault="003C6142" w:rsidP="006F2FA5">
      <w:r>
        <w:t>4</w:t>
      </w:r>
      <w:r w:rsidR="006F2FA5">
        <w:t>a.</w:t>
      </w:r>
      <w:r w:rsidR="00006F81">
        <w:t xml:space="preserve"> G</w:t>
      </w:r>
      <w:r w:rsidR="00006F81" w:rsidRPr="004E13A5">
        <w:t>eef van (enkele van) deze projecten een korte toelichting, bestaande uit het aantal windturbines, het aantal MW en de huidige status van het project</w:t>
      </w:r>
      <w:r w:rsidR="00006F81">
        <w:t>.</w:t>
      </w:r>
    </w:p>
    <w:p w14:paraId="3FF00AAA" w14:textId="77777777" w:rsidR="004F25BB" w:rsidRDefault="004F25BB" w:rsidP="004F25BB"/>
    <w:p w14:paraId="76D5F66B" w14:textId="5DE079EB" w:rsidR="004F25BB" w:rsidRPr="004E13A5" w:rsidRDefault="004F25BB" w:rsidP="0096405F">
      <w:r>
        <w:t>Antwoord: ______________________________________________________</w:t>
      </w:r>
      <w:r w:rsidR="0096405F">
        <w:t>____</w:t>
      </w:r>
      <w:r>
        <w:t>__</w:t>
      </w:r>
    </w:p>
    <w:p w14:paraId="095B5ED6" w14:textId="77777777" w:rsidR="004F25BB" w:rsidRPr="004E13A5" w:rsidRDefault="004F25BB" w:rsidP="004F25BB"/>
    <w:p w14:paraId="1151E3E1" w14:textId="77777777" w:rsidR="004F25BB" w:rsidRDefault="004F25BB" w:rsidP="004F25BB">
      <w:pPr>
        <w:pStyle w:val="Lijstalinea"/>
        <w:numPr>
          <w:ilvl w:val="0"/>
          <w:numId w:val="16"/>
        </w:numPr>
      </w:pPr>
      <w:r>
        <w:t>In welke sector(en) bent u actief?</w:t>
      </w:r>
    </w:p>
    <w:p w14:paraId="0D9FE1B1" w14:textId="77777777" w:rsidR="004F25BB" w:rsidRPr="004E13A5" w:rsidRDefault="004F25BB" w:rsidP="004F25BB">
      <w:pPr>
        <w:pStyle w:val="Lijstalinea"/>
        <w:numPr>
          <w:ilvl w:val="0"/>
          <w:numId w:val="19"/>
        </w:numPr>
        <w:rPr>
          <w:rFonts w:eastAsia="Microsoft JhengHei"/>
          <w:szCs w:val="22"/>
        </w:rPr>
      </w:pPr>
      <w:r w:rsidRPr="004E13A5">
        <w:rPr>
          <w:rFonts w:eastAsia="Microsoft JhengHei"/>
        </w:rPr>
        <w:t>Windenergie</w:t>
      </w:r>
    </w:p>
    <w:p w14:paraId="49A20A8F" w14:textId="77777777" w:rsidR="004F25BB" w:rsidRPr="004E13A5" w:rsidRDefault="004F25BB" w:rsidP="004F25BB">
      <w:pPr>
        <w:pStyle w:val="Lijstalinea"/>
        <w:numPr>
          <w:ilvl w:val="0"/>
          <w:numId w:val="19"/>
        </w:numPr>
        <w:rPr>
          <w:rFonts w:eastAsia="Microsoft JhengHei"/>
          <w:szCs w:val="22"/>
        </w:rPr>
      </w:pPr>
      <w:r w:rsidRPr="004E13A5">
        <w:rPr>
          <w:rFonts w:eastAsia="Microsoft JhengHei"/>
        </w:rPr>
        <w:t>Zonne-energie</w:t>
      </w:r>
    </w:p>
    <w:p w14:paraId="687BDFD2" w14:textId="77777777" w:rsidR="004F25BB" w:rsidRPr="007C64C5" w:rsidRDefault="004F25BB" w:rsidP="004F25BB">
      <w:pPr>
        <w:pStyle w:val="Lijstalinea"/>
        <w:numPr>
          <w:ilvl w:val="0"/>
          <w:numId w:val="19"/>
        </w:numPr>
      </w:pPr>
      <w:r w:rsidRPr="00394B21">
        <w:rPr>
          <w:rFonts w:eastAsia="Microsoft JhengHei"/>
        </w:rPr>
        <w:t>Energieopslag</w:t>
      </w:r>
    </w:p>
    <w:p w14:paraId="0ADA255D" w14:textId="648452BB" w:rsidR="00015081" w:rsidRPr="007C64C5" w:rsidRDefault="0007144C" w:rsidP="00015081">
      <w:pPr>
        <w:pStyle w:val="Lijstalinea"/>
        <w:numPr>
          <w:ilvl w:val="0"/>
          <w:numId w:val="19"/>
        </w:numPr>
      </w:pPr>
      <w:r>
        <w:rPr>
          <w:rFonts w:eastAsia="Microsoft JhengHei"/>
        </w:rPr>
        <w:t>Anders, namelijk:</w:t>
      </w:r>
    </w:p>
    <w:p w14:paraId="3C49F857" w14:textId="77777777" w:rsidR="00015081" w:rsidRDefault="00015081" w:rsidP="00015081"/>
    <w:p w14:paraId="718F0D36" w14:textId="4D6BD8A6" w:rsidR="00015081" w:rsidRDefault="001857E9" w:rsidP="007C64C5">
      <w:r>
        <w:t>Antwoord: _____________________________________________________</w:t>
      </w:r>
      <w:r w:rsidR="0096405F">
        <w:t>_______</w:t>
      </w:r>
    </w:p>
    <w:p w14:paraId="08FDB762" w14:textId="77777777" w:rsidR="00F0116A" w:rsidRDefault="00F0116A" w:rsidP="00012394">
      <w:pPr>
        <w:rPr>
          <w:rFonts w:eastAsia="Microsoft JhengHei"/>
        </w:rPr>
      </w:pPr>
    </w:p>
    <w:p w14:paraId="7EB6A93D" w14:textId="572F74A7" w:rsidR="004F25BB" w:rsidRPr="00190EC4" w:rsidRDefault="004F25BB" w:rsidP="00012394">
      <w:pPr>
        <w:rPr>
          <w:rFonts w:eastAsia="Microsoft JhengHei"/>
          <w:b/>
          <w:bCs/>
          <w:u w:val="single"/>
        </w:rPr>
      </w:pPr>
      <w:r w:rsidRPr="00190EC4">
        <w:rPr>
          <w:rFonts w:eastAsia="Microsoft JhengHei"/>
          <w:b/>
          <w:bCs/>
          <w:u w:val="single"/>
        </w:rPr>
        <w:t>Inhoud project</w:t>
      </w:r>
    </w:p>
    <w:p w14:paraId="04894F38" w14:textId="6D78D45D" w:rsidR="008E2798" w:rsidRDefault="008E2798" w:rsidP="00190EC4">
      <w:pPr>
        <w:pStyle w:val="Lijstalinea"/>
        <w:numPr>
          <w:ilvl w:val="0"/>
          <w:numId w:val="16"/>
        </w:numPr>
      </w:pPr>
      <w:r>
        <w:t xml:space="preserve">Wat is de status van </w:t>
      </w:r>
      <w:r w:rsidR="0076588C">
        <w:t>het</w:t>
      </w:r>
      <w:r w:rsidR="00226317">
        <w:t xml:space="preserve"> project</w:t>
      </w:r>
      <w:r w:rsidR="0076588C">
        <w:t xml:space="preserve"> waarmee u </w:t>
      </w:r>
      <w:r w:rsidR="00C96BC8">
        <w:t>voornemens</w:t>
      </w:r>
      <w:r w:rsidR="0076588C">
        <w:t xml:space="preserve"> bent </w:t>
      </w:r>
      <w:r w:rsidR="00C96BC8">
        <w:t xml:space="preserve">zich </w:t>
      </w:r>
      <w:r w:rsidR="0076588C">
        <w:t>in te schrijven</w:t>
      </w:r>
      <w:r w:rsidR="00226317">
        <w:t>?</w:t>
      </w:r>
    </w:p>
    <w:p w14:paraId="4736A0DD" w14:textId="77777777" w:rsidR="00226317" w:rsidRDefault="00226317" w:rsidP="00226317"/>
    <w:p w14:paraId="7AA857BC" w14:textId="7ED61A34" w:rsidR="00226317" w:rsidRDefault="00226317" w:rsidP="00226317">
      <w:r>
        <w:t>Antwoord</w:t>
      </w:r>
      <w:r w:rsidR="0096405F">
        <w:t xml:space="preserve">: </w:t>
      </w:r>
      <w:r>
        <w:t>____________________________________________________________</w:t>
      </w:r>
    </w:p>
    <w:p w14:paraId="0C318BBF" w14:textId="77777777" w:rsidR="00190EC4" w:rsidRDefault="00190EC4" w:rsidP="00190EC4"/>
    <w:p w14:paraId="63CACC2B" w14:textId="63A94FB4" w:rsidR="00190EC4" w:rsidRDefault="00190EC4" w:rsidP="00190EC4">
      <w:pPr>
        <w:pStyle w:val="Lijstalinea"/>
        <w:numPr>
          <w:ilvl w:val="0"/>
          <w:numId w:val="16"/>
        </w:numPr>
      </w:pPr>
      <w:r w:rsidRPr="006F60CE">
        <w:t xml:space="preserve">In welk van de drie aangewezen zoekgebieden is uw </w:t>
      </w:r>
      <w:r w:rsidR="003933BD">
        <w:t xml:space="preserve">beoogde </w:t>
      </w:r>
      <w:r w:rsidRPr="006F60CE">
        <w:t>project gelegen?</w:t>
      </w:r>
    </w:p>
    <w:p w14:paraId="760766C8" w14:textId="77777777" w:rsidR="00190EC4" w:rsidRDefault="00190EC4" w:rsidP="00190EC4">
      <w:pPr>
        <w:pStyle w:val="Lijstalinea"/>
        <w:numPr>
          <w:ilvl w:val="0"/>
          <w:numId w:val="22"/>
        </w:numPr>
      </w:pPr>
      <w:r>
        <w:t>Zoekgebied 2</w:t>
      </w:r>
    </w:p>
    <w:p w14:paraId="14FF0CB5" w14:textId="77777777" w:rsidR="00190EC4" w:rsidRDefault="00190EC4" w:rsidP="00190EC4">
      <w:pPr>
        <w:pStyle w:val="Lijstalinea"/>
        <w:numPr>
          <w:ilvl w:val="0"/>
          <w:numId w:val="22"/>
        </w:numPr>
      </w:pPr>
      <w:r>
        <w:lastRenderedPageBreak/>
        <w:t>Zoekgebied 4</w:t>
      </w:r>
    </w:p>
    <w:p w14:paraId="17972D96" w14:textId="77777777" w:rsidR="00190EC4" w:rsidRDefault="00190EC4" w:rsidP="00190EC4">
      <w:pPr>
        <w:pStyle w:val="Lijstalinea"/>
        <w:numPr>
          <w:ilvl w:val="0"/>
          <w:numId w:val="22"/>
        </w:numPr>
      </w:pPr>
      <w:r>
        <w:t>Zoekgebied 6</w:t>
      </w:r>
    </w:p>
    <w:p w14:paraId="0BAA3737" w14:textId="28658A01" w:rsidR="00681DC7" w:rsidRDefault="00681DC7" w:rsidP="00190EC4">
      <w:pPr>
        <w:pStyle w:val="Lijstalinea"/>
        <w:numPr>
          <w:ilvl w:val="0"/>
          <w:numId w:val="22"/>
        </w:numPr>
      </w:pPr>
      <w:r>
        <w:t>Anders, namelijk:</w:t>
      </w:r>
    </w:p>
    <w:p w14:paraId="03E45AD2" w14:textId="77777777" w:rsidR="00D23769" w:rsidRDefault="00D23769" w:rsidP="00681DC7"/>
    <w:p w14:paraId="7C1C339A" w14:textId="5174AB81" w:rsidR="00681DC7" w:rsidRPr="004E13A5" w:rsidRDefault="005241A3" w:rsidP="00681DC7">
      <w:r>
        <w:t>Antwoord: ___________________________________________________________</w:t>
      </w:r>
    </w:p>
    <w:p w14:paraId="1DBC7EF4" w14:textId="77777777" w:rsidR="00190EC4" w:rsidRPr="004E13A5" w:rsidRDefault="00190EC4" w:rsidP="00190EC4"/>
    <w:p w14:paraId="635F179A" w14:textId="77777777" w:rsidR="00190EC4" w:rsidRDefault="00190EC4" w:rsidP="00190EC4">
      <w:pPr>
        <w:pStyle w:val="Lijstalinea"/>
        <w:numPr>
          <w:ilvl w:val="0"/>
          <w:numId w:val="16"/>
        </w:numPr>
      </w:pPr>
      <w:r w:rsidRPr="004E13A5">
        <w:t xml:space="preserve">Heeft u (zicht op) grondposities in </w:t>
      </w:r>
      <w:r>
        <w:t>het</w:t>
      </w:r>
      <w:r w:rsidRPr="004E13A5">
        <w:t xml:space="preserve"> zoekgebied?</w:t>
      </w:r>
    </w:p>
    <w:p w14:paraId="16A3CCDA" w14:textId="55D785E6" w:rsidR="00590D88" w:rsidRDefault="00190EC4" w:rsidP="00590D88">
      <w:pPr>
        <w:pStyle w:val="Lijstalinea"/>
        <w:numPr>
          <w:ilvl w:val="0"/>
          <w:numId w:val="29"/>
        </w:numPr>
      </w:pPr>
      <w:r>
        <w:t>Ja</w:t>
      </w:r>
    </w:p>
    <w:p w14:paraId="04DC149E" w14:textId="40F36E34" w:rsidR="009819B3" w:rsidRDefault="00190EC4" w:rsidP="009819B3">
      <w:pPr>
        <w:pStyle w:val="Lijstalinea"/>
        <w:numPr>
          <w:ilvl w:val="0"/>
          <w:numId w:val="29"/>
        </w:numPr>
        <w:jc w:val="left"/>
      </w:pPr>
      <w:r>
        <w:t>Nee</w:t>
      </w:r>
    </w:p>
    <w:p w14:paraId="6AC3C706" w14:textId="77777777" w:rsidR="00CC1070" w:rsidRDefault="00CC1070" w:rsidP="00145E43">
      <w:pPr>
        <w:ind w:left="0"/>
      </w:pPr>
    </w:p>
    <w:p w14:paraId="34504E2C" w14:textId="00964DB5" w:rsidR="00711E76" w:rsidRDefault="00711E76" w:rsidP="00CC1070">
      <w:pPr>
        <w:pStyle w:val="Lijstalinea"/>
        <w:numPr>
          <w:ilvl w:val="0"/>
          <w:numId w:val="16"/>
        </w:numPr>
      </w:pPr>
      <w:r>
        <w:t>Met welke vormen van financiële participatie heeft u al (goede) ervaringen opgedaan?</w:t>
      </w:r>
    </w:p>
    <w:p w14:paraId="184CB2D1" w14:textId="77777777" w:rsidR="00D23769" w:rsidRDefault="00D23769" w:rsidP="00711E76"/>
    <w:p w14:paraId="40817334" w14:textId="78455EA4" w:rsidR="00711E76" w:rsidRDefault="00711E76" w:rsidP="00711E76">
      <w:r>
        <w:t>Antwoord:___________________________________________________________</w:t>
      </w:r>
    </w:p>
    <w:p w14:paraId="5914F3B9" w14:textId="749DECE7" w:rsidR="00711E76" w:rsidRDefault="00711E76" w:rsidP="00711E76"/>
    <w:p w14:paraId="6F430F65" w14:textId="2F4016F5" w:rsidR="00CC3947" w:rsidRDefault="00CC3947" w:rsidP="00CC1070">
      <w:pPr>
        <w:pStyle w:val="Lijstalinea"/>
        <w:numPr>
          <w:ilvl w:val="0"/>
          <w:numId w:val="16"/>
        </w:numPr>
      </w:pPr>
      <w:r>
        <w:t>Welke mogelijkheden ziet u om invulling te geven aan het streven naar minimaal 50% lokaal eigendom?</w:t>
      </w:r>
    </w:p>
    <w:p w14:paraId="521A1A5F" w14:textId="77777777" w:rsidR="00CC1070" w:rsidRDefault="00CC1070" w:rsidP="00CC1070"/>
    <w:p w14:paraId="4E72A02D" w14:textId="77777777" w:rsidR="00CC1070" w:rsidRDefault="00CC1070" w:rsidP="00711E76">
      <w:r>
        <w:t>Antwoord: __________________________________________________________</w:t>
      </w:r>
    </w:p>
    <w:p w14:paraId="5C4D0864" w14:textId="77777777" w:rsidR="00CC1070" w:rsidRPr="004E13A5" w:rsidRDefault="00CC1070" w:rsidP="00DA6853">
      <w:pPr>
        <w:ind w:left="0"/>
      </w:pPr>
    </w:p>
    <w:p w14:paraId="77D238F7" w14:textId="77777777" w:rsidR="00190EC4" w:rsidRDefault="00190EC4" w:rsidP="00190EC4">
      <w:pPr>
        <w:pStyle w:val="Lijstalinea"/>
        <w:numPr>
          <w:ilvl w:val="0"/>
          <w:numId w:val="16"/>
        </w:numPr>
      </w:pPr>
      <w:r w:rsidRPr="004E13A5">
        <w:t xml:space="preserve">Wat zijn volgens u de belangrijkste uitdagingen en kansen voor een windpark </w:t>
      </w:r>
      <w:r>
        <w:t>in het</w:t>
      </w:r>
      <w:r w:rsidRPr="004E13A5">
        <w:t xml:space="preserve"> </w:t>
      </w:r>
      <w:r>
        <w:t>door u gekozen zoekgebied?</w:t>
      </w:r>
    </w:p>
    <w:p w14:paraId="56E0636D" w14:textId="77777777" w:rsidR="00190EC4" w:rsidRDefault="00190EC4" w:rsidP="00190EC4">
      <w:pPr>
        <w:ind w:left="927" w:firstLine="567"/>
      </w:pPr>
    </w:p>
    <w:p w14:paraId="795324A3" w14:textId="77777777" w:rsidR="00190EC4" w:rsidRPr="004E13A5" w:rsidRDefault="00190EC4" w:rsidP="00711E76">
      <w:r>
        <w:t>Antwoord: ______________________________________________________</w:t>
      </w:r>
    </w:p>
    <w:p w14:paraId="227884D6" w14:textId="77777777" w:rsidR="004F25BB" w:rsidRPr="004F25BB" w:rsidRDefault="004F25BB" w:rsidP="00012394">
      <w:pPr>
        <w:rPr>
          <w:rFonts w:eastAsia="Microsoft JhengHei"/>
        </w:rPr>
      </w:pPr>
    </w:p>
    <w:p w14:paraId="3B92D0A4" w14:textId="5AE94CAF" w:rsidR="00DD1056" w:rsidRPr="00945E3E" w:rsidRDefault="004F1949" w:rsidP="00DD1056">
      <w:pPr>
        <w:rPr>
          <w:rFonts w:eastAsia="Microsoft JhengHei"/>
          <w:b/>
          <w:bCs/>
          <w:u w:val="single"/>
        </w:rPr>
      </w:pPr>
      <w:r w:rsidRPr="00945E3E">
        <w:rPr>
          <w:rFonts w:eastAsia="Microsoft JhengHei"/>
          <w:b/>
          <w:bCs/>
          <w:u w:val="single"/>
        </w:rPr>
        <w:t>Inhoud maatschappelijke tender</w:t>
      </w:r>
    </w:p>
    <w:p w14:paraId="4A0DA871" w14:textId="77777777" w:rsidR="004F1949" w:rsidRDefault="004F1949" w:rsidP="004F1949">
      <w:pPr>
        <w:pStyle w:val="Lijstalinea"/>
        <w:numPr>
          <w:ilvl w:val="0"/>
          <w:numId w:val="16"/>
        </w:numPr>
      </w:pPr>
      <w:r w:rsidRPr="004E13A5">
        <w:t xml:space="preserve">Welke factoren zijn voor u bepalend bij de </w:t>
      </w:r>
      <w:r>
        <w:t>afweging</w:t>
      </w:r>
      <w:r w:rsidRPr="004E13A5">
        <w:t xml:space="preserve"> </w:t>
      </w:r>
      <w:r>
        <w:t xml:space="preserve">om </w:t>
      </w:r>
      <w:r w:rsidRPr="004E13A5">
        <w:t xml:space="preserve">deel te nemen aan </w:t>
      </w:r>
      <w:r>
        <w:t>de</w:t>
      </w:r>
      <w:r w:rsidRPr="004E13A5">
        <w:t xml:space="preserve"> </w:t>
      </w:r>
      <w:r>
        <w:t>tender</w:t>
      </w:r>
      <w:r w:rsidRPr="004E13A5">
        <w:t>inschrijving?</w:t>
      </w:r>
      <w:r>
        <w:t xml:space="preserve"> </w:t>
      </w:r>
    </w:p>
    <w:p w14:paraId="0903C8F3" w14:textId="77777777" w:rsidR="004F1949" w:rsidRDefault="004F1949" w:rsidP="004F1949"/>
    <w:p w14:paraId="7140DA35" w14:textId="76B845A2" w:rsidR="004F1949" w:rsidRPr="004E13A5" w:rsidRDefault="004F1949" w:rsidP="00711E76">
      <w:r>
        <w:t>Antwoord: ______________________________________________________</w:t>
      </w:r>
    </w:p>
    <w:p w14:paraId="60000B7A" w14:textId="77777777" w:rsidR="004F1949" w:rsidRPr="004E13A5" w:rsidRDefault="004F1949" w:rsidP="004F1949"/>
    <w:p w14:paraId="66C093EC" w14:textId="2A8EB40C" w:rsidR="21D734C1" w:rsidRDefault="21D734C1" w:rsidP="0F9ED035">
      <w:pPr>
        <w:pStyle w:val="Lijstalinea"/>
        <w:numPr>
          <w:ilvl w:val="0"/>
          <w:numId w:val="16"/>
        </w:numPr>
        <w:rPr>
          <w:rFonts w:eastAsia="Microsoft JhengHei"/>
        </w:rPr>
      </w:pPr>
      <w:r w:rsidRPr="0F9ED035">
        <w:rPr>
          <w:rFonts w:eastAsia="Microsoft JhengHei"/>
        </w:rPr>
        <w:t>Heeft u nog suggesties of opmerkingen voor de gemeente met betrekking tot het vervolgtraject van de maatschappelijke tender en/of het tot ontwikkeling brengen van een windpark?</w:t>
      </w:r>
    </w:p>
    <w:p w14:paraId="35674799" w14:textId="77777777" w:rsidR="004F1949" w:rsidRDefault="004F1949" w:rsidP="004F1949"/>
    <w:p w14:paraId="56327E0A" w14:textId="165444BA" w:rsidR="004F1949" w:rsidRPr="004E13A5" w:rsidRDefault="004F1949" w:rsidP="00711E76">
      <w:r>
        <w:t>Antwoord: ______________________________________________________</w:t>
      </w:r>
    </w:p>
    <w:p w14:paraId="1AF87E30" w14:textId="77777777" w:rsidR="004F1949" w:rsidRPr="00DD1056" w:rsidRDefault="004F1949" w:rsidP="00711E76">
      <w:pPr>
        <w:ind w:left="0"/>
        <w:rPr>
          <w:rFonts w:eastAsia="Microsoft JhengHei"/>
        </w:rPr>
      </w:pPr>
    </w:p>
    <w:p w14:paraId="09500219" w14:textId="77F0EFA9" w:rsidR="008F00B1" w:rsidRPr="00945E3E" w:rsidRDefault="00945E3E" w:rsidP="008F00B1">
      <w:pPr>
        <w:rPr>
          <w:rFonts w:eastAsia="Microsoft JhengHei"/>
          <w:b/>
          <w:bCs/>
          <w:u w:val="single"/>
          <w:lang w:eastAsia="nl-NL"/>
        </w:rPr>
      </w:pPr>
      <w:r w:rsidRPr="00945E3E">
        <w:rPr>
          <w:rFonts w:eastAsia="Microsoft JhengHei"/>
          <w:b/>
          <w:bCs/>
          <w:u w:val="single"/>
          <w:lang w:eastAsia="nl-NL"/>
        </w:rPr>
        <w:t>Vervolg marktconsultatie</w:t>
      </w:r>
    </w:p>
    <w:p w14:paraId="01EC1663" w14:textId="77777777" w:rsidR="00945E3E" w:rsidRDefault="00945E3E" w:rsidP="00945E3E">
      <w:pPr>
        <w:pStyle w:val="Lijstalinea"/>
        <w:numPr>
          <w:ilvl w:val="0"/>
          <w:numId w:val="16"/>
        </w:numPr>
      </w:pPr>
      <w:r w:rsidRPr="004E13A5">
        <w:t>Bent u bereid om op uitnodiging van gemeente Wijchen uw antwoorden op de vragenlijst in een persoonlijk gesprek nader toe te lichten?</w:t>
      </w:r>
    </w:p>
    <w:p w14:paraId="2145C072" w14:textId="77777777" w:rsidR="00246106" w:rsidRDefault="00945E3E" w:rsidP="00246106">
      <w:pPr>
        <w:pStyle w:val="Lijstalinea"/>
        <w:numPr>
          <w:ilvl w:val="0"/>
          <w:numId w:val="32"/>
        </w:numPr>
      </w:pPr>
      <w:r>
        <w:t>Ja</w:t>
      </w:r>
    </w:p>
    <w:p w14:paraId="04851E67" w14:textId="063E5209" w:rsidR="00945E3E" w:rsidRPr="008A7CD7" w:rsidRDefault="00945E3E" w:rsidP="008A7CD7">
      <w:pPr>
        <w:pStyle w:val="Lijstalinea"/>
        <w:numPr>
          <w:ilvl w:val="0"/>
          <w:numId w:val="32"/>
        </w:numPr>
      </w:pPr>
      <w:r>
        <w:t>Nee</w:t>
      </w:r>
    </w:p>
    <w:p w14:paraId="5D6D32C6" w14:textId="77777777" w:rsidR="008F00B1" w:rsidRDefault="008F00B1" w:rsidP="008F00B1">
      <w:pPr>
        <w:rPr>
          <w:rFonts w:eastAsia="Microsoft JhengHei"/>
          <w:lang w:eastAsia="nl-NL"/>
        </w:rPr>
      </w:pPr>
    </w:p>
    <w:p w14:paraId="52D9FF3C" w14:textId="182F9F2C" w:rsidR="006F1A4A" w:rsidRPr="008F00B1" w:rsidRDefault="006F1A4A" w:rsidP="008F00B1">
      <w:pPr>
        <w:rPr>
          <w:rFonts w:eastAsia="Microsoft JhengHei"/>
          <w:lang w:eastAsia="nl-NL"/>
        </w:rPr>
      </w:pPr>
    </w:p>
    <w:p w14:paraId="4F787D7F" w14:textId="544E016C" w:rsidR="2F6772E9" w:rsidRDefault="2F6772E9" w:rsidP="2F6772E9">
      <w:pPr>
        <w:rPr>
          <w:rFonts w:eastAsia="Microsoft JhengHei"/>
        </w:rPr>
      </w:pPr>
    </w:p>
    <w:p w14:paraId="3AE90C12" w14:textId="77777777" w:rsidR="00F80962" w:rsidRPr="00AA02BB" w:rsidRDefault="00F80962" w:rsidP="00AA02BB">
      <w:pPr>
        <w:rPr>
          <w:rFonts w:eastAsia="Microsoft JhengHei"/>
        </w:rPr>
        <w:sectPr w:rsidR="00F80962" w:rsidRPr="00AA02BB" w:rsidSect="009E1086">
          <w:headerReference w:type="default" r:id="rId13"/>
          <w:footerReference w:type="default" r:id="rId14"/>
          <w:headerReference w:type="first" r:id="rId15"/>
          <w:footerReference w:type="first" r:id="rId16"/>
          <w:pgSz w:w="11905" w:h="16837"/>
          <w:pgMar w:top="401" w:right="1465" w:bottom="963" w:left="1920" w:header="432" w:footer="708" w:gutter="0"/>
          <w:pgNumType w:start="1"/>
          <w:cols w:space="708"/>
          <w:noEndnote/>
          <w:titlePg/>
          <w:docGrid w:linePitch="326"/>
        </w:sectPr>
      </w:pPr>
    </w:p>
    <w:p w14:paraId="1980EAC7" w14:textId="77777777" w:rsidR="007C1F1D" w:rsidRPr="00AA02BB" w:rsidRDefault="007C1F1D" w:rsidP="00AA02BB">
      <w:pPr>
        <w:rPr>
          <w:rFonts w:eastAsia="Microsoft JhengHei"/>
        </w:rPr>
      </w:pPr>
    </w:p>
    <w:p w14:paraId="01BB9EC7" w14:textId="77777777" w:rsidR="00AB1325" w:rsidRPr="00AA02BB" w:rsidRDefault="00AB1325" w:rsidP="00AA02BB">
      <w:pPr>
        <w:rPr>
          <w:rFonts w:eastAsia="Microsoft JhengHei"/>
        </w:rPr>
      </w:pPr>
    </w:p>
    <w:p w14:paraId="15C6DA8A" w14:textId="77777777" w:rsidR="00AB1325" w:rsidRPr="00AA02BB" w:rsidRDefault="00AB1325" w:rsidP="00AA02BB">
      <w:pPr>
        <w:rPr>
          <w:rFonts w:eastAsia="Microsoft JhengHei"/>
        </w:rPr>
      </w:pPr>
    </w:p>
    <w:p w14:paraId="08BA93FD" w14:textId="77777777" w:rsidR="00AB1325" w:rsidRPr="00AA02BB" w:rsidRDefault="00AB1325" w:rsidP="00AA02BB">
      <w:pPr>
        <w:rPr>
          <w:rFonts w:eastAsia="Microsoft JhengHei"/>
        </w:rPr>
      </w:pPr>
    </w:p>
    <w:p w14:paraId="78CC0FB2" w14:textId="77777777" w:rsidR="00AB1325" w:rsidRPr="00AA02BB" w:rsidRDefault="00AB1325" w:rsidP="00AA02BB">
      <w:pPr>
        <w:rPr>
          <w:rFonts w:eastAsia="Microsoft JhengHei"/>
        </w:rPr>
      </w:pPr>
    </w:p>
    <w:p w14:paraId="4783281C" w14:textId="77777777" w:rsidR="00AB1325" w:rsidRPr="00AA02BB" w:rsidRDefault="00AB1325" w:rsidP="00AA02BB">
      <w:pPr>
        <w:rPr>
          <w:rFonts w:eastAsia="Microsoft JhengHei"/>
        </w:rPr>
      </w:pPr>
    </w:p>
    <w:p w14:paraId="0DA68B2C" w14:textId="77777777" w:rsidR="00AB1325" w:rsidRPr="00AA02BB" w:rsidRDefault="00AB1325" w:rsidP="00AA02BB">
      <w:pPr>
        <w:rPr>
          <w:rFonts w:eastAsia="Microsoft JhengHei"/>
        </w:rPr>
      </w:pPr>
    </w:p>
    <w:p w14:paraId="4935D806" w14:textId="77777777" w:rsidR="00AB1325" w:rsidRPr="00AA02BB" w:rsidRDefault="00AB1325" w:rsidP="00AA02BB">
      <w:pPr>
        <w:rPr>
          <w:rFonts w:eastAsia="Microsoft JhengHei"/>
        </w:rPr>
      </w:pPr>
    </w:p>
    <w:p w14:paraId="31AD2B22" w14:textId="77777777" w:rsidR="00AB1325" w:rsidRPr="00AA02BB" w:rsidRDefault="00AB1325" w:rsidP="00AA02BB">
      <w:pPr>
        <w:rPr>
          <w:rFonts w:eastAsia="Microsoft JhengHei"/>
        </w:rPr>
      </w:pPr>
    </w:p>
    <w:p w14:paraId="5B5C7FBB" w14:textId="77777777" w:rsidR="00AB1325" w:rsidRPr="00AA02BB" w:rsidRDefault="00AB1325" w:rsidP="00AA02BB">
      <w:pPr>
        <w:rPr>
          <w:rFonts w:eastAsia="Microsoft JhengHei"/>
        </w:rPr>
      </w:pPr>
    </w:p>
    <w:p w14:paraId="069D149C" w14:textId="77777777" w:rsidR="00AB1325" w:rsidRPr="00AA02BB" w:rsidRDefault="00AB1325" w:rsidP="00AA02BB">
      <w:pPr>
        <w:rPr>
          <w:rFonts w:eastAsia="Microsoft JhengHei"/>
        </w:rPr>
      </w:pPr>
    </w:p>
    <w:p w14:paraId="532C58D2" w14:textId="77777777" w:rsidR="00AB1325" w:rsidRPr="00AA02BB" w:rsidRDefault="00AB1325" w:rsidP="00AA02BB">
      <w:pPr>
        <w:rPr>
          <w:rFonts w:eastAsia="Microsoft JhengHei"/>
        </w:rPr>
      </w:pPr>
    </w:p>
    <w:p w14:paraId="67585A4F" w14:textId="77777777" w:rsidR="00AB1325" w:rsidRPr="00AA02BB" w:rsidRDefault="00AB1325" w:rsidP="00AA02BB">
      <w:pPr>
        <w:rPr>
          <w:rFonts w:eastAsia="Microsoft JhengHei"/>
        </w:rPr>
      </w:pPr>
    </w:p>
    <w:p w14:paraId="438D89BA" w14:textId="77777777" w:rsidR="00AB1325" w:rsidRPr="00AA02BB" w:rsidRDefault="00AB1325" w:rsidP="00AA02BB">
      <w:pPr>
        <w:rPr>
          <w:rFonts w:eastAsia="Microsoft JhengHei"/>
        </w:rPr>
      </w:pPr>
    </w:p>
    <w:p w14:paraId="27E9762B" w14:textId="77777777" w:rsidR="00AB1325" w:rsidRPr="00AA02BB" w:rsidRDefault="00AB1325" w:rsidP="00AA02BB">
      <w:pPr>
        <w:rPr>
          <w:rFonts w:eastAsia="Microsoft JhengHei"/>
        </w:rPr>
      </w:pPr>
    </w:p>
    <w:p w14:paraId="4267220B" w14:textId="77777777" w:rsidR="00AB1325" w:rsidRPr="00AA02BB" w:rsidRDefault="00AB1325" w:rsidP="00AA02BB">
      <w:pPr>
        <w:rPr>
          <w:rFonts w:eastAsia="Microsoft JhengHei"/>
        </w:rPr>
      </w:pPr>
    </w:p>
    <w:p w14:paraId="0991D259" w14:textId="77777777" w:rsidR="00AB1325" w:rsidRPr="00AA02BB" w:rsidRDefault="00AB1325" w:rsidP="00AA02BB">
      <w:pPr>
        <w:rPr>
          <w:rFonts w:eastAsia="Microsoft JhengHei"/>
        </w:rPr>
      </w:pPr>
    </w:p>
    <w:p w14:paraId="3A3F4559" w14:textId="77777777" w:rsidR="00AB1325" w:rsidRPr="00AA02BB" w:rsidRDefault="00AB1325" w:rsidP="00AA02BB">
      <w:pPr>
        <w:rPr>
          <w:rFonts w:eastAsia="Microsoft JhengHei"/>
        </w:rPr>
      </w:pPr>
    </w:p>
    <w:p w14:paraId="285436D5" w14:textId="77777777" w:rsidR="00AB1325" w:rsidRPr="00AA02BB" w:rsidRDefault="00AB1325" w:rsidP="00AA02BB">
      <w:pPr>
        <w:rPr>
          <w:rFonts w:eastAsia="Microsoft JhengHei"/>
        </w:rPr>
      </w:pPr>
    </w:p>
    <w:p w14:paraId="41C85881" w14:textId="77777777" w:rsidR="00AB1325" w:rsidRPr="00AA02BB" w:rsidRDefault="00AB1325" w:rsidP="00AA02BB">
      <w:pPr>
        <w:rPr>
          <w:rFonts w:eastAsia="Microsoft JhengHei"/>
        </w:rPr>
      </w:pPr>
    </w:p>
    <w:p w14:paraId="3DF81F82" w14:textId="77777777" w:rsidR="00AB1325" w:rsidRPr="00AA02BB" w:rsidRDefault="00AB1325" w:rsidP="00AA02BB">
      <w:pPr>
        <w:rPr>
          <w:rFonts w:eastAsia="Microsoft JhengHei"/>
        </w:rPr>
      </w:pPr>
    </w:p>
    <w:p w14:paraId="72DDA57A" w14:textId="77777777" w:rsidR="00AB1325" w:rsidRPr="00AA02BB" w:rsidRDefault="00AB1325" w:rsidP="00AA02BB">
      <w:pPr>
        <w:rPr>
          <w:rFonts w:eastAsia="Microsoft JhengHei"/>
        </w:rPr>
      </w:pPr>
    </w:p>
    <w:p w14:paraId="3C221EB3" w14:textId="77777777" w:rsidR="00AB1325" w:rsidRPr="00AA02BB" w:rsidRDefault="00AB1325" w:rsidP="00AA02BB">
      <w:pPr>
        <w:rPr>
          <w:rFonts w:eastAsia="Microsoft JhengHei"/>
        </w:rPr>
      </w:pPr>
    </w:p>
    <w:p w14:paraId="040089BB" w14:textId="77777777" w:rsidR="00AB1325" w:rsidRPr="00AA02BB" w:rsidRDefault="00AB1325" w:rsidP="00AA02BB">
      <w:pPr>
        <w:rPr>
          <w:rFonts w:eastAsia="Microsoft JhengHei"/>
        </w:rPr>
      </w:pPr>
    </w:p>
    <w:p w14:paraId="23B0701A" w14:textId="77777777" w:rsidR="00AB1325" w:rsidRPr="00AA02BB" w:rsidRDefault="00AB1325" w:rsidP="00AA02BB">
      <w:pPr>
        <w:rPr>
          <w:rFonts w:eastAsia="Microsoft JhengHei"/>
        </w:rPr>
      </w:pPr>
    </w:p>
    <w:p w14:paraId="42C94C85" w14:textId="77777777" w:rsidR="00AB1325" w:rsidRPr="00AA02BB" w:rsidRDefault="00AB1325" w:rsidP="00AA02BB">
      <w:pPr>
        <w:rPr>
          <w:rFonts w:eastAsia="Microsoft JhengHei"/>
        </w:rPr>
      </w:pPr>
    </w:p>
    <w:p w14:paraId="3F895133" w14:textId="77777777" w:rsidR="00AB1325" w:rsidRPr="00AA02BB" w:rsidRDefault="00AB1325" w:rsidP="00AA02BB">
      <w:pPr>
        <w:rPr>
          <w:rFonts w:eastAsia="Microsoft JhengHei"/>
        </w:rPr>
      </w:pPr>
    </w:p>
    <w:p w14:paraId="11FCE4ED" w14:textId="77777777" w:rsidR="00AB1325" w:rsidRPr="00AA02BB" w:rsidRDefault="00AB1325" w:rsidP="00AA02BB">
      <w:pPr>
        <w:rPr>
          <w:rFonts w:eastAsia="Microsoft JhengHei"/>
        </w:rPr>
      </w:pPr>
    </w:p>
    <w:p w14:paraId="2DE711F2" w14:textId="77777777" w:rsidR="00AB1325" w:rsidRPr="00AA02BB" w:rsidRDefault="00AB1325" w:rsidP="00AA02BB">
      <w:pPr>
        <w:rPr>
          <w:rFonts w:eastAsia="Microsoft JhengHei"/>
        </w:rPr>
      </w:pPr>
    </w:p>
    <w:p w14:paraId="14A82D16" w14:textId="77777777" w:rsidR="00AB1325" w:rsidRPr="00AA02BB" w:rsidRDefault="00AB1325" w:rsidP="00AA02BB">
      <w:pPr>
        <w:rPr>
          <w:rFonts w:eastAsia="Microsoft JhengHei"/>
        </w:rPr>
      </w:pPr>
    </w:p>
    <w:p w14:paraId="12D65300" w14:textId="77777777" w:rsidR="00AB1325" w:rsidRPr="00AA02BB" w:rsidRDefault="00AB1325" w:rsidP="00AA02BB">
      <w:pPr>
        <w:rPr>
          <w:rFonts w:eastAsia="Microsoft JhengHei"/>
        </w:rPr>
      </w:pPr>
    </w:p>
    <w:p w14:paraId="433AEEB5" w14:textId="77777777" w:rsidR="00790ED4" w:rsidRPr="00AA02BB" w:rsidRDefault="00790ED4" w:rsidP="00AA02BB">
      <w:pPr>
        <w:rPr>
          <w:rFonts w:eastAsia="Microsoft JhengHei"/>
        </w:rPr>
      </w:pPr>
    </w:p>
    <w:p w14:paraId="46E46913" w14:textId="77777777" w:rsidR="00F80962" w:rsidRDefault="00F80962" w:rsidP="00AA02BB">
      <w:pPr>
        <w:rPr>
          <w:rFonts w:eastAsia="Microsoft JhengHei"/>
        </w:rPr>
      </w:pPr>
    </w:p>
    <w:p w14:paraId="439FD724" w14:textId="77777777" w:rsidR="00AB1325" w:rsidRPr="00F80962" w:rsidRDefault="00AB1325" w:rsidP="00F80962">
      <w:pPr>
        <w:jc w:val="center"/>
        <w:rPr>
          <w:rFonts w:eastAsia="Microsoft JhengHei"/>
        </w:rPr>
      </w:pPr>
    </w:p>
    <w:sectPr w:rsidR="00AB1325" w:rsidRPr="00F80962" w:rsidSect="009E1086">
      <w:headerReference w:type="default" r:id="rId17"/>
      <w:footerReference w:type="default" r:id="rId18"/>
      <w:headerReference w:type="first" r:id="rId19"/>
      <w:footerReference w:type="first" r:id="rId20"/>
      <w:pgSz w:w="11905" w:h="16837"/>
      <w:pgMar w:top="965" w:right="1469" w:bottom="965" w:left="1915" w:header="965" w:footer="706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A2B37" w14:textId="77777777" w:rsidR="00E673CA" w:rsidRDefault="00E673CA" w:rsidP="00AA02BB">
      <w:r>
        <w:separator/>
      </w:r>
    </w:p>
    <w:p w14:paraId="64C8BF5C" w14:textId="77777777" w:rsidR="00E673CA" w:rsidRDefault="00E673CA" w:rsidP="00AA02BB"/>
  </w:endnote>
  <w:endnote w:type="continuationSeparator" w:id="0">
    <w:p w14:paraId="426E494B" w14:textId="77777777" w:rsidR="00E673CA" w:rsidRDefault="00E673CA" w:rsidP="00AA02BB">
      <w:r>
        <w:continuationSeparator/>
      </w:r>
    </w:p>
    <w:p w14:paraId="1BFE94D2" w14:textId="77777777" w:rsidR="00E673CA" w:rsidRDefault="00E673CA" w:rsidP="00AA02BB"/>
  </w:endnote>
  <w:endnote w:type="continuationNotice" w:id="1">
    <w:p w14:paraId="63B538C0" w14:textId="77777777" w:rsidR="00E673CA" w:rsidRDefault="00E67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SAlbert Thin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5411113"/>
      <w:docPartObj>
        <w:docPartGallery w:val="Page Numbers (Bottom of Page)"/>
        <w:docPartUnique/>
      </w:docPartObj>
    </w:sdtPr>
    <w:sdtEndPr/>
    <w:sdtContent>
      <w:sdt>
        <w:sdtPr>
          <w:id w:val="-1710490150"/>
          <w:docPartObj>
            <w:docPartGallery w:val="Page Numbers (Top of Page)"/>
            <w:docPartUnique/>
          </w:docPartObj>
        </w:sdtPr>
        <w:sdtEndPr/>
        <w:sdtContent>
          <w:p w14:paraId="401303E3" w14:textId="77777777" w:rsidR="00D81E42" w:rsidRDefault="006752BD" w:rsidP="00AA02BB">
            <w:pPr>
              <w:pStyle w:val="Voetteks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1" locked="0" layoutInCell="1" allowOverlap="1" wp14:anchorId="47808E77" wp14:editId="29E63EED">
                  <wp:simplePos x="0" y="0"/>
                  <wp:positionH relativeFrom="column">
                    <wp:posOffset>-1262063</wp:posOffset>
                  </wp:positionH>
                  <wp:positionV relativeFrom="paragraph">
                    <wp:posOffset>229236</wp:posOffset>
                  </wp:positionV>
                  <wp:extent cx="7606665" cy="592440"/>
                  <wp:effectExtent l="0" t="0" r="0" b="0"/>
                  <wp:wrapNone/>
                  <wp:docPr id="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foote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9504" cy="59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1E42">
              <w:t xml:space="preserve">Pagina </w:t>
            </w:r>
            <w:r w:rsidR="00D81E42">
              <w:rPr>
                <w:sz w:val="24"/>
              </w:rPr>
              <w:fldChar w:fldCharType="begin"/>
            </w:r>
            <w:r w:rsidR="00D81E42">
              <w:instrText>PAGE</w:instrText>
            </w:r>
            <w:r w:rsidR="00D81E42">
              <w:rPr>
                <w:sz w:val="24"/>
              </w:rPr>
              <w:fldChar w:fldCharType="separate"/>
            </w:r>
            <w:r w:rsidR="008F00B1">
              <w:rPr>
                <w:noProof/>
              </w:rPr>
              <w:t>2</w:t>
            </w:r>
            <w:r w:rsidR="00D81E42">
              <w:rPr>
                <w:sz w:val="24"/>
              </w:rPr>
              <w:fldChar w:fldCharType="end"/>
            </w:r>
            <w:r w:rsidR="00D81E42">
              <w:t xml:space="preserve"> van </w:t>
            </w:r>
            <w:r w:rsidR="00D81E42">
              <w:rPr>
                <w:sz w:val="24"/>
              </w:rPr>
              <w:fldChar w:fldCharType="begin"/>
            </w:r>
            <w:r w:rsidR="00D81E42">
              <w:instrText>NUMPAGES</w:instrText>
            </w:r>
            <w:r w:rsidR="00D81E42">
              <w:rPr>
                <w:sz w:val="24"/>
              </w:rPr>
              <w:fldChar w:fldCharType="separate"/>
            </w:r>
            <w:r w:rsidR="008F00B1">
              <w:rPr>
                <w:noProof/>
              </w:rPr>
              <w:t>3</w:t>
            </w:r>
            <w:r w:rsidR="00D81E42">
              <w:rPr>
                <w:sz w:val="24"/>
              </w:rPr>
              <w:fldChar w:fldCharType="end"/>
            </w:r>
          </w:p>
        </w:sdtContent>
      </w:sdt>
    </w:sdtContent>
  </w:sdt>
  <w:p w14:paraId="3488E0B3" w14:textId="77777777" w:rsidR="00D81E42" w:rsidRPr="00B87556" w:rsidRDefault="00D81E42" w:rsidP="00AA02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CCB33" w14:textId="77777777" w:rsidR="00790ED4" w:rsidRPr="006752BD" w:rsidRDefault="006752BD" w:rsidP="00AA02BB"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4506F453" wp14:editId="36D7FF9A">
          <wp:simplePos x="0" y="0"/>
          <wp:positionH relativeFrom="column">
            <wp:posOffset>-1251903</wp:posOffset>
          </wp:positionH>
          <wp:positionV relativeFrom="paragraph">
            <wp:posOffset>88582</wp:posOffset>
          </wp:positionV>
          <wp:extent cx="7606665" cy="592440"/>
          <wp:effectExtent l="0" t="0" r="0" b="0"/>
          <wp:wrapNone/>
          <wp:docPr id="6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665" cy="59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24050"/>
      <w:docPartObj>
        <w:docPartGallery w:val="Page Numbers (Bottom of Page)"/>
        <w:docPartUnique/>
      </w:docPartObj>
    </w:sdtPr>
    <w:sdtEndPr/>
    <w:sdtContent>
      <w:sdt>
        <w:sdtPr>
          <w:id w:val="-1464649966"/>
          <w:docPartObj>
            <w:docPartGallery w:val="Page Numbers (Top of Page)"/>
            <w:docPartUnique/>
          </w:docPartObj>
        </w:sdtPr>
        <w:sdtEndPr/>
        <w:sdtContent>
          <w:p w14:paraId="56782EB8" w14:textId="77777777" w:rsidR="00F52A3C" w:rsidRDefault="00F52A3C" w:rsidP="00AA02BB">
            <w:pPr>
              <w:pStyle w:val="Voettekst"/>
            </w:pPr>
            <w:r>
              <w:t xml:space="preserve">Pagina </w:t>
            </w:r>
            <w:r w:rsidR="00AE31B4">
              <w:rPr>
                <w:sz w:val="24"/>
              </w:rPr>
              <w:fldChar w:fldCharType="begin"/>
            </w:r>
            <w:r>
              <w:instrText>PAGE</w:instrText>
            </w:r>
            <w:r w:rsidR="00AE31B4">
              <w:rPr>
                <w:sz w:val="24"/>
              </w:rPr>
              <w:fldChar w:fldCharType="separate"/>
            </w:r>
            <w:r w:rsidR="00781CBD">
              <w:rPr>
                <w:noProof/>
              </w:rPr>
              <w:t>2</w:t>
            </w:r>
            <w:r w:rsidR="00AE31B4">
              <w:rPr>
                <w:sz w:val="24"/>
              </w:rPr>
              <w:fldChar w:fldCharType="end"/>
            </w:r>
            <w:r>
              <w:t xml:space="preserve"> van </w:t>
            </w:r>
            <w:r w:rsidR="00AE31B4">
              <w:rPr>
                <w:sz w:val="24"/>
              </w:rPr>
              <w:fldChar w:fldCharType="begin"/>
            </w:r>
            <w:r>
              <w:instrText>NUMPAGES</w:instrText>
            </w:r>
            <w:r w:rsidR="00AE31B4">
              <w:rPr>
                <w:sz w:val="24"/>
              </w:rPr>
              <w:fldChar w:fldCharType="separate"/>
            </w:r>
            <w:r w:rsidR="00781CBD">
              <w:rPr>
                <w:noProof/>
              </w:rPr>
              <w:t>4</w:t>
            </w:r>
            <w:r w:rsidR="00AE31B4">
              <w:rPr>
                <w:sz w:val="24"/>
              </w:rPr>
              <w:fldChar w:fldCharType="end"/>
            </w:r>
          </w:p>
        </w:sdtContent>
      </w:sdt>
    </w:sdtContent>
  </w:sdt>
  <w:p w14:paraId="5BA529CD" w14:textId="77777777" w:rsidR="00F52A3C" w:rsidRPr="00B87556" w:rsidRDefault="00F52A3C" w:rsidP="00AA02BB">
    <w:pPr>
      <w:pStyle w:val="Voettekst"/>
    </w:pPr>
  </w:p>
  <w:p w14:paraId="6A4178F5" w14:textId="77777777" w:rsidR="007045B0" w:rsidRDefault="007045B0" w:rsidP="00AA02B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48FF" w14:textId="77777777" w:rsidR="00F80962" w:rsidRDefault="00C65D64" w:rsidP="00F80962">
    <w:r w:rsidRPr="00A43B91">
      <w:rPr>
        <w:noProof/>
        <w:lang w:eastAsia="nl-NL"/>
      </w:rPr>
      <w:drawing>
        <wp:inline distT="0" distB="0" distL="0" distR="0" wp14:anchorId="17757C8E" wp14:editId="1138239D">
          <wp:extent cx="2746964" cy="606552"/>
          <wp:effectExtent l="0" t="0" r="0" b="3175"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6964" cy="606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06540C" w14:textId="77777777" w:rsidR="00F80962" w:rsidRDefault="00F80962" w:rsidP="00F80962"/>
  <w:p w14:paraId="10D34267" w14:textId="77777777" w:rsidR="00F80962" w:rsidRPr="00B73CB6" w:rsidRDefault="00F80962" w:rsidP="00F80962">
    <w:r w:rsidRPr="00B73CB6">
      <w:t>Bosch &amp; Van Rijn</w:t>
    </w:r>
  </w:p>
  <w:p w14:paraId="13A72E6E" w14:textId="77777777" w:rsidR="00F80962" w:rsidRDefault="001A5F9F" w:rsidP="00F80962">
    <w:r>
      <w:t>Franz-Lisztplantsoen 22</w:t>
    </w:r>
    <w:r w:rsidR="00AB652D">
      <w:t>0</w:t>
    </w:r>
  </w:p>
  <w:p w14:paraId="0FACF09B" w14:textId="77777777" w:rsidR="00AB652D" w:rsidRPr="00B73CB6" w:rsidRDefault="00AB652D" w:rsidP="00AB652D">
    <w:r>
      <w:t>3533 JG Utrecht</w:t>
    </w:r>
  </w:p>
  <w:p w14:paraId="78971816" w14:textId="77777777" w:rsidR="00F80962" w:rsidRPr="00B73CB6" w:rsidRDefault="00F80962" w:rsidP="00F80962"/>
  <w:p w14:paraId="57840385" w14:textId="77777777" w:rsidR="00F80962" w:rsidRPr="002B31AD" w:rsidRDefault="00F80962" w:rsidP="00F80962">
    <w:r w:rsidRPr="002B31AD">
      <w:t xml:space="preserve">Tel: </w:t>
    </w:r>
    <w:r w:rsidRPr="002B31AD">
      <w:tab/>
      <w:t>030 - 677 64 66</w:t>
    </w:r>
  </w:p>
  <w:p w14:paraId="7E87E525" w14:textId="77777777" w:rsidR="00F80962" w:rsidRPr="002B31AD" w:rsidRDefault="00F80962" w:rsidP="00F80962">
    <w:pPr>
      <w:rPr>
        <w:sz w:val="18"/>
        <w:szCs w:val="18"/>
      </w:rPr>
    </w:pPr>
    <w:r w:rsidRPr="002B31AD">
      <w:rPr>
        <w:sz w:val="18"/>
        <w:szCs w:val="18"/>
      </w:rPr>
      <w:t xml:space="preserve">Mail: </w:t>
    </w:r>
    <w:r w:rsidRPr="002B31AD">
      <w:rPr>
        <w:sz w:val="18"/>
        <w:szCs w:val="18"/>
      </w:rPr>
      <w:tab/>
    </w:r>
    <w:hyperlink r:id="rId2" w:history="1">
      <w:r w:rsidRPr="002B31AD">
        <w:rPr>
          <w:sz w:val="18"/>
          <w:szCs w:val="18"/>
        </w:rPr>
        <w:t>info@boschenvanrijn.nl</w:t>
      </w:r>
    </w:hyperlink>
  </w:p>
  <w:p w14:paraId="3E6EC8DC" w14:textId="77777777" w:rsidR="00F80962" w:rsidRPr="002B31AD" w:rsidRDefault="00F80962" w:rsidP="00F80962">
    <w:pPr>
      <w:rPr>
        <w:sz w:val="18"/>
        <w:szCs w:val="18"/>
      </w:rPr>
    </w:pPr>
    <w:r w:rsidRPr="002B31AD">
      <w:rPr>
        <w:sz w:val="18"/>
        <w:szCs w:val="18"/>
      </w:rPr>
      <w:t>Web:</w:t>
    </w:r>
    <w:r w:rsidRPr="002B31AD">
      <w:rPr>
        <w:sz w:val="18"/>
        <w:szCs w:val="18"/>
      </w:rPr>
      <w:tab/>
    </w:r>
    <w:hyperlink r:id="rId3" w:history="1">
      <w:r w:rsidRPr="002B31AD">
        <w:rPr>
          <w:sz w:val="18"/>
          <w:szCs w:val="18"/>
        </w:rPr>
        <w:t>www.boschenvanrijn.nl</w:t>
      </w:r>
    </w:hyperlink>
  </w:p>
  <w:p w14:paraId="3B1C62AF" w14:textId="77777777" w:rsidR="00F80962" w:rsidRPr="002B31AD" w:rsidRDefault="00F80962" w:rsidP="00F80962"/>
  <w:p w14:paraId="4B02A758" w14:textId="77777777" w:rsidR="00F80962" w:rsidRPr="002B31AD" w:rsidRDefault="00F80962" w:rsidP="00F80962">
    <w:pPr>
      <w:rPr>
        <w:i/>
        <w:sz w:val="16"/>
      </w:rPr>
    </w:pPr>
  </w:p>
  <w:p w14:paraId="3FDAB7A8" w14:textId="77777777" w:rsidR="00F80962" w:rsidRPr="00A43B91" w:rsidRDefault="00781CBD" w:rsidP="00F80962">
    <w:pPr>
      <w:rPr>
        <w:i/>
        <w:sz w:val="16"/>
      </w:rPr>
    </w:pPr>
    <w:r>
      <w:rPr>
        <w:i/>
        <w:sz w:val="16"/>
      </w:rPr>
      <w:t>© Bosch &amp; Van Rijn 202</w:t>
    </w:r>
    <w:r w:rsidR="00011E13">
      <w:rPr>
        <w:i/>
        <w:sz w:val="16"/>
      </w:rPr>
      <w:t>5</w:t>
    </w:r>
  </w:p>
  <w:p w14:paraId="44C475F5" w14:textId="77777777" w:rsidR="00F80962" w:rsidRPr="00A43B91" w:rsidRDefault="00F80962" w:rsidP="00F80962">
    <w:pPr>
      <w:rPr>
        <w:i/>
        <w:sz w:val="16"/>
      </w:rPr>
    </w:pPr>
    <w:r w:rsidRPr="00A43B91">
      <w:rPr>
        <w:i/>
        <w:sz w:val="16"/>
      </w:rPr>
      <w:t>Behoudens hetgeen met de opdrachtgever is overeengekomen, mag in dit rapport vervatte informatie niet aan derden worden bekendgemaakt. Bosch &amp; Van Rijn BV is niet aansprakelijk voor schade door het gebruik van deze informatie.</w:t>
    </w:r>
  </w:p>
  <w:p w14:paraId="3FEE0E3F" w14:textId="77777777" w:rsidR="006752BD" w:rsidRPr="00F80962" w:rsidRDefault="006752BD" w:rsidP="00F809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0476" w14:textId="77777777" w:rsidR="00E673CA" w:rsidRDefault="00E673CA" w:rsidP="00AA02BB">
      <w:r>
        <w:separator/>
      </w:r>
    </w:p>
    <w:p w14:paraId="7FDC0E63" w14:textId="77777777" w:rsidR="00E673CA" w:rsidRDefault="00E673CA" w:rsidP="00AA02BB"/>
  </w:footnote>
  <w:footnote w:type="continuationSeparator" w:id="0">
    <w:p w14:paraId="60143655" w14:textId="77777777" w:rsidR="00E673CA" w:rsidRDefault="00E673CA" w:rsidP="00AA02BB">
      <w:r>
        <w:continuationSeparator/>
      </w:r>
    </w:p>
    <w:p w14:paraId="027542BC" w14:textId="77777777" w:rsidR="00E673CA" w:rsidRDefault="00E673CA" w:rsidP="00AA02BB"/>
  </w:footnote>
  <w:footnote w:type="continuationNotice" w:id="1">
    <w:p w14:paraId="467E22E6" w14:textId="77777777" w:rsidR="00E673CA" w:rsidRDefault="00E673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57FA" w14:textId="77777777" w:rsidR="00D81E42" w:rsidRDefault="00790ED4" w:rsidP="00EA5371">
    <w:pPr>
      <w:ind w:left="0"/>
    </w:pPr>
    <w:r>
      <w:rPr>
        <w:noProof/>
        <w:lang w:eastAsia="nl-NL"/>
      </w:rPr>
      <w:drawing>
        <wp:inline distT="0" distB="0" distL="0" distR="0" wp14:anchorId="4A7D4B16" wp14:editId="43B66654">
          <wp:extent cx="1630374" cy="360000"/>
          <wp:effectExtent l="0" t="0" r="0" b="2540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374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1E42">
      <w:tab/>
    </w:r>
  </w:p>
  <w:p w14:paraId="04F51985" w14:textId="77777777" w:rsidR="00AB652D" w:rsidRDefault="00AB652D" w:rsidP="00AA02BB"/>
  <w:p w14:paraId="49E0B4FE" w14:textId="77777777" w:rsidR="00F80962" w:rsidRDefault="00F80962" w:rsidP="00AA02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5FD2F" w14:textId="77777777" w:rsidR="00377EEE" w:rsidRDefault="00377EEE" w:rsidP="00AA02BB">
    <w:pPr>
      <w:pStyle w:val="Koptekst"/>
    </w:pPr>
  </w:p>
  <w:p w14:paraId="28CECE5E" w14:textId="77777777" w:rsidR="00377EEE" w:rsidRDefault="00377EEE" w:rsidP="00AA02BB">
    <w:pPr>
      <w:pStyle w:val="Koptekst"/>
    </w:pPr>
  </w:p>
  <w:p w14:paraId="20CFB1E9" w14:textId="77777777" w:rsidR="00790ED4" w:rsidRDefault="00BD3E5C" w:rsidP="00EA5371">
    <w:pPr>
      <w:ind w:left="0"/>
    </w:pPr>
    <w:r w:rsidRPr="00A43B91">
      <w:rPr>
        <w:noProof/>
        <w:lang w:eastAsia="nl-NL"/>
      </w:rPr>
      <w:drawing>
        <wp:inline distT="0" distB="0" distL="0" distR="0" wp14:anchorId="0108DFD2" wp14:editId="4C7F26F9">
          <wp:extent cx="2746964" cy="606552"/>
          <wp:effectExtent l="0" t="0" r="0" b="3175"/>
          <wp:docPr id="5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6964" cy="606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E8EF3D" w14:textId="77777777" w:rsidR="00377EEE" w:rsidRDefault="00377EEE" w:rsidP="00AA02B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4014D" w14:textId="77777777" w:rsidR="00F52A3C" w:rsidRDefault="00AB1325" w:rsidP="00AA02BB">
    <w:r>
      <w:tab/>
    </w:r>
  </w:p>
  <w:p w14:paraId="4FB2C48F" w14:textId="77777777" w:rsidR="007045B0" w:rsidRDefault="007045B0" w:rsidP="00AA02B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E6448" w14:textId="77777777" w:rsidR="00BD3E5C" w:rsidRDefault="00BD3E5C" w:rsidP="00AA02B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1AE318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D306B"/>
    <w:multiLevelType w:val="hybridMultilevel"/>
    <w:tmpl w:val="58CA8E48"/>
    <w:lvl w:ilvl="0" w:tplc="FEC684A2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" w15:restartNumberingAfterBreak="0">
    <w:nsid w:val="09B3536F"/>
    <w:multiLevelType w:val="hybridMultilevel"/>
    <w:tmpl w:val="3E82744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35FCA"/>
    <w:multiLevelType w:val="multilevel"/>
    <w:tmpl w:val="C4184E6C"/>
    <w:lvl w:ilvl="0">
      <w:start w:val="1"/>
      <w:numFmt w:val="upperLetter"/>
      <w:pStyle w:val="BVRBijlagen-Kop1"/>
      <w:lvlText w:val="Bijlage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C6C2E63"/>
    <w:multiLevelType w:val="hybridMultilevel"/>
    <w:tmpl w:val="A34E68A2"/>
    <w:lvl w:ilvl="0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5" w15:restartNumberingAfterBreak="0">
    <w:nsid w:val="0C717D3D"/>
    <w:multiLevelType w:val="hybridMultilevel"/>
    <w:tmpl w:val="D59429D6"/>
    <w:lvl w:ilvl="0" w:tplc="6D3C3862">
      <w:start w:val="1"/>
      <w:numFmt w:val="bullet"/>
      <w:pStyle w:val="MemoLijst"/>
      <w:lvlText w:val=""/>
      <w:lvlJc w:val="left"/>
      <w:pPr>
        <w:ind w:left="1854" w:hanging="360"/>
      </w:pPr>
      <w:rPr>
        <w:rFonts w:ascii="Wingdings" w:hAnsi="Wingdings" w:hint="default"/>
        <w:color w:val="E53138"/>
        <w:sz w:val="18"/>
      </w:rPr>
    </w:lvl>
    <w:lvl w:ilvl="1" w:tplc="0413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C9F5919"/>
    <w:multiLevelType w:val="hybridMultilevel"/>
    <w:tmpl w:val="AF0CE500"/>
    <w:lvl w:ilvl="0" w:tplc="ECAAFE9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32C3BA0"/>
    <w:multiLevelType w:val="hybridMultilevel"/>
    <w:tmpl w:val="4B5CA014"/>
    <w:lvl w:ilvl="0" w:tplc="FAA413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073CB"/>
    <w:multiLevelType w:val="multilevel"/>
    <w:tmpl w:val="070A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964A4F"/>
    <w:multiLevelType w:val="hybridMultilevel"/>
    <w:tmpl w:val="F962B8D2"/>
    <w:lvl w:ilvl="0" w:tplc="FEC684A2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0" w15:restartNumberingAfterBreak="0">
    <w:nsid w:val="1AB70D78"/>
    <w:multiLevelType w:val="hybridMultilevel"/>
    <w:tmpl w:val="F0849BCA"/>
    <w:lvl w:ilvl="0" w:tplc="FAA4139E">
      <w:start w:val="1"/>
      <w:numFmt w:val="bullet"/>
      <w:lvlText w:val=""/>
      <w:lvlJc w:val="left"/>
      <w:pPr>
        <w:ind w:left="206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1" w15:restartNumberingAfterBreak="0">
    <w:nsid w:val="1D587B40"/>
    <w:multiLevelType w:val="hybridMultilevel"/>
    <w:tmpl w:val="2176298A"/>
    <w:lvl w:ilvl="0" w:tplc="0413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0E06D62"/>
    <w:multiLevelType w:val="hybridMultilevel"/>
    <w:tmpl w:val="33940DC0"/>
    <w:lvl w:ilvl="0" w:tplc="FAA4139E">
      <w:start w:val="1"/>
      <w:numFmt w:val="bullet"/>
      <w:lvlText w:val=""/>
      <w:lvlJc w:val="left"/>
      <w:pPr>
        <w:ind w:left="206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24366E1C"/>
    <w:multiLevelType w:val="hybridMultilevel"/>
    <w:tmpl w:val="D51ADA0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CD409AA"/>
    <w:multiLevelType w:val="hybridMultilevel"/>
    <w:tmpl w:val="C25CC54E"/>
    <w:lvl w:ilvl="0" w:tplc="FEC684A2">
      <w:start w:val="1"/>
      <w:numFmt w:val="bullet"/>
      <w:lvlText w:val="o"/>
      <w:lvlJc w:val="left"/>
      <w:pPr>
        <w:ind w:left="2061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5" w15:restartNumberingAfterBreak="0">
    <w:nsid w:val="31C055F6"/>
    <w:multiLevelType w:val="hybridMultilevel"/>
    <w:tmpl w:val="F98E4DE8"/>
    <w:lvl w:ilvl="0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6" w15:restartNumberingAfterBreak="0">
    <w:nsid w:val="347F226F"/>
    <w:multiLevelType w:val="hybridMultilevel"/>
    <w:tmpl w:val="43C06BA2"/>
    <w:lvl w:ilvl="0" w:tplc="FEC684A2">
      <w:start w:val="1"/>
      <w:numFmt w:val="bullet"/>
      <w:lvlText w:val="o"/>
      <w:lvlJc w:val="left"/>
      <w:pPr>
        <w:ind w:left="2061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7" w15:restartNumberingAfterBreak="0">
    <w:nsid w:val="434209F0"/>
    <w:multiLevelType w:val="hybridMultilevel"/>
    <w:tmpl w:val="4D900012"/>
    <w:lvl w:ilvl="0" w:tplc="41444CBC">
      <w:start w:val="2"/>
      <w:numFmt w:val="bullet"/>
      <w:lvlText w:val="-"/>
      <w:lvlJc w:val="left"/>
      <w:pPr>
        <w:ind w:left="1494" w:hanging="360"/>
      </w:pPr>
      <w:rPr>
        <w:rFonts w:ascii="Aptos" w:eastAsia="Times New Roman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43A01841"/>
    <w:multiLevelType w:val="hybridMultilevel"/>
    <w:tmpl w:val="5BB22EA6"/>
    <w:lvl w:ilvl="0" w:tplc="FAA4139E">
      <w:start w:val="1"/>
      <w:numFmt w:val="bullet"/>
      <w:lvlText w:val=""/>
      <w:lvlJc w:val="left"/>
      <w:pPr>
        <w:ind w:left="185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4E30B25"/>
    <w:multiLevelType w:val="hybridMultilevel"/>
    <w:tmpl w:val="83EEC8A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125F3"/>
    <w:multiLevelType w:val="hybridMultilevel"/>
    <w:tmpl w:val="545A514A"/>
    <w:lvl w:ilvl="0" w:tplc="937698FA">
      <w:numFmt w:val="bullet"/>
      <w:lvlText w:val=""/>
      <w:lvlJc w:val="left"/>
      <w:pPr>
        <w:ind w:left="1494" w:hanging="360"/>
      </w:pPr>
      <w:rPr>
        <w:rFonts w:ascii="Wingdings" w:eastAsia="Microsoft JhengHe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4F3B61A5"/>
    <w:multiLevelType w:val="hybridMultilevel"/>
    <w:tmpl w:val="4D4A9496"/>
    <w:lvl w:ilvl="0" w:tplc="50A06692">
      <w:start w:val="9"/>
      <w:numFmt w:val="bullet"/>
      <w:lvlText w:val="-"/>
      <w:lvlJc w:val="left"/>
      <w:pPr>
        <w:ind w:left="1494" w:hanging="360"/>
      </w:pPr>
      <w:rPr>
        <w:rFonts w:ascii="Aptos" w:eastAsia="Times New Roman" w:hAnsi="Apto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4FE55321"/>
    <w:multiLevelType w:val="hybridMultilevel"/>
    <w:tmpl w:val="70B8CE66"/>
    <w:lvl w:ilvl="0" w:tplc="AAA4F564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  <w:color w:val="E53138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52F36D70"/>
    <w:multiLevelType w:val="multilevel"/>
    <w:tmpl w:val="1E30839A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6BA59A8"/>
    <w:multiLevelType w:val="hybridMultilevel"/>
    <w:tmpl w:val="88580FD0"/>
    <w:lvl w:ilvl="0" w:tplc="FAA4139E">
      <w:start w:val="1"/>
      <w:numFmt w:val="bullet"/>
      <w:lvlText w:val=""/>
      <w:lvlJc w:val="left"/>
      <w:pPr>
        <w:ind w:left="2061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 w15:restartNumberingAfterBreak="0">
    <w:nsid w:val="58115858"/>
    <w:multiLevelType w:val="hybridMultilevel"/>
    <w:tmpl w:val="DF64B9B4"/>
    <w:lvl w:ilvl="0" w:tplc="2900460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A023DB6"/>
    <w:multiLevelType w:val="hybridMultilevel"/>
    <w:tmpl w:val="405EDE0E"/>
    <w:lvl w:ilvl="0" w:tplc="0413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7" w15:restartNumberingAfterBreak="0">
    <w:nsid w:val="5C1C7385"/>
    <w:multiLevelType w:val="hybridMultilevel"/>
    <w:tmpl w:val="FD067144"/>
    <w:lvl w:ilvl="0" w:tplc="FEC684A2">
      <w:start w:val="1"/>
      <w:numFmt w:val="bullet"/>
      <w:lvlText w:val="o"/>
      <w:lvlJc w:val="left"/>
      <w:pPr>
        <w:ind w:left="2628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8" w15:restartNumberingAfterBreak="0">
    <w:nsid w:val="61206258"/>
    <w:multiLevelType w:val="multilevel"/>
    <w:tmpl w:val="0D9456C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1490012"/>
    <w:multiLevelType w:val="hybridMultilevel"/>
    <w:tmpl w:val="9E107D28"/>
    <w:lvl w:ilvl="0" w:tplc="FAA4139E">
      <w:start w:val="1"/>
      <w:numFmt w:val="bullet"/>
      <w:lvlText w:val=""/>
      <w:lvlJc w:val="left"/>
      <w:pPr>
        <w:ind w:left="206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0" w15:restartNumberingAfterBreak="0">
    <w:nsid w:val="624531E5"/>
    <w:multiLevelType w:val="hybridMultilevel"/>
    <w:tmpl w:val="D7A8CFC4"/>
    <w:lvl w:ilvl="0" w:tplc="FAA4139E">
      <w:start w:val="1"/>
      <w:numFmt w:val="bullet"/>
      <w:lvlText w:val=""/>
      <w:lvlJc w:val="left"/>
      <w:pPr>
        <w:ind w:left="206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1" w15:restartNumberingAfterBreak="0">
    <w:nsid w:val="68BB1D60"/>
    <w:multiLevelType w:val="hybridMultilevel"/>
    <w:tmpl w:val="1862D6D0"/>
    <w:lvl w:ilvl="0" w:tplc="44F4980A">
      <w:numFmt w:val="bullet"/>
      <w:lvlText w:val="•"/>
      <w:lvlJc w:val="left"/>
      <w:pPr>
        <w:ind w:left="2061" w:hanging="360"/>
      </w:pPr>
      <w:rPr>
        <w:rFonts w:ascii="Aptos" w:eastAsia="Times New Roman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92E4E4F"/>
    <w:multiLevelType w:val="hybridMultilevel"/>
    <w:tmpl w:val="3232FA8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D400B12"/>
    <w:multiLevelType w:val="hybridMultilevel"/>
    <w:tmpl w:val="F0604B74"/>
    <w:lvl w:ilvl="0" w:tplc="0413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4" w15:restartNumberingAfterBreak="0">
    <w:nsid w:val="73E8633B"/>
    <w:multiLevelType w:val="hybridMultilevel"/>
    <w:tmpl w:val="4BC4048A"/>
    <w:lvl w:ilvl="0" w:tplc="29004602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787C7BB2"/>
    <w:multiLevelType w:val="hybridMultilevel"/>
    <w:tmpl w:val="433A9AC6"/>
    <w:lvl w:ilvl="0" w:tplc="44F4980A">
      <w:numFmt w:val="bullet"/>
      <w:lvlText w:val="•"/>
      <w:lvlJc w:val="left"/>
      <w:pPr>
        <w:ind w:left="1494" w:hanging="360"/>
      </w:pPr>
      <w:rPr>
        <w:rFonts w:ascii="Aptos" w:eastAsia="Times New Roman" w:hAnsi="Apto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7A1C5C16"/>
    <w:multiLevelType w:val="hybridMultilevel"/>
    <w:tmpl w:val="F0FC8EF2"/>
    <w:lvl w:ilvl="0" w:tplc="FAA4139E">
      <w:start w:val="1"/>
      <w:numFmt w:val="bullet"/>
      <w:lvlText w:val=""/>
      <w:lvlJc w:val="left"/>
      <w:pPr>
        <w:ind w:left="221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num w:numId="1" w16cid:durableId="371536046">
    <w:abstractNumId w:val="23"/>
  </w:num>
  <w:num w:numId="2" w16cid:durableId="727874298">
    <w:abstractNumId w:val="22"/>
  </w:num>
  <w:num w:numId="3" w16cid:durableId="1160148739">
    <w:abstractNumId w:val="28"/>
  </w:num>
  <w:num w:numId="4" w16cid:durableId="1762069779">
    <w:abstractNumId w:val="19"/>
  </w:num>
  <w:num w:numId="5" w16cid:durableId="265387250">
    <w:abstractNumId w:val="22"/>
    <w:lvlOverride w:ilvl="0">
      <w:startOverride w:val="1"/>
    </w:lvlOverride>
  </w:num>
  <w:num w:numId="6" w16cid:durableId="515464780">
    <w:abstractNumId w:val="25"/>
  </w:num>
  <w:num w:numId="7" w16cid:durableId="951085086">
    <w:abstractNumId w:val="34"/>
  </w:num>
  <w:num w:numId="8" w16cid:durableId="1894929749">
    <w:abstractNumId w:val="3"/>
  </w:num>
  <w:num w:numId="9" w16cid:durableId="407465198">
    <w:abstractNumId w:val="5"/>
  </w:num>
  <w:num w:numId="10" w16cid:durableId="1310283336">
    <w:abstractNumId w:val="20"/>
  </w:num>
  <w:num w:numId="11" w16cid:durableId="1084257428">
    <w:abstractNumId w:val="0"/>
  </w:num>
  <w:num w:numId="12" w16cid:durableId="1874608332">
    <w:abstractNumId w:val="17"/>
  </w:num>
  <w:num w:numId="13" w16cid:durableId="1554274473">
    <w:abstractNumId w:val="13"/>
  </w:num>
  <w:num w:numId="14" w16cid:durableId="1577780991">
    <w:abstractNumId w:val="35"/>
  </w:num>
  <w:num w:numId="15" w16cid:durableId="1912349226">
    <w:abstractNumId w:val="31"/>
  </w:num>
  <w:num w:numId="16" w16cid:durableId="1092161632">
    <w:abstractNumId w:val="6"/>
  </w:num>
  <w:num w:numId="17" w16cid:durableId="1296720207">
    <w:abstractNumId w:val="26"/>
  </w:num>
  <w:num w:numId="18" w16cid:durableId="1395618432">
    <w:abstractNumId w:val="29"/>
  </w:num>
  <w:num w:numId="19" w16cid:durableId="1123383499">
    <w:abstractNumId w:val="24"/>
  </w:num>
  <w:num w:numId="20" w16cid:durableId="1474063897">
    <w:abstractNumId w:val="4"/>
  </w:num>
  <w:num w:numId="21" w16cid:durableId="951207429">
    <w:abstractNumId w:val="30"/>
  </w:num>
  <w:num w:numId="22" w16cid:durableId="2075201260">
    <w:abstractNumId w:val="15"/>
  </w:num>
  <w:num w:numId="23" w16cid:durableId="2120877896">
    <w:abstractNumId w:val="36"/>
  </w:num>
  <w:num w:numId="24" w16cid:durableId="1296182909">
    <w:abstractNumId w:val="10"/>
  </w:num>
  <w:num w:numId="25" w16cid:durableId="1312441729">
    <w:abstractNumId w:val="12"/>
  </w:num>
  <w:num w:numId="26" w16cid:durableId="156267718">
    <w:abstractNumId w:val="21"/>
  </w:num>
  <w:num w:numId="27" w16cid:durableId="2045590972">
    <w:abstractNumId w:val="1"/>
  </w:num>
  <w:num w:numId="28" w16cid:durableId="301497101">
    <w:abstractNumId w:val="33"/>
  </w:num>
  <w:num w:numId="29" w16cid:durableId="1487934281">
    <w:abstractNumId w:val="9"/>
  </w:num>
  <w:num w:numId="30" w16cid:durableId="761606159">
    <w:abstractNumId w:val="27"/>
  </w:num>
  <w:num w:numId="31" w16cid:durableId="309403243">
    <w:abstractNumId w:val="14"/>
  </w:num>
  <w:num w:numId="32" w16cid:durableId="1133213831">
    <w:abstractNumId w:val="16"/>
  </w:num>
  <w:num w:numId="33" w16cid:durableId="614286593">
    <w:abstractNumId w:val="8"/>
  </w:num>
  <w:num w:numId="34" w16cid:durableId="620383689">
    <w:abstractNumId w:val="32"/>
  </w:num>
  <w:num w:numId="35" w16cid:durableId="1674184414">
    <w:abstractNumId w:val="11"/>
  </w:num>
  <w:num w:numId="36" w16cid:durableId="1811626482">
    <w:abstractNumId w:val="18"/>
  </w:num>
  <w:num w:numId="37" w16cid:durableId="1952740583">
    <w:abstractNumId w:val="2"/>
  </w:num>
  <w:num w:numId="38" w16cid:durableId="2852851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autoHyphenation/>
  <w:hyphenationZone w:val="425"/>
  <w:doNotHyphenateCaps/>
  <w:drawingGridHorizontalSpacing w:val="11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6C"/>
    <w:rsid w:val="00000146"/>
    <w:rsid w:val="000009F1"/>
    <w:rsid w:val="000023AA"/>
    <w:rsid w:val="00004F79"/>
    <w:rsid w:val="00005369"/>
    <w:rsid w:val="00005AE9"/>
    <w:rsid w:val="00005B06"/>
    <w:rsid w:val="000063EE"/>
    <w:rsid w:val="00006F81"/>
    <w:rsid w:val="00011E13"/>
    <w:rsid w:val="00012394"/>
    <w:rsid w:val="0001262D"/>
    <w:rsid w:val="00015081"/>
    <w:rsid w:val="00016409"/>
    <w:rsid w:val="00017645"/>
    <w:rsid w:val="000253AB"/>
    <w:rsid w:val="00025CF6"/>
    <w:rsid w:val="00026B77"/>
    <w:rsid w:val="00032D51"/>
    <w:rsid w:val="000374DA"/>
    <w:rsid w:val="000421DA"/>
    <w:rsid w:val="00042937"/>
    <w:rsid w:val="00042D60"/>
    <w:rsid w:val="00042F8A"/>
    <w:rsid w:val="00044FD8"/>
    <w:rsid w:val="000454FA"/>
    <w:rsid w:val="00046975"/>
    <w:rsid w:val="0004736C"/>
    <w:rsid w:val="00047BD8"/>
    <w:rsid w:val="0005372C"/>
    <w:rsid w:val="00055153"/>
    <w:rsid w:val="0005590B"/>
    <w:rsid w:val="0005639A"/>
    <w:rsid w:val="000566B3"/>
    <w:rsid w:val="00060EC8"/>
    <w:rsid w:val="0006614E"/>
    <w:rsid w:val="000664CC"/>
    <w:rsid w:val="00070D57"/>
    <w:rsid w:val="0007144C"/>
    <w:rsid w:val="00073CAA"/>
    <w:rsid w:val="00074B68"/>
    <w:rsid w:val="00076AE1"/>
    <w:rsid w:val="00080AC4"/>
    <w:rsid w:val="00080EB1"/>
    <w:rsid w:val="00084FA9"/>
    <w:rsid w:val="00084FDF"/>
    <w:rsid w:val="000872F5"/>
    <w:rsid w:val="00093AA5"/>
    <w:rsid w:val="00094824"/>
    <w:rsid w:val="00094B3D"/>
    <w:rsid w:val="00095B3B"/>
    <w:rsid w:val="000A3253"/>
    <w:rsid w:val="000A397C"/>
    <w:rsid w:val="000A574B"/>
    <w:rsid w:val="000A7D74"/>
    <w:rsid w:val="000B35C4"/>
    <w:rsid w:val="000B4500"/>
    <w:rsid w:val="000B46C3"/>
    <w:rsid w:val="000B5888"/>
    <w:rsid w:val="000B60A9"/>
    <w:rsid w:val="000C021B"/>
    <w:rsid w:val="000C6A70"/>
    <w:rsid w:val="000D1507"/>
    <w:rsid w:val="000D1F42"/>
    <w:rsid w:val="000D39BC"/>
    <w:rsid w:val="000D4804"/>
    <w:rsid w:val="000D5DA1"/>
    <w:rsid w:val="000E1045"/>
    <w:rsid w:val="000E4783"/>
    <w:rsid w:val="000F02C8"/>
    <w:rsid w:val="000F1A5A"/>
    <w:rsid w:val="000F4E74"/>
    <w:rsid w:val="000F698B"/>
    <w:rsid w:val="001024EC"/>
    <w:rsid w:val="00102EA8"/>
    <w:rsid w:val="00103D53"/>
    <w:rsid w:val="001100C3"/>
    <w:rsid w:val="001113A6"/>
    <w:rsid w:val="00112E0B"/>
    <w:rsid w:val="00113DCB"/>
    <w:rsid w:val="001141BD"/>
    <w:rsid w:val="00114D08"/>
    <w:rsid w:val="0011558F"/>
    <w:rsid w:val="00117EED"/>
    <w:rsid w:val="0012367B"/>
    <w:rsid w:val="001261D2"/>
    <w:rsid w:val="00130EB3"/>
    <w:rsid w:val="00130F3B"/>
    <w:rsid w:val="00131CD2"/>
    <w:rsid w:val="00133A08"/>
    <w:rsid w:val="00134852"/>
    <w:rsid w:val="0013593F"/>
    <w:rsid w:val="00137372"/>
    <w:rsid w:val="001405CB"/>
    <w:rsid w:val="00140C87"/>
    <w:rsid w:val="00142894"/>
    <w:rsid w:val="00144830"/>
    <w:rsid w:val="00144F69"/>
    <w:rsid w:val="00145C6C"/>
    <w:rsid w:val="00145E43"/>
    <w:rsid w:val="00145E48"/>
    <w:rsid w:val="001460D3"/>
    <w:rsid w:val="001466C6"/>
    <w:rsid w:val="00146BD8"/>
    <w:rsid w:val="001551A3"/>
    <w:rsid w:val="00163B40"/>
    <w:rsid w:val="0017576D"/>
    <w:rsid w:val="00175DB2"/>
    <w:rsid w:val="00177C4D"/>
    <w:rsid w:val="00180799"/>
    <w:rsid w:val="001824E3"/>
    <w:rsid w:val="001836EB"/>
    <w:rsid w:val="00183C85"/>
    <w:rsid w:val="001852B7"/>
    <w:rsid w:val="001853BD"/>
    <w:rsid w:val="001857E9"/>
    <w:rsid w:val="00185C40"/>
    <w:rsid w:val="00190EC4"/>
    <w:rsid w:val="00194948"/>
    <w:rsid w:val="00197E3B"/>
    <w:rsid w:val="001A1FEE"/>
    <w:rsid w:val="001A2880"/>
    <w:rsid w:val="001A3E9E"/>
    <w:rsid w:val="001A5F9F"/>
    <w:rsid w:val="001A6D70"/>
    <w:rsid w:val="001A7EF8"/>
    <w:rsid w:val="001C04C1"/>
    <w:rsid w:val="001C1AA2"/>
    <w:rsid w:val="001C22EA"/>
    <w:rsid w:val="001C432F"/>
    <w:rsid w:val="001C4821"/>
    <w:rsid w:val="001C5118"/>
    <w:rsid w:val="001C7220"/>
    <w:rsid w:val="001C7F19"/>
    <w:rsid w:val="001D073C"/>
    <w:rsid w:val="001D24C5"/>
    <w:rsid w:val="001D2BDE"/>
    <w:rsid w:val="001D4309"/>
    <w:rsid w:val="001E126E"/>
    <w:rsid w:val="001E2BC1"/>
    <w:rsid w:val="001E32C9"/>
    <w:rsid w:val="001E421C"/>
    <w:rsid w:val="001E507C"/>
    <w:rsid w:val="001E72BD"/>
    <w:rsid w:val="001E7483"/>
    <w:rsid w:val="001F4655"/>
    <w:rsid w:val="001F49B1"/>
    <w:rsid w:val="001F5447"/>
    <w:rsid w:val="001F5FC5"/>
    <w:rsid w:val="00206FA6"/>
    <w:rsid w:val="00210BDB"/>
    <w:rsid w:val="002135E4"/>
    <w:rsid w:val="002164D1"/>
    <w:rsid w:val="0022037F"/>
    <w:rsid w:val="002257A5"/>
    <w:rsid w:val="00226317"/>
    <w:rsid w:val="00226748"/>
    <w:rsid w:val="0023093C"/>
    <w:rsid w:val="00233BEC"/>
    <w:rsid w:val="00234C7C"/>
    <w:rsid w:val="00237B07"/>
    <w:rsid w:val="00241328"/>
    <w:rsid w:val="00243BB0"/>
    <w:rsid w:val="002457C7"/>
    <w:rsid w:val="00246106"/>
    <w:rsid w:val="0025044F"/>
    <w:rsid w:val="00261064"/>
    <w:rsid w:val="0026298B"/>
    <w:rsid w:val="00262B38"/>
    <w:rsid w:val="00264669"/>
    <w:rsid w:val="00266807"/>
    <w:rsid w:val="00266D64"/>
    <w:rsid w:val="00267824"/>
    <w:rsid w:val="0027037C"/>
    <w:rsid w:val="00272879"/>
    <w:rsid w:val="00272E3F"/>
    <w:rsid w:val="00275E0D"/>
    <w:rsid w:val="00276010"/>
    <w:rsid w:val="00277858"/>
    <w:rsid w:val="002836E5"/>
    <w:rsid w:val="00292B8D"/>
    <w:rsid w:val="0029363D"/>
    <w:rsid w:val="0029504F"/>
    <w:rsid w:val="002A034A"/>
    <w:rsid w:val="002A0692"/>
    <w:rsid w:val="002A3412"/>
    <w:rsid w:val="002A4178"/>
    <w:rsid w:val="002A46F1"/>
    <w:rsid w:val="002A6C7C"/>
    <w:rsid w:val="002B24FB"/>
    <w:rsid w:val="002B31AD"/>
    <w:rsid w:val="002B4A7E"/>
    <w:rsid w:val="002B4E82"/>
    <w:rsid w:val="002B7903"/>
    <w:rsid w:val="002C1614"/>
    <w:rsid w:val="002C1E99"/>
    <w:rsid w:val="002C28F1"/>
    <w:rsid w:val="002C3FE0"/>
    <w:rsid w:val="002C66C1"/>
    <w:rsid w:val="002C6BF2"/>
    <w:rsid w:val="002D142D"/>
    <w:rsid w:val="002D1932"/>
    <w:rsid w:val="002D25ED"/>
    <w:rsid w:val="002D4E64"/>
    <w:rsid w:val="002D7567"/>
    <w:rsid w:val="002E56E6"/>
    <w:rsid w:val="002F1085"/>
    <w:rsid w:val="002F7579"/>
    <w:rsid w:val="002F77AD"/>
    <w:rsid w:val="003067BF"/>
    <w:rsid w:val="00311BD4"/>
    <w:rsid w:val="0031506A"/>
    <w:rsid w:val="00317579"/>
    <w:rsid w:val="003220AC"/>
    <w:rsid w:val="00322FD5"/>
    <w:rsid w:val="003241EF"/>
    <w:rsid w:val="00332C6B"/>
    <w:rsid w:val="00333004"/>
    <w:rsid w:val="003330F2"/>
    <w:rsid w:val="003338F5"/>
    <w:rsid w:val="00334328"/>
    <w:rsid w:val="00334641"/>
    <w:rsid w:val="00337914"/>
    <w:rsid w:val="00337BF6"/>
    <w:rsid w:val="003402BD"/>
    <w:rsid w:val="003407E1"/>
    <w:rsid w:val="00344577"/>
    <w:rsid w:val="00344C9E"/>
    <w:rsid w:val="00345A77"/>
    <w:rsid w:val="0035332A"/>
    <w:rsid w:val="00353EB8"/>
    <w:rsid w:val="00354863"/>
    <w:rsid w:val="00354A4F"/>
    <w:rsid w:val="00356748"/>
    <w:rsid w:val="0036533D"/>
    <w:rsid w:val="003659DC"/>
    <w:rsid w:val="0036649F"/>
    <w:rsid w:val="00366531"/>
    <w:rsid w:val="0036781A"/>
    <w:rsid w:val="00367E81"/>
    <w:rsid w:val="00371142"/>
    <w:rsid w:val="00372A93"/>
    <w:rsid w:val="00373A69"/>
    <w:rsid w:val="003767AC"/>
    <w:rsid w:val="00376CB9"/>
    <w:rsid w:val="0037706D"/>
    <w:rsid w:val="00377EEE"/>
    <w:rsid w:val="00380704"/>
    <w:rsid w:val="00380F27"/>
    <w:rsid w:val="003840A7"/>
    <w:rsid w:val="00384A67"/>
    <w:rsid w:val="0038700C"/>
    <w:rsid w:val="00390DFA"/>
    <w:rsid w:val="003933BD"/>
    <w:rsid w:val="00396936"/>
    <w:rsid w:val="00397120"/>
    <w:rsid w:val="003A1969"/>
    <w:rsid w:val="003A2932"/>
    <w:rsid w:val="003A7693"/>
    <w:rsid w:val="003B065E"/>
    <w:rsid w:val="003B0FBD"/>
    <w:rsid w:val="003B1EF3"/>
    <w:rsid w:val="003B202E"/>
    <w:rsid w:val="003B2D71"/>
    <w:rsid w:val="003B425B"/>
    <w:rsid w:val="003C1A60"/>
    <w:rsid w:val="003C550F"/>
    <w:rsid w:val="003C6142"/>
    <w:rsid w:val="003C73E2"/>
    <w:rsid w:val="003D342E"/>
    <w:rsid w:val="003D3C8A"/>
    <w:rsid w:val="003D7976"/>
    <w:rsid w:val="003E0189"/>
    <w:rsid w:val="003E0245"/>
    <w:rsid w:val="003E0364"/>
    <w:rsid w:val="003E0688"/>
    <w:rsid w:val="003E5367"/>
    <w:rsid w:val="003E5E33"/>
    <w:rsid w:val="003E60A1"/>
    <w:rsid w:val="003E70B1"/>
    <w:rsid w:val="003E727B"/>
    <w:rsid w:val="003F1816"/>
    <w:rsid w:val="003F2112"/>
    <w:rsid w:val="003F3C74"/>
    <w:rsid w:val="003F56F6"/>
    <w:rsid w:val="003F5C23"/>
    <w:rsid w:val="003F73C7"/>
    <w:rsid w:val="003F74DC"/>
    <w:rsid w:val="00401BD8"/>
    <w:rsid w:val="0040349F"/>
    <w:rsid w:val="004039D8"/>
    <w:rsid w:val="004040B2"/>
    <w:rsid w:val="00404C31"/>
    <w:rsid w:val="00410F13"/>
    <w:rsid w:val="00411B3B"/>
    <w:rsid w:val="004121FE"/>
    <w:rsid w:val="00413C41"/>
    <w:rsid w:val="00414C95"/>
    <w:rsid w:val="00421569"/>
    <w:rsid w:val="004218AB"/>
    <w:rsid w:val="00423AA7"/>
    <w:rsid w:val="00425ADF"/>
    <w:rsid w:val="00425FA1"/>
    <w:rsid w:val="004304B3"/>
    <w:rsid w:val="00430AE1"/>
    <w:rsid w:val="0043507F"/>
    <w:rsid w:val="00436920"/>
    <w:rsid w:val="004514EA"/>
    <w:rsid w:val="00452AE9"/>
    <w:rsid w:val="004536A3"/>
    <w:rsid w:val="00455148"/>
    <w:rsid w:val="004556B1"/>
    <w:rsid w:val="004568D1"/>
    <w:rsid w:val="0046005A"/>
    <w:rsid w:val="00460349"/>
    <w:rsid w:val="00461E67"/>
    <w:rsid w:val="0046229D"/>
    <w:rsid w:val="00463E84"/>
    <w:rsid w:val="00464CBD"/>
    <w:rsid w:val="00464CE1"/>
    <w:rsid w:val="00464F67"/>
    <w:rsid w:val="00465028"/>
    <w:rsid w:val="004710C8"/>
    <w:rsid w:val="00475146"/>
    <w:rsid w:val="00480234"/>
    <w:rsid w:val="004825BB"/>
    <w:rsid w:val="00482D60"/>
    <w:rsid w:val="0048619F"/>
    <w:rsid w:val="00486BEF"/>
    <w:rsid w:val="00487CAF"/>
    <w:rsid w:val="00491511"/>
    <w:rsid w:val="0049378F"/>
    <w:rsid w:val="00493941"/>
    <w:rsid w:val="00493B59"/>
    <w:rsid w:val="00495D75"/>
    <w:rsid w:val="00497948"/>
    <w:rsid w:val="00497BA1"/>
    <w:rsid w:val="004A0876"/>
    <w:rsid w:val="004A1DFA"/>
    <w:rsid w:val="004A4DDD"/>
    <w:rsid w:val="004A790C"/>
    <w:rsid w:val="004B04CB"/>
    <w:rsid w:val="004B5AD4"/>
    <w:rsid w:val="004B7791"/>
    <w:rsid w:val="004C3C53"/>
    <w:rsid w:val="004C7B42"/>
    <w:rsid w:val="004C7F2B"/>
    <w:rsid w:val="004D2303"/>
    <w:rsid w:val="004D3269"/>
    <w:rsid w:val="004D427A"/>
    <w:rsid w:val="004D64E0"/>
    <w:rsid w:val="004D7233"/>
    <w:rsid w:val="004E2268"/>
    <w:rsid w:val="004E6922"/>
    <w:rsid w:val="004E69C3"/>
    <w:rsid w:val="004F03F9"/>
    <w:rsid w:val="004F1949"/>
    <w:rsid w:val="004F1C2B"/>
    <w:rsid w:val="004F228E"/>
    <w:rsid w:val="004F25BB"/>
    <w:rsid w:val="004F326D"/>
    <w:rsid w:val="004F4326"/>
    <w:rsid w:val="00500F58"/>
    <w:rsid w:val="005010B4"/>
    <w:rsid w:val="0050217C"/>
    <w:rsid w:val="00505AAE"/>
    <w:rsid w:val="0050654C"/>
    <w:rsid w:val="00515348"/>
    <w:rsid w:val="00516238"/>
    <w:rsid w:val="0052177C"/>
    <w:rsid w:val="005222A8"/>
    <w:rsid w:val="00522461"/>
    <w:rsid w:val="00522624"/>
    <w:rsid w:val="005241A3"/>
    <w:rsid w:val="00527230"/>
    <w:rsid w:val="00527C09"/>
    <w:rsid w:val="0053030D"/>
    <w:rsid w:val="0053310B"/>
    <w:rsid w:val="005344F5"/>
    <w:rsid w:val="00534AB3"/>
    <w:rsid w:val="005371A7"/>
    <w:rsid w:val="00537CF5"/>
    <w:rsid w:val="00541EF4"/>
    <w:rsid w:val="005453C9"/>
    <w:rsid w:val="00545546"/>
    <w:rsid w:val="0054632D"/>
    <w:rsid w:val="00547429"/>
    <w:rsid w:val="00547783"/>
    <w:rsid w:val="005539F6"/>
    <w:rsid w:val="0055433B"/>
    <w:rsid w:val="00555783"/>
    <w:rsid w:val="00555D7F"/>
    <w:rsid w:val="00562144"/>
    <w:rsid w:val="005627EC"/>
    <w:rsid w:val="005636E4"/>
    <w:rsid w:val="00563921"/>
    <w:rsid w:val="00571536"/>
    <w:rsid w:val="00573413"/>
    <w:rsid w:val="00575610"/>
    <w:rsid w:val="00584542"/>
    <w:rsid w:val="00590D88"/>
    <w:rsid w:val="005918B9"/>
    <w:rsid w:val="00592862"/>
    <w:rsid w:val="005A1367"/>
    <w:rsid w:val="005A2BCA"/>
    <w:rsid w:val="005A2D4E"/>
    <w:rsid w:val="005A3819"/>
    <w:rsid w:val="005A6469"/>
    <w:rsid w:val="005A6BE7"/>
    <w:rsid w:val="005B05B6"/>
    <w:rsid w:val="005B0B2B"/>
    <w:rsid w:val="005B0E50"/>
    <w:rsid w:val="005B240A"/>
    <w:rsid w:val="005B2EB2"/>
    <w:rsid w:val="005B4B6C"/>
    <w:rsid w:val="005B75F7"/>
    <w:rsid w:val="005C0F00"/>
    <w:rsid w:val="005C3F94"/>
    <w:rsid w:val="005C518B"/>
    <w:rsid w:val="005C5600"/>
    <w:rsid w:val="005C7706"/>
    <w:rsid w:val="005C7C94"/>
    <w:rsid w:val="005D030C"/>
    <w:rsid w:val="005D10AD"/>
    <w:rsid w:val="005D7FC9"/>
    <w:rsid w:val="005E6354"/>
    <w:rsid w:val="005E63A4"/>
    <w:rsid w:val="005E65EA"/>
    <w:rsid w:val="005E74AA"/>
    <w:rsid w:val="005F2632"/>
    <w:rsid w:val="005F3BA7"/>
    <w:rsid w:val="005F72C7"/>
    <w:rsid w:val="006004E7"/>
    <w:rsid w:val="00600D82"/>
    <w:rsid w:val="006017FB"/>
    <w:rsid w:val="00602FA5"/>
    <w:rsid w:val="006053EC"/>
    <w:rsid w:val="006054B0"/>
    <w:rsid w:val="00606763"/>
    <w:rsid w:val="006069E4"/>
    <w:rsid w:val="00606E3D"/>
    <w:rsid w:val="006071E5"/>
    <w:rsid w:val="006075AA"/>
    <w:rsid w:val="006119C3"/>
    <w:rsid w:val="00611AF6"/>
    <w:rsid w:val="00612E62"/>
    <w:rsid w:val="006131DE"/>
    <w:rsid w:val="00613361"/>
    <w:rsid w:val="00614F11"/>
    <w:rsid w:val="006178CA"/>
    <w:rsid w:val="00621021"/>
    <w:rsid w:val="00622EAB"/>
    <w:rsid w:val="006303A8"/>
    <w:rsid w:val="00635748"/>
    <w:rsid w:val="0064020D"/>
    <w:rsid w:val="0064092A"/>
    <w:rsid w:val="0064110C"/>
    <w:rsid w:val="00642EE4"/>
    <w:rsid w:val="00643A57"/>
    <w:rsid w:val="00643B10"/>
    <w:rsid w:val="00644AFE"/>
    <w:rsid w:val="006538FB"/>
    <w:rsid w:val="006574D2"/>
    <w:rsid w:val="006575C5"/>
    <w:rsid w:val="00657B1A"/>
    <w:rsid w:val="00657CC2"/>
    <w:rsid w:val="00662545"/>
    <w:rsid w:val="006626BF"/>
    <w:rsid w:val="006649AE"/>
    <w:rsid w:val="00666452"/>
    <w:rsid w:val="006700B7"/>
    <w:rsid w:val="006752BD"/>
    <w:rsid w:val="006763A3"/>
    <w:rsid w:val="00681372"/>
    <w:rsid w:val="00681DC5"/>
    <w:rsid w:val="00681DC7"/>
    <w:rsid w:val="00683853"/>
    <w:rsid w:val="00686633"/>
    <w:rsid w:val="006877A7"/>
    <w:rsid w:val="006878FF"/>
    <w:rsid w:val="006909A5"/>
    <w:rsid w:val="00690A61"/>
    <w:rsid w:val="00690DD6"/>
    <w:rsid w:val="0069697A"/>
    <w:rsid w:val="006A05B6"/>
    <w:rsid w:val="006A0BB6"/>
    <w:rsid w:val="006A1805"/>
    <w:rsid w:val="006A3DD2"/>
    <w:rsid w:val="006B00D2"/>
    <w:rsid w:val="006B216A"/>
    <w:rsid w:val="006B7997"/>
    <w:rsid w:val="006C19A7"/>
    <w:rsid w:val="006C2BBF"/>
    <w:rsid w:val="006C4590"/>
    <w:rsid w:val="006C61DF"/>
    <w:rsid w:val="006C69F9"/>
    <w:rsid w:val="006D17C8"/>
    <w:rsid w:val="006D2304"/>
    <w:rsid w:val="006D4B7B"/>
    <w:rsid w:val="006D63F5"/>
    <w:rsid w:val="006D6C9D"/>
    <w:rsid w:val="006E3CE0"/>
    <w:rsid w:val="006E4C93"/>
    <w:rsid w:val="006E5269"/>
    <w:rsid w:val="006E6864"/>
    <w:rsid w:val="006F1884"/>
    <w:rsid w:val="006F1A4A"/>
    <w:rsid w:val="006F2B99"/>
    <w:rsid w:val="006F2FA5"/>
    <w:rsid w:val="006F511D"/>
    <w:rsid w:val="006F591A"/>
    <w:rsid w:val="006F6086"/>
    <w:rsid w:val="006F6F54"/>
    <w:rsid w:val="006F7595"/>
    <w:rsid w:val="007009C3"/>
    <w:rsid w:val="00701123"/>
    <w:rsid w:val="00701F53"/>
    <w:rsid w:val="00703415"/>
    <w:rsid w:val="007045B0"/>
    <w:rsid w:val="00711B6C"/>
    <w:rsid w:val="00711C5F"/>
    <w:rsid w:val="00711E76"/>
    <w:rsid w:val="00715C97"/>
    <w:rsid w:val="00715EC8"/>
    <w:rsid w:val="00716895"/>
    <w:rsid w:val="0071798D"/>
    <w:rsid w:val="00721630"/>
    <w:rsid w:val="00721BE3"/>
    <w:rsid w:val="00721F48"/>
    <w:rsid w:val="00721FB5"/>
    <w:rsid w:val="00722B13"/>
    <w:rsid w:val="00725658"/>
    <w:rsid w:val="0072766C"/>
    <w:rsid w:val="007339D7"/>
    <w:rsid w:val="00734A12"/>
    <w:rsid w:val="00736A37"/>
    <w:rsid w:val="00741784"/>
    <w:rsid w:val="0074210A"/>
    <w:rsid w:val="00742750"/>
    <w:rsid w:val="00744766"/>
    <w:rsid w:val="007453EE"/>
    <w:rsid w:val="00747ED4"/>
    <w:rsid w:val="0075002A"/>
    <w:rsid w:val="00757FDE"/>
    <w:rsid w:val="007607F7"/>
    <w:rsid w:val="00762D91"/>
    <w:rsid w:val="00763FCA"/>
    <w:rsid w:val="0076588C"/>
    <w:rsid w:val="007678F2"/>
    <w:rsid w:val="007705A9"/>
    <w:rsid w:val="00770C6C"/>
    <w:rsid w:val="00770EC3"/>
    <w:rsid w:val="0077206D"/>
    <w:rsid w:val="0077270D"/>
    <w:rsid w:val="007753FD"/>
    <w:rsid w:val="0077571F"/>
    <w:rsid w:val="0078130C"/>
    <w:rsid w:val="00781CBD"/>
    <w:rsid w:val="0078246A"/>
    <w:rsid w:val="00782804"/>
    <w:rsid w:val="0078295C"/>
    <w:rsid w:val="00784304"/>
    <w:rsid w:val="0078737D"/>
    <w:rsid w:val="00790ED4"/>
    <w:rsid w:val="00791568"/>
    <w:rsid w:val="00792C96"/>
    <w:rsid w:val="00795104"/>
    <w:rsid w:val="0079634D"/>
    <w:rsid w:val="007A5064"/>
    <w:rsid w:val="007A7D5C"/>
    <w:rsid w:val="007B1A83"/>
    <w:rsid w:val="007B59C5"/>
    <w:rsid w:val="007B7D47"/>
    <w:rsid w:val="007B7EEB"/>
    <w:rsid w:val="007B7F90"/>
    <w:rsid w:val="007C0CF7"/>
    <w:rsid w:val="007C0E12"/>
    <w:rsid w:val="007C1304"/>
    <w:rsid w:val="007C1F1D"/>
    <w:rsid w:val="007C42A7"/>
    <w:rsid w:val="007C4C28"/>
    <w:rsid w:val="007C5815"/>
    <w:rsid w:val="007C64C5"/>
    <w:rsid w:val="007C764D"/>
    <w:rsid w:val="007D1218"/>
    <w:rsid w:val="007D1507"/>
    <w:rsid w:val="007D3183"/>
    <w:rsid w:val="007D511E"/>
    <w:rsid w:val="007D68BF"/>
    <w:rsid w:val="007E0EC5"/>
    <w:rsid w:val="007E1638"/>
    <w:rsid w:val="007E4C8A"/>
    <w:rsid w:val="007F2FF7"/>
    <w:rsid w:val="007F655E"/>
    <w:rsid w:val="00806365"/>
    <w:rsid w:val="008077CE"/>
    <w:rsid w:val="00811EE8"/>
    <w:rsid w:val="0081436E"/>
    <w:rsid w:val="00814405"/>
    <w:rsid w:val="00816E16"/>
    <w:rsid w:val="008201AE"/>
    <w:rsid w:val="008209FA"/>
    <w:rsid w:val="008223C2"/>
    <w:rsid w:val="00822604"/>
    <w:rsid w:val="00823D9F"/>
    <w:rsid w:val="00823DCA"/>
    <w:rsid w:val="00826D9A"/>
    <w:rsid w:val="00830C84"/>
    <w:rsid w:val="0083454A"/>
    <w:rsid w:val="00836104"/>
    <w:rsid w:val="00841A38"/>
    <w:rsid w:val="00843494"/>
    <w:rsid w:val="008435EB"/>
    <w:rsid w:val="00846D09"/>
    <w:rsid w:val="008507D2"/>
    <w:rsid w:val="00853B9D"/>
    <w:rsid w:val="0085451A"/>
    <w:rsid w:val="00854C50"/>
    <w:rsid w:val="00860446"/>
    <w:rsid w:val="00861815"/>
    <w:rsid w:val="00861B9A"/>
    <w:rsid w:val="00863E71"/>
    <w:rsid w:val="00865F56"/>
    <w:rsid w:val="0087080A"/>
    <w:rsid w:val="00872C1E"/>
    <w:rsid w:val="00872FD8"/>
    <w:rsid w:val="00875E62"/>
    <w:rsid w:val="008774E4"/>
    <w:rsid w:val="0088150F"/>
    <w:rsid w:val="00883A4F"/>
    <w:rsid w:val="00884597"/>
    <w:rsid w:val="00884BB5"/>
    <w:rsid w:val="00894347"/>
    <w:rsid w:val="008946FD"/>
    <w:rsid w:val="008969C4"/>
    <w:rsid w:val="008A0030"/>
    <w:rsid w:val="008A0556"/>
    <w:rsid w:val="008A2467"/>
    <w:rsid w:val="008A4515"/>
    <w:rsid w:val="008A4AFB"/>
    <w:rsid w:val="008A535C"/>
    <w:rsid w:val="008A7B4B"/>
    <w:rsid w:val="008A7CD7"/>
    <w:rsid w:val="008B2537"/>
    <w:rsid w:val="008B743B"/>
    <w:rsid w:val="008B7F53"/>
    <w:rsid w:val="008C073F"/>
    <w:rsid w:val="008C095A"/>
    <w:rsid w:val="008C0BE2"/>
    <w:rsid w:val="008C4135"/>
    <w:rsid w:val="008D1AD8"/>
    <w:rsid w:val="008D3D5C"/>
    <w:rsid w:val="008D3D95"/>
    <w:rsid w:val="008D5025"/>
    <w:rsid w:val="008D61A2"/>
    <w:rsid w:val="008D7926"/>
    <w:rsid w:val="008E1C37"/>
    <w:rsid w:val="008E2798"/>
    <w:rsid w:val="008E2E15"/>
    <w:rsid w:val="008E4B49"/>
    <w:rsid w:val="008E4BD3"/>
    <w:rsid w:val="008E5067"/>
    <w:rsid w:val="008E75C9"/>
    <w:rsid w:val="008E7AFC"/>
    <w:rsid w:val="008E7D50"/>
    <w:rsid w:val="008F00B1"/>
    <w:rsid w:val="008F1643"/>
    <w:rsid w:val="008F2AB7"/>
    <w:rsid w:val="008F2B15"/>
    <w:rsid w:val="008F6076"/>
    <w:rsid w:val="009027B5"/>
    <w:rsid w:val="00902F60"/>
    <w:rsid w:val="00905AB5"/>
    <w:rsid w:val="009137CE"/>
    <w:rsid w:val="0091382A"/>
    <w:rsid w:val="00914B98"/>
    <w:rsid w:val="00915EDC"/>
    <w:rsid w:val="00916D50"/>
    <w:rsid w:val="00922E90"/>
    <w:rsid w:val="00925073"/>
    <w:rsid w:val="00925685"/>
    <w:rsid w:val="00926467"/>
    <w:rsid w:val="009275DB"/>
    <w:rsid w:val="00927FC1"/>
    <w:rsid w:val="009329F2"/>
    <w:rsid w:val="00934A68"/>
    <w:rsid w:val="00937124"/>
    <w:rsid w:val="0094015E"/>
    <w:rsid w:val="00941FC6"/>
    <w:rsid w:val="009448DC"/>
    <w:rsid w:val="00945E3E"/>
    <w:rsid w:val="00946256"/>
    <w:rsid w:val="009470ED"/>
    <w:rsid w:val="0095125F"/>
    <w:rsid w:val="009519C2"/>
    <w:rsid w:val="009523CF"/>
    <w:rsid w:val="00954BF1"/>
    <w:rsid w:val="00954CDB"/>
    <w:rsid w:val="00954CEA"/>
    <w:rsid w:val="00956188"/>
    <w:rsid w:val="00956ED1"/>
    <w:rsid w:val="00960155"/>
    <w:rsid w:val="00961958"/>
    <w:rsid w:val="0096405F"/>
    <w:rsid w:val="009702CB"/>
    <w:rsid w:val="0097287C"/>
    <w:rsid w:val="00975CA0"/>
    <w:rsid w:val="00976DBE"/>
    <w:rsid w:val="0098051D"/>
    <w:rsid w:val="00980DEE"/>
    <w:rsid w:val="009819B3"/>
    <w:rsid w:val="0098597A"/>
    <w:rsid w:val="00985D57"/>
    <w:rsid w:val="00993D48"/>
    <w:rsid w:val="009970BB"/>
    <w:rsid w:val="0099764F"/>
    <w:rsid w:val="009979C0"/>
    <w:rsid w:val="009A01D2"/>
    <w:rsid w:val="009A4351"/>
    <w:rsid w:val="009A4BC8"/>
    <w:rsid w:val="009A5E35"/>
    <w:rsid w:val="009B0732"/>
    <w:rsid w:val="009B121C"/>
    <w:rsid w:val="009B335A"/>
    <w:rsid w:val="009B4529"/>
    <w:rsid w:val="009B4B3B"/>
    <w:rsid w:val="009C0B92"/>
    <w:rsid w:val="009C0D44"/>
    <w:rsid w:val="009C1A8A"/>
    <w:rsid w:val="009D01F3"/>
    <w:rsid w:val="009D0815"/>
    <w:rsid w:val="009D39B6"/>
    <w:rsid w:val="009D3C3E"/>
    <w:rsid w:val="009D55C3"/>
    <w:rsid w:val="009D6B14"/>
    <w:rsid w:val="009E0C32"/>
    <w:rsid w:val="009E1086"/>
    <w:rsid w:val="009E4B13"/>
    <w:rsid w:val="009E5655"/>
    <w:rsid w:val="009E68D0"/>
    <w:rsid w:val="009F2424"/>
    <w:rsid w:val="009F5194"/>
    <w:rsid w:val="009F6ADA"/>
    <w:rsid w:val="009F7776"/>
    <w:rsid w:val="00A02070"/>
    <w:rsid w:val="00A05210"/>
    <w:rsid w:val="00A112BA"/>
    <w:rsid w:val="00A139D3"/>
    <w:rsid w:val="00A1608F"/>
    <w:rsid w:val="00A160BD"/>
    <w:rsid w:val="00A17A29"/>
    <w:rsid w:val="00A26C51"/>
    <w:rsid w:val="00A26DFC"/>
    <w:rsid w:val="00A30F1D"/>
    <w:rsid w:val="00A31C5E"/>
    <w:rsid w:val="00A32688"/>
    <w:rsid w:val="00A35407"/>
    <w:rsid w:val="00A3668F"/>
    <w:rsid w:val="00A37F0F"/>
    <w:rsid w:val="00A40497"/>
    <w:rsid w:val="00A4280F"/>
    <w:rsid w:val="00A43B91"/>
    <w:rsid w:val="00A50CAC"/>
    <w:rsid w:val="00A54218"/>
    <w:rsid w:val="00A56798"/>
    <w:rsid w:val="00A616B9"/>
    <w:rsid w:val="00A6440B"/>
    <w:rsid w:val="00A67D93"/>
    <w:rsid w:val="00A734ED"/>
    <w:rsid w:val="00A7371F"/>
    <w:rsid w:val="00A767F7"/>
    <w:rsid w:val="00A76D4E"/>
    <w:rsid w:val="00A77021"/>
    <w:rsid w:val="00A82453"/>
    <w:rsid w:val="00A847FE"/>
    <w:rsid w:val="00A8648B"/>
    <w:rsid w:val="00A91F99"/>
    <w:rsid w:val="00A921DA"/>
    <w:rsid w:val="00A95CE8"/>
    <w:rsid w:val="00A96BD4"/>
    <w:rsid w:val="00A97C9F"/>
    <w:rsid w:val="00AA02BB"/>
    <w:rsid w:val="00AA1850"/>
    <w:rsid w:val="00AA20DB"/>
    <w:rsid w:val="00AA2622"/>
    <w:rsid w:val="00AA322F"/>
    <w:rsid w:val="00AA51F5"/>
    <w:rsid w:val="00AA7338"/>
    <w:rsid w:val="00AA736D"/>
    <w:rsid w:val="00AB1325"/>
    <w:rsid w:val="00AB1BEC"/>
    <w:rsid w:val="00AB2052"/>
    <w:rsid w:val="00AB234E"/>
    <w:rsid w:val="00AB3805"/>
    <w:rsid w:val="00AB3E36"/>
    <w:rsid w:val="00AB4BCD"/>
    <w:rsid w:val="00AB5C74"/>
    <w:rsid w:val="00AB652D"/>
    <w:rsid w:val="00AC2FBD"/>
    <w:rsid w:val="00AC4366"/>
    <w:rsid w:val="00AC4DAC"/>
    <w:rsid w:val="00AC739F"/>
    <w:rsid w:val="00AD521B"/>
    <w:rsid w:val="00AD67BA"/>
    <w:rsid w:val="00AD7D65"/>
    <w:rsid w:val="00AE04D1"/>
    <w:rsid w:val="00AE09E1"/>
    <w:rsid w:val="00AE22EB"/>
    <w:rsid w:val="00AE31B4"/>
    <w:rsid w:val="00AE3208"/>
    <w:rsid w:val="00AE39AA"/>
    <w:rsid w:val="00AE3FFF"/>
    <w:rsid w:val="00AE49EF"/>
    <w:rsid w:val="00AF0155"/>
    <w:rsid w:val="00AF050D"/>
    <w:rsid w:val="00AF0F28"/>
    <w:rsid w:val="00AF5708"/>
    <w:rsid w:val="00AF6E73"/>
    <w:rsid w:val="00B055AA"/>
    <w:rsid w:val="00B0619E"/>
    <w:rsid w:val="00B0724D"/>
    <w:rsid w:val="00B141D7"/>
    <w:rsid w:val="00B1613C"/>
    <w:rsid w:val="00B21638"/>
    <w:rsid w:val="00B230B9"/>
    <w:rsid w:val="00B24391"/>
    <w:rsid w:val="00B24AFF"/>
    <w:rsid w:val="00B24BB6"/>
    <w:rsid w:val="00B25B2F"/>
    <w:rsid w:val="00B261E2"/>
    <w:rsid w:val="00B3087E"/>
    <w:rsid w:val="00B3162F"/>
    <w:rsid w:val="00B32E82"/>
    <w:rsid w:val="00B33375"/>
    <w:rsid w:val="00B33715"/>
    <w:rsid w:val="00B355B2"/>
    <w:rsid w:val="00B43303"/>
    <w:rsid w:val="00B43AA4"/>
    <w:rsid w:val="00B460F2"/>
    <w:rsid w:val="00B461FF"/>
    <w:rsid w:val="00B50879"/>
    <w:rsid w:val="00B51A34"/>
    <w:rsid w:val="00B51D74"/>
    <w:rsid w:val="00B523FB"/>
    <w:rsid w:val="00B53843"/>
    <w:rsid w:val="00B5497E"/>
    <w:rsid w:val="00B56CBE"/>
    <w:rsid w:val="00B57C8C"/>
    <w:rsid w:val="00B57DFE"/>
    <w:rsid w:val="00B6016A"/>
    <w:rsid w:val="00B62C8B"/>
    <w:rsid w:val="00B65447"/>
    <w:rsid w:val="00B668EE"/>
    <w:rsid w:val="00B67EA8"/>
    <w:rsid w:val="00B706FD"/>
    <w:rsid w:val="00B70908"/>
    <w:rsid w:val="00B75631"/>
    <w:rsid w:val="00B7579E"/>
    <w:rsid w:val="00B75D77"/>
    <w:rsid w:val="00B762A9"/>
    <w:rsid w:val="00B76DB1"/>
    <w:rsid w:val="00B778C2"/>
    <w:rsid w:val="00B80632"/>
    <w:rsid w:val="00B815B7"/>
    <w:rsid w:val="00B836E9"/>
    <w:rsid w:val="00B8427B"/>
    <w:rsid w:val="00B84E4F"/>
    <w:rsid w:val="00B84FC6"/>
    <w:rsid w:val="00B865B3"/>
    <w:rsid w:val="00B86995"/>
    <w:rsid w:val="00B87556"/>
    <w:rsid w:val="00B90B4D"/>
    <w:rsid w:val="00B96CFC"/>
    <w:rsid w:val="00BA0FFD"/>
    <w:rsid w:val="00BA1E68"/>
    <w:rsid w:val="00BA4B54"/>
    <w:rsid w:val="00BB1733"/>
    <w:rsid w:val="00BB1AE8"/>
    <w:rsid w:val="00BB2E00"/>
    <w:rsid w:val="00BB78A3"/>
    <w:rsid w:val="00BC32C4"/>
    <w:rsid w:val="00BC3771"/>
    <w:rsid w:val="00BC6EEF"/>
    <w:rsid w:val="00BD0ABA"/>
    <w:rsid w:val="00BD1FD3"/>
    <w:rsid w:val="00BD20DC"/>
    <w:rsid w:val="00BD2C44"/>
    <w:rsid w:val="00BD3E5C"/>
    <w:rsid w:val="00BE025E"/>
    <w:rsid w:val="00BE0821"/>
    <w:rsid w:val="00BE0F93"/>
    <w:rsid w:val="00BE11A7"/>
    <w:rsid w:val="00BE191D"/>
    <w:rsid w:val="00BE424E"/>
    <w:rsid w:val="00BE6326"/>
    <w:rsid w:val="00BE6AA3"/>
    <w:rsid w:val="00BF1AB2"/>
    <w:rsid w:val="00BF25F5"/>
    <w:rsid w:val="00BF35EF"/>
    <w:rsid w:val="00C01521"/>
    <w:rsid w:val="00C01BA6"/>
    <w:rsid w:val="00C04B21"/>
    <w:rsid w:val="00C05BF4"/>
    <w:rsid w:val="00C06F45"/>
    <w:rsid w:val="00C06F94"/>
    <w:rsid w:val="00C132D9"/>
    <w:rsid w:val="00C134E1"/>
    <w:rsid w:val="00C13ABC"/>
    <w:rsid w:val="00C17833"/>
    <w:rsid w:val="00C233FF"/>
    <w:rsid w:val="00C2592F"/>
    <w:rsid w:val="00C31751"/>
    <w:rsid w:val="00C342B0"/>
    <w:rsid w:val="00C34AD2"/>
    <w:rsid w:val="00C37716"/>
    <w:rsid w:val="00C40990"/>
    <w:rsid w:val="00C43090"/>
    <w:rsid w:val="00C44402"/>
    <w:rsid w:val="00C445DD"/>
    <w:rsid w:val="00C45AFA"/>
    <w:rsid w:val="00C46EE0"/>
    <w:rsid w:val="00C47412"/>
    <w:rsid w:val="00C5013A"/>
    <w:rsid w:val="00C506E4"/>
    <w:rsid w:val="00C538CD"/>
    <w:rsid w:val="00C56CCB"/>
    <w:rsid w:val="00C57461"/>
    <w:rsid w:val="00C6391B"/>
    <w:rsid w:val="00C64B05"/>
    <w:rsid w:val="00C654F3"/>
    <w:rsid w:val="00C655CA"/>
    <w:rsid w:val="00C65D64"/>
    <w:rsid w:val="00C65F94"/>
    <w:rsid w:val="00C66FFF"/>
    <w:rsid w:val="00C67573"/>
    <w:rsid w:val="00C76E81"/>
    <w:rsid w:val="00C76F69"/>
    <w:rsid w:val="00C83B87"/>
    <w:rsid w:val="00C83CE4"/>
    <w:rsid w:val="00C85529"/>
    <w:rsid w:val="00C86679"/>
    <w:rsid w:val="00C86D0F"/>
    <w:rsid w:val="00C87710"/>
    <w:rsid w:val="00C93492"/>
    <w:rsid w:val="00C94F3E"/>
    <w:rsid w:val="00C963AF"/>
    <w:rsid w:val="00C96BC8"/>
    <w:rsid w:val="00CA0937"/>
    <w:rsid w:val="00CA1FA6"/>
    <w:rsid w:val="00CA3859"/>
    <w:rsid w:val="00CA501A"/>
    <w:rsid w:val="00CA7700"/>
    <w:rsid w:val="00CB3BEE"/>
    <w:rsid w:val="00CB7148"/>
    <w:rsid w:val="00CC1070"/>
    <w:rsid w:val="00CC29CE"/>
    <w:rsid w:val="00CC3947"/>
    <w:rsid w:val="00CC575E"/>
    <w:rsid w:val="00CC618F"/>
    <w:rsid w:val="00CC6A64"/>
    <w:rsid w:val="00CD3D57"/>
    <w:rsid w:val="00CD5543"/>
    <w:rsid w:val="00CD6051"/>
    <w:rsid w:val="00CD6F6D"/>
    <w:rsid w:val="00CE235C"/>
    <w:rsid w:val="00CE4EE3"/>
    <w:rsid w:val="00CF0AE8"/>
    <w:rsid w:val="00CF34FB"/>
    <w:rsid w:val="00CF3FD2"/>
    <w:rsid w:val="00CF5B16"/>
    <w:rsid w:val="00D00934"/>
    <w:rsid w:val="00D010DA"/>
    <w:rsid w:val="00D01C7F"/>
    <w:rsid w:val="00D020C2"/>
    <w:rsid w:val="00D04780"/>
    <w:rsid w:val="00D06ED9"/>
    <w:rsid w:val="00D07123"/>
    <w:rsid w:val="00D07974"/>
    <w:rsid w:val="00D127A9"/>
    <w:rsid w:val="00D13953"/>
    <w:rsid w:val="00D14713"/>
    <w:rsid w:val="00D14877"/>
    <w:rsid w:val="00D16C9E"/>
    <w:rsid w:val="00D16EBA"/>
    <w:rsid w:val="00D17755"/>
    <w:rsid w:val="00D21C81"/>
    <w:rsid w:val="00D23769"/>
    <w:rsid w:val="00D24FE8"/>
    <w:rsid w:val="00D27D88"/>
    <w:rsid w:val="00D30E7B"/>
    <w:rsid w:val="00D31AB3"/>
    <w:rsid w:val="00D32DD9"/>
    <w:rsid w:val="00D355EF"/>
    <w:rsid w:val="00D449FB"/>
    <w:rsid w:val="00D4519E"/>
    <w:rsid w:val="00D46A4E"/>
    <w:rsid w:val="00D505AA"/>
    <w:rsid w:val="00D53A8B"/>
    <w:rsid w:val="00D55E4D"/>
    <w:rsid w:val="00D56654"/>
    <w:rsid w:val="00D602FC"/>
    <w:rsid w:val="00D629D7"/>
    <w:rsid w:val="00D65265"/>
    <w:rsid w:val="00D65A8E"/>
    <w:rsid w:val="00D65F11"/>
    <w:rsid w:val="00D67D54"/>
    <w:rsid w:val="00D73718"/>
    <w:rsid w:val="00D74FA9"/>
    <w:rsid w:val="00D75BE0"/>
    <w:rsid w:val="00D76DA3"/>
    <w:rsid w:val="00D80141"/>
    <w:rsid w:val="00D8061F"/>
    <w:rsid w:val="00D81509"/>
    <w:rsid w:val="00D81B28"/>
    <w:rsid w:val="00D81DC0"/>
    <w:rsid w:val="00D81E42"/>
    <w:rsid w:val="00D82A1E"/>
    <w:rsid w:val="00D8723C"/>
    <w:rsid w:val="00D921F1"/>
    <w:rsid w:val="00D9436B"/>
    <w:rsid w:val="00D943C1"/>
    <w:rsid w:val="00D954D7"/>
    <w:rsid w:val="00D95A2E"/>
    <w:rsid w:val="00D97FC2"/>
    <w:rsid w:val="00DA00D3"/>
    <w:rsid w:val="00DA13FE"/>
    <w:rsid w:val="00DA413E"/>
    <w:rsid w:val="00DA4F30"/>
    <w:rsid w:val="00DA6853"/>
    <w:rsid w:val="00DB119A"/>
    <w:rsid w:val="00DB18F1"/>
    <w:rsid w:val="00DB3B10"/>
    <w:rsid w:val="00DB5752"/>
    <w:rsid w:val="00DB6293"/>
    <w:rsid w:val="00DB64F6"/>
    <w:rsid w:val="00DC1782"/>
    <w:rsid w:val="00DC17C6"/>
    <w:rsid w:val="00DC2708"/>
    <w:rsid w:val="00DC4543"/>
    <w:rsid w:val="00DC51DB"/>
    <w:rsid w:val="00DC52C8"/>
    <w:rsid w:val="00DD1056"/>
    <w:rsid w:val="00DD185D"/>
    <w:rsid w:val="00DD302F"/>
    <w:rsid w:val="00DD34EE"/>
    <w:rsid w:val="00DE087F"/>
    <w:rsid w:val="00DE4C54"/>
    <w:rsid w:val="00DE7B86"/>
    <w:rsid w:val="00DF48FD"/>
    <w:rsid w:val="00DF5914"/>
    <w:rsid w:val="00DF5F65"/>
    <w:rsid w:val="00DF7EBC"/>
    <w:rsid w:val="00E00F03"/>
    <w:rsid w:val="00E062A8"/>
    <w:rsid w:val="00E15A15"/>
    <w:rsid w:val="00E16671"/>
    <w:rsid w:val="00E20BE0"/>
    <w:rsid w:val="00E24222"/>
    <w:rsid w:val="00E24FFE"/>
    <w:rsid w:val="00E274C7"/>
    <w:rsid w:val="00E33249"/>
    <w:rsid w:val="00E35B82"/>
    <w:rsid w:val="00E361E4"/>
    <w:rsid w:val="00E3652A"/>
    <w:rsid w:val="00E36B18"/>
    <w:rsid w:val="00E441A5"/>
    <w:rsid w:val="00E461FA"/>
    <w:rsid w:val="00E47775"/>
    <w:rsid w:val="00E47859"/>
    <w:rsid w:val="00E55D4B"/>
    <w:rsid w:val="00E5674C"/>
    <w:rsid w:val="00E57C45"/>
    <w:rsid w:val="00E63FD1"/>
    <w:rsid w:val="00E673CA"/>
    <w:rsid w:val="00E70D65"/>
    <w:rsid w:val="00E77398"/>
    <w:rsid w:val="00E82A71"/>
    <w:rsid w:val="00E82B92"/>
    <w:rsid w:val="00E84927"/>
    <w:rsid w:val="00E85380"/>
    <w:rsid w:val="00E86C73"/>
    <w:rsid w:val="00E90B9D"/>
    <w:rsid w:val="00EA0C74"/>
    <w:rsid w:val="00EA10F8"/>
    <w:rsid w:val="00EA5264"/>
    <w:rsid w:val="00EA5371"/>
    <w:rsid w:val="00EA5D69"/>
    <w:rsid w:val="00EB0450"/>
    <w:rsid w:val="00EB3E96"/>
    <w:rsid w:val="00EB67E9"/>
    <w:rsid w:val="00EB776F"/>
    <w:rsid w:val="00EC1B71"/>
    <w:rsid w:val="00EC2463"/>
    <w:rsid w:val="00EC50AA"/>
    <w:rsid w:val="00EC6A87"/>
    <w:rsid w:val="00EC71D1"/>
    <w:rsid w:val="00ED116A"/>
    <w:rsid w:val="00ED1D5B"/>
    <w:rsid w:val="00ED36F0"/>
    <w:rsid w:val="00ED4329"/>
    <w:rsid w:val="00ED47E4"/>
    <w:rsid w:val="00ED52BA"/>
    <w:rsid w:val="00EE0960"/>
    <w:rsid w:val="00EE2321"/>
    <w:rsid w:val="00EE28F2"/>
    <w:rsid w:val="00EF6286"/>
    <w:rsid w:val="00F000FD"/>
    <w:rsid w:val="00F0116A"/>
    <w:rsid w:val="00F0354E"/>
    <w:rsid w:val="00F042AB"/>
    <w:rsid w:val="00F073CE"/>
    <w:rsid w:val="00F1090B"/>
    <w:rsid w:val="00F10E13"/>
    <w:rsid w:val="00F11AAB"/>
    <w:rsid w:val="00F12B17"/>
    <w:rsid w:val="00F16E6E"/>
    <w:rsid w:val="00F17117"/>
    <w:rsid w:val="00F22951"/>
    <w:rsid w:val="00F233C1"/>
    <w:rsid w:val="00F23725"/>
    <w:rsid w:val="00F258E4"/>
    <w:rsid w:val="00F27887"/>
    <w:rsid w:val="00F30348"/>
    <w:rsid w:val="00F30849"/>
    <w:rsid w:val="00F3172E"/>
    <w:rsid w:val="00F35B51"/>
    <w:rsid w:val="00F4079A"/>
    <w:rsid w:val="00F41C85"/>
    <w:rsid w:val="00F43654"/>
    <w:rsid w:val="00F43D4E"/>
    <w:rsid w:val="00F45443"/>
    <w:rsid w:val="00F45F20"/>
    <w:rsid w:val="00F47973"/>
    <w:rsid w:val="00F52A3C"/>
    <w:rsid w:val="00F5314A"/>
    <w:rsid w:val="00F53519"/>
    <w:rsid w:val="00F5418A"/>
    <w:rsid w:val="00F57901"/>
    <w:rsid w:val="00F60E48"/>
    <w:rsid w:val="00F61E28"/>
    <w:rsid w:val="00F62718"/>
    <w:rsid w:val="00F63F28"/>
    <w:rsid w:val="00F64C75"/>
    <w:rsid w:val="00F7239C"/>
    <w:rsid w:val="00F725C4"/>
    <w:rsid w:val="00F80962"/>
    <w:rsid w:val="00F837B3"/>
    <w:rsid w:val="00F84269"/>
    <w:rsid w:val="00F91A27"/>
    <w:rsid w:val="00F92CD1"/>
    <w:rsid w:val="00F93289"/>
    <w:rsid w:val="00F951E3"/>
    <w:rsid w:val="00FA07D0"/>
    <w:rsid w:val="00FA55F1"/>
    <w:rsid w:val="00FA5D3C"/>
    <w:rsid w:val="00FA704F"/>
    <w:rsid w:val="00FB1CEB"/>
    <w:rsid w:val="00FB2998"/>
    <w:rsid w:val="00FC01B2"/>
    <w:rsid w:val="00FC3053"/>
    <w:rsid w:val="00FC491E"/>
    <w:rsid w:val="00FC7875"/>
    <w:rsid w:val="00FD38C4"/>
    <w:rsid w:val="00FD5A6C"/>
    <w:rsid w:val="00FE0077"/>
    <w:rsid w:val="00FE0859"/>
    <w:rsid w:val="00FE152E"/>
    <w:rsid w:val="00FE1B2F"/>
    <w:rsid w:val="00FE5363"/>
    <w:rsid w:val="00FE5E4B"/>
    <w:rsid w:val="00FE783C"/>
    <w:rsid w:val="00FF1671"/>
    <w:rsid w:val="00FF20E5"/>
    <w:rsid w:val="00FF40C2"/>
    <w:rsid w:val="00FF52E1"/>
    <w:rsid w:val="00FF63EE"/>
    <w:rsid w:val="01CF3A8C"/>
    <w:rsid w:val="02929453"/>
    <w:rsid w:val="039F8902"/>
    <w:rsid w:val="04A72926"/>
    <w:rsid w:val="0519C6D5"/>
    <w:rsid w:val="051B54F9"/>
    <w:rsid w:val="05388961"/>
    <w:rsid w:val="062D8874"/>
    <w:rsid w:val="066EF031"/>
    <w:rsid w:val="076D6DA1"/>
    <w:rsid w:val="09EF92DD"/>
    <w:rsid w:val="0A751A94"/>
    <w:rsid w:val="0C083F00"/>
    <w:rsid w:val="0C13530D"/>
    <w:rsid w:val="0C4C2129"/>
    <w:rsid w:val="0C841EE3"/>
    <w:rsid w:val="0D57913D"/>
    <w:rsid w:val="0D9C9BD7"/>
    <w:rsid w:val="0F9ED035"/>
    <w:rsid w:val="109741C5"/>
    <w:rsid w:val="11E9D961"/>
    <w:rsid w:val="122A4610"/>
    <w:rsid w:val="12F891E0"/>
    <w:rsid w:val="16723AA1"/>
    <w:rsid w:val="16ABE34A"/>
    <w:rsid w:val="170C4C66"/>
    <w:rsid w:val="17477871"/>
    <w:rsid w:val="1A2105F3"/>
    <w:rsid w:val="1AA33BEB"/>
    <w:rsid w:val="1B5E23FA"/>
    <w:rsid w:val="1C452541"/>
    <w:rsid w:val="1CC365DE"/>
    <w:rsid w:val="1DCCDD50"/>
    <w:rsid w:val="1EFC9FD4"/>
    <w:rsid w:val="2012BE97"/>
    <w:rsid w:val="20D71B9E"/>
    <w:rsid w:val="214E3A95"/>
    <w:rsid w:val="21D734C1"/>
    <w:rsid w:val="22D29F82"/>
    <w:rsid w:val="22E4CD53"/>
    <w:rsid w:val="23718534"/>
    <w:rsid w:val="24514182"/>
    <w:rsid w:val="24AC3C82"/>
    <w:rsid w:val="25A23F7D"/>
    <w:rsid w:val="25A98494"/>
    <w:rsid w:val="25EC5229"/>
    <w:rsid w:val="262F8826"/>
    <w:rsid w:val="266AC227"/>
    <w:rsid w:val="26F966AB"/>
    <w:rsid w:val="27141339"/>
    <w:rsid w:val="273356F0"/>
    <w:rsid w:val="27F59900"/>
    <w:rsid w:val="2940D48A"/>
    <w:rsid w:val="2963FFAF"/>
    <w:rsid w:val="29E1BD05"/>
    <w:rsid w:val="2B331D18"/>
    <w:rsid w:val="2BB3B757"/>
    <w:rsid w:val="2C4621CC"/>
    <w:rsid w:val="2D2DF281"/>
    <w:rsid w:val="2D7B156D"/>
    <w:rsid w:val="2D7EEF39"/>
    <w:rsid w:val="2E30C85C"/>
    <w:rsid w:val="2E37DD4E"/>
    <w:rsid w:val="2E3A56A4"/>
    <w:rsid w:val="2F537F5E"/>
    <w:rsid w:val="2F6772E9"/>
    <w:rsid w:val="2FAC1D26"/>
    <w:rsid w:val="2FAC8914"/>
    <w:rsid w:val="3021BC38"/>
    <w:rsid w:val="306AA627"/>
    <w:rsid w:val="31AB8954"/>
    <w:rsid w:val="3216940F"/>
    <w:rsid w:val="33DA6942"/>
    <w:rsid w:val="3403FBA8"/>
    <w:rsid w:val="3422F505"/>
    <w:rsid w:val="34A95A27"/>
    <w:rsid w:val="35C24CF8"/>
    <w:rsid w:val="35DCD208"/>
    <w:rsid w:val="36971F43"/>
    <w:rsid w:val="381A8F16"/>
    <w:rsid w:val="3821C97B"/>
    <w:rsid w:val="3906B7EC"/>
    <w:rsid w:val="3B42DF01"/>
    <w:rsid w:val="3B46F364"/>
    <w:rsid w:val="3BF672AE"/>
    <w:rsid w:val="3CB2D093"/>
    <w:rsid w:val="3CB34014"/>
    <w:rsid w:val="3D19F152"/>
    <w:rsid w:val="3EAFE87C"/>
    <w:rsid w:val="3F5440E2"/>
    <w:rsid w:val="3FBF10E5"/>
    <w:rsid w:val="400E6FC7"/>
    <w:rsid w:val="40CD5767"/>
    <w:rsid w:val="41989012"/>
    <w:rsid w:val="421F096B"/>
    <w:rsid w:val="4255F850"/>
    <w:rsid w:val="42F9FF55"/>
    <w:rsid w:val="4684D03C"/>
    <w:rsid w:val="4748D59A"/>
    <w:rsid w:val="47903216"/>
    <w:rsid w:val="47F20248"/>
    <w:rsid w:val="47FD9D47"/>
    <w:rsid w:val="48C9EB81"/>
    <w:rsid w:val="4959B34E"/>
    <w:rsid w:val="49D68799"/>
    <w:rsid w:val="49DB3010"/>
    <w:rsid w:val="49DE1DDF"/>
    <w:rsid w:val="4A3CDC2A"/>
    <w:rsid w:val="4A4B1A7D"/>
    <w:rsid w:val="4AAF9D8E"/>
    <w:rsid w:val="4ADBF5BB"/>
    <w:rsid w:val="4C51E56D"/>
    <w:rsid w:val="4C5430A2"/>
    <w:rsid w:val="4CBFDA82"/>
    <w:rsid w:val="4CDAA80D"/>
    <w:rsid w:val="4DD17AD1"/>
    <w:rsid w:val="4DE18027"/>
    <w:rsid w:val="4E2DEDB5"/>
    <w:rsid w:val="4EC814F9"/>
    <w:rsid w:val="4F33D9B5"/>
    <w:rsid w:val="4F5F4CEE"/>
    <w:rsid w:val="4F7FDCA1"/>
    <w:rsid w:val="4FB21C0A"/>
    <w:rsid w:val="50BCACD8"/>
    <w:rsid w:val="51AB9CD5"/>
    <w:rsid w:val="5265A478"/>
    <w:rsid w:val="5328A025"/>
    <w:rsid w:val="53A89516"/>
    <w:rsid w:val="5481DD6A"/>
    <w:rsid w:val="5517353B"/>
    <w:rsid w:val="55674CCD"/>
    <w:rsid w:val="556FE513"/>
    <w:rsid w:val="557EA182"/>
    <w:rsid w:val="571D2251"/>
    <w:rsid w:val="5A86E95C"/>
    <w:rsid w:val="5AB9AD51"/>
    <w:rsid w:val="5B0F25A0"/>
    <w:rsid w:val="5D3797EC"/>
    <w:rsid w:val="5DC7260F"/>
    <w:rsid w:val="5E416F5C"/>
    <w:rsid w:val="5EC1CE38"/>
    <w:rsid w:val="5FD702E3"/>
    <w:rsid w:val="60479653"/>
    <w:rsid w:val="60788EC4"/>
    <w:rsid w:val="60A5DC9F"/>
    <w:rsid w:val="6186862F"/>
    <w:rsid w:val="61ADF3F8"/>
    <w:rsid w:val="629F0208"/>
    <w:rsid w:val="63EAB38F"/>
    <w:rsid w:val="6494A328"/>
    <w:rsid w:val="65CFEC23"/>
    <w:rsid w:val="662F5E84"/>
    <w:rsid w:val="680C6198"/>
    <w:rsid w:val="69CEC365"/>
    <w:rsid w:val="69D19294"/>
    <w:rsid w:val="6B41D757"/>
    <w:rsid w:val="6B8D904C"/>
    <w:rsid w:val="6BC7C0B4"/>
    <w:rsid w:val="6CC43F7B"/>
    <w:rsid w:val="6D02526B"/>
    <w:rsid w:val="6E915937"/>
    <w:rsid w:val="6F239963"/>
    <w:rsid w:val="6F5DF7D3"/>
    <w:rsid w:val="6F7FBAB1"/>
    <w:rsid w:val="703C1AE2"/>
    <w:rsid w:val="704FD64E"/>
    <w:rsid w:val="70C558D9"/>
    <w:rsid w:val="7177D20F"/>
    <w:rsid w:val="717C9291"/>
    <w:rsid w:val="72D44AF5"/>
    <w:rsid w:val="733B05B7"/>
    <w:rsid w:val="739B0F85"/>
    <w:rsid w:val="73E0FB2B"/>
    <w:rsid w:val="748045F8"/>
    <w:rsid w:val="7511D041"/>
    <w:rsid w:val="7520B650"/>
    <w:rsid w:val="753D2A9D"/>
    <w:rsid w:val="759D1B23"/>
    <w:rsid w:val="75C42F31"/>
    <w:rsid w:val="75C9A826"/>
    <w:rsid w:val="76D29CE3"/>
    <w:rsid w:val="78ECE800"/>
    <w:rsid w:val="792175DC"/>
    <w:rsid w:val="79E4B473"/>
    <w:rsid w:val="7A6112E0"/>
    <w:rsid w:val="7BCBD4EE"/>
    <w:rsid w:val="7C28399E"/>
    <w:rsid w:val="7DAAD1F1"/>
    <w:rsid w:val="7E4C721F"/>
    <w:rsid w:val="7E978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C480C7"/>
  <w15:docId w15:val="{46E32B15-BE59-4E77-A23E-4A1327E3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1E13"/>
    <w:pPr>
      <w:ind w:left="1134"/>
      <w:jc w:val="both"/>
    </w:pPr>
    <w:rPr>
      <w:rFonts w:ascii="Aptos" w:hAnsi="Aptos"/>
      <w:sz w:val="22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rsid w:val="000023AA"/>
    <w:pPr>
      <w:keepNext/>
      <w:numPr>
        <w:numId w:val="3"/>
      </w:numPr>
      <w:pBdr>
        <w:bottom w:val="single" w:sz="12" w:space="1" w:color="auto"/>
      </w:pBdr>
      <w:spacing w:before="360"/>
      <w:ind w:left="1134" w:firstLine="0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rsid w:val="00AA02BB"/>
    <w:pPr>
      <w:keepNext/>
      <w:keepLines/>
      <w:widowControl w:val="0"/>
      <w:pBdr>
        <w:bottom w:val="double" w:sz="4" w:space="1" w:color="auto"/>
      </w:pBdr>
      <w:spacing w:before="600" w:after="400"/>
      <w:ind w:firstLine="1134"/>
      <w:outlineLvl w:val="1"/>
    </w:pPr>
    <w:rPr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rsid w:val="003E5E33"/>
    <w:pPr>
      <w:keepNext/>
      <w:numPr>
        <w:ilvl w:val="2"/>
        <w:numId w:val="3"/>
      </w:numPr>
      <w:spacing w:before="240" w:after="60"/>
      <w:outlineLvl w:val="2"/>
    </w:pPr>
    <w:rPr>
      <w:bCs/>
      <w:i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B5497E"/>
    <w:pPr>
      <w:keepNext/>
      <w:keepLines/>
      <w:numPr>
        <w:ilvl w:val="3"/>
        <w:numId w:val="3"/>
      </w:numPr>
      <w:spacing w:before="200"/>
      <w:outlineLvl w:val="3"/>
    </w:pPr>
    <w:rPr>
      <w:rFonts w:asciiTheme="minorHAnsi" w:eastAsiaTheme="majorEastAsia" w:hAnsiTheme="minorHAnsi" w:cstheme="majorBidi"/>
      <w:b/>
      <w:bCs/>
      <w:i/>
      <w:iCs/>
      <w:sz w:val="20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178CA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78CA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78CA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78CA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78CA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basedOn w:val="Standaard"/>
    <w:next w:val="Standaard"/>
    <w:link w:val="OndertitelChar"/>
    <w:uiPriority w:val="11"/>
    <w:rsid w:val="00DB6293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FSAlbert Thin"/>
      <w:b/>
      <w:color w:val="656065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rsid w:val="00DB6293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FSAlbert Thin"/>
      <w:b/>
      <w:color w:val="656065"/>
      <w:sz w:val="44"/>
      <w:szCs w:val="44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C4135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644AFE"/>
    <w:pPr>
      <w:tabs>
        <w:tab w:val="center" w:pos="4536"/>
        <w:tab w:val="right" w:pos="9072"/>
      </w:tabs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644AFE"/>
    <w:rPr>
      <w:rFonts w:ascii="Calibri" w:hAnsi="Calibri"/>
      <w:szCs w:val="24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4135"/>
    <w:rPr>
      <w:rFonts w:ascii="Tahoma" w:hAnsi="Tahoma" w:cs="Tahoma"/>
      <w:sz w:val="16"/>
      <w:szCs w:val="16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0023AA"/>
    <w:rPr>
      <w:rFonts w:ascii="Calibri" w:hAnsi="Calibri"/>
      <w:b/>
      <w:bCs/>
      <w:kern w:val="32"/>
      <w:sz w:val="28"/>
      <w:szCs w:val="32"/>
      <w:lang w:val="en-US" w:eastAsia="en-US"/>
    </w:rPr>
  </w:style>
  <w:style w:type="character" w:customStyle="1" w:styleId="Kop2Char">
    <w:name w:val="Kop 2 Char"/>
    <w:basedOn w:val="Standaardalinea-lettertype"/>
    <w:link w:val="Kop2"/>
    <w:rsid w:val="00AA02BB"/>
    <w:rPr>
      <w:rFonts w:ascii="Calibri" w:hAnsi="Calibri"/>
      <w:b/>
      <w:bCs/>
      <w:iCs/>
      <w:sz w:val="22"/>
      <w:szCs w:val="28"/>
      <w:lang w:eastAsia="en-US"/>
    </w:rPr>
  </w:style>
  <w:style w:type="paragraph" w:customStyle="1" w:styleId="MemoLijst">
    <w:name w:val="Memo Lijst"/>
    <w:basedOn w:val="Standaard"/>
    <w:rsid w:val="00EA5371"/>
    <w:pPr>
      <w:numPr>
        <w:numId w:val="9"/>
      </w:numPr>
      <w:ind w:left="1418" w:hanging="284"/>
      <w:contextualSpacing/>
    </w:pPr>
    <w:rPr>
      <w:rFonts w:eastAsia="Microsoft JhengHei"/>
    </w:rPr>
  </w:style>
  <w:style w:type="table" w:styleId="Rastertabel4">
    <w:name w:val="Grid Table 4"/>
    <w:basedOn w:val="Standaardtabel"/>
    <w:uiPriority w:val="49"/>
    <w:rsid w:val="00AA02BB"/>
    <w:rPr>
      <w:rFonts w:asciiTheme="minorHAnsi" w:eastAsiaTheme="minorHAnsi" w:hAnsiTheme="minorHAnsi" w:cstheme="minorBidi"/>
      <w:sz w:val="24"/>
      <w:szCs w:val="22"/>
      <w:lang w:eastAsia="en-US"/>
    </w:rPr>
    <w:tblPr>
      <w:tblStyleRowBandSize w:val="1"/>
      <w:tblStyleColBandSize w:val="1"/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bCs/>
        <w:i w:val="0"/>
        <w:color w:val="FFFFFF" w:themeColor="background1"/>
        <w:sz w:val="24"/>
        <w:u w:val="none"/>
      </w:rPr>
      <w:tblPr/>
      <w:tcPr>
        <w:tcBorders>
          <w:top w:val="single" w:sz="4" w:space="0" w:color="E2251E"/>
          <w:left w:val="single" w:sz="4" w:space="0" w:color="E2251E"/>
          <w:bottom w:val="single" w:sz="4" w:space="0" w:color="E2251E"/>
          <w:right w:val="single" w:sz="4" w:space="0" w:color="E2251E"/>
        </w:tcBorders>
        <w:shd w:val="clear" w:color="auto" w:fill="E2251E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Kop3Char">
    <w:name w:val="Kop 3 Char"/>
    <w:basedOn w:val="Standaardalinea-lettertype"/>
    <w:link w:val="Kop3"/>
    <w:uiPriority w:val="9"/>
    <w:rsid w:val="003E5E33"/>
    <w:rPr>
      <w:rFonts w:ascii="Calibri" w:hAnsi="Calibri"/>
      <w:bCs/>
      <w:i/>
      <w:sz w:val="22"/>
      <w:szCs w:val="22"/>
      <w:lang w:val="en-US" w:eastAsia="en-US"/>
    </w:rPr>
  </w:style>
  <w:style w:type="paragraph" w:customStyle="1" w:styleId="MemoAfbeelding">
    <w:name w:val="Memo Afbeelding"/>
    <w:basedOn w:val="Standaard"/>
    <w:next w:val="Standaard"/>
    <w:qFormat/>
    <w:rsid w:val="00AB652D"/>
    <w:pPr>
      <w:pBdr>
        <w:top w:val="single" w:sz="4" w:space="1" w:color="000000" w:themeColor="text1"/>
        <w:bottom w:val="single" w:sz="4" w:space="1" w:color="000000" w:themeColor="text1"/>
      </w:pBdr>
      <w:ind w:left="0"/>
    </w:pPr>
    <w:rPr>
      <w:rFonts w:eastAsia="Microsoft JhengHei"/>
      <w:noProof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6293"/>
    <w:rPr>
      <w:rFonts w:ascii="Calibri" w:hAnsi="Calibri" w:cs="FSAlbert Thin"/>
      <w:b/>
      <w:color w:val="656065"/>
      <w:sz w:val="28"/>
      <w:szCs w:val="28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DB6293"/>
    <w:rPr>
      <w:rFonts w:ascii="Calibri" w:hAnsi="Calibri" w:cs="FSAlbert Thin"/>
      <w:b/>
      <w:color w:val="656065"/>
      <w:sz w:val="44"/>
      <w:szCs w:val="4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B5497E"/>
    <w:rPr>
      <w:rFonts w:asciiTheme="minorHAnsi" w:eastAsiaTheme="majorEastAsia" w:hAnsiTheme="minorHAnsi" w:cstheme="majorBidi"/>
      <w:b/>
      <w:bCs/>
      <w:i/>
      <w:iCs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78CA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en-US"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78C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78C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78CA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78CA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customStyle="1" w:styleId="Tabel">
    <w:name w:val="Tabel"/>
    <w:basedOn w:val="Standaard"/>
    <w:link w:val="TabelChar"/>
    <w:uiPriority w:val="99"/>
    <w:qFormat/>
    <w:rsid w:val="00AA02BB"/>
    <w:pPr>
      <w:autoSpaceDE w:val="0"/>
      <w:autoSpaceDN w:val="0"/>
      <w:adjustRightInd w:val="0"/>
      <w:ind w:left="0" w:right="-15"/>
      <w:jc w:val="left"/>
    </w:pPr>
    <w:rPr>
      <w:rFonts w:eastAsiaTheme="minorHAnsi" w:cs="Verdana"/>
      <w:sz w:val="18"/>
      <w:szCs w:val="18"/>
      <w:lang w:eastAsia="nl-NL"/>
    </w:rPr>
  </w:style>
  <w:style w:type="character" w:customStyle="1" w:styleId="TabelChar">
    <w:name w:val="Tabel Char"/>
    <w:basedOn w:val="Standaardalinea-lettertype"/>
    <w:link w:val="Tabel"/>
    <w:uiPriority w:val="99"/>
    <w:rsid w:val="00AA02BB"/>
    <w:rPr>
      <w:rFonts w:ascii="Calibri" w:eastAsiaTheme="minorHAnsi" w:hAnsi="Calibri" w:cs="Verdana"/>
      <w:sz w:val="18"/>
      <w:szCs w:val="18"/>
    </w:rPr>
  </w:style>
  <w:style w:type="paragraph" w:customStyle="1" w:styleId="Tabelkop">
    <w:name w:val="Tabelkop"/>
    <w:basedOn w:val="Standaard"/>
    <w:link w:val="TabelkopChar"/>
    <w:uiPriority w:val="99"/>
    <w:qFormat/>
    <w:rsid w:val="00140C87"/>
    <w:pPr>
      <w:ind w:left="0"/>
      <w:jc w:val="left"/>
    </w:pPr>
    <w:rPr>
      <w:rFonts w:eastAsiaTheme="minorHAnsi" w:cstheme="minorBidi"/>
      <w:b/>
      <w:bCs/>
      <w:color w:val="FFFFFF"/>
      <w:sz w:val="18"/>
      <w:szCs w:val="18"/>
    </w:rPr>
  </w:style>
  <w:style w:type="character" w:customStyle="1" w:styleId="TabelkopChar">
    <w:name w:val="Tabelkop Char"/>
    <w:basedOn w:val="Standaardalinea-lettertype"/>
    <w:link w:val="Tabelkop"/>
    <w:uiPriority w:val="99"/>
    <w:rsid w:val="00140C87"/>
    <w:rPr>
      <w:rFonts w:ascii="Calibri" w:eastAsiaTheme="minorHAnsi" w:hAnsi="Calibri" w:cstheme="minorBidi"/>
      <w:b/>
      <w:bCs/>
      <w:color w:val="FFFFFF"/>
      <w:sz w:val="18"/>
      <w:szCs w:val="18"/>
      <w:lang w:eastAsia="en-US"/>
    </w:rPr>
  </w:style>
  <w:style w:type="paragraph" w:styleId="Voetnoottekst">
    <w:name w:val="footnote text"/>
    <w:basedOn w:val="Standaard"/>
    <w:link w:val="VoetnoottekstChar"/>
    <w:semiHidden/>
    <w:unhideWhenUsed/>
    <w:rsid w:val="0096195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61958"/>
    <w:rPr>
      <w:rFonts w:ascii="Calibri" w:hAnsi="Calibri"/>
      <w:lang w:val="en-US" w:eastAsia="en-US"/>
    </w:rPr>
  </w:style>
  <w:style w:type="paragraph" w:styleId="Bijschrift">
    <w:name w:val="caption"/>
    <w:basedOn w:val="Standaard"/>
    <w:next w:val="Standaard"/>
    <w:autoRedefine/>
    <w:uiPriority w:val="35"/>
    <w:unhideWhenUsed/>
    <w:qFormat/>
    <w:rsid w:val="00AA02BB"/>
    <w:pPr>
      <w:spacing w:after="20"/>
      <w:ind w:left="0"/>
    </w:pPr>
    <w:rPr>
      <w:b/>
      <w:bCs/>
      <w:color w:val="000000" w:themeColor="text1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B132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1325"/>
    <w:rPr>
      <w:rFonts w:ascii="Calibri" w:hAnsi="Calibri"/>
      <w:sz w:val="22"/>
      <w:szCs w:val="24"/>
      <w:lang w:val="en-US" w:eastAsia="en-US"/>
    </w:rPr>
  </w:style>
  <w:style w:type="paragraph" w:customStyle="1" w:styleId="MemoColofon">
    <w:name w:val="Memo Colofon"/>
    <w:basedOn w:val="Ondertitel"/>
    <w:rsid w:val="00AA02BB"/>
    <w:pPr>
      <w:ind w:left="0"/>
    </w:pPr>
    <w:rPr>
      <w:rFonts w:eastAsia="Microsoft JhengHei"/>
      <w:color w:val="E53138"/>
      <w:sz w:val="24"/>
    </w:rPr>
  </w:style>
  <w:style w:type="table" w:styleId="Tabelraster">
    <w:name w:val="Table Grid"/>
    <w:basedOn w:val="Standaardtabel"/>
    <w:uiPriority w:val="59"/>
    <w:rsid w:val="006E6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AA02B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A02BB"/>
    <w:rPr>
      <w:rFonts w:ascii="Calibri" w:hAnsi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02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02BB"/>
    <w:rPr>
      <w:rFonts w:ascii="Calibri" w:hAnsi="Calibri"/>
      <w:b/>
      <w:bCs/>
      <w:lang w:eastAsia="en-US"/>
    </w:rPr>
  </w:style>
  <w:style w:type="paragraph" w:customStyle="1" w:styleId="BVRBijlagen-Kop1">
    <w:name w:val="BVR Bijlagen - Kop 1"/>
    <w:basedOn w:val="Kop1"/>
    <w:rsid w:val="00011E13"/>
    <w:pPr>
      <w:pageBreakBefore/>
      <w:numPr>
        <w:numId w:val="8"/>
      </w:numPr>
      <w:suppressLineNumbers/>
      <w:pBdr>
        <w:bottom w:val="single" w:sz="4" w:space="1" w:color="auto"/>
      </w:pBdr>
      <w:suppressAutoHyphens/>
      <w:adjustRightInd w:val="0"/>
      <w:spacing w:before="0" w:after="200"/>
      <w:jc w:val="left"/>
    </w:pPr>
    <w:rPr>
      <w:rFonts w:eastAsia="Calibri" w:cs="Calibri"/>
      <w:kern w:val="0"/>
      <w:sz w:val="48"/>
      <w:szCs w:val="40"/>
      <w:lang w:bidi="en-US"/>
    </w:rPr>
  </w:style>
  <w:style w:type="paragraph" w:customStyle="1" w:styleId="MemoKop">
    <w:name w:val="Memo Kop"/>
    <w:basedOn w:val="Kop2"/>
    <w:next w:val="Standaard"/>
    <w:qFormat/>
    <w:rsid w:val="00AB652D"/>
    <w:pPr>
      <w:ind w:left="0"/>
    </w:pPr>
  </w:style>
  <w:style w:type="paragraph" w:styleId="Lijstalinea">
    <w:name w:val="List Paragraph"/>
    <w:basedOn w:val="Standaard"/>
    <w:uiPriority w:val="99"/>
    <w:rsid w:val="00D954D7"/>
    <w:pPr>
      <w:ind w:left="720"/>
      <w:contextualSpacing/>
    </w:pPr>
  </w:style>
  <w:style w:type="paragraph" w:styleId="Lijstopsomteken">
    <w:name w:val="List Bullet"/>
    <w:basedOn w:val="Standaard"/>
    <w:uiPriority w:val="99"/>
    <w:unhideWhenUsed/>
    <w:rsid w:val="008F00B1"/>
    <w:pPr>
      <w:numPr>
        <w:numId w:val="11"/>
      </w:numPr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F48FD"/>
    <w:rPr>
      <w:sz w:val="16"/>
      <w:szCs w:val="16"/>
    </w:rPr>
  </w:style>
  <w:style w:type="paragraph" w:styleId="Revisie">
    <w:name w:val="Revision"/>
    <w:hidden/>
    <w:uiPriority w:val="99"/>
    <w:semiHidden/>
    <w:rsid w:val="000A397C"/>
    <w:rPr>
      <w:rFonts w:ascii="Aptos" w:hAnsi="Aptos"/>
      <w:sz w:val="22"/>
      <w:szCs w:val="24"/>
      <w:lang w:eastAsia="en-US"/>
    </w:rPr>
  </w:style>
  <w:style w:type="character" w:styleId="Hyperlink">
    <w:name w:val="Hyperlink"/>
    <w:basedOn w:val="Standaardalinea-lettertype"/>
    <w:uiPriority w:val="99"/>
    <w:unhideWhenUsed/>
    <w:rsid w:val="007B7EE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7EEB"/>
    <w:rPr>
      <w:color w:val="605E5C"/>
      <w:shd w:val="clear" w:color="auto" w:fill="E1DFDD"/>
    </w:rPr>
  </w:style>
  <w:style w:type="table" w:styleId="Rastertabel4-Accent1">
    <w:name w:val="Grid Table 4 Accent 1"/>
    <w:basedOn w:val="Standaardtabel"/>
    <w:uiPriority w:val="49"/>
    <w:rsid w:val="0077571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0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2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5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inkoop@drutenwijchen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schenvanrijn.nl" TargetMode="External"/><Relationship Id="rId2" Type="http://schemas.openxmlformats.org/officeDocument/2006/relationships/hyperlink" Target="mailto:info@boschenvanrijn.n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1623\OneDrive%20-%20Flynth%20adviseurs%20en%20accountants\Data\Communicatie%20&amp;%20Huisstijl\Sjabloon%20-%20Rapport%202025%20mem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Notitie Rijk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F73EEF3C343642AD3C3C6ABA8B9F60" ma:contentTypeVersion="17" ma:contentTypeDescription="Een nieuw document maken." ma:contentTypeScope="" ma:versionID="e5a20cff5a8fc14f735760b358f9168d">
  <xsd:schema xmlns:xsd="http://www.w3.org/2001/XMLSchema" xmlns:xs="http://www.w3.org/2001/XMLSchema" xmlns:p="http://schemas.microsoft.com/office/2006/metadata/properties" xmlns:ns2="5121a10f-6b56-42bd-b4ad-6b2ee2fe775b" xmlns:ns3="79a558f8-9998-45d6-a64b-c5f033ea53e9" targetNamespace="http://schemas.microsoft.com/office/2006/metadata/properties" ma:root="true" ma:fieldsID="4005cb596adfa5395fafd2bbf3c00058" ns2:_="" ns3:_="">
    <xsd:import namespace="5121a10f-6b56-42bd-b4ad-6b2ee2fe775b"/>
    <xsd:import namespace="79a558f8-9998-45d6-a64b-c5f033ea53e9"/>
    <xsd:element name="properties">
      <xsd:complexType>
        <xsd:sequence>
          <xsd:element name="documentManagement">
            <xsd:complexType>
              <xsd:all>
                <xsd:element ref="ns2:Date_x0020_and_x0020_Tim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1a10f-6b56-42bd-b4ad-6b2ee2fe775b" elementFormDefault="qualified">
    <xsd:import namespace="http://schemas.microsoft.com/office/2006/documentManagement/types"/>
    <xsd:import namespace="http://schemas.microsoft.com/office/infopath/2007/PartnerControls"/>
    <xsd:element name="Date_x0020_and_x0020_Time" ma:index="4" nillable="true" ma:displayName="Date_x0020_and_x0020_Time" ma:default="[today]" ma:format="DateTime" ma:internalName="Date_x0020_and_x0020_Time" ma:readOnly="fals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40a164b2-98fd-4d85-b7d1-daabb4d20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558f8-9998-45d6-a64b-c5f033ea53e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3df1b57-3348-488f-84e5-3acf3fb3f614}" ma:internalName="TaxCatchAll" ma:showField="CatchAllData" ma:web="79a558f8-9998-45d6-a64b-c5f033ea53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a558f8-9998-45d6-a64b-c5f033ea53e9" xsi:nil="true"/>
    <lcf76f155ced4ddcb4097134ff3c332f xmlns="5121a10f-6b56-42bd-b4ad-6b2ee2fe775b">
      <Terms xmlns="http://schemas.microsoft.com/office/infopath/2007/PartnerControls"/>
    </lcf76f155ced4ddcb4097134ff3c332f>
    <Date_x0020_and_x0020_Time xmlns="5121a10f-6b56-42bd-b4ad-6b2ee2fe775b">2025-04-22T08:38:27Z</Date_x0020_and_x0020_Time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65FAC8-A2CB-4847-A7C2-25ED992AF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171A15-5044-42C4-824B-666B66072E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A399B-86C9-4ED4-99AB-31B99A269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1a10f-6b56-42bd-b4ad-6b2ee2fe775b"/>
    <ds:schemaRef ds:uri="79a558f8-9998-45d6-a64b-c5f033ea5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64B17BE-4DC3-4CD6-9B63-30836A9C2260}">
  <ds:schemaRefs>
    <ds:schemaRef ds:uri="http://schemas.microsoft.com/office/2006/metadata/properties"/>
    <ds:schemaRef ds:uri="http://schemas.microsoft.com/office/infopath/2007/PartnerControls"/>
    <ds:schemaRef ds:uri="79a558f8-9998-45d6-a64b-c5f033ea53e9"/>
    <ds:schemaRef ds:uri="5121a10f-6b56-42bd-b4ad-6b2ee2fe77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- Rapport 2025 memo</Template>
  <TotalTime>42</TotalTime>
  <Pages>5</Pages>
  <Words>903</Words>
  <Characters>5812</Characters>
  <Application>Microsoft Office Word</Application>
  <DocSecurity>0</DocSecurity>
  <Lines>48</Lines>
  <Paragraphs>13</Paragraphs>
  <ScaleCrop>false</ScaleCrop>
  <Company>Bosch &amp; van Rijn</Company>
  <LinksUpToDate>false</LinksUpToDate>
  <CharactersWithSpaces>6702</CharactersWithSpaces>
  <SharedDoc>false</SharedDoc>
  <HLinks>
    <vt:vector size="18" baseType="variant">
      <vt:variant>
        <vt:i4>655418</vt:i4>
      </vt:variant>
      <vt:variant>
        <vt:i4>0</vt:i4>
      </vt:variant>
      <vt:variant>
        <vt:i4>0</vt:i4>
      </vt:variant>
      <vt:variant>
        <vt:i4>5</vt:i4>
      </vt:variant>
      <vt:variant>
        <vt:lpwstr>mailto:inkoop@drutenwijchen.nl</vt:lpwstr>
      </vt:variant>
      <vt:variant>
        <vt:lpwstr/>
      </vt:variant>
      <vt:variant>
        <vt:i4>458824</vt:i4>
      </vt:variant>
      <vt:variant>
        <vt:i4>15</vt:i4>
      </vt:variant>
      <vt:variant>
        <vt:i4>0</vt:i4>
      </vt:variant>
      <vt:variant>
        <vt:i4>5</vt:i4>
      </vt:variant>
      <vt:variant>
        <vt:lpwstr>http://www.boschenvanrijn.nl/</vt:lpwstr>
      </vt:variant>
      <vt:variant>
        <vt:lpwstr/>
      </vt:variant>
      <vt:variant>
        <vt:i4>3473419</vt:i4>
      </vt:variant>
      <vt:variant>
        <vt:i4>12</vt:i4>
      </vt:variant>
      <vt:variant>
        <vt:i4>0</vt:i4>
      </vt:variant>
      <vt:variant>
        <vt:i4>5</vt:i4>
      </vt:variant>
      <vt:variant>
        <vt:lpwstr>mailto:info@boschenvanrijn.nl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Heijden, Eva van der</dc:creator>
  <cp:keywords/>
  <cp:lastModifiedBy>Robbert den Bekker</cp:lastModifiedBy>
  <cp:revision>385</cp:revision>
  <cp:lastPrinted>2020-02-08T02:50:00Z</cp:lastPrinted>
  <dcterms:created xsi:type="dcterms:W3CDTF">2025-04-23T18:37:00Z</dcterms:created>
  <dcterms:modified xsi:type="dcterms:W3CDTF">2025-05-06T09:28:00Z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479287290</vt:i4>
  </property>
  <property fmtid="{D5CDD505-2E9C-101B-9397-08002B2CF9AE}" pid="3" name="ContentTypeId">
    <vt:lpwstr>0x010100BBF73EEF3C343642AD3C3C6ABA8B9F60</vt:lpwstr>
  </property>
  <property fmtid="{D5CDD505-2E9C-101B-9397-08002B2CF9AE}" pid="4" name="Order">
    <vt:r8>7400</vt:r8>
  </property>
  <property fmtid="{D5CDD505-2E9C-101B-9397-08002B2CF9AE}" pid="5" name="MediaServiceImageTags">
    <vt:lpwstr/>
  </property>
  <property fmtid="{D5CDD505-2E9C-101B-9397-08002B2CF9AE}" pid="6" name="_ExtendedDescription">
    <vt:lpwstr/>
  </property>
</Properties>
</file>