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E8AC" w14:textId="040D552F" w:rsidR="007C1F1D" w:rsidRPr="004E13A5" w:rsidRDefault="0038700C" w:rsidP="00AA02BB">
      <w:pPr>
        <w:pStyle w:val="MemoColofon"/>
        <w:rPr>
          <w:sz w:val="28"/>
        </w:rPr>
      </w:pPr>
      <w:r w:rsidRPr="004E13A5">
        <w:rPr>
          <w:sz w:val="28"/>
        </w:rPr>
        <w:t>Titel</w:t>
      </w:r>
      <w:r w:rsidRPr="004E13A5">
        <w:rPr>
          <w:sz w:val="28"/>
        </w:rPr>
        <w:tab/>
      </w:r>
      <w:r w:rsidRPr="004E13A5">
        <w:rPr>
          <w:sz w:val="28"/>
        </w:rPr>
        <w:tab/>
      </w:r>
      <w:r w:rsidR="00325997">
        <w:rPr>
          <w:color w:val="808080" w:themeColor="background1" w:themeShade="80"/>
          <w:sz w:val="28"/>
        </w:rPr>
        <w:t>V</w:t>
      </w:r>
      <w:r w:rsidR="009D3265" w:rsidRPr="004E13A5">
        <w:rPr>
          <w:color w:val="808080" w:themeColor="background1" w:themeShade="80"/>
          <w:sz w:val="28"/>
        </w:rPr>
        <w:t>ragenlijst marktconsultatie</w:t>
      </w:r>
      <w:r w:rsidR="00493044">
        <w:rPr>
          <w:color w:val="808080" w:themeColor="background1" w:themeShade="80"/>
          <w:sz w:val="28"/>
        </w:rPr>
        <w:t xml:space="preserve"> - tabel</w:t>
      </w:r>
    </w:p>
    <w:p w14:paraId="035BACFC" w14:textId="0BF29FE9" w:rsidR="007C1F1D" w:rsidRPr="004E13A5" w:rsidRDefault="0038700C" w:rsidP="00AA02BB">
      <w:pPr>
        <w:pStyle w:val="MemoColofon"/>
        <w:rPr>
          <w:b w:val="0"/>
          <w:sz w:val="22"/>
        </w:rPr>
      </w:pPr>
      <w:r w:rsidRPr="004E13A5">
        <w:rPr>
          <w:b w:val="0"/>
          <w:sz w:val="22"/>
        </w:rPr>
        <w:t>Datum</w:t>
      </w:r>
      <w:r w:rsidRPr="004E13A5">
        <w:rPr>
          <w:b w:val="0"/>
          <w:sz w:val="22"/>
        </w:rPr>
        <w:tab/>
      </w:r>
      <w:r w:rsidR="00DF6DBF">
        <w:rPr>
          <w:b w:val="0"/>
          <w:color w:val="808080" w:themeColor="background1" w:themeShade="80"/>
          <w:sz w:val="22"/>
        </w:rPr>
        <w:t>0</w:t>
      </w:r>
      <w:r w:rsidR="00154B45">
        <w:rPr>
          <w:b w:val="0"/>
          <w:color w:val="808080" w:themeColor="background1" w:themeShade="80"/>
          <w:sz w:val="22"/>
        </w:rPr>
        <w:t>2</w:t>
      </w:r>
      <w:r w:rsidR="009D3265" w:rsidRPr="004E13A5">
        <w:rPr>
          <w:b w:val="0"/>
          <w:color w:val="808080" w:themeColor="background1" w:themeShade="80"/>
          <w:sz w:val="22"/>
        </w:rPr>
        <w:t>-0</w:t>
      </w:r>
      <w:r w:rsidR="00DF6DBF">
        <w:rPr>
          <w:b w:val="0"/>
          <w:color w:val="808080" w:themeColor="background1" w:themeShade="80"/>
          <w:sz w:val="22"/>
        </w:rPr>
        <w:t>5</w:t>
      </w:r>
      <w:r w:rsidR="009D3265" w:rsidRPr="004E13A5">
        <w:rPr>
          <w:b w:val="0"/>
          <w:color w:val="808080" w:themeColor="background1" w:themeShade="80"/>
          <w:sz w:val="22"/>
        </w:rPr>
        <w:t>-2025</w:t>
      </w:r>
    </w:p>
    <w:p w14:paraId="152FDD97" w14:textId="77777777" w:rsidR="009D3265" w:rsidRPr="004E13A5" w:rsidRDefault="0038700C" w:rsidP="00AA02BB">
      <w:pPr>
        <w:pStyle w:val="MemoColofon"/>
        <w:rPr>
          <w:b w:val="0"/>
          <w:color w:val="808080" w:themeColor="background1" w:themeShade="80"/>
          <w:sz w:val="22"/>
        </w:rPr>
      </w:pPr>
      <w:r w:rsidRPr="004E13A5">
        <w:rPr>
          <w:b w:val="0"/>
          <w:sz w:val="22"/>
        </w:rPr>
        <w:t>Auteur</w:t>
      </w:r>
      <w:r w:rsidRPr="004E13A5">
        <w:rPr>
          <w:b w:val="0"/>
          <w:sz w:val="22"/>
        </w:rPr>
        <w:tab/>
      </w:r>
      <w:r w:rsidR="009D3265" w:rsidRPr="004E13A5">
        <w:rPr>
          <w:b w:val="0"/>
          <w:color w:val="808080" w:themeColor="background1" w:themeShade="80"/>
          <w:sz w:val="22"/>
        </w:rPr>
        <w:t>A. Top</w:t>
      </w:r>
    </w:p>
    <w:p w14:paraId="2357B383" w14:textId="09E69023" w:rsidR="00154B45" w:rsidRPr="00154B45" w:rsidRDefault="009D3265" w:rsidP="00154B45">
      <w:pPr>
        <w:pStyle w:val="MemoColofon"/>
        <w:ind w:left="567" w:firstLine="567"/>
        <w:rPr>
          <w:b w:val="0"/>
          <w:color w:val="808080" w:themeColor="background1" w:themeShade="80"/>
          <w:sz w:val="22"/>
        </w:rPr>
      </w:pPr>
      <w:r w:rsidRPr="004E13A5">
        <w:rPr>
          <w:b w:val="0"/>
          <w:color w:val="808080" w:themeColor="background1" w:themeShade="80"/>
          <w:sz w:val="22"/>
        </w:rPr>
        <w:t>E. van der Heijden</w:t>
      </w:r>
    </w:p>
    <w:p w14:paraId="4D2E8C6F" w14:textId="77777777" w:rsidR="009C1CD3" w:rsidRDefault="009C1CD3" w:rsidP="009C1CD3">
      <w:pPr>
        <w:pStyle w:val="MemoKop"/>
        <w:rPr>
          <w:rFonts w:eastAsia="Microsoft JhengHei"/>
        </w:rPr>
      </w:pPr>
      <w:r>
        <w:rPr>
          <w:rFonts w:eastAsia="Microsoft JhengHei"/>
        </w:rPr>
        <w:t>Vragenlijst in tabelvorm</w:t>
      </w:r>
    </w:p>
    <w:tbl>
      <w:tblPr>
        <w:tblStyle w:val="Tabelraster"/>
        <w:tblW w:w="8931" w:type="dxa"/>
        <w:tblInd w:w="-289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D17340" w14:paraId="1D300FB8" w14:textId="77777777" w:rsidTr="00325997">
        <w:tc>
          <w:tcPr>
            <w:tcW w:w="8931" w:type="dxa"/>
            <w:gridSpan w:val="2"/>
          </w:tcPr>
          <w:p w14:paraId="087575AC" w14:textId="109C15D0" w:rsidR="00D17340" w:rsidRPr="00D17340" w:rsidRDefault="00D17340" w:rsidP="009C1CD3">
            <w:pPr>
              <w:ind w:left="0"/>
              <w:rPr>
                <w:rFonts w:eastAsia="Microsoft JhengHei"/>
                <w:b/>
                <w:bCs/>
              </w:rPr>
            </w:pPr>
            <w:r>
              <w:rPr>
                <w:rFonts w:eastAsia="Microsoft JhengHei"/>
                <w:b/>
                <w:bCs/>
              </w:rPr>
              <w:t>Interessepeiling</w:t>
            </w:r>
          </w:p>
        </w:tc>
      </w:tr>
      <w:tr w:rsidR="00D17340" w14:paraId="65592724" w14:textId="77777777" w:rsidTr="00CD26F1">
        <w:tc>
          <w:tcPr>
            <w:tcW w:w="4395" w:type="dxa"/>
          </w:tcPr>
          <w:p w14:paraId="293C894F" w14:textId="03780118" w:rsidR="00D17340" w:rsidRDefault="00D17340" w:rsidP="00D17340">
            <w:pPr>
              <w:ind w:left="0"/>
            </w:pPr>
            <w:r>
              <w:t xml:space="preserve">1. </w:t>
            </w:r>
            <w:r w:rsidRPr="004E13A5">
              <w:t>Overweegt u, direct of indirect, deel te nemen aan de maatschappelijke tender ten behoeve van de realisatie van windturbines in de gemeente Wijchen, zoekgebieden 2, 4 en 6?</w:t>
            </w:r>
          </w:p>
        </w:tc>
        <w:tc>
          <w:tcPr>
            <w:tcW w:w="4536" w:type="dxa"/>
          </w:tcPr>
          <w:p w14:paraId="2DCEB0D7" w14:textId="066AE042" w:rsidR="00D17340" w:rsidRDefault="00D17340" w:rsidP="00D17340">
            <w:pPr>
              <w:pStyle w:val="Lijstalinea"/>
              <w:numPr>
                <w:ilvl w:val="0"/>
                <w:numId w:val="36"/>
              </w:numPr>
            </w:pPr>
            <w:r>
              <w:t xml:space="preserve">Ja, </w:t>
            </w:r>
            <w:r w:rsidR="00E733AC">
              <w:t>ga verder bij vraag 2.</w:t>
            </w:r>
          </w:p>
          <w:p w14:paraId="126C71DF" w14:textId="3F720FE3" w:rsidR="00D17340" w:rsidRDefault="00D17340" w:rsidP="00325997">
            <w:pPr>
              <w:pStyle w:val="Lijstalinea"/>
              <w:numPr>
                <w:ilvl w:val="0"/>
                <w:numId w:val="36"/>
              </w:numPr>
            </w:pPr>
            <w:r>
              <w:t>Nee</w:t>
            </w:r>
            <w:r w:rsidR="00BD7C10">
              <w:t xml:space="preserve">, </w:t>
            </w:r>
            <w:r w:rsidR="00367CD7">
              <w:t xml:space="preserve">ga verder </w:t>
            </w:r>
            <w:r w:rsidR="5B68EA5C">
              <w:t>bij</w:t>
            </w:r>
            <w:r w:rsidR="00367CD7">
              <w:t xml:space="preserve"> vraag 1</w:t>
            </w:r>
            <w:r w:rsidR="00097712">
              <w:t>2</w:t>
            </w:r>
            <w:r w:rsidR="00367CD7">
              <w:t>.</w:t>
            </w:r>
            <w:r w:rsidR="00EE7EBC">
              <w:t xml:space="preserve"> </w:t>
            </w:r>
          </w:p>
        </w:tc>
      </w:tr>
      <w:tr w:rsidR="00D17340" w14:paraId="3D249EC1" w14:textId="77777777" w:rsidTr="00CD26F1">
        <w:tc>
          <w:tcPr>
            <w:tcW w:w="8931" w:type="dxa"/>
            <w:gridSpan w:val="2"/>
          </w:tcPr>
          <w:p w14:paraId="19120F15" w14:textId="77777777" w:rsidR="00D17340" w:rsidRDefault="00D17340" w:rsidP="00D17340">
            <w:pPr>
              <w:ind w:left="0"/>
              <w:jc w:val="left"/>
            </w:pPr>
          </w:p>
          <w:p w14:paraId="2A5FED70" w14:textId="363B14AE" w:rsidR="00D17340" w:rsidRPr="00D17340" w:rsidRDefault="00D17340" w:rsidP="00D17340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Inschrijver</w:t>
            </w:r>
          </w:p>
        </w:tc>
      </w:tr>
      <w:tr w:rsidR="00D17340" w14:paraId="157258EA" w14:textId="77777777" w:rsidTr="00CD26F1">
        <w:tc>
          <w:tcPr>
            <w:tcW w:w="4395" w:type="dxa"/>
          </w:tcPr>
          <w:p w14:paraId="2C330F60" w14:textId="0EABC98B" w:rsidR="00D17340" w:rsidRDefault="00D17340" w:rsidP="00D17340">
            <w:pPr>
              <w:ind w:left="0"/>
            </w:pPr>
            <w:r>
              <w:t xml:space="preserve">2. </w:t>
            </w:r>
            <w:r w:rsidRPr="004E13A5">
              <w:rPr>
                <w:rFonts w:eastAsia="Microsoft JhengHei"/>
              </w:rPr>
              <w:t>Welke stelling is op uw partij van toepassing?</w:t>
            </w:r>
          </w:p>
        </w:tc>
        <w:tc>
          <w:tcPr>
            <w:tcW w:w="4536" w:type="dxa"/>
          </w:tcPr>
          <w:p w14:paraId="067869DC" w14:textId="424DE4A5" w:rsidR="00D17340" w:rsidRPr="004E13A5" w:rsidRDefault="00D17340" w:rsidP="00D17340">
            <w:pPr>
              <w:pStyle w:val="Lijstalinea"/>
              <w:numPr>
                <w:ilvl w:val="0"/>
                <w:numId w:val="4"/>
              </w:numPr>
              <w:rPr>
                <w:rFonts w:eastAsia="Microsoft JhengHei"/>
                <w:szCs w:val="22"/>
              </w:rPr>
            </w:pPr>
            <w:r w:rsidRPr="004E13A5">
              <w:rPr>
                <w:rFonts w:eastAsia="Microsoft JhengHei"/>
              </w:rPr>
              <w:t>Ik ben een commerciële partij</w:t>
            </w:r>
            <w:r>
              <w:rPr>
                <w:rFonts w:eastAsia="Microsoft JhengHei"/>
              </w:rPr>
              <w:t>.</w:t>
            </w:r>
          </w:p>
          <w:p w14:paraId="6AF5F954" w14:textId="414977F7" w:rsidR="00D17340" w:rsidRPr="00CD26F1" w:rsidRDefault="00D17340" w:rsidP="00D17340">
            <w:pPr>
              <w:pStyle w:val="Lijstalinea"/>
              <w:numPr>
                <w:ilvl w:val="0"/>
                <w:numId w:val="4"/>
              </w:numPr>
              <w:rPr>
                <w:rFonts w:eastAsia="Microsoft JhengHei"/>
                <w:szCs w:val="22"/>
              </w:rPr>
            </w:pPr>
            <w:r w:rsidRPr="004E13A5">
              <w:rPr>
                <w:rFonts w:eastAsia="Microsoft JhengHei"/>
              </w:rPr>
              <w:t>Ik ben een coöperatieve partij</w:t>
            </w:r>
            <w:r>
              <w:rPr>
                <w:rFonts w:eastAsia="Microsoft JhengHei"/>
              </w:rPr>
              <w:t>.</w:t>
            </w:r>
          </w:p>
          <w:p w14:paraId="0AB13B06" w14:textId="77777777" w:rsidR="005D042A" w:rsidRPr="00AD1EB1" w:rsidRDefault="00D17340" w:rsidP="00D17340">
            <w:pPr>
              <w:pStyle w:val="Lijstalinea"/>
              <w:numPr>
                <w:ilvl w:val="0"/>
                <w:numId w:val="4"/>
              </w:numPr>
              <w:rPr>
                <w:rFonts w:eastAsia="Microsoft JhengHei"/>
                <w:szCs w:val="22"/>
              </w:rPr>
            </w:pPr>
            <w:r w:rsidRPr="00CD26F1">
              <w:rPr>
                <w:rFonts w:eastAsia="Microsoft JhengHei"/>
              </w:rPr>
              <w:t>Ik ben een partij die bestaat uit een samenwerking tussen commerciële en coöperatieve partijen.</w:t>
            </w:r>
          </w:p>
          <w:p w14:paraId="6B78D8D9" w14:textId="77777777" w:rsidR="00AD1EB1" w:rsidRPr="00AD1EB1" w:rsidRDefault="00AD1EB1" w:rsidP="00D17340">
            <w:pPr>
              <w:pStyle w:val="Lijstalinea"/>
              <w:numPr>
                <w:ilvl w:val="0"/>
                <w:numId w:val="4"/>
              </w:numPr>
              <w:rPr>
                <w:rFonts w:eastAsia="Microsoft JhengHei"/>
                <w:szCs w:val="22"/>
              </w:rPr>
            </w:pPr>
            <w:r>
              <w:rPr>
                <w:rFonts w:eastAsia="Microsoft JhengHei"/>
              </w:rPr>
              <w:t>Anders, namelijk:</w:t>
            </w:r>
          </w:p>
          <w:p w14:paraId="48090F83" w14:textId="77777777" w:rsidR="00AD1EB1" w:rsidRDefault="00AD1EB1" w:rsidP="00AD1EB1">
            <w:pPr>
              <w:ind w:left="0"/>
              <w:rPr>
                <w:rFonts w:eastAsia="Microsoft JhengHei"/>
                <w:szCs w:val="22"/>
              </w:rPr>
            </w:pPr>
          </w:p>
          <w:p w14:paraId="3B416244" w14:textId="77777777" w:rsidR="00AD1EB1" w:rsidRDefault="00AD1EB1" w:rsidP="00AD1EB1">
            <w:pPr>
              <w:ind w:left="0"/>
              <w:rPr>
                <w:rFonts w:eastAsia="Microsoft JhengHei"/>
                <w:szCs w:val="22"/>
              </w:rPr>
            </w:pPr>
            <w:r>
              <w:rPr>
                <w:rFonts w:eastAsia="Microsoft JhengHei"/>
                <w:szCs w:val="22"/>
              </w:rPr>
              <w:t>Antwoord: ____________________________</w:t>
            </w:r>
          </w:p>
          <w:p w14:paraId="3DE1AB38" w14:textId="7DD74F45" w:rsidR="00AD1EB1" w:rsidRPr="00AD1EB1" w:rsidRDefault="00AD1EB1" w:rsidP="00AD1EB1">
            <w:pPr>
              <w:ind w:left="0"/>
              <w:rPr>
                <w:rFonts w:eastAsia="Microsoft JhengHei"/>
                <w:szCs w:val="22"/>
              </w:rPr>
            </w:pPr>
          </w:p>
        </w:tc>
      </w:tr>
      <w:tr w:rsidR="00D70C29" w14:paraId="54416F93" w14:textId="77777777" w:rsidTr="00CD26F1">
        <w:tc>
          <w:tcPr>
            <w:tcW w:w="4395" w:type="dxa"/>
          </w:tcPr>
          <w:p w14:paraId="2BA13440" w14:textId="3CDCBFAF" w:rsidR="00D70C29" w:rsidRDefault="00D70C29" w:rsidP="00D17340">
            <w:pPr>
              <w:ind w:left="0"/>
            </w:pPr>
            <w:r>
              <w:t xml:space="preserve">3. </w:t>
            </w:r>
            <w:r w:rsidRPr="004E13A5">
              <w:t>Met welke partij gaat u (eventueel) samenwerken of werkt u zelfstandig?</w:t>
            </w:r>
          </w:p>
        </w:tc>
        <w:tc>
          <w:tcPr>
            <w:tcW w:w="4536" w:type="dxa"/>
          </w:tcPr>
          <w:p w14:paraId="625E3C70" w14:textId="19C10FB5" w:rsidR="00D70C29" w:rsidRPr="00D70C29" w:rsidRDefault="00D70C29" w:rsidP="00D70C29">
            <w:pPr>
              <w:ind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Antwoord: ____________________________</w:t>
            </w:r>
          </w:p>
        </w:tc>
      </w:tr>
      <w:tr w:rsidR="00D17340" w14:paraId="71C76A42" w14:textId="77777777" w:rsidTr="00CD26F1">
        <w:tc>
          <w:tcPr>
            <w:tcW w:w="4395" w:type="dxa"/>
          </w:tcPr>
          <w:p w14:paraId="2F9A8956" w14:textId="553363D6" w:rsidR="00D17340" w:rsidRDefault="00D70C29" w:rsidP="00D17340">
            <w:pPr>
              <w:ind w:left="0"/>
            </w:pPr>
            <w:r>
              <w:t>4</w:t>
            </w:r>
            <w:r w:rsidR="00D17340">
              <w:t xml:space="preserve">. </w:t>
            </w:r>
            <w:r w:rsidR="00D17340" w:rsidRPr="004E13A5">
              <w:rPr>
                <w:rFonts w:eastAsia="Microsoft JhengHei"/>
              </w:rPr>
              <w:t>Heeft u ervaring met het ontwikkelen van windparken in Nederland?</w:t>
            </w:r>
          </w:p>
        </w:tc>
        <w:tc>
          <w:tcPr>
            <w:tcW w:w="4536" w:type="dxa"/>
          </w:tcPr>
          <w:p w14:paraId="624E43D8" w14:textId="0F6667C9" w:rsidR="00D17340" w:rsidRDefault="00D17340" w:rsidP="00D17340">
            <w:pPr>
              <w:pStyle w:val="Lijstalinea"/>
              <w:numPr>
                <w:ilvl w:val="0"/>
                <w:numId w:val="35"/>
              </w:numPr>
              <w:jc w:val="left"/>
            </w:pPr>
            <w:r>
              <w:t xml:space="preserve">Ja, </w:t>
            </w:r>
            <w:r w:rsidR="00CC185F">
              <w:t>ga verder bij</w:t>
            </w:r>
            <w:r>
              <w:t xml:space="preserve"> vraag </w:t>
            </w:r>
            <w:r w:rsidR="0040159C">
              <w:t>4</w:t>
            </w:r>
            <w:r>
              <w:t xml:space="preserve">a. </w:t>
            </w:r>
          </w:p>
          <w:p w14:paraId="5693739E" w14:textId="44335724" w:rsidR="00D17340" w:rsidRPr="00913C0D" w:rsidRDefault="00D17340" w:rsidP="00D17340">
            <w:pPr>
              <w:pStyle w:val="Lijstalinea"/>
              <w:numPr>
                <w:ilvl w:val="0"/>
                <w:numId w:val="35"/>
              </w:numPr>
              <w:jc w:val="left"/>
            </w:pPr>
            <w:r>
              <w:t>Nee</w:t>
            </w:r>
            <w:r w:rsidR="007B51C6">
              <w:t xml:space="preserve">, ga </w:t>
            </w:r>
            <w:r w:rsidR="4F8991C5">
              <w:t>verder</w:t>
            </w:r>
            <w:r w:rsidR="007B51C6">
              <w:t xml:space="preserve"> </w:t>
            </w:r>
            <w:r w:rsidR="706F16F9">
              <w:t>bij</w:t>
            </w:r>
            <w:r w:rsidR="007B51C6">
              <w:t xml:space="preserve"> vraag </w:t>
            </w:r>
            <w:r w:rsidR="0040159C">
              <w:t>5</w:t>
            </w:r>
            <w:r w:rsidR="007B51C6">
              <w:t>.</w:t>
            </w:r>
          </w:p>
        </w:tc>
      </w:tr>
      <w:tr w:rsidR="00D17340" w14:paraId="30A38E1D" w14:textId="77777777" w:rsidTr="00CD26F1">
        <w:tc>
          <w:tcPr>
            <w:tcW w:w="4395" w:type="dxa"/>
          </w:tcPr>
          <w:p w14:paraId="6C49A6F9" w14:textId="024FA0E4" w:rsidR="00D17340" w:rsidRDefault="0040159C" w:rsidP="00D17340">
            <w:pPr>
              <w:ind w:left="0"/>
            </w:pPr>
            <w:r>
              <w:t>4</w:t>
            </w:r>
            <w:r w:rsidR="00D17340">
              <w:t>a. G</w:t>
            </w:r>
            <w:r w:rsidR="00D17340" w:rsidRPr="004E13A5">
              <w:t>eef van (enkele van) deze projecten een korte toelichting, bestaande uit het aantal windturbines, het aantal MW en de huidige status van het project.</w:t>
            </w:r>
          </w:p>
        </w:tc>
        <w:tc>
          <w:tcPr>
            <w:tcW w:w="4536" w:type="dxa"/>
          </w:tcPr>
          <w:p w14:paraId="7AD1D29C" w14:textId="2D46F749" w:rsidR="00D17340" w:rsidRDefault="00D17340" w:rsidP="00D17340">
            <w:pPr>
              <w:ind w:left="0"/>
            </w:pPr>
            <w:r>
              <w:t>Antwoord: ____________________________</w:t>
            </w:r>
          </w:p>
          <w:p w14:paraId="60978A5A" w14:textId="77777777" w:rsidR="00D17340" w:rsidRDefault="00D17340" w:rsidP="00D17340">
            <w:pPr>
              <w:ind w:left="0"/>
            </w:pPr>
          </w:p>
        </w:tc>
      </w:tr>
      <w:tr w:rsidR="00D17340" w14:paraId="2F02CB16" w14:textId="77777777" w:rsidTr="00CD26F1">
        <w:tc>
          <w:tcPr>
            <w:tcW w:w="4395" w:type="dxa"/>
          </w:tcPr>
          <w:p w14:paraId="743FC52C" w14:textId="6BBD3C3A" w:rsidR="00D17340" w:rsidRDefault="0040159C" w:rsidP="00D17340">
            <w:pPr>
              <w:ind w:left="0"/>
            </w:pPr>
            <w:r>
              <w:t>5</w:t>
            </w:r>
            <w:r w:rsidR="00D17340">
              <w:t>. In welke sector(en) bent u actief?</w:t>
            </w:r>
          </w:p>
        </w:tc>
        <w:tc>
          <w:tcPr>
            <w:tcW w:w="4536" w:type="dxa"/>
          </w:tcPr>
          <w:p w14:paraId="2FAF0756" w14:textId="77777777" w:rsidR="00D17340" w:rsidRPr="004E13A5" w:rsidRDefault="00D17340" w:rsidP="00D17340">
            <w:pPr>
              <w:pStyle w:val="Lijstalinea"/>
              <w:numPr>
                <w:ilvl w:val="0"/>
                <w:numId w:val="1"/>
              </w:numPr>
              <w:rPr>
                <w:rFonts w:eastAsia="Microsoft JhengHei"/>
                <w:szCs w:val="22"/>
              </w:rPr>
            </w:pPr>
            <w:bookmarkStart w:id="0" w:name="_Hlk196392733"/>
            <w:r w:rsidRPr="004E13A5">
              <w:rPr>
                <w:rFonts w:eastAsia="Microsoft JhengHei"/>
              </w:rPr>
              <w:t>Windenergie</w:t>
            </w:r>
          </w:p>
          <w:p w14:paraId="59D689DD" w14:textId="77777777" w:rsidR="00D17340" w:rsidRPr="007666AD" w:rsidRDefault="00D17340" w:rsidP="00D17340">
            <w:pPr>
              <w:pStyle w:val="Lijstalinea"/>
              <w:numPr>
                <w:ilvl w:val="0"/>
                <w:numId w:val="1"/>
              </w:numPr>
              <w:rPr>
                <w:rFonts w:eastAsia="Microsoft JhengHei"/>
                <w:szCs w:val="22"/>
              </w:rPr>
            </w:pPr>
            <w:r w:rsidRPr="004E13A5">
              <w:rPr>
                <w:rFonts w:eastAsia="Microsoft JhengHei"/>
              </w:rPr>
              <w:t>Zonne-energi</w:t>
            </w:r>
            <w:r>
              <w:rPr>
                <w:rFonts w:eastAsia="Microsoft JhengHei"/>
              </w:rPr>
              <w:t>e</w:t>
            </w:r>
          </w:p>
          <w:p w14:paraId="37DFFDA1" w14:textId="77777777" w:rsidR="00D17340" w:rsidRPr="0040159C" w:rsidRDefault="00D17340" w:rsidP="00D17340">
            <w:pPr>
              <w:pStyle w:val="Lijstalinea"/>
              <w:numPr>
                <w:ilvl w:val="0"/>
                <w:numId w:val="1"/>
              </w:numPr>
              <w:rPr>
                <w:rFonts w:eastAsia="Microsoft JhengHei"/>
                <w:szCs w:val="22"/>
              </w:rPr>
            </w:pPr>
            <w:r w:rsidRPr="007666AD">
              <w:rPr>
                <w:rFonts w:eastAsia="Microsoft JhengHei"/>
              </w:rPr>
              <w:t>Energieopslag</w:t>
            </w:r>
            <w:bookmarkEnd w:id="0"/>
          </w:p>
          <w:p w14:paraId="09711604" w14:textId="77777777" w:rsidR="0040159C" w:rsidRPr="0040159C" w:rsidRDefault="0040159C" w:rsidP="00D17340">
            <w:pPr>
              <w:pStyle w:val="Lijstalinea"/>
              <w:numPr>
                <w:ilvl w:val="0"/>
                <w:numId w:val="1"/>
              </w:numPr>
              <w:rPr>
                <w:rFonts w:eastAsia="Microsoft JhengHei"/>
                <w:szCs w:val="22"/>
              </w:rPr>
            </w:pPr>
            <w:r>
              <w:rPr>
                <w:rFonts w:eastAsia="Microsoft JhengHei"/>
              </w:rPr>
              <w:t>Anders, namelijk:</w:t>
            </w:r>
          </w:p>
          <w:p w14:paraId="68400B16" w14:textId="77777777" w:rsidR="0040159C" w:rsidRDefault="0040159C" w:rsidP="0040159C">
            <w:pPr>
              <w:ind w:left="0"/>
              <w:rPr>
                <w:rFonts w:eastAsia="Microsoft JhengHei"/>
                <w:szCs w:val="22"/>
              </w:rPr>
            </w:pPr>
          </w:p>
          <w:p w14:paraId="7F454974" w14:textId="77777777" w:rsidR="0040159C" w:rsidRDefault="0040159C" w:rsidP="0040159C">
            <w:pPr>
              <w:ind w:left="0"/>
              <w:rPr>
                <w:rFonts w:eastAsia="Microsoft JhengHei"/>
                <w:szCs w:val="22"/>
              </w:rPr>
            </w:pPr>
            <w:r>
              <w:rPr>
                <w:rFonts w:eastAsia="Microsoft JhengHei"/>
                <w:szCs w:val="22"/>
              </w:rPr>
              <w:t>Antwoord: ____________________________</w:t>
            </w:r>
          </w:p>
          <w:p w14:paraId="4D7C2776" w14:textId="35C440D6" w:rsidR="0040159C" w:rsidRPr="0040159C" w:rsidRDefault="0040159C" w:rsidP="0040159C">
            <w:pPr>
              <w:ind w:left="0"/>
              <w:rPr>
                <w:rFonts w:eastAsia="Microsoft JhengHei"/>
                <w:szCs w:val="22"/>
              </w:rPr>
            </w:pPr>
          </w:p>
        </w:tc>
      </w:tr>
      <w:tr w:rsidR="00D17340" w14:paraId="1BBDA6E1" w14:textId="77777777" w:rsidTr="00325997">
        <w:tc>
          <w:tcPr>
            <w:tcW w:w="8931" w:type="dxa"/>
            <w:gridSpan w:val="2"/>
          </w:tcPr>
          <w:p w14:paraId="00F16C46" w14:textId="77777777" w:rsidR="00D17340" w:rsidRDefault="00D17340" w:rsidP="00D17340">
            <w:pPr>
              <w:ind w:left="0"/>
              <w:rPr>
                <w:rFonts w:eastAsia="Microsoft JhengHei"/>
              </w:rPr>
            </w:pPr>
          </w:p>
          <w:p w14:paraId="55F4646E" w14:textId="4E09F93E" w:rsidR="003D43B8" w:rsidRPr="003D43B8" w:rsidRDefault="003D43B8" w:rsidP="00D17340">
            <w:pPr>
              <w:ind w:left="0"/>
              <w:rPr>
                <w:rFonts w:eastAsia="Microsoft JhengHei"/>
                <w:b/>
                <w:bCs/>
              </w:rPr>
            </w:pPr>
            <w:r>
              <w:rPr>
                <w:rFonts w:eastAsia="Microsoft JhengHei"/>
                <w:b/>
                <w:bCs/>
              </w:rPr>
              <w:t>Inhoud project</w:t>
            </w:r>
          </w:p>
        </w:tc>
      </w:tr>
      <w:tr w:rsidR="005C0313" w14:paraId="0EFD6CEF" w14:textId="77777777" w:rsidTr="005C0313">
        <w:tc>
          <w:tcPr>
            <w:tcW w:w="4395" w:type="dxa"/>
          </w:tcPr>
          <w:p w14:paraId="3F50DBBC" w14:textId="583084AD" w:rsidR="005C0313" w:rsidRPr="00BC0C08" w:rsidRDefault="00715412" w:rsidP="00715412">
            <w:pPr>
              <w:ind w:left="0"/>
            </w:pPr>
            <w:r>
              <w:t xml:space="preserve">6. </w:t>
            </w:r>
            <w:r w:rsidR="00BC0C08">
              <w:t>Wat is de status van het project waarmee u voornemens bent zich in te schrijven?</w:t>
            </w:r>
          </w:p>
        </w:tc>
        <w:tc>
          <w:tcPr>
            <w:tcW w:w="4536" w:type="dxa"/>
          </w:tcPr>
          <w:p w14:paraId="0226364A" w14:textId="75EA6E51" w:rsidR="005C0313" w:rsidRDefault="00415844" w:rsidP="00D17340">
            <w:pPr>
              <w:ind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Antwoord: ______________________________</w:t>
            </w:r>
          </w:p>
        </w:tc>
      </w:tr>
      <w:tr w:rsidR="00D17340" w14:paraId="7181F276" w14:textId="77777777" w:rsidTr="00CD26F1">
        <w:tc>
          <w:tcPr>
            <w:tcW w:w="4395" w:type="dxa"/>
          </w:tcPr>
          <w:p w14:paraId="40390805" w14:textId="67D31B70" w:rsidR="00D17340" w:rsidRDefault="007173A0" w:rsidP="1FF93D7E">
            <w:pPr>
              <w:ind w:left="0"/>
            </w:pPr>
            <w:r>
              <w:t>7</w:t>
            </w:r>
            <w:r w:rsidR="00D17340">
              <w:t xml:space="preserve">. </w:t>
            </w:r>
            <w:r w:rsidR="00D17340" w:rsidRPr="004E13A5">
              <w:rPr>
                <w:rFonts w:eastAsia="Microsoft JhengHei"/>
              </w:rPr>
              <w:t xml:space="preserve">In welk van de drie aangewezen zoekgebieden is uw </w:t>
            </w:r>
            <w:r w:rsidR="00D17340">
              <w:rPr>
                <w:rFonts w:eastAsia="Microsoft JhengHei"/>
              </w:rPr>
              <w:t xml:space="preserve">beoogde </w:t>
            </w:r>
            <w:r w:rsidR="00D17340" w:rsidRPr="004E13A5">
              <w:rPr>
                <w:rFonts w:eastAsia="Microsoft JhengHei"/>
              </w:rPr>
              <w:t>project gelegen?</w:t>
            </w:r>
          </w:p>
        </w:tc>
        <w:tc>
          <w:tcPr>
            <w:tcW w:w="4536" w:type="dxa"/>
          </w:tcPr>
          <w:p w14:paraId="5C189EFD" w14:textId="72B4C8A1" w:rsidR="00D17340" w:rsidRPr="004E13A5" w:rsidRDefault="00D17340" w:rsidP="00D17340">
            <w:pPr>
              <w:pStyle w:val="Lijstalinea"/>
              <w:numPr>
                <w:ilvl w:val="0"/>
                <w:numId w:val="2"/>
              </w:numPr>
              <w:rPr>
                <w:rFonts w:eastAsia="Microsoft JhengHei"/>
                <w:szCs w:val="22"/>
              </w:rPr>
            </w:pPr>
            <w:r>
              <w:rPr>
                <w:rFonts w:eastAsia="Microsoft JhengHei"/>
              </w:rPr>
              <w:t xml:space="preserve">Zoekgebied </w:t>
            </w:r>
            <w:r w:rsidRPr="004E13A5">
              <w:rPr>
                <w:rFonts w:eastAsia="Microsoft JhengHei"/>
              </w:rPr>
              <w:t>2</w:t>
            </w:r>
          </w:p>
          <w:p w14:paraId="37983D88" w14:textId="421B5DAA" w:rsidR="00D17340" w:rsidRPr="0013688D" w:rsidRDefault="00D17340" w:rsidP="00D17340">
            <w:pPr>
              <w:pStyle w:val="Lijstalinea"/>
              <w:numPr>
                <w:ilvl w:val="0"/>
                <w:numId w:val="2"/>
              </w:numPr>
              <w:rPr>
                <w:rFonts w:eastAsia="Microsoft JhengHei"/>
                <w:szCs w:val="22"/>
              </w:rPr>
            </w:pPr>
            <w:r>
              <w:rPr>
                <w:rFonts w:eastAsia="Microsoft JhengHei"/>
              </w:rPr>
              <w:t xml:space="preserve">Zoekgebied </w:t>
            </w:r>
            <w:r w:rsidRPr="004E13A5">
              <w:rPr>
                <w:rFonts w:eastAsia="Microsoft JhengHei"/>
              </w:rPr>
              <w:t>4</w:t>
            </w:r>
          </w:p>
          <w:p w14:paraId="5F5B1193" w14:textId="77777777" w:rsidR="00D17340" w:rsidRPr="0046604F" w:rsidRDefault="00D17340" w:rsidP="00D17340">
            <w:pPr>
              <w:pStyle w:val="Lijstalinea"/>
              <w:numPr>
                <w:ilvl w:val="0"/>
                <w:numId w:val="2"/>
              </w:numPr>
              <w:rPr>
                <w:rFonts w:eastAsia="Microsoft JhengHei"/>
                <w:szCs w:val="22"/>
              </w:rPr>
            </w:pPr>
            <w:r>
              <w:rPr>
                <w:rFonts w:eastAsia="Microsoft JhengHei"/>
              </w:rPr>
              <w:t xml:space="preserve">Zoekgebied </w:t>
            </w:r>
            <w:r w:rsidRPr="0013688D">
              <w:rPr>
                <w:rFonts w:eastAsia="Microsoft JhengHei"/>
              </w:rPr>
              <w:t>6</w:t>
            </w:r>
          </w:p>
          <w:p w14:paraId="57127884" w14:textId="77777777" w:rsidR="0046604F" w:rsidRPr="0046604F" w:rsidRDefault="0046604F" w:rsidP="00D17340">
            <w:pPr>
              <w:pStyle w:val="Lijstalinea"/>
              <w:numPr>
                <w:ilvl w:val="0"/>
                <w:numId w:val="2"/>
              </w:numPr>
              <w:rPr>
                <w:rFonts w:eastAsia="Microsoft JhengHei"/>
                <w:szCs w:val="22"/>
              </w:rPr>
            </w:pPr>
            <w:r>
              <w:rPr>
                <w:rFonts w:eastAsia="Microsoft JhengHei"/>
              </w:rPr>
              <w:t>Anders, namelijk:</w:t>
            </w:r>
          </w:p>
          <w:p w14:paraId="711313B9" w14:textId="77777777" w:rsidR="0046604F" w:rsidRDefault="0046604F" w:rsidP="0046604F">
            <w:pPr>
              <w:ind w:left="0"/>
              <w:rPr>
                <w:rFonts w:eastAsia="Microsoft JhengHei"/>
                <w:szCs w:val="22"/>
              </w:rPr>
            </w:pPr>
            <w:r>
              <w:rPr>
                <w:rFonts w:eastAsia="Microsoft JhengHei"/>
                <w:szCs w:val="22"/>
              </w:rPr>
              <w:lastRenderedPageBreak/>
              <w:t>Antwoord: _____________________________</w:t>
            </w:r>
          </w:p>
          <w:p w14:paraId="66F57477" w14:textId="2A176672" w:rsidR="00A76DE6" w:rsidRPr="0046604F" w:rsidRDefault="00A76DE6" w:rsidP="0046604F">
            <w:pPr>
              <w:ind w:left="0"/>
              <w:rPr>
                <w:rFonts w:eastAsia="Microsoft JhengHei"/>
                <w:szCs w:val="22"/>
              </w:rPr>
            </w:pPr>
          </w:p>
        </w:tc>
      </w:tr>
      <w:tr w:rsidR="00D17340" w14:paraId="4A3177EA" w14:textId="77777777" w:rsidTr="00CD26F1">
        <w:tc>
          <w:tcPr>
            <w:tcW w:w="4395" w:type="dxa"/>
          </w:tcPr>
          <w:p w14:paraId="30D49091" w14:textId="2E1C70E5" w:rsidR="00D17340" w:rsidRDefault="00E74306" w:rsidP="00D17340">
            <w:pPr>
              <w:ind w:left="0"/>
            </w:pPr>
            <w:r>
              <w:lastRenderedPageBreak/>
              <w:t>8</w:t>
            </w:r>
            <w:r w:rsidR="00D17340">
              <w:t xml:space="preserve">. </w:t>
            </w:r>
            <w:r w:rsidR="00D17340" w:rsidRPr="006F7FA0">
              <w:t>Heeft u (zicht op) grondposities in het zoekgebied?</w:t>
            </w:r>
          </w:p>
        </w:tc>
        <w:tc>
          <w:tcPr>
            <w:tcW w:w="4536" w:type="dxa"/>
          </w:tcPr>
          <w:p w14:paraId="70EE9B65" w14:textId="74A244A0" w:rsidR="00D17340" w:rsidRDefault="00D17340" w:rsidP="00D17340">
            <w:pPr>
              <w:pStyle w:val="Lijstalinea"/>
              <w:numPr>
                <w:ilvl w:val="0"/>
                <w:numId w:val="2"/>
              </w:numPr>
              <w:rPr>
                <w:rFonts w:eastAsia="Microsoft JhengHei"/>
              </w:rPr>
            </w:pPr>
            <w:r w:rsidRPr="350731B9">
              <w:rPr>
                <w:rFonts w:eastAsia="Microsoft JhengHei"/>
              </w:rPr>
              <w:t>Ja</w:t>
            </w:r>
          </w:p>
          <w:p w14:paraId="65BACC03" w14:textId="102FB1C7" w:rsidR="00D17340" w:rsidRPr="006F7FA0" w:rsidRDefault="00D17340" w:rsidP="00D17340">
            <w:pPr>
              <w:pStyle w:val="Lijstalinea"/>
              <w:numPr>
                <w:ilvl w:val="0"/>
                <w:numId w:val="2"/>
              </w:numPr>
              <w:rPr>
                <w:rFonts w:eastAsia="Microsoft JhengHei"/>
              </w:rPr>
            </w:pPr>
            <w:r w:rsidRPr="006F7FA0">
              <w:rPr>
                <w:rFonts w:eastAsia="Microsoft JhengHei"/>
              </w:rPr>
              <w:t>Nee</w:t>
            </w:r>
          </w:p>
        </w:tc>
      </w:tr>
      <w:tr w:rsidR="00C87847" w14:paraId="7BAF00E6" w14:textId="77777777" w:rsidTr="00CD26F1">
        <w:tc>
          <w:tcPr>
            <w:tcW w:w="4395" w:type="dxa"/>
          </w:tcPr>
          <w:p w14:paraId="6CB559F4" w14:textId="5C089A78" w:rsidR="00C87847" w:rsidRDefault="00C87847" w:rsidP="00D17340">
            <w:pPr>
              <w:ind w:left="0"/>
            </w:pPr>
            <w:r>
              <w:t xml:space="preserve">9. </w:t>
            </w:r>
            <w:r w:rsidRPr="00C87847">
              <w:t>Met welke vormen van financiële participatie heeft u al (goede) ervaringen opgedaan?</w:t>
            </w:r>
          </w:p>
        </w:tc>
        <w:tc>
          <w:tcPr>
            <w:tcW w:w="4536" w:type="dxa"/>
          </w:tcPr>
          <w:p w14:paraId="0448E612" w14:textId="619D6F65" w:rsidR="00C87847" w:rsidRPr="00C87847" w:rsidRDefault="00C87847" w:rsidP="00C87847">
            <w:pPr>
              <w:ind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Antwoord: _____________________________</w:t>
            </w:r>
          </w:p>
        </w:tc>
      </w:tr>
      <w:tr w:rsidR="007173A0" w14:paraId="43A03B6F" w14:textId="77777777" w:rsidTr="00CD26F1">
        <w:tc>
          <w:tcPr>
            <w:tcW w:w="4395" w:type="dxa"/>
          </w:tcPr>
          <w:p w14:paraId="40A84B9A" w14:textId="68E18F81" w:rsidR="007173A0" w:rsidRDefault="005D23F2" w:rsidP="007173A0">
            <w:pPr>
              <w:ind w:left="0"/>
              <w:rPr>
                <w:rFonts w:eastAsia="Microsoft JhengHei"/>
              </w:rPr>
            </w:pPr>
            <w:r w:rsidRPr="005D23F2">
              <w:t>10.</w:t>
            </w:r>
            <w:r>
              <w:t xml:space="preserve"> </w:t>
            </w:r>
            <w:r w:rsidRPr="005D23F2">
              <w:t>Welke mogelijkheden ziet u om invulling te geven aan het streven naar minimaal 50% lokaal eigendom?</w:t>
            </w:r>
          </w:p>
        </w:tc>
        <w:tc>
          <w:tcPr>
            <w:tcW w:w="4536" w:type="dxa"/>
          </w:tcPr>
          <w:p w14:paraId="1369243F" w14:textId="5EC1ECFE" w:rsidR="007173A0" w:rsidRDefault="007173A0" w:rsidP="007173A0">
            <w:pPr>
              <w:ind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Antwoord: _____________________________</w:t>
            </w:r>
          </w:p>
        </w:tc>
      </w:tr>
      <w:tr w:rsidR="007173A0" w14:paraId="4CC4A551" w14:textId="77777777" w:rsidTr="00CD26F1">
        <w:tc>
          <w:tcPr>
            <w:tcW w:w="4395" w:type="dxa"/>
          </w:tcPr>
          <w:p w14:paraId="6152BEE7" w14:textId="7C09C515" w:rsidR="007173A0" w:rsidRDefault="00F953A9" w:rsidP="007173A0">
            <w:pPr>
              <w:ind w:left="0"/>
            </w:pPr>
            <w:r>
              <w:t>1</w:t>
            </w:r>
            <w:r w:rsidR="005D23F2">
              <w:t>1</w:t>
            </w:r>
            <w:r w:rsidR="007173A0">
              <w:t xml:space="preserve">. </w:t>
            </w:r>
            <w:r w:rsidR="007173A0" w:rsidRPr="004E13A5">
              <w:t xml:space="preserve">Wat </w:t>
            </w:r>
            <w:r w:rsidR="00D02344" w:rsidRPr="004E13A5">
              <w:t xml:space="preserve">zijn volgens u de belangrijkste uitdagingen en kansen voor een windpark </w:t>
            </w:r>
            <w:r w:rsidR="00D02344">
              <w:t>in het</w:t>
            </w:r>
            <w:r w:rsidR="00D02344" w:rsidRPr="004E13A5">
              <w:t xml:space="preserve"> </w:t>
            </w:r>
            <w:r w:rsidR="00D02344">
              <w:t>door u gekozen zoekgebied?</w:t>
            </w:r>
          </w:p>
        </w:tc>
        <w:tc>
          <w:tcPr>
            <w:tcW w:w="4536" w:type="dxa"/>
          </w:tcPr>
          <w:p w14:paraId="3E7294D6" w14:textId="50ADC22C" w:rsidR="007173A0" w:rsidRPr="006F7FA0" w:rsidRDefault="007173A0" w:rsidP="007173A0">
            <w:pPr>
              <w:ind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Antwoord: _____________________________</w:t>
            </w:r>
          </w:p>
        </w:tc>
      </w:tr>
      <w:tr w:rsidR="007173A0" w14:paraId="18566453" w14:textId="77777777" w:rsidTr="00325997">
        <w:tc>
          <w:tcPr>
            <w:tcW w:w="8931" w:type="dxa"/>
            <w:gridSpan w:val="2"/>
          </w:tcPr>
          <w:p w14:paraId="6444D9C9" w14:textId="77777777" w:rsidR="007173A0" w:rsidRDefault="007173A0" w:rsidP="007173A0">
            <w:pPr>
              <w:ind w:left="0"/>
            </w:pPr>
          </w:p>
          <w:p w14:paraId="3D05889B" w14:textId="19C3C6D4" w:rsidR="007173A0" w:rsidRDefault="007173A0" w:rsidP="007173A0">
            <w:pPr>
              <w:ind w:left="0"/>
              <w:rPr>
                <w:rFonts w:eastAsia="Microsoft JhengHei"/>
              </w:rPr>
            </w:pPr>
            <w:r>
              <w:rPr>
                <w:b/>
                <w:bCs/>
              </w:rPr>
              <w:t>Inhoud maatschappelijke tender</w:t>
            </w:r>
          </w:p>
        </w:tc>
      </w:tr>
      <w:tr w:rsidR="007173A0" w14:paraId="0165AFF1" w14:textId="77777777" w:rsidTr="00CD26F1">
        <w:tc>
          <w:tcPr>
            <w:tcW w:w="4395" w:type="dxa"/>
          </w:tcPr>
          <w:p w14:paraId="6361B7DC" w14:textId="4E97D9B5" w:rsidR="007173A0" w:rsidRDefault="007173A0" w:rsidP="007173A0">
            <w:pPr>
              <w:ind w:left="0"/>
            </w:pPr>
            <w:r>
              <w:t>1</w:t>
            </w:r>
            <w:r w:rsidR="005D23F2">
              <w:t>2</w:t>
            </w:r>
            <w:r>
              <w:t xml:space="preserve">. </w:t>
            </w:r>
            <w:r w:rsidRPr="004C76EA">
              <w:t>Welke factoren zijn voor u bepalend bij d</w:t>
            </w:r>
            <w:r>
              <w:t>e</w:t>
            </w:r>
            <w:r w:rsidRPr="004C76EA">
              <w:t xml:space="preserve"> afweging om deel te nemen aan de tenderinschrijving?</w:t>
            </w:r>
          </w:p>
        </w:tc>
        <w:tc>
          <w:tcPr>
            <w:tcW w:w="4536" w:type="dxa"/>
          </w:tcPr>
          <w:p w14:paraId="36D76C62" w14:textId="4BDE63FA" w:rsidR="007173A0" w:rsidRDefault="007173A0" w:rsidP="007173A0">
            <w:pPr>
              <w:ind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Antwoord: _____________________________</w:t>
            </w:r>
          </w:p>
        </w:tc>
      </w:tr>
      <w:tr w:rsidR="007173A0" w14:paraId="5923DEEF" w14:textId="77777777" w:rsidTr="00CD26F1">
        <w:tc>
          <w:tcPr>
            <w:tcW w:w="4395" w:type="dxa"/>
          </w:tcPr>
          <w:p w14:paraId="23378E82" w14:textId="1F6C4AA0" w:rsidR="007173A0" w:rsidRDefault="007173A0" w:rsidP="007173A0">
            <w:pPr>
              <w:ind w:left="0"/>
            </w:pPr>
            <w:r>
              <w:t>1</w:t>
            </w:r>
            <w:r w:rsidR="005D23F2">
              <w:t>3</w:t>
            </w:r>
            <w:r>
              <w:t xml:space="preserve">. </w:t>
            </w:r>
            <w:r w:rsidRPr="00862E54">
              <w:t xml:space="preserve">Heeft </w:t>
            </w:r>
            <w:r w:rsidR="00AE23DC" w:rsidRPr="0F9ED035">
              <w:rPr>
                <w:rFonts w:eastAsia="Microsoft JhengHei"/>
              </w:rPr>
              <w:t>u nog suggesties of opmerkingen voor de gemeente met betrekking tot het vervolgtraject van de maatschappelijke tender en/of het tot ontwikkeling brengen van een windpark?</w:t>
            </w:r>
          </w:p>
        </w:tc>
        <w:tc>
          <w:tcPr>
            <w:tcW w:w="4536" w:type="dxa"/>
          </w:tcPr>
          <w:p w14:paraId="2562C4C7" w14:textId="5A96A982" w:rsidR="007173A0" w:rsidRDefault="007173A0" w:rsidP="007173A0">
            <w:pPr>
              <w:ind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Antwoord: ______________________________</w:t>
            </w:r>
          </w:p>
        </w:tc>
      </w:tr>
      <w:tr w:rsidR="007173A0" w14:paraId="2EE33DFB" w14:textId="77777777" w:rsidTr="00325997">
        <w:tc>
          <w:tcPr>
            <w:tcW w:w="8931" w:type="dxa"/>
            <w:gridSpan w:val="2"/>
          </w:tcPr>
          <w:p w14:paraId="63910C84" w14:textId="77777777" w:rsidR="007173A0" w:rsidRDefault="007173A0" w:rsidP="007173A0">
            <w:pPr>
              <w:ind w:left="0"/>
              <w:rPr>
                <w:rFonts w:eastAsia="Microsoft JhengHei"/>
                <w:b/>
                <w:bCs/>
              </w:rPr>
            </w:pPr>
          </w:p>
          <w:p w14:paraId="30FE828E" w14:textId="0F2D9A9C" w:rsidR="007173A0" w:rsidRPr="0019365A" w:rsidRDefault="007173A0" w:rsidP="007173A0">
            <w:pPr>
              <w:ind w:left="0"/>
              <w:rPr>
                <w:rFonts w:eastAsia="Microsoft JhengHei"/>
                <w:b/>
                <w:bCs/>
              </w:rPr>
            </w:pPr>
            <w:r>
              <w:rPr>
                <w:rFonts w:eastAsia="Microsoft JhengHei"/>
                <w:b/>
                <w:bCs/>
              </w:rPr>
              <w:t>Vervolg marktconsultatie</w:t>
            </w:r>
          </w:p>
        </w:tc>
      </w:tr>
      <w:tr w:rsidR="007173A0" w14:paraId="6914EEAE" w14:textId="77777777" w:rsidTr="00CD26F1">
        <w:tc>
          <w:tcPr>
            <w:tcW w:w="4395" w:type="dxa"/>
          </w:tcPr>
          <w:p w14:paraId="46BB0D0B" w14:textId="40595B43" w:rsidR="007173A0" w:rsidRDefault="007173A0" w:rsidP="007173A0">
            <w:pPr>
              <w:ind w:left="0"/>
            </w:pPr>
            <w:r>
              <w:t>1</w:t>
            </w:r>
            <w:r w:rsidR="005D23F2">
              <w:t>4</w:t>
            </w:r>
            <w:r>
              <w:t xml:space="preserve">. </w:t>
            </w:r>
            <w:r w:rsidRPr="004E13A5">
              <w:t>Bent u bereid om op uitnodiging van gemeente Wijchen uw antwoorden op de vragenlijst in een persoonlijk gesprek nader toe te lichten?</w:t>
            </w:r>
          </w:p>
        </w:tc>
        <w:tc>
          <w:tcPr>
            <w:tcW w:w="4536" w:type="dxa"/>
          </w:tcPr>
          <w:p w14:paraId="4F3A8D8F" w14:textId="77777777" w:rsidR="007173A0" w:rsidRDefault="001C6F8D" w:rsidP="001C6F8D">
            <w:pPr>
              <w:pStyle w:val="Lijstalinea"/>
              <w:numPr>
                <w:ilvl w:val="0"/>
                <w:numId w:val="39"/>
              </w:numPr>
              <w:rPr>
                <w:rFonts w:eastAsia="Microsoft JhengHei"/>
              </w:rPr>
            </w:pPr>
            <w:r>
              <w:rPr>
                <w:rFonts w:eastAsia="Microsoft JhengHei"/>
              </w:rPr>
              <w:t>Ja</w:t>
            </w:r>
          </w:p>
          <w:p w14:paraId="10F02DAD" w14:textId="2D32CB30" w:rsidR="001C6F8D" w:rsidRPr="001C6F8D" w:rsidRDefault="001C6F8D" w:rsidP="001C6F8D">
            <w:pPr>
              <w:pStyle w:val="Lijstalinea"/>
              <w:numPr>
                <w:ilvl w:val="0"/>
                <w:numId w:val="39"/>
              </w:numPr>
              <w:rPr>
                <w:rFonts w:eastAsia="Microsoft JhengHei"/>
              </w:rPr>
            </w:pPr>
            <w:r>
              <w:rPr>
                <w:rFonts w:eastAsia="Microsoft JhengHei"/>
              </w:rPr>
              <w:t>Nee</w:t>
            </w:r>
          </w:p>
        </w:tc>
      </w:tr>
    </w:tbl>
    <w:p w14:paraId="7A51D28E" w14:textId="77777777" w:rsidR="009C1CD3" w:rsidRPr="009C1CD3" w:rsidRDefault="009C1CD3" w:rsidP="00DC056C">
      <w:pPr>
        <w:ind w:left="0"/>
        <w:rPr>
          <w:rFonts w:eastAsia="Microsoft JhengHei"/>
        </w:rPr>
      </w:pPr>
    </w:p>
    <w:p w14:paraId="487B591C" w14:textId="77777777" w:rsidR="00F80962" w:rsidRPr="004E13A5" w:rsidRDefault="00F80962" w:rsidP="00AA02BB">
      <w:pPr>
        <w:rPr>
          <w:rFonts w:eastAsia="Microsoft JhengHei"/>
        </w:rPr>
        <w:sectPr w:rsidR="00F80962" w:rsidRPr="004E13A5" w:rsidSect="009E1086">
          <w:headerReference w:type="default" r:id="rId12"/>
          <w:footerReference w:type="default" r:id="rId13"/>
          <w:headerReference w:type="first" r:id="rId14"/>
          <w:footerReference w:type="first" r:id="rId15"/>
          <w:pgSz w:w="11905" w:h="16837"/>
          <w:pgMar w:top="401" w:right="1465" w:bottom="963" w:left="1920" w:header="432" w:footer="708" w:gutter="0"/>
          <w:pgNumType w:start="1"/>
          <w:cols w:space="708"/>
          <w:noEndnote/>
          <w:titlePg/>
          <w:docGrid w:linePitch="326"/>
        </w:sectPr>
      </w:pPr>
    </w:p>
    <w:p w14:paraId="1DA37A6A" w14:textId="77777777" w:rsidR="007C1F1D" w:rsidRPr="004E13A5" w:rsidRDefault="007C1F1D" w:rsidP="00AA02BB">
      <w:pPr>
        <w:rPr>
          <w:rFonts w:eastAsia="Microsoft JhengHei"/>
        </w:rPr>
      </w:pPr>
    </w:p>
    <w:p w14:paraId="6BE7A459" w14:textId="77777777" w:rsidR="00AB1325" w:rsidRPr="004E13A5" w:rsidRDefault="00AB1325" w:rsidP="00470B87">
      <w:pPr>
        <w:ind w:left="0"/>
        <w:rPr>
          <w:rFonts w:eastAsia="Microsoft JhengHei"/>
        </w:rPr>
      </w:pPr>
    </w:p>
    <w:p w14:paraId="3098EB0F" w14:textId="77777777" w:rsidR="00AB1325" w:rsidRPr="004E13A5" w:rsidRDefault="00AB1325" w:rsidP="00AA02BB">
      <w:pPr>
        <w:rPr>
          <w:rFonts w:eastAsia="Microsoft JhengHei"/>
        </w:rPr>
      </w:pPr>
    </w:p>
    <w:p w14:paraId="757E7AAF" w14:textId="77777777" w:rsidR="00AB1325" w:rsidRPr="004E13A5" w:rsidRDefault="00AB1325" w:rsidP="00AA02BB">
      <w:pPr>
        <w:rPr>
          <w:rFonts w:eastAsia="Microsoft JhengHei"/>
        </w:rPr>
      </w:pPr>
    </w:p>
    <w:p w14:paraId="10357C6B" w14:textId="77777777" w:rsidR="00AB1325" w:rsidRPr="004E13A5" w:rsidRDefault="00AB1325" w:rsidP="00AA02BB">
      <w:pPr>
        <w:rPr>
          <w:rFonts w:eastAsia="Microsoft JhengHei"/>
        </w:rPr>
      </w:pPr>
    </w:p>
    <w:p w14:paraId="6EF2DDA0" w14:textId="77777777" w:rsidR="00AB1325" w:rsidRPr="004E13A5" w:rsidRDefault="00AB1325" w:rsidP="00AA02BB">
      <w:pPr>
        <w:rPr>
          <w:rFonts w:eastAsia="Microsoft JhengHei"/>
        </w:rPr>
      </w:pPr>
    </w:p>
    <w:p w14:paraId="762D2B46" w14:textId="77777777" w:rsidR="00AB1325" w:rsidRPr="004E13A5" w:rsidRDefault="00AB1325" w:rsidP="00AA02BB">
      <w:pPr>
        <w:rPr>
          <w:rFonts w:eastAsia="Microsoft JhengHei"/>
        </w:rPr>
      </w:pPr>
    </w:p>
    <w:p w14:paraId="3DE208DA" w14:textId="77777777" w:rsidR="00AB1325" w:rsidRPr="004E13A5" w:rsidRDefault="00AB1325" w:rsidP="00AA02BB">
      <w:pPr>
        <w:rPr>
          <w:rFonts w:eastAsia="Microsoft JhengHei"/>
        </w:rPr>
      </w:pPr>
    </w:p>
    <w:p w14:paraId="237A66BE" w14:textId="77777777" w:rsidR="00AB1325" w:rsidRPr="004E13A5" w:rsidRDefault="00AB1325" w:rsidP="00AA02BB">
      <w:pPr>
        <w:rPr>
          <w:rFonts w:eastAsia="Microsoft JhengHei"/>
        </w:rPr>
      </w:pPr>
    </w:p>
    <w:p w14:paraId="29C44ECE" w14:textId="77777777" w:rsidR="00AB1325" w:rsidRPr="004E13A5" w:rsidRDefault="00AB1325" w:rsidP="00AA02BB">
      <w:pPr>
        <w:rPr>
          <w:rFonts w:eastAsia="Microsoft JhengHei"/>
        </w:rPr>
      </w:pPr>
    </w:p>
    <w:p w14:paraId="6B100F1F" w14:textId="77777777" w:rsidR="00AB1325" w:rsidRPr="004E13A5" w:rsidRDefault="00AB1325" w:rsidP="00AA02BB">
      <w:pPr>
        <w:rPr>
          <w:rFonts w:eastAsia="Microsoft JhengHei"/>
        </w:rPr>
      </w:pPr>
    </w:p>
    <w:p w14:paraId="622113BE" w14:textId="77777777" w:rsidR="00AB1325" w:rsidRPr="004E13A5" w:rsidRDefault="00AB1325" w:rsidP="00AA02BB">
      <w:pPr>
        <w:rPr>
          <w:rFonts w:eastAsia="Microsoft JhengHei"/>
        </w:rPr>
      </w:pPr>
    </w:p>
    <w:p w14:paraId="29FF470D" w14:textId="77777777" w:rsidR="00AB1325" w:rsidRPr="004E13A5" w:rsidRDefault="00AB1325" w:rsidP="00AA02BB">
      <w:pPr>
        <w:rPr>
          <w:rFonts w:eastAsia="Microsoft JhengHei"/>
        </w:rPr>
      </w:pPr>
    </w:p>
    <w:p w14:paraId="41558E32" w14:textId="77777777" w:rsidR="00AB1325" w:rsidRPr="004E13A5" w:rsidRDefault="00AB1325" w:rsidP="00AA02BB">
      <w:pPr>
        <w:rPr>
          <w:rFonts w:eastAsia="Microsoft JhengHei"/>
        </w:rPr>
      </w:pPr>
    </w:p>
    <w:p w14:paraId="0A3CF127" w14:textId="77777777" w:rsidR="00AB1325" w:rsidRPr="004E13A5" w:rsidRDefault="00AB1325" w:rsidP="00AA02BB">
      <w:pPr>
        <w:rPr>
          <w:rFonts w:eastAsia="Microsoft JhengHei"/>
        </w:rPr>
      </w:pPr>
    </w:p>
    <w:p w14:paraId="5EFC289A" w14:textId="77777777" w:rsidR="00AB1325" w:rsidRPr="004E13A5" w:rsidRDefault="00AB1325" w:rsidP="00AA02BB">
      <w:pPr>
        <w:rPr>
          <w:rFonts w:eastAsia="Microsoft JhengHei"/>
        </w:rPr>
      </w:pPr>
    </w:p>
    <w:p w14:paraId="0AAE8812" w14:textId="77777777" w:rsidR="00AB1325" w:rsidRPr="004E13A5" w:rsidRDefault="00AB1325" w:rsidP="00AA02BB">
      <w:pPr>
        <w:rPr>
          <w:rFonts w:eastAsia="Microsoft JhengHei"/>
        </w:rPr>
      </w:pPr>
    </w:p>
    <w:p w14:paraId="64A6D222" w14:textId="77777777" w:rsidR="00AB1325" w:rsidRPr="004E13A5" w:rsidRDefault="00AB1325" w:rsidP="00AA02BB">
      <w:pPr>
        <w:rPr>
          <w:rFonts w:eastAsia="Microsoft JhengHei"/>
        </w:rPr>
      </w:pPr>
    </w:p>
    <w:p w14:paraId="6ED85A02" w14:textId="77777777" w:rsidR="00AB1325" w:rsidRPr="004E13A5" w:rsidRDefault="00AB1325" w:rsidP="00AA02BB">
      <w:pPr>
        <w:rPr>
          <w:rFonts w:eastAsia="Microsoft JhengHei"/>
        </w:rPr>
      </w:pPr>
    </w:p>
    <w:p w14:paraId="7D0201FF" w14:textId="77777777" w:rsidR="00AB1325" w:rsidRPr="004E13A5" w:rsidRDefault="00AB1325" w:rsidP="00AA02BB">
      <w:pPr>
        <w:rPr>
          <w:rFonts w:eastAsia="Microsoft JhengHei"/>
        </w:rPr>
      </w:pPr>
    </w:p>
    <w:p w14:paraId="51139CD4" w14:textId="77777777" w:rsidR="00AB1325" w:rsidRPr="004E13A5" w:rsidRDefault="00AB1325" w:rsidP="00AA02BB">
      <w:pPr>
        <w:rPr>
          <w:rFonts w:eastAsia="Microsoft JhengHei"/>
        </w:rPr>
      </w:pPr>
    </w:p>
    <w:p w14:paraId="78746154" w14:textId="77777777" w:rsidR="00AB1325" w:rsidRPr="004E13A5" w:rsidRDefault="00AB1325" w:rsidP="00AA02BB">
      <w:pPr>
        <w:rPr>
          <w:rFonts w:eastAsia="Microsoft JhengHei"/>
        </w:rPr>
      </w:pPr>
    </w:p>
    <w:p w14:paraId="23C6DE6F" w14:textId="77777777" w:rsidR="00AB1325" w:rsidRPr="004E13A5" w:rsidRDefault="00AB1325" w:rsidP="00AA02BB">
      <w:pPr>
        <w:rPr>
          <w:rFonts w:eastAsia="Microsoft JhengHei"/>
        </w:rPr>
      </w:pPr>
    </w:p>
    <w:p w14:paraId="1F50192D" w14:textId="77777777" w:rsidR="00AB1325" w:rsidRPr="004E13A5" w:rsidRDefault="00AB1325" w:rsidP="00AA02BB">
      <w:pPr>
        <w:rPr>
          <w:rFonts w:eastAsia="Microsoft JhengHei"/>
        </w:rPr>
      </w:pPr>
    </w:p>
    <w:p w14:paraId="5EE28672" w14:textId="77777777" w:rsidR="00AB1325" w:rsidRPr="004E13A5" w:rsidRDefault="00AB1325" w:rsidP="00AA02BB">
      <w:pPr>
        <w:rPr>
          <w:rFonts w:eastAsia="Microsoft JhengHei"/>
        </w:rPr>
      </w:pPr>
    </w:p>
    <w:p w14:paraId="334CBEF9" w14:textId="77777777" w:rsidR="00AB1325" w:rsidRPr="004E13A5" w:rsidRDefault="00AB1325" w:rsidP="00AA02BB">
      <w:pPr>
        <w:rPr>
          <w:rFonts w:eastAsia="Microsoft JhengHei"/>
        </w:rPr>
      </w:pPr>
    </w:p>
    <w:p w14:paraId="22471E17" w14:textId="77777777" w:rsidR="00AB1325" w:rsidRPr="004E13A5" w:rsidRDefault="00AB1325" w:rsidP="00AA02BB">
      <w:pPr>
        <w:rPr>
          <w:rFonts w:eastAsia="Microsoft JhengHei"/>
        </w:rPr>
      </w:pPr>
    </w:p>
    <w:p w14:paraId="1D5A24B6" w14:textId="77777777" w:rsidR="00AB1325" w:rsidRPr="004E13A5" w:rsidRDefault="00AB1325" w:rsidP="00AA02BB">
      <w:pPr>
        <w:rPr>
          <w:rFonts w:eastAsia="Microsoft JhengHei"/>
        </w:rPr>
      </w:pPr>
    </w:p>
    <w:p w14:paraId="263F111E" w14:textId="77777777" w:rsidR="00790ED4" w:rsidRPr="004E13A5" w:rsidRDefault="00790ED4" w:rsidP="00AA02BB">
      <w:pPr>
        <w:rPr>
          <w:rFonts w:eastAsia="Microsoft JhengHei"/>
        </w:rPr>
      </w:pPr>
    </w:p>
    <w:p w14:paraId="5C806BD0" w14:textId="77777777" w:rsidR="00F80962" w:rsidRPr="004E13A5" w:rsidRDefault="00F80962" w:rsidP="00AA02BB">
      <w:pPr>
        <w:rPr>
          <w:rFonts w:eastAsia="Microsoft JhengHei"/>
        </w:rPr>
      </w:pPr>
    </w:p>
    <w:p w14:paraId="45B4E214" w14:textId="77777777" w:rsidR="00AB1325" w:rsidRPr="00F80962" w:rsidRDefault="00AB1325" w:rsidP="00F80962">
      <w:pPr>
        <w:jc w:val="center"/>
        <w:rPr>
          <w:rFonts w:eastAsia="Microsoft JhengHei"/>
        </w:rPr>
      </w:pPr>
    </w:p>
    <w:sectPr w:rsidR="00AB1325" w:rsidRPr="00F80962" w:rsidSect="009E1086">
      <w:headerReference w:type="default" r:id="rId16"/>
      <w:footerReference w:type="default" r:id="rId17"/>
      <w:headerReference w:type="first" r:id="rId18"/>
      <w:footerReference w:type="first" r:id="rId19"/>
      <w:pgSz w:w="11905" w:h="16837"/>
      <w:pgMar w:top="965" w:right="1469" w:bottom="965" w:left="1915" w:header="965" w:footer="706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AC498" w14:textId="77777777" w:rsidR="00E00BA6" w:rsidRPr="004E13A5" w:rsidRDefault="00E00BA6" w:rsidP="00AA02BB">
      <w:r w:rsidRPr="004E13A5">
        <w:separator/>
      </w:r>
    </w:p>
    <w:p w14:paraId="7384CD90" w14:textId="77777777" w:rsidR="00E00BA6" w:rsidRPr="004E13A5" w:rsidRDefault="00E00BA6" w:rsidP="00AA02BB"/>
  </w:endnote>
  <w:endnote w:type="continuationSeparator" w:id="0">
    <w:p w14:paraId="481B8BBC" w14:textId="77777777" w:rsidR="00E00BA6" w:rsidRPr="004E13A5" w:rsidRDefault="00E00BA6" w:rsidP="00AA02BB">
      <w:r w:rsidRPr="004E13A5">
        <w:continuationSeparator/>
      </w:r>
    </w:p>
    <w:p w14:paraId="63CC885B" w14:textId="77777777" w:rsidR="00E00BA6" w:rsidRPr="004E13A5" w:rsidRDefault="00E00BA6" w:rsidP="00AA02BB"/>
  </w:endnote>
  <w:endnote w:type="continuationNotice" w:id="1">
    <w:p w14:paraId="39A4B5A7" w14:textId="77777777" w:rsidR="00E00BA6" w:rsidRPr="004E13A5" w:rsidRDefault="00E00B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SAlbert Thin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5411113"/>
      <w:docPartObj>
        <w:docPartGallery w:val="Page Numbers (Bottom of Page)"/>
        <w:docPartUnique/>
      </w:docPartObj>
    </w:sdtPr>
    <w:sdtContent>
      <w:sdt>
        <w:sdtPr>
          <w:id w:val="-1710490150"/>
          <w:docPartObj>
            <w:docPartGallery w:val="Page Numbers (Top of Page)"/>
            <w:docPartUnique/>
          </w:docPartObj>
        </w:sdtPr>
        <w:sdtContent>
          <w:p w14:paraId="79FBA2F8" w14:textId="77777777" w:rsidR="00D81E42" w:rsidRPr="004E13A5" w:rsidRDefault="006752BD" w:rsidP="00AA02BB">
            <w:pPr>
              <w:pStyle w:val="Voettekst"/>
            </w:pPr>
            <w:r w:rsidRPr="004E13A5"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0774D84A" wp14:editId="289A3ACB">
                  <wp:simplePos x="0" y="0"/>
                  <wp:positionH relativeFrom="column">
                    <wp:posOffset>-1262063</wp:posOffset>
                  </wp:positionH>
                  <wp:positionV relativeFrom="paragraph">
                    <wp:posOffset>229236</wp:posOffset>
                  </wp:positionV>
                  <wp:extent cx="7606665" cy="592440"/>
                  <wp:effectExtent l="0" t="0" r="0" b="0"/>
                  <wp:wrapNone/>
                  <wp:docPr id="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oote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9504" cy="59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1E42" w:rsidRPr="004E13A5">
              <w:t xml:space="preserve">Pagina </w:t>
            </w:r>
            <w:r w:rsidR="00D81E42" w:rsidRPr="004E13A5">
              <w:rPr>
                <w:sz w:val="24"/>
              </w:rPr>
              <w:fldChar w:fldCharType="begin"/>
            </w:r>
            <w:r w:rsidR="00D81E42" w:rsidRPr="004E13A5">
              <w:instrText>PAGE</w:instrText>
            </w:r>
            <w:r w:rsidR="00D81E42" w:rsidRPr="004E13A5">
              <w:rPr>
                <w:sz w:val="24"/>
              </w:rPr>
              <w:fldChar w:fldCharType="separate"/>
            </w:r>
            <w:r w:rsidR="008F00B1" w:rsidRPr="004E13A5">
              <w:t>2</w:t>
            </w:r>
            <w:r w:rsidR="00D81E42" w:rsidRPr="004E13A5">
              <w:rPr>
                <w:sz w:val="24"/>
              </w:rPr>
              <w:fldChar w:fldCharType="end"/>
            </w:r>
            <w:r w:rsidR="00D81E42" w:rsidRPr="004E13A5">
              <w:t xml:space="preserve"> van </w:t>
            </w:r>
            <w:r w:rsidR="00D81E42" w:rsidRPr="004E13A5">
              <w:rPr>
                <w:sz w:val="24"/>
              </w:rPr>
              <w:fldChar w:fldCharType="begin"/>
            </w:r>
            <w:r w:rsidR="00D81E42" w:rsidRPr="004E13A5">
              <w:instrText>NUMPAGES</w:instrText>
            </w:r>
            <w:r w:rsidR="00D81E42" w:rsidRPr="004E13A5">
              <w:rPr>
                <w:sz w:val="24"/>
              </w:rPr>
              <w:fldChar w:fldCharType="separate"/>
            </w:r>
            <w:r w:rsidR="008F00B1" w:rsidRPr="004E13A5">
              <w:t>3</w:t>
            </w:r>
            <w:r w:rsidR="00D81E42" w:rsidRPr="004E13A5">
              <w:rPr>
                <w:sz w:val="24"/>
              </w:rPr>
              <w:fldChar w:fldCharType="end"/>
            </w:r>
          </w:p>
        </w:sdtContent>
      </w:sdt>
    </w:sdtContent>
  </w:sdt>
  <w:p w14:paraId="45A80798" w14:textId="77777777" w:rsidR="00D81E42" w:rsidRPr="004E13A5" w:rsidRDefault="00D81E42" w:rsidP="00AA02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7490" w14:textId="77777777" w:rsidR="00790ED4" w:rsidRPr="004E13A5" w:rsidRDefault="006752BD" w:rsidP="00AA02BB">
    <w:r w:rsidRPr="004E13A5"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59C0C2EB" wp14:editId="5302878A">
          <wp:simplePos x="0" y="0"/>
          <wp:positionH relativeFrom="column">
            <wp:posOffset>-1251903</wp:posOffset>
          </wp:positionH>
          <wp:positionV relativeFrom="paragraph">
            <wp:posOffset>88582</wp:posOffset>
          </wp:positionV>
          <wp:extent cx="7606665" cy="592440"/>
          <wp:effectExtent l="0" t="0" r="0" b="0"/>
          <wp:wrapNone/>
          <wp:docPr id="6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665" cy="59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24050"/>
      <w:docPartObj>
        <w:docPartGallery w:val="Page Numbers (Bottom of Page)"/>
        <w:docPartUnique/>
      </w:docPartObj>
    </w:sdtPr>
    <w:sdtContent>
      <w:sdt>
        <w:sdtPr>
          <w:id w:val="-1464649966"/>
          <w:docPartObj>
            <w:docPartGallery w:val="Page Numbers (Top of Page)"/>
            <w:docPartUnique/>
          </w:docPartObj>
        </w:sdtPr>
        <w:sdtContent>
          <w:p w14:paraId="3E6850CC" w14:textId="77777777" w:rsidR="00F52A3C" w:rsidRPr="004E13A5" w:rsidRDefault="00F52A3C" w:rsidP="00AA02BB">
            <w:pPr>
              <w:pStyle w:val="Voettekst"/>
            </w:pPr>
            <w:r w:rsidRPr="004E13A5">
              <w:t xml:space="preserve">Pagina </w:t>
            </w:r>
            <w:r w:rsidR="00AE31B4" w:rsidRPr="004E13A5">
              <w:rPr>
                <w:sz w:val="24"/>
              </w:rPr>
              <w:fldChar w:fldCharType="begin"/>
            </w:r>
            <w:r w:rsidRPr="004E13A5">
              <w:instrText>PAGE</w:instrText>
            </w:r>
            <w:r w:rsidR="00AE31B4" w:rsidRPr="004E13A5">
              <w:rPr>
                <w:sz w:val="24"/>
              </w:rPr>
              <w:fldChar w:fldCharType="separate"/>
            </w:r>
            <w:r w:rsidR="00781CBD" w:rsidRPr="004E13A5">
              <w:t>2</w:t>
            </w:r>
            <w:r w:rsidR="00AE31B4" w:rsidRPr="004E13A5">
              <w:rPr>
                <w:sz w:val="24"/>
              </w:rPr>
              <w:fldChar w:fldCharType="end"/>
            </w:r>
            <w:r w:rsidRPr="004E13A5">
              <w:t xml:space="preserve"> van </w:t>
            </w:r>
            <w:r w:rsidR="00AE31B4" w:rsidRPr="004E13A5">
              <w:rPr>
                <w:sz w:val="24"/>
              </w:rPr>
              <w:fldChar w:fldCharType="begin"/>
            </w:r>
            <w:r w:rsidRPr="004E13A5">
              <w:instrText>NUMPAGES</w:instrText>
            </w:r>
            <w:r w:rsidR="00AE31B4" w:rsidRPr="004E13A5">
              <w:rPr>
                <w:sz w:val="24"/>
              </w:rPr>
              <w:fldChar w:fldCharType="separate"/>
            </w:r>
            <w:r w:rsidR="00781CBD" w:rsidRPr="004E13A5">
              <w:t>4</w:t>
            </w:r>
            <w:r w:rsidR="00AE31B4" w:rsidRPr="004E13A5">
              <w:rPr>
                <w:sz w:val="24"/>
              </w:rPr>
              <w:fldChar w:fldCharType="end"/>
            </w:r>
          </w:p>
        </w:sdtContent>
      </w:sdt>
    </w:sdtContent>
  </w:sdt>
  <w:p w14:paraId="42F081F1" w14:textId="77777777" w:rsidR="00F52A3C" w:rsidRPr="004E13A5" w:rsidRDefault="00F52A3C" w:rsidP="00AA02BB">
    <w:pPr>
      <w:pStyle w:val="Voettekst"/>
    </w:pPr>
  </w:p>
  <w:p w14:paraId="1FB5E09B" w14:textId="77777777" w:rsidR="007045B0" w:rsidRPr="004E13A5" w:rsidRDefault="007045B0" w:rsidP="00AA02B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117D" w14:textId="77777777" w:rsidR="00F80962" w:rsidRPr="004E13A5" w:rsidRDefault="00C65D64" w:rsidP="00F80962">
    <w:r w:rsidRPr="004E13A5">
      <w:rPr>
        <w:noProof/>
        <w:lang w:eastAsia="nl-NL"/>
      </w:rPr>
      <w:drawing>
        <wp:inline distT="0" distB="0" distL="0" distR="0" wp14:anchorId="23168EA1" wp14:editId="336A73A2">
          <wp:extent cx="2746964" cy="606552"/>
          <wp:effectExtent l="0" t="0" r="0" b="3175"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964" cy="606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BF9F56" w14:textId="77777777" w:rsidR="00F80962" w:rsidRPr="004E13A5" w:rsidRDefault="00F80962" w:rsidP="00F80962"/>
  <w:p w14:paraId="67505F30" w14:textId="77777777" w:rsidR="00F80962" w:rsidRPr="004E13A5" w:rsidRDefault="00F80962" w:rsidP="00F80962">
    <w:r w:rsidRPr="004E13A5">
      <w:t>Bosch &amp; Van Rijn</w:t>
    </w:r>
  </w:p>
  <w:p w14:paraId="1160A715" w14:textId="77777777" w:rsidR="00F80962" w:rsidRPr="004E13A5" w:rsidRDefault="001A5F9F" w:rsidP="00F80962">
    <w:r w:rsidRPr="004E13A5">
      <w:t>Franz-Lisztplantsoen 22</w:t>
    </w:r>
    <w:r w:rsidR="00AB652D" w:rsidRPr="004E13A5">
      <w:t>0</w:t>
    </w:r>
  </w:p>
  <w:p w14:paraId="43F680A8" w14:textId="77777777" w:rsidR="00AB652D" w:rsidRPr="004E13A5" w:rsidRDefault="00AB652D" w:rsidP="00AB652D">
    <w:r w:rsidRPr="004E13A5">
      <w:t>3533 JG Utrecht</w:t>
    </w:r>
  </w:p>
  <w:p w14:paraId="62B2976D" w14:textId="77777777" w:rsidR="00F80962" w:rsidRPr="004E13A5" w:rsidRDefault="00F80962" w:rsidP="00F80962"/>
  <w:p w14:paraId="78682E19" w14:textId="77777777" w:rsidR="00F80962" w:rsidRPr="004E13A5" w:rsidRDefault="00F80962" w:rsidP="00F80962">
    <w:r w:rsidRPr="004E13A5">
      <w:t xml:space="preserve">Tel: </w:t>
    </w:r>
    <w:r w:rsidRPr="004E13A5">
      <w:tab/>
      <w:t>030 - 677 64 66</w:t>
    </w:r>
  </w:p>
  <w:p w14:paraId="4FBD7ECD" w14:textId="77777777" w:rsidR="00F80962" w:rsidRPr="004E13A5" w:rsidRDefault="00F80962" w:rsidP="00F80962">
    <w:pPr>
      <w:rPr>
        <w:sz w:val="18"/>
        <w:szCs w:val="18"/>
      </w:rPr>
    </w:pPr>
    <w:r w:rsidRPr="004E13A5">
      <w:rPr>
        <w:sz w:val="18"/>
        <w:szCs w:val="18"/>
      </w:rPr>
      <w:t xml:space="preserve">Mail: </w:t>
    </w:r>
    <w:r w:rsidRPr="004E13A5">
      <w:rPr>
        <w:sz w:val="18"/>
        <w:szCs w:val="18"/>
      </w:rPr>
      <w:tab/>
    </w:r>
    <w:hyperlink r:id="rId2" w:history="1">
      <w:r w:rsidRPr="004E13A5">
        <w:rPr>
          <w:sz w:val="18"/>
          <w:szCs w:val="18"/>
        </w:rPr>
        <w:t>info@boschenvanrijn.nl</w:t>
      </w:r>
    </w:hyperlink>
  </w:p>
  <w:p w14:paraId="33B652EB" w14:textId="77777777" w:rsidR="00F80962" w:rsidRPr="004E13A5" w:rsidRDefault="00F80962" w:rsidP="00F80962">
    <w:pPr>
      <w:rPr>
        <w:sz w:val="18"/>
        <w:szCs w:val="18"/>
      </w:rPr>
    </w:pPr>
    <w:r w:rsidRPr="004E13A5">
      <w:rPr>
        <w:sz w:val="18"/>
        <w:szCs w:val="18"/>
      </w:rPr>
      <w:t>Web:</w:t>
    </w:r>
    <w:r w:rsidRPr="004E13A5">
      <w:rPr>
        <w:sz w:val="18"/>
        <w:szCs w:val="18"/>
      </w:rPr>
      <w:tab/>
    </w:r>
    <w:hyperlink r:id="rId3" w:history="1">
      <w:r w:rsidRPr="004E13A5">
        <w:rPr>
          <w:sz w:val="18"/>
          <w:szCs w:val="18"/>
        </w:rPr>
        <w:t>www.boschenvanrijn.nl</w:t>
      </w:r>
    </w:hyperlink>
  </w:p>
  <w:p w14:paraId="7497D00B" w14:textId="77777777" w:rsidR="00F80962" w:rsidRPr="004E13A5" w:rsidRDefault="00F80962" w:rsidP="00F80962"/>
  <w:p w14:paraId="7F152B8E" w14:textId="77777777" w:rsidR="00F80962" w:rsidRPr="004E13A5" w:rsidRDefault="00F80962" w:rsidP="00F80962">
    <w:pPr>
      <w:rPr>
        <w:i/>
        <w:sz w:val="16"/>
      </w:rPr>
    </w:pPr>
  </w:p>
  <w:p w14:paraId="6A34E6A3" w14:textId="77777777" w:rsidR="00F80962" w:rsidRPr="004E13A5" w:rsidRDefault="00781CBD" w:rsidP="00F80962">
    <w:pPr>
      <w:rPr>
        <w:i/>
        <w:sz w:val="16"/>
      </w:rPr>
    </w:pPr>
    <w:r w:rsidRPr="004E13A5">
      <w:rPr>
        <w:i/>
        <w:sz w:val="16"/>
      </w:rPr>
      <w:t>© Bosch &amp; Van Rijn 202</w:t>
    </w:r>
    <w:r w:rsidR="00011E13" w:rsidRPr="004E13A5">
      <w:rPr>
        <w:i/>
        <w:sz w:val="16"/>
      </w:rPr>
      <w:t>5</w:t>
    </w:r>
  </w:p>
  <w:p w14:paraId="0A80E564" w14:textId="77777777" w:rsidR="00F80962" w:rsidRPr="004E13A5" w:rsidRDefault="00F80962" w:rsidP="00F80962">
    <w:pPr>
      <w:rPr>
        <w:i/>
        <w:sz w:val="16"/>
      </w:rPr>
    </w:pPr>
    <w:r w:rsidRPr="004E13A5">
      <w:rPr>
        <w:i/>
        <w:sz w:val="16"/>
      </w:rPr>
      <w:t>Behoudens hetgeen met de opdrachtgever is overeengekomen, mag in dit rapport vervatte informatie niet aan derden worden bekendgemaakt. Bosch &amp; Van Rijn BV is niet aansprakelijk voor schade door het gebruik van deze informatie.</w:t>
    </w:r>
  </w:p>
  <w:p w14:paraId="0DECEF91" w14:textId="77777777" w:rsidR="006752BD" w:rsidRPr="004E13A5" w:rsidRDefault="006752BD" w:rsidP="00F809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36C24" w14:textId="77777777" w:rsidR="00E00BA6" w:rsidRPr="004E13A5" w:rsidRDefault="00E00BA6" w:rsidP="00AA02BB">
      <w:r w:rsidRPr="004E13A5">
        <w:separator/>
      </w:r>
    </w:p>
    <w:p w14:paraId="78A8AF10" w14:textId="77777777" w:rsidR="00E00BA6" w:rsidRPr="004E13A5" w:rsidRDefault="00E00BA6" w:rsidP="00AA02BB"/>
  </w:footnote>
  <w:footnote w:type="continuationSeparator" w:id="0">
    <w:p w14:paraId="10A4523C" w14:textId="77777777" w:rsidR="00E00BA6" w:rsidRPr="004E13A5" w:rsidRDefault="00E00BA6" w:rsidP="00AA02BB">
      <w:r w:rsidRPr="004E13A5">
        <w:continuationSeparator/>
      </w:r>
    </w:p>
    <w:p w14:paraId="0AF39128" w14:textId="77777777" w:rsidR="00E00BA6" w:rsidRPr="004E13A5" w:rsidRDefault="00E00BA6" w:rsidP="00AA02BB"/>
  </w:footnote>
  <w:footnote w:type="continuationNotice" w:id="1">
    <w:p w14:paraId="508DCCE8" w14:textId="77777777" w:rsidR="00E00BA6" w:rsidRPr="004E13A5" w:rsidRDefault="00E00B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C607" w14:textId="77777777" w:rsidR="00D81E42" w:rsidRPr="004E13A5" w:rsidRDefault="00790ED4" w:rsidP="00EA5371">
    <w:pPr>
      <w:ind w:left="0"/>
    </w:pPr>
    <w:r w:rsidRPr="004E13A5">
      <w:rPr>
        <w:noProof/>
        <w:lang w:eastAsia="nl-NL"/>
      </w:rPr>
      <w:drawing>
        <wp:inline distT="0" distB="0" distL="0" distR="0" wp14:anchorId="26F24792" wp14:editId="37B07492">
          <wp:extent cx="1630374" cy="360000"/>
          <wp:effectExtent l="0" t="0" r="0" b="2540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374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1E42" w:rsidRPr="004E13A5">
      <w:tab/>
    </w:r>
  </w:p>
  <w:p w14:paraId="31C8E0BF" w14:textId="77777777" w:rsidR="00AB652D" w:rsidRPr="004E13A5" w:rsidRDefault="00AB652D" w:rsidP="00AA02BB"/>
  <w:p w14:paraId="0262CFF0" w14:textId="77777777" w:rsidR="00F80962" w:rsidRPr="004E13A5" w:rsidRDefault="00F80962" w:rsidP="00AA02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D1B9B" w14:textId="77777777" w:rsidR="00377EEE" w:rsidRPr="004E13A5" w:rsidRDefault="00377EEE" w:rsidP="00AA02BB">
    <w:pPr>
      <w:pStyle w:val="Koptekst"/>
    </w:pPr>
  </w:p>
  <w:p w14:paraId="0FD8E3E6" w14:textId="77777777" w:rsidR="00377EEE" w:rsidRPr="004E13A5" w:rsidRDefault="00377EEE" w:rsidP="00AA02BB">
    <w:pPr>
      <w:pStyle w:val="Koptekst"/>
    </w:pPr>
  </w:p>
  <w:p w14:paraId="0EABB930" w14:textId="77777777" w:rsidR="00790ED4" w:rsidRPr="004E13A5" w:rsidRDefault="00BD3E5C" w:rsidP="00EA5371">
    <w:pPr>
      <w:ind w:left="0"/>
    </w:pPr>
    <w:r w:rsidRPr="004E13A5">
      <w:rPr>
        <w:noProof/>
        <w:lang w:eastAsia="nl-NL"/>
      </w:rPr>
      <w:drawing>
        <wp:inline distT="0" distB="0" distL="0" distR="0" wp14:anchorId="3FCE4228" wp14:editId="66CCCC26">
          <wp:extent cx="2746964" cy="606552"/>
          <wp:effectExtent l="0" t="0" r="0" b="3175"/>
          <wp:docPr id="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964" cy="606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EC169D" w14:textId="77777777" w:rsidR="00377EEE" w:rsidRPr="004E13A5" w:rsidRDefault="00377EEE" w:rsidP="00AA02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6C48" w14:textId="77777777" w:rsidR="00F52A3C" w:rsidRPr="004E13A5" w:rsidRDefault="00AB1325" w:rsidP="00AA02BB">
    <w:r w:rsidRPr="004E13A5">
      <w:tab/>
    </w:r>
  </w:p>
  <w:p w14:paraId="3308EB29" w14:textId="77777777" w:rsidR="007045B0" w:rsidRPr="004E13A5" w:rsidRDefault="007045B0" w:rsidP="00AA02B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8F92" w14:textId="77777777" w:rsidR="00BD3E5C" w:rsidRPr="004E13A5" w:rsidRDefault="00BD3E5C" w:rsidP="00AA02BB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pcaq3cjCLO7EJ" int2:id="27cO7no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AE318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95306A"/>
    <w:multiLevelType w:val="hybridMultilevel"/>
    <w:tmpl w:val="26A26764"/>
    <w:lvl w:ilvl="0" w:tplc="FEC684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208D5"/>
    <w:multiLevelType w:val="hybridMultilevel"/>
    <w:tmpl w:val="4F40A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35FCA"/>
    <w:multiLevelType w:val="multilevel"/>
    <w:tmpl w:val="C4184E6C"/>
    <w:lvl w:ilvl="0">
      <w:start w:val="1"/>
      <w:numFmt w:val="upperLetter"/>
      <w:pStyle w:val="BVRBijlagen-Kop1"/>
      <w:lvlText w:val="Bijlage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C6C2E63"/>
    <w:multiLevelType w:val="hybridMultilevel"/>
    <w:tmpl w:val="A34E68A2"/>
    <w:lvl w:ilvl="0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" w15:restartNumberingAfterBreak="0">
    <w:nsid w:val="0C717D3D"/>
    <w:multiLevelType w:val="hybridMultilevel"/>
    <w:tmpl w:val="D59429D6"/>
    <w:lvl w:ilvl="0" w:tplc="6D3C3862">
      <w:start w:val="1"/>
      <w:numFmt w:val="bullet"/>
      <w:pStyle w:val="MemoLijst"/>
      <w:lvlText w:val=""/>
      <w:lvlJc w:val="left"/>
      <w:pPr>
        <w:ind w:left="1854" w:hanging="360"/>
      </w:pPr>
      <w:rPr>
        <w:rFonts w:ascii="Wingdings" w:hAnsi="Wingdings" w:hint="default"/>
        <w:color w:val="E53138"/>
        <w:sz w:val="18"/>
      </w:rPr>
    </w:lvl>
    <w:lvl w:ilvl="1" w:tplc="041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C9F5919"/>
    <w:multiLevelType w:val="hybridMultilevel"/>
    <w:tmpl w:val="AF0CE500"/>
    <w:lvl w:ilvl="0" w:tplc="ECAAFE9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83A2AF2"/>
    <w:multiLevelType w:val="hybridMultilevel"/>
    <w:tmpl w:val="5E30DB28"/>
    <w:lvl w:ilvl="0" w:tplc="2AD6E1B4">
      <w:start w:val="1"/>
      <w:numFmt w:val="bullet"/>
      <w:lvlText w:val="-"/>
      <w:lvlJc w:val="left"/>
      <w:pPr>
        <w:ind w:left="1494" w:hanging="360"/>
      </w:pPr>
      <w:rPr>
        <w:rFonts w:ascii="Aptos" w:eastAsia="Times New Roman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1AB70D78"/>
    <w:multiLevelType w:val="hybridMultilevel"/>
    <w:tmpl w:val="F0849BCA"/>
    <w:lvl w:ilvl="0" w:tplc="FAA413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54CC2"/>
    <w:multiLevelType w:val="hybridMultilevel"/>
    <w:tmpl w:val="F94458B0"/>
    <w:lvl w:ilvl="0" w:tplc="FEC684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E9ECD"/>
    <w:multiLevelType w:val="hybridMultilevel"/>
    <w:tmpl w:val="6AE66230"/>
    <w:lvl w:ilvl="0" w:tplc="22E6246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3B09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264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225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87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623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8E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E5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C2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27D02"/>
    <w:multiLevelType w:val="hybridMultilevel"/>
    <w:tmpl w:val="178CAAFA"/>
    <w:lvl w:ilvl="0" w:tplc="582ADA28">
      <w:start w:val="1"/>
      <w:numFmt w:val="bullet"/>
      <w:lvlText w:val=""/>
      <w:lvlJc w:val="left"/>
      <w:pPr>
        <w:ind w:left="1854" w:hanging="360"/>
      </w:pPr>
      <w:rPr>
        <w:rFonts w:ascii="Wingdings" w:hAnsi="Wingdings" w:hint="default"/>
        <w:color w:val="E52E3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06D62"/>
    <w:multiLevelType w:val="hybridMultilevel"/>
    <w:tmpl w:val="33940DC0"/>
    <w:lvl w:ilvl="0" w:tplc="FAA4139E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319905CA"/>
    <w:multiLevelType w:val="hybridMultilevel"/>
    <w:tmpl w:val="6A142142"/>
    <w:lvl w:ilvl="0" w:tplc="FEC684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055F6"/>
    <w:multiLevelType w:val="hybridMultilevel"/>
    <w:tmpl w:val="F98E4DE8"/>
    <w:lvl w:ilvl="0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5" w15:restartNumberingAfterBreak="0">
    <w:nsid w:val="3DBA3902"/>
    <w:multiLevelType w:val="hybridMultilevel"/>
    <w:tmpl w:val="A7502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30B25"/>
    <w:multiLevelType w:val="hybridMultilevel"/>
    <w:tmpl w:val="83EEC8A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F0CD3"/>
    <w:multiLevelType w:val="hybridMultilevel"/>
    <w:tmpl w:val="644E9460"/>
    <w:lvl w:ilvl="0" w:tplc="C7E059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B387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A1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8A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84E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BA3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8C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4F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A898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125F3"/>
    <w:multiLevelType w:val="hybridMultilevel"/>
    <w:tmpl w:val="545A514A"/>
    <w:lvl w:ilvl="0" w:tplc="937698FA">
      <w:numFmt w:val="bullet"/>
      <w:lvlText w:val=""/>
      <w:lvlJc w:val="left"/>
      <w:pPr>
        <w:ind w:left="1494" w:hanging="360"/>
      </w:pPr>
      <w:rPr>
        <w:rFonts w:ascii="Wingdings" w:eastAsia="Microsoft JhengHe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4EDF182C"/>
    <w:multiLevelType w:val="hybridMultilevel"/>
    <w:tmpl w:val="EE7EF36A"/>
    <w:lvl w:ilvl="0" w:tplc="239ECC58">
      <w:start w:val="1"/>
      <w:numFmt w:val="bullet"/>
      <w:lvlText w:val="-"/>
      <w:lvlJc w:val="left"/>
      <w:pPr>
        <w:ind w:left="1494" w:hanging="360"/>
      </w:pPr>
      <w:rPr>
        <w:rFonts w:ascii="Aptos" w:eastAsia="Times New Roman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4FE55321"/>
    <w:multiLevelType w:val="hybridMultilevel"/>
    <w:tmpl w:val="70B8CE66"/>
    <w:lvl w:ilvl="0" w:tplc="AAA4F564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  <w:color w:val="E53138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52F36D70"/>
    <w:multiLevelType w:val="multilevel"/>
    <w:tmpl w:val="1E30839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6BA59A8"/>
    <w:multiLevelType w:val="hybridMultilevel"/>
    <w:tmpl w:val="88580FD0"/>
    <w:lvl w:ilvl="0" w:tplc="FAA4139E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3" w15:restartNumberingAfterBreak="0">
    <w:nsid w:val="570F9A39"/>
    <w:multiLevelType w:val="hybridMultilevel"/>
    <w:tmpl w:val="AE3A63AA"/>
    <w:lvl w:ilvl="0" w:tplc="0C5A5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C23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65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AA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AB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38B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C6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E6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227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15858"/>
    <w:multiLevelType w:val="hybridMultilevel"/>
    <w:tmpl w:val="DF64B9B4"/>
    <w:lvl w:ilvl="0" w:tplc="2900460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A023DB6"/>
    <w:multiLevelType w:val="hybridMultilevel"/>
    <w:tmpl w:val="405EDE0E"/>
    <w:lvl w:ilvl="0" w:tplc="0413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6" w15:restartNumberingAfterBreak="0">
    <w:nsid w:val="5F78394E"/>
    <w:multiLevelType w:val="hybridMultilevel"/>
    <w:tmpl w:val="9846520C"/>
    <w:lvl w:ilvl="0" w:tplc="FAA413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EC68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00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81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2A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828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22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E67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00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66EC"/>
    <w:multiLevelType w:val="hybridMultilevel"/>
    <w:tmpl w:val="5BD8C9C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06258"/>
    <w:multiLevelType w:val="multilevel"/>
    <w:tmpl w:val="0D9456C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1490012"/>
    <w:multiLevelType w:val="hybridMultilevel"/>
    <w:tmpl w:val="9E107D28"/>
    <w:lvl w:ilvl="0" w:tplc="FAA413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531E5"/>
    <w:multiLevelType w:val="hybridMultilevel"/>
    <w:tmpl w:val="D7A8CFC4"/>
    <w:lvl w:ilvl="0" w:tplc="FAA413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1353C9"/>
    <w:multiLevelType w:val="hybridMultilevel"/>
    <w:tmpl w:val="BAD2AD42"/>
    <w:lvl w:ilvl="0" w:tplc="0F7412F6"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C054D79"/>
    <w:multiLevelType w:val="hybridMultilevel"/>
    <w:tmpl w:val="A25C48EC"/>
    <w:lvl w:ilvl="0" w:tplc="FEC684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633B"/>
    <w:multiLevelType w:val="hybridMultilevel"/>
    <w:tmpl w:val="4BC4048A"/>
    <w:lvl w:ilvl="0" w:tplc="29004602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75FE5743"/>
    <w:multiLevelType w:val="hybridMultilevel"/>
    <w:tmpl w:val="E8EE95EE"/>
    <w:lvl w:ilvl="0" w:tplc="F1ACDD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761852A2"/>
    <w:multiLevelType w:val="hybridMultilevel"/>
    <w:tmpl w:val="58309C92"/>
    <w:lvl w:ilvl="0" w:tplc="3508DFB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95C7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42F5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62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C4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C04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8A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8AA7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4C1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15DAB"/>
    <w:multiLevelType w:val="hybridMultilevel"/>
    <w:tmpl w:val="4BC88A22"/>
    <w:lvl w:ilvl="0" w:tplc="FFFFFFFF">
      <w:start w:val="1"/>
      <w:numFmt w:val="bullet"/>
      <w:lvlText w:val=""/>
      <w:lvlJc w:val="left"/>
      <w:pPr>
        <w:ind w:left="1854" w:hanging="360"/>
      </w:pPr>
      <w:rPr>
        <w:rFonts w:ascii="Wingdings" w:hAnsi="Wingdings" w:hint="default"/>
        <w:color w:val="E52E3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413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3" w:tplc="FAA413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C5C16"/>
    <w:multiLevelType w:val="hybridMultilevel"/>
    <w:tmpl w:val="F0FC8EF2"/>
    <w:lvl w:ilvl="0" w:tplc="FAA4139E">
      <w:start w:val="1"/>
      <w:numFmt w:val="bullet"/>
      <w:lvlText w:val=""/>
      <w:lvlJc w:val="left"/>
      <w:pPr>
        <w:ind w:left="221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8" w15:restartNumberingAfterBreak="0">
    <w:nsid w:val="7AFD09D0"/>
    <w:multiLevelType w:val="hybridMultilevel"/>
    <w:tmpl w:val="002CEEA8"/>
    <w:lvl w:ilvl="0" w:tplc="0413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4974094">
    <w:abstractNumId w:val="26"/>
  </w:num>
  <w:num w:numId="2" w16cid:durableId="1984657902">
    <w:abstractNumId w:val="10"/>
  </w:num>
  <w:num w:numId="3" w16cid:durableId="1699891293">
    <w:abstractNumId w:val="35"/>
  </w:num>
  <w:num w:numId="4" w16cid:durableId="1390227119">
    <w:abstractNumId w:val="17"/>
  </w:num>
  <w:num w:numId="5" w16cid:durableId="1866602899">
    <w:abstractNumId w:val="23"/>
  </w:num>
  <w:num w:numId="6" w16cid:durableId="371536046">
    <w:abstractNumId w:val="21"/>
  </w:num>
  <w:num w:numId="7" w16cid:durableId="727874298">
    <w:abstractNumId w:val="20"/>
  </w:num>
  <w:num w:numId="8" w16cid:durableId="1160148739">
    <w:abstractNumId w:val="28"/>
  </w:num>
  <w:num w:numId="9" w16cid:durableId="1762069779">
    <w:abstractNumId w:val="16"/>
  </w:num>
  <w:num w:numId="10" w16cid:durableId="265387250">
    <w:abstractNumId w:val="20"/>
    <w:lvlOverride w:ilvl="0">
      <w:startOverride w:val="1"/>
    </w:lvlOverride>
  </w:num>
  <w:num w:numId="11" w16cid:durableId="515464780">
    <w:abstractNumId w:val="24"/>
  </w:num>
  <w:num w:numId="12" w16cid:durableId="951085086">
    <w:abstractNumId w:val="33"/>
  </w:num>
  <w:num w:numId="13" w16cid:durableId="1894929749">
    <w:abstractNumId w:val="3"/>
  </w:num>
  <w:num w:numId="14" w16cid:durableId="407465198">
    <w:abstractNumId w:val="5"/>
  </w:num>
  <w:num w:numId="15" w16cid:durableId="1310283336">
    <w:abstractNumId w:val="18"/>
  </w:num>
  <w:num w:numId="16" w16cid:durableId="1084257428">
    <w:abstractNumId w:val="0"/>
  </w:num>
  <w:num w:numId="17" w16cid:durableId="669067899">
    <w:abstractNumId w:val="34"/>
  </w:num>
  <w:num w:numId="18" w16cid:durableId="382486619">
    <w:abstractNumId w:val="7"/>
  </w:num>
  <w:num w:numId="19" w16cid:durableId="1425298310">
    <w:abstractNumId w:val="19"/>
  </w:num>
  <w:num w:numId="20" w16cid:durableId="1514150586">
    <w:abstractNumId w:val="31"/>
  </w:num>
  <w:num w:numId="21" w16cid:durableId="1092161632">
    <w:abstractNumId w:val="6"/>
  </w:num>
  <w:num w:numId="22" w16cid:durableId="1930962770">
    <w:abstractNumId w:val="11"/>
  </w:num>
  <w:num w:numId="23" w16cid:durableId="661085880">
    <w:abstractNumId w:val="36"/>
  </w:num>
  <w:num w:numId="24" w16cid:durableId="1123383499">
    <w:abstractNumId w:val="22"/>
  </w:num>
  <w:num w:numId="25" w16cid:durableId="1296720207">
    <w:abstractNumId w:val="25"/>
  </w:num>
  <w:num w:numId="26" w16cid:durableId="1474063897">
    <w:abstractNumId w:val="4"/>
  </w:num>
  <w:num w:numId="27" w16cid:durableId="2075201260">
    <w:abstractNumId w:val="14"/>
  </w:num>
  <w:num w:numId="28" w16cid:durableId="2120877896">
    <w:abstractNumId w:val="37"/>
  </w:num>
  <w:num w:numId="29" w16cid:durableId="951207429">
    <w:abstractNumId w:val="30"/>
  </w:num>
  <w:num w:numId="30" w16cid:durableId="1395618432">
    <w:abstractNumId w:val="29"/>
  </w:num>
  <w:num w:numId="31" w16cid:durableId="1312441729">
    <w:abstractNumId w:val="12"/>
  </w:num>
  <w:num w:numId="32" w16cid:durableId="1296182909">
    <w:abstractNumId w:val="8"/>
  </w:num>
  <w:num w:numId="33" w16cid:durableId="1959296366">
    <w:abstractNumId w:val="2"/>
  </w:num>
  <w:num w:numId="34" w16cid:durableId="255990689">
    <w:abstractNumId w:val="13"/>
  </w:num>
  <w:num w:numId="35" w16cid:durableId="1372876284">
    <w:abstractNumId w:val="9"/>
  </w:num>
  <w:num w:numId="36" w16cid:durableId="172497657">
    <w:abstractNumId w:val="32"/>
  </w:num>
  <w:num w:numId="37" w16cid:durableId="1310358869">
    <w:abstractNumId w:val="1"/>
  </w:num>
  <w:num w:numId="38" w16cid:durableId="355009003">
    <w:abstractNumId w:val="15"/>
  </w:num>
  <w:num w:numId="39" w16cid:durableId="1449084431">
    <w:abstractNumId w:val="27"/>
  </w:num>
  <w:num w:numId="40" w16cid:durableId="139814438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autoHyphenation/>
  <w:hyphenationZone w:val="425"/>
  <w:doNotHyphenateCaps/>
  <w:drawingGridHorizontalSpacing w:val="11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1E"/>
    <w:rsid w:val="00000146"/>
    <w:rsid w:val="000023AA"/>
    <w:rsid w:val="00005B06"/>
    <w:rsid w:val="00011E13"/>
    <w:rsid w:val="00023674"/>
    <w:rsid w:val="000253AB"/>
    <w:rsid w:val="000365F1"/>
    <w:rsid w:val="00037CF2"/>
    <w:rsid w:val="000405AA"/>
    <w:rsid w:val="00044333"/>
    <w:rsid w:val="000454FA"/>
    <w:rsid w:val="00045866"/>
    <w:rsid w:val="00046E6D"/>
    <w:rsid w:val="0004736C"/>
    <w:rsid w:val="0005073C"/>
    <w:rsid w:val="00055153"/>
    <w:rsid w:val="0005639A"/>
    <w:rsid w:val="000649DE"/>
    <w:rsid w:val="000664CC"/>
    <w:rsid w:val="00072FC7"/>
    <w:rsid w:val="00074B68"/>
    <w:rsid w:val="0007555B"/>
    <w:rsid w:val="00080AC4"/>
    <w:rsid w:val="00080EB1"/>
    <w:rsid w:val="00081952"/>
    <w:rsid w:val="00081C51"/>
    <w:rsid w:val="000872F5"/>
    <w:rsid w:val="00091309"/>
    <w:rsid w:val="00093AA5"/>
    <w:rsid w:val="00093FB4"/>
    <w:rsid w:val="00094B3D"/>
    <w:rsid w:val="00095F2E"/>
    <w:rsid w:val="00097712"/>
    <w:rsid w:val="000A05F4"/>
    <w:rsid w:val="000B2D84"/>
    <w:rsid w:val="000B4500"/>
    <w:rsid w:val="000B46C3"/>
    <w:rsid w:val="000B60A9"/>
    <w:rsid w:val="000C021B"/>
    <w:rsid w:val="000D0CEE"/>
    <w:rsid w:val="000D6CEC"/>
    <w:rsid w:val="000E06A1"/>
    <w:rsid w:val="000E1045"/>
    <w:rsid w:val="000F6437"/>
    <w:rsid w:val="000F698B"/>
    <w:rsid w:val="000F7C5A"/>
    <w:rsid w:val="001024EC"/>
    <w:rsid w:val="00102EA8"/>
    <w:rsid w:val="00112698"/>
    <w:rsid w:val="00112B1E"/>
    <w:rsid w:val="00112E0B"/>
    <w:rsid w:val="00131CD2"/>
    <w:rsid w:val="00133A08"/>
    <w:rsid w:val="00134003"/>
    <w:rsid w:val="0013688D"/>
    <w:rsid w:val="00140C87"/>
    <w:rsid w:val="00142454"/>
    <w:rsid w:val="00144F69"/>
    <w:rsid w:val="00146BD8"/>
    <w:rsid w:val="00154A1E"/>
    <w:rsid w:val="00154B45"/>
    <w:rsid w:val="001607C0"/>
    <w:rsid w:val="001630A0"/>
    <w:rsid w:val="00176016"/>
    <w:rsid w:val="001771B7"/>
    <w:rsid w:val="001824E3"/>
    <w:rsid w:val="001852B7"/>
    <w:rsid w:val="001853BD"/>
    <w:rsid w:val="001862B4"/>
    <w:rsid w:val="0019365A"/>
    <w:rsid w:val="00197553"/>
    <w:rsid w:val="001A1CBC"/>
    <w:rsid w:val="001A20F4"/>
    <w:rsid w:val="001A5F9F"/>
    <w:rsid w:val="001C04C1"/>
    <w:rsid w:val="001C6F8D"/>
    <w:rsid w:val="001D6B79"/>
    <w:rsid w:val="001E388B"/>
    <w:rsid w:val="001E421C"/>
    <w:rsid w:val="001F16AE"/>
    <w:rsid w:val="001F3C5B"/>
    <w:rsid w:val="0020367E"/>
    <w:rsid w:val="00205F6B"/>
    <w:rsid w:val="00206FA6"/>
    <w:rsid w:val="00211E65"/>
    <w:rsid w:val="00215BFF"/>
    <w:rsid w:val="002164D1"/>
    <w:rsid w:val="00222304"/>
    <w:rsid w:val="00226E36"/>
    <w:rsid w:val="0023093C"/>
    <w:rsid w:val="00234C7C"/>
    <w:rsid w:val="002457C7"/>
    <w:rsid w:val="00246A5E"/>
    <w:rsid w:val="002518F4"/>
    <w:rsid w:val="00257DAB"/>
    <w:rsid w:val="002623AE"/>
    <w:rsid w:val="0026298B"/>
    <w:rsid w:val="00262B38"/>
    <w:rsid w:val="00263E6F"/>
    <w:rsid w:val="0026403A"/>
    <w:rsid w:val="0027037C"/>
    <w:rsid w:val="00272879"/>
    <w:rsid w:val="00272E3F"/>
    <w:rsid w:val="00286D3F"/>
    <w:rsid w:val="0029504F"/>
    <w:rsid w:val="00296C23"/>
    <w:rsid w:val="002A034A"/>
    <w:rsid w:val="002A25C2"/>
    <w:rsid w:val="002A2C6C"/>
    <w:rsid w:val="002A3412"/>
    <w:rsid w:val="002A3798"/>
    <w:rsid w:val="002A3802"/>
    <w:rsid w:val="002A6C7C"/>
    <w:rsid w:val="002B31AD"/>
    <w:rsid w:val="002B7903"/>
    <w:rsid w:val="002C0864"/>
    <w:rsid w:val="002C0A44"/>
    <w:rsid w:val="002C28F1"/>
    <w:rsid w:val="002C3846"/>
    <w:rsid w:val="002C64B9"/>
    <w:rsid w:val="002C6BF2"/>
    <w:rsid w:val="002E2E26"/>
    <w:rsid w:val="003026B5"/>
    <w:rsid w:val="00313CAE"/>
    <w:rsid w:val="00321AF6"/>
    <w:rsid w:val="003241EF"/>
    <w:rsid w:val="00325997"/>
    <w:rsid w:val="003330F2"/>
    <w:rsid w:val="00342359"/>
    <w:rsid w:val="00344577"/>
    <w:rsid w:val="00350AC8"/>
    <w:rsid w:val="00354A4F"/>
    <w:rsid w:val="003657F8"/>
    <w:rsid w:val="00367CD7"/>
    <w:rsid w:val="00371142"/>
    <w:rsid w:val="00376CB9"/>
    <w:rsid w:val="00377EEE"/>
    <w:rsid w:val="00380167"/>
    <w:rsid w:val="003810E5"/>
    <w:rsid w:val="00384141"/>
    <w:rsid w:val="0038700C"/>
    <w:rsid w:val="00390DFA"/>
    <w:rsid w:val="00393FFB"/>
    <w:rsid w:val="00394B21"/>
    <w:rsid w:val="00394EA2"/>
    <w:rsid w:val="003956D2"/>
    <w:rsid w:val="003A2B6B"/>
    <w:rsid w:val="003A606D"/>
    <w:rsid w:val="003B1EF3"/>
    <w:rsid w:val="003B5634"/>
    <w:rsid w:val="003C442D"/>
    <w:rsid w:val="003D09B0"/>
    <w:rsid w:val="003D1B52"/>
    <w:rsid w:val="003D3798"/>
    <w:rsid w:val="003D43B8"/>
    <w:rsid w:val="003E0245"/>
    <w:rsid w:val="003E485B"/>
    <w:rsid w:val="003E5E33"/>
    <w:rsid w:val="003F014E"/>
    <w:rsid w:val="003F166D"/>
    <w:rsid w:val="003F3C74"/>
    <w:rsid w:val="0040159C"/>
    <w:rsid w:val="00401BD8"/>
    <w:rsid w:val="00404C31"/>
    <w:rsid w:val="00406EDE"/>
    <w:rsid w:val="004121FE"/>
    <w:rsid w:val="00414327"/>
    <w:rsid w:val="00414C95"/>
    <w:rsid w:val="00415844"/>
    <w:rsid w:val="00421569"/>
    <w:rsid w:val="00423300"/>
    <w:rsid w:val="00425ADF"/>
    <w:rsid w:val="0043229B"/>
    <w:rsid w:val="0043601D"/>
    <w:rsid w:val="00441CA4"/>
    <w:rsid w:val="004449FF"/>
    <w:rsid w:val="0044679E"/>
    <w:rsid w:val="004514EA"/>
    <w:rsid w:val="004556B1"/>
    <w:rsid w:val="00456ECB"/>
    <w:rsid w:val="00462566"/>
    <w:rsid w:val="00465225"/>
    <w:rsid w:val="0046604F"/>
    <w:rsid w:val="00467230"/>
    <w:rsid w:val="00470B87"/>
    <w:rsid w:val="004770AD"/>
    <w:rsid w:val="004825BB"/>
    <w:rsid w:val="00493044"/>
    <w:rsid w:val="00493B59"/>
    <w:rsid w:val="004A790C"/>
    <w:rsid w:val="004B2B2B"/>
    <w:rsid w:val="004B7791"/>
    <w:rsid w:val="004C23B7"/>
    <w:rsid w:val="004C76EA"/>
    <w:rsid w:val="004C7F2B"/>
    <w:rsid w:val="004D2303"/>
    <w:rsid w:val="004D427A"/>
    <w:rsid w:val="004E13A5"/>
    <w:rsid w:val="004E352D"/>
    <w:rsid w:val="004E6922"/>
    <w:rsid w:val="004F2A09"/>
    <w:rsid w:val="004F6167"/>
    <w:rsid w:val="00516B48"/>
    <w:rsid w:val="00517F11"/>
    <w:rsid w:val="00522624"/>
    <w:rsid w:val="00523DD4"/>
    <w:rsid w:val="0053030D"/>
    <w:rsid w:val="00530927"/>
    <w:rsid w:val="005344F5"/>
    <w:rsid w:val="005371A7"/>
    <w:rsid w:val="0053743E"/>
    <w:rsid w:val="00544481"/>
    <w:rsid w:val="005552A9"/>
    <w:rsid w:val="00555783"/>
    <w:rsid w:val="00555931"/>
    <w:rsid w:val="00555EC1"/>
    <w:rsid w:val="00563921"/>
    <w:rsid w:val="005678B6"/>
    <w:rsid w:val="00575610"/>
    <w:rsid w:val="005829B0"/>
    <w:rsid w:val="00583E7B"/>
    <w:rsid w:val="0059783C"/>
    <w:rsid w:val="005A104C"/>
    <w:rsid w:val="005A1367"/>
    <w:rsid w:val="005A7850"/>
    <w:rsid w:val="005B0C78"/>
    <w:rsid w:val="005B240A"/>
    <w:rsid w:val="005B2EB2"/>
    <w:rsid w:val="005C0313"/>
    <w:rsid w:val="005C2B82"/>
    <w:rsid w:val="005C6202"/>
    <w:rsid w:val="005C7706"/>
    <w:rsid w:val="005D042A"/>
    <w:rsid w:val="005D23F2"/>
    <w:rsid w:val="005D5CE1"/>
    <w:rsid w:val="005E65EA"/>
    <w:rsid w:val="005F186B"/>
    <w:rsid w:val="006032A7"/>
    <w:rsid w:val="00606E3D"/>
    <w:rsid w:val="00607C58"/>
    <w:rsid w:val="00611AF6"/>
    <w:rsid w:val="00615A5E"/>
    <w:rsid w:val="006178CA"/>
    <w:rsid w:val="00621021"/>
    <w:rsid w:val="00623D2E"/>
    <w:rsid w:val="0064110C"/>
    <w:rsid w:val="00643B10"/>
    <w:rsid w:val="00644AFE"/>
    <w:rsid w:val="006453D7"/>
    <w:rsid w:val="00650BC7"/>
    <w:rsid w:val="00656B13"/>
    <w:rsid w:val="006574D2"/>
    <w:rsid w:val="006575C5"/>
    <w:rsid w:val="006626BF"/>
    <w:rsid w:val="006647A5"/>
    <w:rsid w:val="00665A2D"/>
    <w:rsid w:val="006752BD"/>
    <w:rsid w:val="00681372"/>
    <w:rsid w:val="0068361C"/>
    <w:rsid w:val="00683853"/>
    <w:rsid w:val="006857A6"/>
    <w:rsid w:val="0069603E"/>
    <w:rsid w:val="0069697A"/>
    <w:rsid w:val="006A0BB6"/>
    <w:rsid w:val="006A3986"/>
    <w:rsid w:val="006B00D2"/>
    <w:rsid w:val="006C1DC6"/>
    <w:rsid w:val="006D2304"/>
    <w:rsid w:val="006D42C1"/>
    <w:rsid w:val="006D47AB"/>
    <w:rsid w:val="006D5168"/>
    <w:rsid w:val="006D6C9D"/>
    <w:rsid w:val="006E31B9"/>
    <w:rsid w:val="006E43A0"/>
    <w:rsid w:val="006E6864"/>
    <w:rsid w:val="006F2B99"/>
    <w:rsid w:val="006F60CE"/>
    <w:rsid w:val="006F7FA0"/>
    <w:rsid w:val="00702066"/>
    <w:rsid w:val="00703415"/>
    <w:rsid w:val="007045B0"/>
    <w:rsid w:val="00715412"/>
    <w:rsid w:val="00715EC8"/>
    <w:rsid w:val="007173A0"/>
    <w:rsid w:val="00721630"/>
    <w:rsid w:val="00721BE3"/>
    <w:rsid w:val="00725658"/>
    <w:rsid w:val="00731BC3"/>
    <w:rsid w:val="00744766"/>
    <w:rsid w:val="00745950"/>
    <w:rsid w:val="00752259"/>
    <w:rsid w:val="00760432"/>
    <w:rsid w:val="00763686"/>
    <w:rsid w:val="00763FCA"/>
    <w:rsid w:val="007666AD"/>
    <w:rsid w:val="007705A9"/>
    <w:rsid w:val="00781CBD"/>
    <w:rsid w:val="0078295C"/>
    <w:rsid w:val="00784304"/>
    <w:rsid w:val="00790ED4"/>
    <w:rsid w:val="00792301"/>
    <w:rsid w:val="0079634D"/>
    <w:rsid w:val="007A2DD6"/>
    <w:rsid w:val="007A36DB"/>
    <w:rsid w:val="007A603E"/>
    <w:rsid w:val="007B443A"/>
    <w:rsid w:val="007B51C6"/>
    <w:rsid w:val="007B7D47"/>
    <w:rsid w:val="007C1F1D"/>
    <w:rsid w:val="007C5815"/>
    <w:rsid w:val="007D511E"/>
    <w:rsid w:val="007D5C8F"/>
    <w:rsid w:val="007D7FF2"/>
    <w:rsid w:val="008048A9"/>
    <w:rsid w:val="00806365"/>
    <w:rsid w:val="008132B1"/>
    <w:rsid w:val="008165F8"/>
    <w:rsid w:val="008200E9"/>
    <w:rsid w:val="008223C2"/>
    <w:rsid w:val="00823C67"/>
    <w:rsid w:val="00823DCA"/>
    <w:rsid w:val="008262A9"/>
    <w:rsid w:val="00833B30"/>
    <w:rsid w:val="00836104"/>
    <w:rsid w:val="008522C4"/>
    <w:rsid w:val="00853B51"/>
    <w:rsid w:val="00854287"/>
    <w:rsid w:val="0085451A"/>
    <w:rsid w:val="00854C92"/>
    <w:rsid w:val="00860D39"/>
    <w:rsid w:val="008618BE"/>
    <w:rsid w:val="00862E54"/>
    <w:rsid w:val="00865F56"/>
    <w:rsid w:val="00866068"/>
    <w:rsid w:val="00872FD8"/>
    <w:rsid w:val="0088150F"/>
    <w:rsid w:val="00893465"/>
    <w:rsid w:val="008A38F1"/>
    <w:rsid w:val="008A472E"/>
    <w:rsid w:val="008B2727"/>
    <w:rsid w:val="008C0977"/>
    <w:rsid w:val="008C4135"/>
    <w:rsid w:val="008C4633"/>
    <w:rsid w:val="008D3D5C"/>
    <w:rsid w:val="008D3FE7"/>
    <w:rsid w:val="008D5196"/>
    <w:rsid w:val="008D7926"/>
    <w:rsid w:val="008E0932"/>
    <w:rsid w:val="008E17CC"/>
    <w:rsid w:val="008E2E15"/>
    <w:rsid w:val="008E605A"/>
    <w:rsid w:val="008F00B1"/>
    <w:rsid w:val="008F2AB7"/>
    <w:rsid w:val="008F2CFA"/>
    <w:rsid w:val="008F4BCB"/>
    <w:rsid w:val="008F6F9A"/>
    <w:rsid w:val="00901096"/>
    <w:rsid w:val="009053B6"/>
    <w:rsid w:val="00913C0D"/>
    <w:rsid w:val="00914CDE"/>
    <w:rsid w:val="00915EDC"/>
    <w:rsid w:val="00915FEC"/>
    <w:rsid w:val="00920A91"/>
    <w:rsid w:val="00925073"/>
    <w:rsid w:val="009251D5"/>
    <w:rsid w:val="009275DB"/>
    <w:rsid w:val="00941505"/>
    <w:rsid w:val="009448DC"/>
    <w:rsid w:val="00946256"/>
    <w:rsid w:val="00961958"/>
    <w:rsid w:val="00962F8D"/>
    <w:rsid w:val="00964D76"/>
    <w:rsid w:val="00964F5D"/>
    <w:rsid w:val="0097170A"/>
    <w:rsid w:val="00971DE1"/>
    <w:rsid w:val="00973A0C"/>
    <w:rsid w:val="00975CA0"/>
    <w:rsid w:val="00975DB3"/>
    <w:rsid w:val="00980DEE"/>
    <w:rsid w:val="00993025"/>
    <w:rsid w:val="00995A26"/>
    <w:rsid w:val="009979C0"/>
    <w:rsid w:val="009A093F"/>
    <w:rsid w:val="009A5049"/>
    <w:rsid w:val="009A5E35"/>
    <w:rsid w:val="009B7E20"/>
    <w:rsid w:val="009C1CD3"/>
    <w:rsid w:val="009C2D30"/>
    <w:rsid w:val="009D0815"/>
    <w:rsid w:val="009D3265"/>
    <w:rsid w:val="009E1086"/>
    <w:rsid w:val="009E5655"/>
    <w:rsid w:val="009F2424"/>
    <w:rsid w:val="009F7776"/>
    <w:rsid w:val="00A06FC0"/>
    <w:rsid w:val="00A1248A"/>
    <w:rsid w:val="00A13E9C"/>
    <w:rsid w:val="00A17A29"/>
    <w:rsid w:val="00A27C2E"/>
    <w:rsid w:val="00A30B4D"/>
    <w:rsid w:val="00A30F1D"/>
    <w:rsid w:val="00A36BF6"/>
    <w:rsid w:val="00A43B91"/>
    <w:rsid w:val="00A50B31"/>
    <w:rsid w:val="00A50CAC"/>
    <w:rsid w:val="00A76431"/>
    <w:rsid w:val="00A76DE6"/>
    <w:rsid w:val="00A77D00"/>
    <w:rsid w:val="00A80AC2"/>
    <w:rsid w:val="00A834D6"/>
    <w:rsid w:val="00A91F99"/>
    <w:rsid w:val="00A96BD4"/>
    <w:rsid w:val="00AA02BB"/>
    <w:rsid w:val="00AA20DB"/>
    <w:rsid w:val="00AA2BA8"/>
    <w:rsid w:val="00AA3EC8"/>
    <w:rsid w:val="00AA736D"/>
    <w:rsid w:val="00AB01DF"/>
    <w:rsid w:val="00AB1325"/>
    <w:rsid w:val="00AB1BEC"/>
    <w:rsid w:val="00AB2052"/>
    <w:rsid w:val="00AB652D"/>
    <w:rsid w:val="00AC7D27"/>
    <w:rsid w:val="00AD1EB1"/>
    <w:rsid w:val="00AD4D91"/>
    <w:rsid w:val="00AD521B"/>
    <w:rsid w:val="00AE04D1"/>
    <w:rsid w:val="00AE0677"/>
    <w:rsid w:val="00AE09E1"/>
    <w:rsid w:val="00AE23DC"/>
    <w:rsid w:val="00AE31B4"/>
    <w:rsid w:val="00AE39AA"/>
    <w:rsid w:val="00AE3FFF"/>
    <w:rsid w:val="00AF6E73"/>
    <w:rsid w:val="00B025B4"/>
    <w:rsid w:val="00B039B6"/>
    <w:rsid w:val="00B03BBE"/>
    <w:rsid w:val="00B05EEF"/>
    <w:rsid w:val="00B1343B"/>
    <w:rsid w:val="00B175E0"/>
    <w:rsid w:val="00B230B9"/>
    <w:rsid w:val="00B32C50"/>
    <w:rsid w:val="00B34042"/>
    <w:rsid w:val="00B346B4"/>
    <w:rsid w:val="00B43303"/>
    <w:rsid w:val="00B43AA4"/>
    <w:rsid w:val="00B44B35"/>
    <w:rsid w:val="00B453D5"/>
    <w:rsid w:val="00B50BF4"/>
    <w:rsid w:val="00B523FB"/>
    <w:rsid w:val="00B53843"/>
    <w:rsid w:val="00B5497E"/>
    <w:rsid w:val="00B57DFE"/>
    <w:rsid w:val="00B6016A"/>
    <w:rsid w:val="00B63667"/>
    <w:rsid w:val="00B65447"/>
    <w:rsid w:val="00B6585C"/>
    <w:rsid w:val="00B66492"/>
    <w:rsid w:val="00B762A9"/>
    <w:rsid w:val="00B80AC6"/>
    <w:rsid w:val="00B815B7"/>
    <w:rsid w:val="00B82320"/>
    <w:rsid w:val="00B84E4F"/>
    <w:rsid w:val="00B865B3"/>
    <w:rsid w:val="00B87482"/>
    <w:rsid w:val="00B87556"/>
    <w:rsid w:val="00BA0BE5"/>
    <w:rsid w:val="00BA4B54"/>
    <w:rsid w:val="00BB08BA"/>
    <w:rsid w:val="00BB78A3"/>
    <w:rsid w:val="00BC09BA"/>
    <w:rsid w:val="00BC0C08"/>
    <w:rsid w:val="00BC76D5"/>
    <w:rsid w:val="00BD0EDC"/>
    <w:rsid w:val="00BD3658"/>
    <w:rsid w:val="00BD3E5C"/>
    <w:rsid w:val="00BD6990"/>
    <w:rsid w:val="00BD7C10"/>
    <w:rsid w:val="00BE025E"/>
    <w:rsid w:val="00BE11A7"/>
    <w:rsid w:val="00BE6AA3"/>
    <w:rsid w:val="00BF0C0A"/>
    <w:rsid w:val="00BF1398"/>
    <w:rsid w:val="00BF4F43"/>
    <w:rsid w:val="00C02BAB"/>
    <w:rsid w:val="00C0422E"/>
    <w:rsid w:val="00C05BF4"/>
    <w:rsid w:val="00C13ABC"/>
    <w:rsid w:val="00C17A05"/>
    <w:rsid w:val="00C342B0"/>
    <w:rsid w:val="00C34AD2"/>
    <w:rsid w:val="00C36727"/>
    <w:rsid w:val="00C43F22"/>
    <w:rsid w:val="00C445DD"/>
    <w:rsid w:val="00C45AFA"/>
    <w:rsid w:val="00C47412"/>
    <w:rsid w:val="00C5013A"/>
    <w:rsid w:val="00C65D64"/>
    <w:rsid w:val="00C70CC3"/>
    <w:rsid w:val="00C76F69"/>
    <w:rsid w:val="00C85529"/>
    <w:rsid w:val="00C8691C"/>
    <w:rsid w:val="00C87847"/>
    <w:rsid w:val="00C9025D"/>
    <w:rsid w:val="00C910B3"/>
    <w:rsid w:val="00C93DA1"/>
    <w:rsid w:val="00C967DC"/>
    <w:rsid w:val="00CA395C"/>
    <w:rsid w:val="00CA7700"/>
    <w:rsid w:val="00CC185F"/>
    <w:rsid w:val="00CC1B8C"/>
    <w:rsid w:val="00CC29CE"/>
    <w:rsid w:val="00CD10D2"/>
    <w:rsid w:val="00CD1E1E"/>
    <w:rsid w:val="00CD26F1"/>
    <w:rsid w:val="00CD3D57"/>
    <w:rsid w:val="00CE3FC2"/>
    <w:rsid w:val="00CE7DCF"/>
    <w:rsid w:val="00D010DA"/>
    <w:rsid w:val="00D02344"/>
    <w:rsid w:val="00D0317F"/>
    <w:rsid w:val="00D07974"/>
    <w:rsid w:val="00D127A9"/>
    <w:rsid w:val="00D14713"/>
    <w:rsid w:val="00D17340"/>
    <w:rsid w:val="00D30123"/>
    <w:rsid w:val="00D31AB3"/>
    <w:rsid w:val="00D354CB"/>
    <w:rsid w:val="00D355EF"/>
    <w:rsid w:val="00D42B5F"/>
    <w:rsid w:val="00D469FC"/>
    <w:rsid w:val="00D4776C"/>
    <w:rsid w:val="00D54103"/>
    <w:rsid w:val="00D61F53"/>
    <w:rsid w:val="00D6638E"/>
    <w:rsid w:val="00D70C29"/>
    <w:rsid w:val="00D73718"/>
    <w:rsid w:val="00D74362"/>
    <w:rsid w:val="00D81509"/>
    <w:rsid w:val="00D81B28"/>
    <w:rsid w:val="00D81E42"/>
    <w:rsid w:val="00D82A1E"/>
    <w:rsid w:val="00D84471"/>
    <w:rsid w:val="00D87DFB"/>
    <w:rsid w:val="00D921F1"/>
    <w:rsid w:val="00D943C1"/>
    <w:rsid w:val="00D954D7"/>
    <w:rsid w:val="00D97263"/>
    <w:rsid w:val="00DA00D3"/>
    <w:rsid w:val="00DA343F"/>
    <w:rsid w:val="00DA4F30"/>
    <w:rsid w:val="00DB119A"/>
    <w:rsid w:val="00DB6293"/>
    <w:rsid w:val="00DC056C"/>
    <w:rsid w:val="00DC51DB"/>
    <w:rsid w:val="00DD3107"/>
    <w:rsid w:val="00DD34EE"/>
    <w:rsid w:val="00DF6DBF"/>
    <w:rsid w:val="00E00BA6"/>
    <w:rsid w:val="00E02ABD"/>
    <w:rsid w:val="00E0322D"/>
    <w:rsid w:val="00E038EC"/>
    <w:rsid w:val="00E04C11"/>
    <w:rsid w:val="00E20B00"/>
    <w:rsid w:val="00E20BE0"/>
    <w:rsid w:val="00E22789"/>
    <w:rsid w:val="00E24FFE"/>
    <w:rsid w:val="00E33249"/>
    <w:rsid w:val="00E361E4"/>
    <w:rsid w:val="00E405DD"/>
    <w:rsid w:val="00E47859"/>
    <w:rsid w:val="00E513F9"/>
    <w:rsid w:val="00E51681"/>
    <w:rsid w:val="00E5290F"/>
    <w:rsid w:val="00E56A8A"/>
    <w:rsid w:val="00E70301"/>
    <w:rsid w:val="00E70D65"/>
    <w:rsid w:val="00E733AC"/>
    <w:rsid w:val="00E74306"/>
    <w:rsid w:val="00E84927"/>
    <w:rsid w:val="00E85380"/>
    <w:rsid w:val="00E91AB2"/>
    <w:rsid w:val="00EA5371"/>
    <w:rsid w:val="00EA5544"/>
    <w:rsid w:val="00EA5D69"/>
    <w:rsid w:val="00EB2BEE"/>
    <w:rsid w:val="00EB776F"/>
    <w:rsid w:val="00EB7F53"/>
    <w:rsid w:val="00EC6A17"/>
    <w:rsid w:val="00EC71D1"/>
    <w:rsid w:val="00ED52BA"/>
    <w:rsid w:val="00ED6C69"/>
    <w:rsid w:val="00EE7EBC"/>
    <w:rsid w:val="00F0354E"/>
    <w:rsid w:val="00F05234"/>
    <w:rsid w:val="00F073CE"/>
    <w:rsid w:val="00F21E6B"/>
    <w:rsid w:val="00F233C1"/>
    <w:rsid w:val="00F27887"/>
    <w:rsid w:val="00F34C63"/>
    <w:rsid w:val="00F35B51"/>
    <w:rsid w:val="00F41CCE"/>
    <w:rsid w:val="00F43654"/>
    <w:rsid w:val="00F45F20"/>
    <w:rsid w:val="00F46442"/>
    <w:rsid w:val="00F502B6"/>
    <w:rsid w:val="00F50934"/>
    <w:rsid w:val="00F51D5E"/>
    <w:rsid w:val="00F52A3C"/>
    <w:rsid w:val="00F5314A"/>
    <w:rsid w:val="00F5418A"/>
    <w:rsid w:val="00F55F49"/>
    <w:rsid w:val="00F60F9B"/>
    <w:rsid w:val="00F6174C"/>
    <w:rsid w:val="00F62128"/>
    <w:rsid w:val="00F64F45"/>
    <w:rsid w:val="00F72897"/>
    <w:rsid w:val="00F736A0"/>
    <w:rsid w:val="00F74BD5"/>
    <w:rsid w:val="00F76971"/>
    <w:rsid w:val="00F80962"/>
    <w:rsid w:val="00F83BC2"/>
    <w:rsid w:val="00F90595"/>
    <w:rsid w:val="00F93771"/>
    <w:rsid w:val="00F95101"/>
    <w:rsid w:val="00F951E3"/>
    <w:rsid w:val="00F953A9"/>
    <w:rsid w:val="00F95816"/>
    <w:rsid w:val="00FA55F1"/>
    <w:rsid w:val="00FB7F9B"/>
    <w:rsid w:val="00FC20D0"/>
    <w:rsid w:val="00FD3B33"/>
    <w:rsid w:val="00FD511E"/>
    <w:rsid w:val="00FE152E"/>
    <w:rsid w:val="00FE5363"/>
    <w:rsid w:val="00FE70D4"/>
    <w:rsid w:val="00FF4995"/>
    <w:rsid w:val="00FF52E1"/>
    <w:rsid w:val="00FF63EE"/>
    <w:rsid w:val="017568D0"/>
    <w:rsid w:val="035EEEE2"/>
    <w:rsid w:val="04F20209"/>
    <w:rsid w:val="04FB9E31"/>
    <w:rsid w:val="08D98BEF"/>
    <w:rsid w:val="0AEEBF39"/>
    <w:rsid w:val="0B4BAD7F"/>
    <w:rsid w:val="0C85065E"/>
    <w:rsid w:val="0CBCE321"/>
    <w:rsid w:val="0D8525AE"/>
    <w:rsid w:val="0E652656"/>
    <w:rsid w:val="0E857372"/>
    <w:rsid w:val="10F99DD4"/>
    <w:rsid w:val="139AEF29"/>
    <w:rsid w:val="13DFA90F"/>
    <w:rsid w:val="141C5BC7"/>
    <w:rsid w:val="17A0B6A8"/>
    <w:rsid w:val="18215646"/>
    <w:rsid w:val="1D556E3C"/>
    <w:rsid w:val="1F473F22"/>
    <w:rsid w:val="1FA9C377"/>
    <w:rsid w:val="1FF93D7E"/>
    <w:rsid w:val="23BDF0D6"/>
    <w:rsid w:val="25429A24"/>
    <w:rsid w:val="25B8D1B1"/>
    <w:rsid w:val="27A5FDBD"/>
    <w:rsid w:val="2E1D20A2"/>
    <w:rsid w:val="2ED0AFB0"/>
    <w:rsid w:val="3174C1D9"/>
    <w:rsid w:val="350731B9"/>
    <w:rsid w:val="3578EBA3"/>
    <w:rsid w:val="35DC6628"/>
    <w:rsid w:val="363563E0"/>
    <w:rsid w:val="371493CF"/>
    <w:rsid w:val="38CF8F41"/>
    <w:rsid w:val="398D07B1"/>
    <w:rsid w:val="39C40B41"/>
    <w:rsid w:val="3B2229AE"/>
    <w:rsid w:val="3B84A39F"/>
    <w:rsid w:val="3D013B05"/>
    <w:rsid w:val="3E75C294"/>
    <w:rsid w:val="406EA64C"/>
    <w:rsid w:val="42F55BBA"/>
    <w:rsid w:val="4616B528"/>
    <w:rsid w:val="4BB6410F"/>
    <w:rsid w:val="4CFC6D43"/>
    <w:rsid w:val="4E5B4BE2"/>
    <w:rsid w:val="4F8991C5"/>
    <w:rsid w:val="5081ED3A"/>
    <w:rsid w:val="512D3E80"/>
    <w:rsid w:val="55FC4CAE"/>
    <w:rsid w:val="5814248E"/>
    <w:rsid w:val="5957B0F2"/>
    <w:rsid w:val="5A1D05D4"/>
    <w:rsid w:val="5B68EA5C"/>
    <w:rsid w:val="5D62FC69"/>
    <w:rsid w:val="61C2748A"/>
    <w:rsid w:val="638664E3"/>
    <w:rsid w:val="64919094"/>
    <w:rsid w:val="65D00187"/>
    <w:rsid w:val="66ED9B12"/>
    <w:rsid w:val="67F86F92"/>
    <w:rsid w:val="6B135D06"/>
    <w:rsid w:val="6B16DFB7"/>
    <w:rsid w:val="6E86294A"/>
    <w:rsid w:val="6F5B9FE8"/>
    <w:rsid w:val="706F16F9"/>
    <w:rsid w:val="72D168D5"/>
    <w:rsid w:val="7300B495"/>
    <w:rsid w:val="74B18596"/>
    <w:rsid w:val="77237C40"/>
    <w:rsid w:val="7938DB8E"/>
    <w:rsid w:val="79DFC57F"/>
    <w:rsid w:val="7ADF7A23"/>
    <w:rsid w:val="7BF2A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6176B4"/>
  <w15:docId w15:val="{87997C3E-56BD-469B-8378-F00724A8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1CD3"/>
    <w:pPr>
      <w:ind w:left="1134"/>
      <w:jc w:val="both"/>
    </w:pPr>
    <w:rPr>
      <w:rFonts w:ascii="Aptos" w:hAnsi="Aptos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0023AA"/>
    <w:pPr>
      <w:keepNext/>
      <w:numPr>
        <w:numId w:val="8"/>
      </w:numPr>
      <w:pBdr>
        <w:bottom w:val="single" w:sz="12" w:space="1" w:color="auto"/>
      </w:pBdr>
      <w:spacing w:before="360"/>
      <w:ind w:left="1134" w:firstLine="0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rsid w:val="00AA02BB"/>
    <w:pPr>
      <w:keepNext/>
      <w:keepLines/>
      <w:widowControl w:val="0"/>
      <w:pBdr>
        <w:bottom w:val="double" w:sz="4" w:space="1" w:color="auto"/>
      </w:pBdr>
      <w:spacing w:before="600" w:after="400"/>
      <w:ind w:firstLine="1134"/>
      <w:outlineLvl w:val="1"/>
    </w:pPr>
    <w:rPr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rsid w:val="003E5E33"/>
    <w:pPr>
      <w:keepNext/>
      <w:numPr>
        <w:ilvl w:val="2"/>
        <w:numId w:val="8"/>
      </w:numPr>
      <w:spacing w:before="240" w:after="60"/>
      <w:outlineLvl w:val="2"/>
    </w:pPr>
    <w:rPr>
      <w:bCs/>
      <w:i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B5497E"/>
    <w:pPr>
      <w:keepNext/>
      <w:keepLines/>
      <w:numPr>
        <w:ilvl w:val="3"/>
        <w:numId w:val="8"/>
      </w:numPr>
      <w:spacing w:before="200"/>
      <w:outlineLvl w:val="3"/>
    </w:pPr>
    <w:rPr>
      <w:rFonts w:asciiTheme="minorHAnsi" w:eastAsiaTheme="majorEastAsia" w:hAnsiTheme="minorHAnsi" w:cstheme="majorBidi"/>
      <w:b/>
      <w:bCs/>
      <w:i/>
      <w:iCs/>
      <w:sz w:val="20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178CA"/>
    <w:pPr>
      <w:keepNext/>
      <w:keepLines/>
      <w:numPr>
        <w:ilvl w:val="4"/>
        <w:numId w:val="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78CA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78CA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78CA"/>
    <w:pPr>
      <w:keepNext/>
      <w:keepLines/>
      <w:numPr>
        <w:ilvl w:val="7"/>
        <w:numId w:val="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78CA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uiPriority w:val="11"/>
    <w:rsid w:val="00DB6293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FSAlbert Thin"/>
      <w:b/>
      <w:color w:val="656065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rsid w:val="00DB6293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FSAlbert Thin"/>
      <w:b/>
      <w:color w:val="656065"/>
      <w:sz w:val="44"/>
      <w:szCs w:val="4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C4135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644AFE"/>
    <w:pPr>
      <w:tabs>
        <w:tab w:val="center" w:pos="4536"/>
        <w:tab w:val="right" w:pos="9072"/>
      </w:tabs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44AFE"/>
    <w:rPr>
      <w:rFonts w:ascii="Calibri" w:hAnsi="Calibri"/>
      <w:szCs w:val="24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4135"/>
    <w:rPr>
      <w:rFonts w:ascii="Tahoma" w:hAnsi="Tahoma" w:cs="Tahoma"/>
      <w:sz w:val="16"/>
      <w:szCs w:val="16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0023AA"/>
    <w:rPr>
      <w:rFonts w:ascii="Calibri" w:hAnsi="Calibri"/>
      <w:b/>
      <w:bCs/>
      <w:kern w:val="32"/>
      <w:sz w:val="28"/>
      <w:szCs w:val="32"/>
      <w:lang w:val="en-US" w:eastAsia="en-US"/>
    </w:rPr>
  </w:style>
  <w:style w:type="character" w:customStyle="1" w:styleId="Kop2Char">
    <w:name w:val="Kop 2 Char"/>
    <w:basedOn w:val="Standaardalinea-lettertype"/>
    <w:link w:val="Kop2"/>
    <w:rsid w:val="00AA02BB"/>
    <w:rPr>
      <w:rFonts w:ascii="Calibri" w:hAnsi="Calibri"/>
      <w:b/>
      <w:bCs/>
      <w:iCs/>
      <w:sz w:val="22"/>
      <w:szCs w:val="28"/>
      <w:lang w:eastAsia="en-US"/>
    </w:rPr>
  </w:style>
  <w:style w:type="paragraph" w:customStyle="1" w:styleId="MemoLijst">
    <w:name w:val="Memo Lijst"/>
    <w:basedOn w:val="Standaard"/>
    <w:rsid w:val="00EA5371"/>
    <w:pPr>
      <w:numPr>
        <w:numId w:val="14"/>
      </w:numPr>
      <w:ind w:left="1418" w:hanging="284"/>
      <w:contextualSpacing/>
    </w:pPr>
    <w:rPr>
      <w:rFonts w:eastAsia="Microsoft JhengHei"/>
    </w:rPr>
  </w:style>
  <w:style w:type="table" w:styleId="Rastertabel4">
    <w:name w:val="Grid Table 4"/>
    <w:basedOn w:val="Standaardtabel"/>
    <w:uiPriority w:val="49"/>
    <w:rsid w:val="00AA02BB"/>
    <w:rPr>
      <w:rFonts w:asciiTheme="minorHAnsi" w:eastAsiaTheme="minorHAnsi" w:hAnsiTheme="minorHAnsi" w:cstheme="minorBidi"/>
      <w:sz w:val="24"/>
      <w:szCs w:val="22"/>
      <w:lang w:eastAsia="en-US"/>
    </w:rPr>
    <w:tblPr>
      <w:tblStyleRowBandSize w:val="1"/>
      <w:tblStyleColBandSize w:val="1"/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bCs/>
        <w:i w:val="0"/>
        <w:color w:val="FFFFFF" w:themeColor="background1"/>
        <w:sz w:val="24"/>
        <w:u w:val="none"/>
      </w:rPr>
      <w:tblPr/>
      <w:tcPr>
        <w:tcBorders>
          <w:top w:val="single" w:sz="4" w:space="0" w:color="E2251E"/>
          <w:left w:val="single" w:sz="4" w:space="0" w:color="E2251E"/>
          <w:bottom w:val="single" w:sz="4" w:space="0" w:color="E2251E"/>
          <w:right w:val="single" w:sz="4" w:space="0" w:color="E2251E"/>
        </w:tcBorders>
        <w:shd w:val="clear" w:color="auto" w:fill="E2251E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Kop3Char">
    <w:name w:val="Kop 3 Char"/>
    <w:basedOn w:val="Standaardalinea-lettertype"/>
    <w:link w:val="Kop3"/>
    <w:uiPriority w:val="9"/>
    <w:rsid w:val="003E5E33"/>
    <w:rPr>
      <w:rFonts w:ascii="Calibri" w:hAnsi="Calibri"/>
      <w:bCs/>
      <w:i/>
      <w:sz w:val="22"/>
      <w:szCs w:val="22"/>
      <w:lang w:val="en-US" w:eastAsia="en-US"/>
    </w:rPr>
  </w:style>
  <w:style w:type="paragraph" w:customStyle="1" w:styleId="MemoAfbeelding">
    <w:name w:val="Memo Afbeelding"/>
    <w:basedOn w:val="Standaard"/>
    <w:next w:val="Standaard"/>
    <w:qFormat/>
    <w:rsid w:val="00AB652D"/>
    <w:pPr>
      <w:pBdr>
        <w:top w:val="single" w:sz="4" w:space="1" w:color="000000" w:themeColor="text1"/>
        <w:bottom w:val="single" w:sz="4" w:space="1" w:color="000000" w:themeColor="text1"/>
      </w:pBdr>
      <w:ind w:left="0"/>
    </w:pPr>
    <w:rPr>
      <w:rFonts w:eastAsia="Microsoft JhengHei"/>
      <w:noProof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293"/>
    <w:rPr>
      <w:rFonts w:ascii="Calibri" w:hAnsi="Calibri" w:cs="FSAlbert Thin"/>
      <w:b/>
      <w:color w:val="656065"/>
      <w:sz w:val="28"/>
      <w:szCs w:val="28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DB6293"/>
    <w:rPr>
      <w:rFonts w:ascii="Calibri" w:hAnsi="Calibri" w:cs="FSAlbert Thin"/>
      <w:b/>
      <w:color w:val="656065"/>
      <w:sz w:val="44"/>
      <w:szCs w:val="4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5497E"/>
    <w:rPr>
      <w:rFonts w:asciiTheme="minorHAnsi" w:eastAsiaTheme="majorEastAsia" w:hAnsiTheme="minorHAnsi" w:cstheme="majorBidi"/>
      <w:b/>
      <w:bCs/>
      <w:i/>
      <w:iCs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78CA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en-US"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78C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78C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78CA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78CA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customStyle="1" w:styleId="Tabel">
    <w:name w:val="Tabel"/>
    <w:basedOn w:val="Standaard"/>
    <w:link w:val="TabelChar"/>
    <w:uiPriority w:val="99"/>
    <w:qFormat/>
    <w:rsid w:val="00AA02BB"/>
    <w:pPr>
      <w:autoSpaceDE w:val="0"/>
      <w:autoSpaceDN w:val="0"/>
      <w:adjustRightInd w:val="0"/>
      <w:ind w:left="0" w:right="-15"/>
      <w:jc w:val="left"/>
    </w:pPr>
    <w:rPr>
      <w:rFonts w:eastAsiaTheme="minorHAnsi" w:cs="Verdana"/>
      <w:sz w:val="18"/>
      <w:szCs w:val="18"/>
      <w:lang w:eastAsia="nl-NL"/>
    </w:rPr>
  </w:style>
  <w:style w:type="character" w:customStyle="1" w:styleId="TabelChar">
    <w:name w:val="Tabel Char"/>
    <w:basedOn w:val="Standaardalinea-lettertype"/>
    <w:link w:val="Tabel"/>
    <w:uiPriority w:val="99"/>
    <w:rsid w:val="00AA02BB"/>
    <w:rPr>
      <w:rFonts w:ascii="Calibri" w:eastAsiaTheme="minorHAnsi" w:hAnsi="Calibri" w:cs="Verdana"/>
      <w:sz w:val="18"/>
      <w:szCs w:val="18"/>
    </w:rPr>
  </w:style>
  <w:style w:type="paragraph" w:customStyle="1" w:styleId="Tabelkop">
    <w:name w:val="Tabelkop"/>
    <w:basedOn w:val="Standaard"/>
    <w:link w:val="TabelkopChar"/>
    <w:uiPriority w:val="99"/>
    <w:qFormat/>
    <w:rsid w:val="00140C87"/>
    <w:pPr>
      <w:ind w:left="0"/>
      <w:jc w:val="left"/>
    </w:pPr>
    <w:rPr>
      <w:rFonts w:eastAsiaTheme="minorHAnsi" w:cstheme="minorBidi"/>
      <w:b/>
      <w:bCs/>
      <w:color w:val="FFFFFF"/>
      <w:sz w:val="18"/>
      <w:szCs w:val="18"/>
    </w:rPr>
  </w:style>
  <w:style w:type="character" w:customStyle="1" w:styleId="TabelkopChar">
    <w:name w:val="Tabelkop Char"/>
    <w:basedOn w:val="Standaardalinea-lettertype"/>
    <w:link w:val="Tabelkop"/>
    <w:uiPriority w:val="99"/>
    <w:rsid w:val="00140C87"/>
    <w:rPr>
      <w:rFonts w:ascii="Calibri" w:eastAsiaTheme="minorHAnsi" w:hAnsi="Calibri" w:cstheme="minorBidi"/>
      <w:b/>
      <w:bCs/>
      <w:color w:val="FFFFFF"/>
      <w:sz w:val="18"/>
      <w:szCs w:val="18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96195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61958"/>
    <w:rPr>
      <w:rFonts w:ascii="Calibri" w:hAnsi="Calibri"/>
      <w:lang w:val="en-US" w:eastAsia="en-US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AA02BB"/>
    <w:pPr>
      <w:spacing w:after="20"/>
      <w:ind w:left="0"/>
    </w:pPr>
    <w:rPr>
      <w:b/>
      <w:bCs/>
      <w:color w:val="000000" w:themeColor="text1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B13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1325"/>
    <w:rPr>
      <w:rFonts w:ascii="Calibri" w:hAnsi="Calibri"/>
      <w:sz w:val="22"/>
      <w:szCs w:val="24"/>
      <w:lang w:val="en-US" w:eastAsia="en-US"/>
    </w:rPr>
  </w:style>
  <w:style w:type="paragraph" w:customStyle="1" w:styleId="MemoColofon">
    <w:name w:val="Memo Colofon"/>
    <w:basedOn w:val="Ondertitel"/>
    <w:rsid w:val="00AA02BB"/>
    <w:pPr>
      <w:ind w:left="0"/>
    </w:pPr>
    <w:rPr>
      <w:rFonts w:eastAsia="Microsoft JhengHei"/>
      <w:color w:val="E53138"/>
      <w:sz w:val="24"/>
    </w:rPr>
  </w:style>
  <w:style w:type="table" w:styleId="Tabelraster">
    <w:name w:val="Table Grid"/>
    <w:basedOn w:val="Standaardtabel"/>
    <w:uiPriority w:val="59"/>
    <w:rsid w:val="006E6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02B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02BB"/>
    <w:rPr>
      <w:rFonts w:ascii="Calibri" w:hAnsi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02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02BB"/>
    <w:rPr>
      <w:rFonts w:ascii="Calibri" w:hAnsi="Calibri"/>
      <w:b/>
      <w:bCs/>
      <w:lang w:eastAsia="en-US"/>
    </w:rPr>
  </w:style>
  <w:style w:type="paragraph" w:customStyle="1" w:styleId="BVRBijlagen-Kop1">
    <w:name w:val="BVR Bijlagen - Kop 1"/>
    <w:basedOn w:val="Kop1"/>
    <w:rsid w:val="00011E13"/>
    <w:pPr>
      <w:pageBreakBefore/>
      <w:numPr>
        <w:numId w:val="13"/>
      </w:numPr>
      <w:suppressLineNumbers/>
      <w:pBdr>
        <w:bottom w:val="single" w:sz="4" w:space="1" w:color="auto"/>
      </w:pBdr>
      <w:suppressAutoHyphens/>
      <w:adjustRightInd w:val="0"/>
      <w:spacing w:before="0" w:after="200"/>
      <w:jc w:val="left"/>
    </w:pPr>
    <w:rPr>
      <w:rFonts w:eastAsia="Calibri" w:cs="Calibri"/>
      <w:kern w:val="0"/>
      <w:sz w:val="48"/>
      <w:szCs w:val="40"/>
      <w:lang w:bidi="en-US"/>
    </w:rPr>
  </w:style>
  <w:style w:type="paragraph" w:customStyle="1" w:styleId="MemoKop">
    <w:name w:val="Memo Kop"/>
    <w:basedOn w:val="Kop2"/>
    <w:next w:val="Standaard"/>
    <w:qFormat/>
    <w:rsid w:val="00AB652D"/>
    <w:pPr>
      <w:ind w:left="0"/>
    </w:pPr>
  </w:style>
  <w:style w:type="paragraph" w:styleId="Lijstalinea">
    <w:name w:val="List Paragraph"/>
    <w:basedOn w:val="Standaard"/>
    <w:uiPriority w:val="99"/>
    <w:rsid w:val="00D954D7"/>
    <w:pPr>
      <w:ind w:left="720"/>
      <w:contextualSpacing/>
    </w:pPr>
  </w:style>
  <w:style w:type="paragraph" w:styleId="Lijstopsomteken">
    <w:name w:val="List Bullet"/>
    <w:basedOn w:val="Standaard"/>
    <w:uiPriority w:val="99"/>
    <w:unhideWhenUsed/>
    <w:rsid w:val="008F00B1"/>
    <w:pPr>
      <w:numPr>
        <w:numId w:val="16"/>
      </w:numPr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513F9"/>
    <w:rPr>
      <w:sz w:val="16"/>
      <w:szCs w:val="16"/>
    </w:rPr>
  </w:style>
  <w:style w:type="paragraph" w:styleId="Revisie">
    <w:name w:val="Revision"/>
    <w:hidden/>
    <w:uiPriority w:val="99"/>
    <w:semiHidden/>
    <w:rsid w:val="00E513F9"/>
    <w:rPr>
      <w:rFonts w:ascii="Aptos" w:hAnsi="Aptos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schenvanrijn.nl" TargetMode="External"/><Relationship Id="rId2" Type="http://schemas.openxmlformats.org/officeDocument/2006/relationships/hyperlink" Target="mailto:info@boschenvanrijn.n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1623\OneDrive%20-%20Flynth%20adviseurs%20en%20accountants\Data\Communicatie%20&amp;%20Huisstijl\Sjabloon%20-%20Rapport%202025%20mem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Notitie Rijk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F73EEF3C343642AD3C3C6ABA8B9F60" ma:contentTypeVersion="17" ma:contentTypeDescription="Een nieuw document maken." ma:contentTypeScope="" ma:versionID="e5a20cff5a8fc14f735760b358f9168d">
  <xsd:schema xmlns:xsd="http://www.w3.org/2001/XMLSchema" xmlns:xs="http://www.w3.org/2001/XMLSchema" xmlns:p="http://schemas.microsoft.com/office/2006/metadata/properties" xmlns:ns2="5121a10f-6b56-42bd-b4ad-6b2ee2fe775b" xmlns:ns3="79a558f8-9998-45d6-a64b-c5f033ea53e9" targetNamespace="http://schemas.microsoft.com/office/2006/metadata/properties" ma:root="true" ma:fieldsID="4005cb596adfa5395fafd2bbf3c00058" ns2:_="" ns3:_="">
    <xsd:import namespace="5121a10f-6b56-42bd-b4ad-6b2ee2fe775b"/>
    <xsd:import namespace="79a558f8-9998-45d6-a64b-c5f033ea53e9"/>
    <xsd:element name="properties">
      <xsd:complexType>
        <xsd:sequence>
          <xsd:element name="documentManagement">
            <xsd:complexType>
              <xsd:all>
                <xsd:element ref="ns2:Date_x0020_and_x0020_Tim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1a10f-6b56-42bd-b4ad-6b2ee2fe775b" elementFormDefault="qualified">
    <xsd:import namespace="http://schemas.microsoft.com/office/2006/documentManagement/types"/>
    <xsd:import namespace="http://schemas.microsoft.com/office/infopath/2007/PartnerControls"/>
    <xsd:element name="Date_x0020_and_x0020_Time" ma:index="4" nillable="true" ma:displayName="Date_x0020_and_x0020_Time" ma:default="[today]" ma:format="DateTime" ma:internalName="Date_x0020_and_x0020_Time" ma:readOnly="fals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40a164b2-98fd-4d85-b7d1-daabb4d20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558f8-9998-45d6-a64b-c5f033ea53e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3df1b57-3348-488f-84e5-3acf3fb3f614}" ma:internalName="TaxCatchAll" ma:showField="CatchAllData" ma:web="79a558f8-9998-45d6-a64b-c5f033ea53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a558f8-9998-45d6-a64b-c5f033ea53e9" xsi:nil="true"/>
    <lcf76f155ced4ddcb4097134ff3c332f xmlns="5121a10f-6b56-42bd-b4ad-6b2ee2fe775b">
      <Terms xmlns="http://schemas.microsoft.com/office/infopath/2007/PartnerControls"/>
    </lcf76f155ced4ddcb4097134ff3c332f>
    <Date_x0020_and_x0020_Time xmlns="5121a10f-6b56-42bd-b4ad-6b2ee2fe775b">2025-04-22T10:29:10+00:00</Date_x0020_and_x0020_Time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65FAC8-A2CB-4847-A7C2-25ED992AF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171A15-5044-42C4-824B-666B66072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525889-19AB-4D7D-B742-449FD272F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1a10f-6b56-42bd-b4ad-6b2ee2fe775b"/>
    <ds:schemaRef ds:uri="79a558f8-9998-45d6-a64b-c5f033ea5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4B17BE-4DC3-4CD6-9B63-30836A9C2260}">
  <ds:schemaRefs>
    <ds:schemaRef ds:uri="http://schemas.microsoft.com/office/2006/metadata/properties"/>
    <ds:schemaRef ds:uri="http://schemas.microsoft.com/office/infopath/2007/PartnerControls"/>
    <ds:schemaRef ds:uri="79a558f8-9998-45d6-a64b-c5f033ea53e9"/>
    <ds:schemaRef ds:uri="5121a10f-6b56-42bd-b4ad-6b2ee2fe77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- Rapport 2025 memo</Template>
  <TotalTime>0</TotalTime>
  <Pages>3</Pages>
  <Words>406</Words>
  <Characters>2239</Characters>
  <Application>Microsoft Office Word</Application>
  <DocSecurity>0</DocSecurity>
  <Lines>18</Lines>
  <Paragraphs>5</Paragraphs>
  <ScaleCrop>false</ScaleCrop>
  <Company>Bosch &amp; van Rijn</Company>
  <LinksUpToDate>false</LinksUpToDate>
  <CharactersWithSpaces>2640</CharactersWithSpaces>
  <SharedDoc>false</SharedDoc>
  <HLinks>
    <vt:vector size="12" baseType="variant">
      <vt:variant>
        <vt:i4>458824</vt:i4>
      </vt:variant>
      <vt:variant>
        <vt:i4>15</vt:i4>
      </vt:variant>
      <vt:variant>
        <vt:i4>0</vt:i4>
      </vt:variant>
      <vt:variant>
        <vt:i4>5</vt:i4>
      </vt:variant>
      <vt:variant>
        <vt:lpwstr>http://www.boschenvanrijn.nl/</vt:lpwstr>
      </vt:variant>
      <vt:variant>
        <vt:lpwstr/>
      </vt:variant>
      <vt:variant>
        <vt:i4>3473419</vt:i4>
      </vt:variant>
      <vt:variant>
        <vt:i4>12</vt:i4>
      </vt:variant>
      <vt:variant>
        <vt:i4>0</vt:i4>
      </vt:variant>
      <vt:variant>
        <vt:i4>5</vt:i4>
      </vt:variant>
      <vt:variant>
        <vt:lpwstr>mailto:info@boschenvanrijn.nl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Heijden, Eva van der</dc:creator>
  <cp:keywords/>
  <cp:lastModifiedBy>Heijden, Eva van der</cp:lastModifiedBy>
  <cp:revision>96</cp:revision>
  <cp:lastPrinted>2020-02-07T17:50:00Z</cp:lastPrinted>
  <dcterms:created xsi:type="dcterms:W3CDTF">2025-05-01T09:14:00Z</dcterms:created>
  <dcterms:modified xsi:type="dcterms:W3CDTF">2025-05-02T09:10:00Z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479287290</vt:i4>
  </property>
  <property fmtid="{D5CDD505-2E9C-101B-9397-08002B2CF9AE}" pid="3" name="Order">
    <vt:r8>7400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ContentTypeId">
    <vt:lpwstr>0x010100BBF73EEF3C343642AD3C3C6ABA8B9F60</vt:lpwstr>
  </property>
</Properties>
</file>