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30B74" w14:textId="647D2E77" w:rsidR="00220FA5" w:rsidRDefault="00E50A72" w:rsidP="00CB2373">
      <w:pPr>
        <w:pStyle w:val="Kop1"/>
      </w:pPr>
      <w:r>
        <w:t>Annex 7b Reference form selection criteria lot 2</w:t>
      </w:r>
    </w:p>
    <w:p w14:paraId="6D2DAC9F" w14:textId="77777777" w:rsidR="00755E20" w:rsidRDefault="00755E20" w:rsidP="00755E20">
      <w:pPr>
        <w:pStyle w:val="Ondertitel"/>
      </w:pPr>
      <w:r>
        <w:t xml:space="preserve">Development of new interactive exhibitions </w:t>
      </w:r>
    </w:p>
    <w:p w14:paraId="14EB1E23" w14:textId="5BF550E8" w:rsidR="00CB2373" w:rsidRDefault="00CB2373" w:rsidP="00CB2373">
      <w:r>
        <w:t>You must complete the following form.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14:paraId="6FF5DC6F" w14:textId="77777777" w:rsidTr="008E0A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1AEFD2A6" w14:textId="77777777" w:rsidR="00CB2373" w:rsidRDefault="00CB2373" w:rsidP="00CB2373">
            <w:r>
              <w:t>Reference belongs to:</w:t>
            </w:r>
          </w:p>
        </w:tc>
        <w:tc>
          <w:tcPr>
            <w:tcW w:w="5311" w:type="dxa"/>
            <w:gridSpan w:val="2"/>
          </w:tcPr>
          <w:p w14:paraId="7D70EB0A" w14:textId="77777777" w:rsidR="00CB2373" w:rsidRPr="00CB2373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CB2373" w14:paraId="6A442457" w14:textId="77777777" w:rsidTr="00CD6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6168DA1" w14:textId="0290100D" w:rsidR="00CB2373" w:rsidRPr="00D626BB" w:rsidRDefault="00CB2373" w:rsidP="00D626BB">
            <w:r>
              <w:t>Reference project for selection criterion 1: Experience with the development of an exhibition concept</w:t>
            </w:r>
          </w:p>
        </w:tc>
      </w:tr>
      <w:tr w:rsidR="008553A8" w14:paraId="7B64E47B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333090D" w14:textId="77777777" w:rsidR="008553A8" w:rsidRDefault="008553A8" w:rsidP="00CB2373">
            <w:r>
              <w:t>1</w:t>
            </w:r>
          </w:p>
        </w:tc>
        <w:tc>
          <w:tcPr>
            <w:tcW w:w="1804" w:type="dxa"/>
            <w:vMerge w:val="restart"/>
          </w:tcPr>
          <w:p w14:paraId="67EF23B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5C3933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1980C07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863DB44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9E2C8E" w14:textId="77777777" w:rsidR="008553A8" w:rsidRDefault="008553A8" w:rsidP="00CB2373"/>
        </w:tc>
        <w:tc>
          <w:tcPr>
            <w:tcW w:w="1804" w:type="dxa"/>
            <w:vMerge/>
          </w:tcPr>
          <w:p w14:paraId="172036C1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9E1448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620FEF8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A9DA5A5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9DF8A68" w14:textId="77777777" w:rsidR="008553A8" w:rsidRDefault="008553A8" w:rsidP="00CB2373"/>
        </w:tc>
        <w:tc>
          <w:tcPr>
            <w:tcW w:w="1804" w:type="dxa"/>
            <w:vMerge/>
          </w:tcPr>
          <w:p w14:paraId="1FCD954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CE52C1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6ED98A5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72E434C0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863A9" w14:textId="77777777" w:rsidR="008553A8" w:rsidRDefault="008553A8" w:rsidP="00CB2373"/>
        </w:tc>
        <w:tc>
          <w:tcPr>
            <w:tcW w:w="1804" w:type="dxa"/>
            <w:vMerge/>
          </w:tcPr>
          <w:p w14:paraId="7A44377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611A23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0D8999F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1F7F08F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7C8A768" w14:textId="77777777" w:rsidR="008553A8" w:rsidRDefault="008553A8" w:rsidP="00CB2373"/>
        </w:tc>
        <w:tc>
          <w:tcPr>
            <w:tcW w:w="1804" w:type="dxa"/>
            <w:vMerge/>
          </w:tcPr>
          <w:p w14:paraId="27CB0BC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8FF10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341EF05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6EA88AD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E047024" w14:textId="7510A9A6" w:rsidR="008553A8" w:rsidRDefault="00702074" w:rsidP="00CB2373">
            <w:r>
              <w:t>2</w:t>
            </w:r>
          </w:p>
        </w:tc>
        <w:tc>
          <w:tcPr>
            <w:tcW w:w="1804" w:type="dxa"/>
            <w:vMerge w:val="restart"/>
          </w:tcPr>
          <w:p w14:paraId="2B4EE10F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0C1CB6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44A41C9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2DD63DB2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E8A464A" w14:textId="77777777" w:rsidR="008553A8" w:rsidRDefault="008553A8" w:rsidP="00CB2373"/>
        </w:tc>
        <w:tc>
          <w:tcPr>
            <w:tcW w:w="1804" w:type="dxa"/>
            <w:vMerge/>
          </w:tcPr>
          <w:p w14:paraId="29B75EE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ABF709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1D5054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0BA7D46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F09A158" w14:textId="657AD848" w:rsidR="008553A8" w:rsidRDefault="00702074" w:rsidP="00CB2373">
            <w:r>
              <w:t>3</w:t>
            </w:r>
          </w:p>
        </w:tc>
        <w:tc>
          <w:tcPr>
            <w:tcW w:w="1804" w:type="dxa"/>
            <w:vMerge w:val="restart"/>
          </w:tcPr>
          <w:p w14:paraId="7F7F71F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574468D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76763AC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AE12B7C" w14:textId="77777777" w:rsidTr="008E0A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64C642" w14:textId="77777777" w:rsidR="008553A8" w:rsidRDefault="008553A8" w:rsidP="00CB2373"/>
        </w:tc>
        <w:tc>
          <w:tcPr>
            <w:tcW w:w="1804" w:type="dxa"/>
            <w:vMerge/>
          </w:tcPr>
          <w:p w14:paraId="1E16DE6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E5E8B7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3C18B4E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0AE2" w14:paraId="38BA1286" w14:textId="77777777" w:rsidTr="003864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4DE98C" w14:textId="7E7359F3" w:rsidR="008E0AE2" w:rsidRDefault="00702074" w:rsidP="00CB2373">
            <w:r>
              <w:t>4</w:t>
            </w:r>
          </w:p>
        </w:tc>
        <w:tc>
          <w:tcPr>
            <w:tcW w:w="7790" w:type="dxa"/>
            <w:gridSpan w:val="4"/>
          </w:tcPr>
          <w:p w14:paraId="07056DDD" w14:textId="0E4C8A68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76546E21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11E6B2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CBF422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61A267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A03264" w14:textId="77777777" w:rsidR="008E0AE2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65839B" w14:textId="48C71667" w:rsidR="00702074" w:rsidRDefault="00702074" w:rsidP="00BE007B"/>
    <w:p w14:paraId="18B35472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79365393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2BB69E3" w14:textId="77777777" w:rsidR="00702074" w:rsidRDefault="00702074" w:rsidP="0017124E">
            <w:r>
              <w:lastRenderedPageBreak/>
              <w:t>Reference belongs to:</w:t>
            </w:r>
          </w:p>
        </w:tc>
        <w:tc>
          <w:tcPr>
            <w:tcW w:w="5311" w:type="dxa"/>
            <w:gridSpan w:val="2"/>
          </w:tcPr>
          <w:p w14:paraId="5ADA0673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702074" w14:paraId="5AD364B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4311A86" w14:textId="426683D6" w:rsidR="00702074" w:rsidRPr="00EB16EC" w:rsidRDefault="00702074" w:rsidP="00EB16EC">
            <w:r>
              <w:t>Reference project for selection criterion 2: Experience with game development</w:t>
            </w:r>
          </w:p>
        </w:tc>
      </w:tr>
      <w:tr w:rsidR="00702074" w14:paraId="51FBE8A8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ACB98BE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6FAFB02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420691A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110D9AE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D4C05C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81947FA" w14:textId="77777777" w:rsidR="00702074" w:rsidRDefault="00702074" w:rsidP="0017124E"/>
        </w:tc>
        <w:tc>
          <w:tcPr>
            <w:tcW w:w="1804" w:type="dxa"/>
            <w:vMerge/>
          </w:tcPr>
          <w:p w14:paraId="0CEB1E9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3010F0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4AAA2B4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EBE643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87B20F" w14:textId="77777777" w:rsidR="00702074" w:rsidRDefault="00702074" w:rsidP="0017124E"/>
        </w:tc>
        <w:tc>
          <w:tcPr>
            <w:tcW w:w="1804" w:type="dxa"/>
            <w:vMerge/>
          </w:tcPr>
          <w:p w14:paraId="38C6DDF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03E118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2832C50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3BB95F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918037A" w14:textId="77777777" w:rsidR="00702074" w:rsidRDefault="00702074" w:rsidP="0017124E"/>
        </w:tc>
        <w:tc>
          <w:tcPr>
            <w:tcW w:w="1804" w:type="dxa"/>
            <w:vMerge/>
          </w:tcPr>
          <w:p w14:paraId="194A233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C35717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394E811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9E14C85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E75F90F" w14:textId="77777777" w:rsidR="00702074" w:rsidRDefault="00702074" w:rsidP="0017124E"/>
        </w:tc>
        <w:tc>
          <w:tcPr>
            <w:tcW w:w="1804" w:type="dxa"/>
            <w:vMerge/>
          </w:tcPr>
          <w:p w14:paraId="2EE0686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10FFF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11399A4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346FFD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3416E46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003032C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54178F8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26E9D2C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71F094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5D1D11F" w14:textId="77777777" w:rsidR="00702074" w:rsidRDefault="00702074" w:rsidP="0017124E"/>
        </w:tc>
        <w:tc>
          <w:tcPr>
            <w:tcW w:w="1804" w:type="dxa"/>
            <w:vMerge/>
          </w:tcPr>
          <w:p w14:paraId="5D50490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C0EAFA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0A750A7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2769A0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CB42D1C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77333AC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0361BEB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57DDC90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A6E5DD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0052D1" w14:textId="77777777" w:rsidR="00702074" w:rsidRDefault="00702074" w:rsidP="0017124E"/>
        </w:tc>
        <w:tc>
          <w:tcPr>
            <w:tcW w:w="1804" w:type="dxa"/>
            <w:vMerge/>
          </w:tcPr>
          <w:p w14:paraId="6675E60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4068D0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1A5D5AB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388107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7132439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4461891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6CD5A7F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98F8A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87334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C7B94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1BF4B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9B8EED" w14:textId="7B6C4805" w:rsidR="00702074" w:rsidRDefault="00702074" w:rsidP="00BE007B"/>
    <w:p w14:paraId="0413EBC5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0321BFBB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0B48931A" w14:textId="77777777" w:rsidR="00702074" w:rsidRDefault="00702074" w:rsidP="0017124E">
            <w:r>
              <w:lastRenderedPageBreak/>
              <w:t>Reference belongs to:</w:t>
            </w:r>
          </w:p>
        </w:tc>
        <w:tc>
          <w:tcPr>
            <w:tcW w:w="5311" w:type="dxa"/>
            <w:gridSpan w:val="2"/>
          </w:tcPr>
          <w:p w14:paraId="7A3FF833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702074" w14:paraId="6530363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0C51E82" w14:textId="5DBD89E1" w:rsidR="00702074" w:rsidRDefault="00702074" w:rsidP="0017124E">
            <w:r>
              <w:t>Reference project for selection criterion 3: Experience with the spatial design of an exhibition</w:t>
            </w:r>
          </w:p>
        </w:tc>
      </w:tr>
      <w:tr w:rsidR="00702074" w14:paraId="7DDC691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59C0C43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4E8F0FA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61574A2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6CC5DDD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E6D949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BB90F26" w14:textId="77777777" w:rsidR="00702074" w:rsidRDefault="00702074" w:rsidP="0017124E"/>
        </w:tc>
        <w:tc>
          <w:tcPr>
            <w:tcW w:w="1804" w:type="dxa"/>
            <w:vMerge/>
          </w:tcPr>
          <w:p w14:paraId="5586CC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F58288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641756E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EE0A42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93E70" w14:textId="77777777" w:rsidR="00702074" w:rsidRDefault="00702074" w:rsidP="0017124E"/>
        </w:tc>
        <w:tc>
          <w:tcPr>
            <w:tcW w:w="1804" w:type="dxa"/>
            <w:vMerge/>
          </w:tcPr>
          <w:p w14:paraId="1B0D3EB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62B6E8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2B3B596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1EB8A68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B060B57" w14:textId="77777777" w:rsidR="00702074" w:rsidRDefault="00702074" w:rsidP="0017124E"/>
        </w:tc>
        <w:tc>
          <w:tcPr>
            <w:tcW w:w="1804" w:type="dxa"/>
            <w:vMerge/>
          </w:tcPr>
          <w:p w14:paraId="21EDD1A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B911E0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493ADAD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23A4E55F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429991C" w14:textId="77777777" w:rsidR="00702074" w:rsidRDefault="00702074" w:rsidP="0017124E"/>
        </w:tc>
        <w:tc>
          <w:tcPr>
            <w:tcW w:w="1804" w:type="dxa"/>
            <w:vMerge/>
          </w:tcPr>
          <w:p w14:paraId="7AE3C59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F1F82B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46E6E9D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55309B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8003D50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0C3CEAB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180497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0328F5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B0095F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DA915DD" w14:textId="77777777" w:rsidR="00702074" w:rsidRDefault="00702074" w:rsidP="0017124E"/>
        </w:tc>
        <w:tc>
          <w:tcPr>
            <w:tcW w:w="1804" w:type="dxa"/>
            <w:vMerge/>
          </w:tcPr>
          <w:p w14:paraId="0AB8A25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6838C28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648C07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437D49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0854C9E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64D90BD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75A8D52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690732E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8FF01AA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4033D" w14:textId="77777777" w:rsidR="00702074" w:rsidRDefault="00702074" w:rsidP="0017124E"/>
        </w:tc>
        <w:tc>
          <w:tcPr>
            <w:tcW w:w="1804" w:type="dxa"/>
            <w:vMerge/>
          </w:tcPr>
          <w:p w14:paraId="525D3F8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5E5C294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10A8DBA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AFBA1B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EF9D7E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6879B03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1F6AAFE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EA52E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7A838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14298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892FC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CEAA6A" w14:textId="22CF1C4E" w:rsidR="00702074" w:rsidRDefault="00702074" w:rsidP="00BE007B"/>
    <w:p w14:paraId="7E7D9E58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2F405200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4309725" w14:textId="77777777" w:rsidR="00702074" w:rsidRDefault="00702074" w:rsidP="0017124E">
            <w:r>
              <w:lastRenderedPageBreak/>
              <w:t>Reference belongs to:</w:t>
            </w:r>
          </w:p>
        </w:tc>
        <w:tc>
          <w:tcPr>
            <w:tcW w:w="5311" w:type="dxa"/>
            <w:gridSpan w:val="2"/>
          </w:tcPr>
          <w:p w14:paraId="472345FA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702074" w14:paraId="1A158C6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1969D18" w14:textId="6ADE351F" w:rsidR="00702074" w:rsidRDefault="00702074" w:rsidP="0017124E">
            <w:r>
              <w:t>Reference project for selection criterion 5: Experience with integrated collaboration</w:t>
            </w:r>
          </w:p>
        </w:tc>
      </w:tr>
      <w:tr w:rsidR="00702074" w14:paraId="360F2A5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7B8B186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137F348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120FDB0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0552017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C0B59C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ED82BF6" w14:textId="77777777" w:rsidR="00702074" w:rsidRDefault="00702074" w:rsidP="0017124E"/>
        </w:tc>
        <w:tc>
          <w:tcPr>
            <w:tcW w:w="1804" w:type="dxa"/>
            <w:vMerge/>
          </w:tcPr>
          <w:p w14:paraId="461B6CD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52B19F2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018F285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DF4B6D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A7F649D" w14:textId="77777777" w:rsidR="00702074" w:rsidRDefault="00702074" w:rsidP="0017124E"/>
        </w:tc>
        <w:tc>
          <w:tcPr>
            <w:tcW w:w="1804" w:type="dxa"/>
            <w:vMerge/>
          </w:tcPr>
          <w:p w14:paraId="544380B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CAE210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7F370CD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5D8123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01790C1" w14:textId="77777777" w:rsidR="00702074" w:rsidRDefault="00702074" w:rsidP="0017124E"/>
        </w:tc>
        <w:tc>
          <w:tcPr>
            <w:tcW w:w="1804" w:type="dxa"/>
            <w:vMerge/>
          </w:tcPr>
          <w:p w14:paraId="1319019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415E267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53F76B3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67A29D0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D3F9288" w14:textId="77777777" w:rsidR="00702074" w:rsidRDefault="00702074" w:rsidP="0017124E"/>
        </w:tc>
        <w:tc>
          <w:tcPr>
            <w:tcW w:w="1804" w:type="dxa"/>
            <w:vMerge/>
          </w:tcPr>
          <w:p w14:paraId="6AE5615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CD4430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761D8B6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48BFF1A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7A2F557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41AAF035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55CE06C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5BE7053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5DF8E75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6A6C2B4" w14:textId="77777777" w:rsidR="00702074" w:rsidRDefault="00702074" w:rsidP="0017124E"/>
        </w:tc>
        <w:tc>
          <w:tcPr>
            <w:tcW w:w="1804" w:type="dxa"/>
            <w:vMerge/>
          </w:tcPr>
          <w:p w14:paraId="468832D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213CFA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7D1125A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8BB3FF9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C68D6ED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1D0A135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269406B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17D31AE3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DAD9B9D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91EE33" w14:textId="77777777" w:rsidR="00702074" w:rsidRDefault="00702074" w:rsidP="0017124E"/>
        </w:tc>
        <w:tc>
          <w:tcPr>
            <w:tcW w:w="1804" w:type="dxa"/>
            <w:vMerge/>
          </w:tcPr>
          <w:p w14:paraId="136C03F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31E070E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0A58D9F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19ABAD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8379E31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68BC9491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259C658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F0BB1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47797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0C998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6AF08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A3A3C8" w14:textId="27488EB2" w:rsidR="00702074" w:rsidRDefault="00702074" w:rsidP="00BE007B"/>
    <w:p w14:paraId="25970188" w14:textId="77777777" w:rsidR="00702074" w:rsidRDefault="00702074">
      <w:pPr>
        <w:spacing w:before="0" w:after="160" w:line="259" w:lineRule="auto"/>
      </w:pPr>
      <w:r>
        <w:br w:type="page"/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702074" w14:paraId="0767C921" w14:textId="77777777" w:rsidTr="001712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D228118" w14:textId="77777777" w:rsidR="00702074" w:rsidRDefault="00702074" w:rsidP="0017124E">
            <w:r>
              <w:lastRenderedPageBreak/>
              <w:t>Reference belongs to:</w:t>
            </w:r>
          </w:p>
        </w:tc>
        <w:tc>
          <w:tcPr>
            <w:tcW w:w="5311" w:type="dxa"/>
            <w:gridSpan w:val="2"/>
          </w:tcPr>
          <w:p w14:paraId="1FBF4286" w14:textId="77777777" w:rsidR="00702074" w:rsidRPr="00CB2373" w:rsidRDefault="00702074" w:rsidP="001712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</w:rPr>
              <w:t>-</w:t>
            </w:r>
            <w:r>
              <w:rPr>
                <w:b w:val="0"/>
                <w:color w:val="002060"/>
              </w:rPr>
              <w:t>enter the name of your company here</w:t>
            </w:r>
            <w:r>
              <w:rPr>
                <w:b w:val="0"/>
              </w:rPr>
              <w:t>-</w:t>
            </w:r>
          </w:p>
        </w:tc>
      </w:tr>
      <w:tr w:rsidR="00702074" w14:paraId="740FFE1C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39B9E2D" w14:textId="243EC9CA" w:rsidR="00702074" w:rsidRDefault="00702074" w:rsidP="0017124E">
            <w:r>
              <w:t>Reference project for selection criterion 6: Experience with the implementation of inclusion and accessibility in an exhibition</w:t>
            </w:r>
          </w:p>
        </w:tc>
      </w:tr>
      <w:tr w:rsidR="00702074" w14:paraId="3E5B94BD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494693E" w14:textId="77777777" w:rsidR="00702074" w:rsidRDefault="00702074" w:rsidP="0017124E">
            <w:r>
              <w:t>1</w:t>
            </w:r>
          </w:p>
        </w:tc>
        <w:tc>
          <w:tcPr>
            <w:tcW w:w="1804" w:type="dxa"/>
            <w:vMerge w:val="restart"/>
          </w:tcPr>
          <w:p w14:paraId="6C9626B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and address of reference project</w:t>
            </w:r>
          </w:p>
        </w:tc>
        <w:tc>
          <w:tcPr>
            <w:tcW w:w="1943" w:type="dxa"/>
            <w:gridSpan w:val="2"/>
          </w:tcPr>
          <w:p w14:paraId="5759423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organisation</w:t>
            </w:r>
          </w:p>
        </w:tc>
        <w:tc>
          <w:tcPr>
            <w:tcW w:w="4043" w:type="dxa"/>
          </w:tcPr>
          <w:p w14:paraId="164DB66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323A977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A65F225" w14:textId="77777777" w:rsidR="00702074" w:rsidRDefault="00702074" w:rsidP="0017124E"/>
        </w:tc>
        <w:tc>
          <w:tcPr>
            <w:tcW w:w="1804" w:type="dxa"/>
            <w:vMerge/>
          </w:tcPr>
          <w:p w14:paraId="14076D54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BF9FAF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contact person</w:t>
            </w:r>
          </w:p>
        </w:tc>
        <w:tc>
          <w:tcPr>
            <w:tcW w:w="4043" w:type="dxa"/>
          </w:tcPr>
          <w:p w14:paraId="401DD29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3E0DB86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A291B31" w14:textId="77777777" w:rsidR="00702074" w:rsidRDefault="00702074" w:rsidP="0017124E"/>
        </w:tc>
        <w:tc>
          <w:tcPr>
            <w:tcW w:w="1804" w:type="dxa"/>
            <w:vMerge/>
          </w:tcPr>
          <w:p w14:paraId="3604DBED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375E49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Phone number</w:t>
            </w:r>
          </w:p>
        </w:tc>
        <w:tc>
          <w:tcPr>
            <w:tcW w:w="4043" w:type="dxa"/>
          </w:tcPr>
          <w:p w14:paraId="0CD0733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5B54F59C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45275A6" w14:textId="77777777" w:rsidR="00702074" w:rsidRDefault="00702074" w:rsidP="0017124E"/>
        </w:tc>
        <w:tc>
          <w:tcPr>
            <w:tcW w:w="1804" w:type="dxa"/>
            <w:vMerge/>
          </w:tcPr>
          <w:p w14:paraId="7A78569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759DDCC7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 address</w:t>
            </w:r>
          </w:p>
        </w:tc>
        <w:tc>
          <w:tcPr>
            <w:tcW w:w="4043" w:type="dxa"/>
          </w:tcPr>
          <w:p w14:paraId="442BB1E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DA2FB9C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55F43D3" w14:textId="77777777" w:rsidR="00702074" w:rsidRDefault="00702074" w:rsidP="0017124E"/>
        </w:tc>
        <w:tc>
          <w:tcPr>
            <w:tcW w:w="1804" w:type="dxa"/>
            <w:vMerge/>
          </w:tcPr>
          <w:p w14:paraId="12B9F3E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02CEE799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name and description</w:t>
            </w:r>
          </w:p>
        </w:tc>
        <w:tc>
          <w:tcPr>
            <w:tcW w:w="4043" w:type="dxa"/>
          </w:tcPr>
          <w:p w14:paraId="569783A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14051AB2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09B5AE6" w14:textId="77777777" w:rsidR="00702074" w:rsidRDefault="00702074" w:rsidP="0017124E">
            <w:r>
              <w:t>2</w:t>
            </w:r>
          </w:p>
        </w:tc>
        <w:tc>
          <w:tcPr>
            <w:tcW w:w="1804" w:type="dxa"/>
            <w:vMerge w:val="restart"/>
          </w:tcPr>
          <w:p w14:paraId="22FB117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duration</w:t>
            </w:r>
          </w:p>
        </w:tc>
        <w:tc>
          <w:tcPr>
            <w:tcW w:w="1943" w:type="dxa"/>
            <w:gridSpan w:val="2"/>
          </w:tcPr>
          <w:p w14:paraId="14DA730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start date</w:t>
            </w:r>
          </w:p>
        </w:tc>
        <w:tc>
          <w:tcPr>
            <w:tcW w:w="4043" w:type="dxa"/>
          </w:tcPr>
          <w:p w14:paraId="1B7C8B9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061AE0F1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2DDE087" w14:textId="77777777" w:rsidR="00702074" w:rsidRDefault="00702074" w:rsidP="0017124E"/>
        </w:tc>
        <w:tc>
          <w:tcPr>
            <w:tcW w:w="1804" w:type="dxa"/>
            <w:vMerge/>
          </w:tcPr>
          <w:p w14:paraId="34FB67E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BCE8A2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completion date</w:t>
            </w:r>
          </w:p>
        </w:tc>
        <w:tc>
          <w:tcPr>
            <w:tcW w:w="4043" w:type="dxa"/>
          </w:tcPr>
          <w:p w14:paraId="2D969D3C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7498AB88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0341E5E" w14:textId="77777777" w:rsidR="00702074" w:rsidRDefault="00702074" w:rsidP="0017124E">
            <w:r>
              <w:t>3</w:t>
            </w:r>
          </w:p>
        </w:tc>
        <w:tc>
          <w:tcPr>
            <w:tcW w:w="1804" w:type="dxa"/>
            <w:vMerge w:val="restart"/>
          </w:tcPr>
          <w:p w14:paraId="7A7DEB6A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Possible subcontracting</w:t>
            </w:r>
          </w:p>
        </w:tc>
        <w:tc>
          <w:tcPr>
            <w:tcW w:w="1943" w:type="dxa"/>
            <w:gridSpan w:val="2"/>
          </w:tcPr>
          <w:p w14:paraId="4BBD3798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subcontractors</w:t>
            </w:r>
          </w:p>
        </w:tc>
        <w:tc>
          <w:tcPr>
            <w:tcW w:w="4043" w:type="dxa"/>
          </w:tcPr>
          <w:p w14:paraId="350AA64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66C5DAEB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FF968C9" w14:textId="77777777" w:rsidR="00702074" w:rsidRDefault="00702074" w:rsidP="0017124E"/>
        </w:tc>
        <w:tc>
          <w:tcPr>
            <w:tcW w:w="1804" w:type="dxa"/>
            <w:vMerge/>
          </w:tcPr>
          <w:p w14:paraId="3E359B8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43" w:type="dxa"/>
            <w:gridSpan w:val="2"/>
          </w:tcPr>
          <w:p w14:paraId="299D0A0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Address of subcontractors</w:t>
            </w:r>
          </w:p>
        </w:tc>
        <w:tc>
          <w:tcPr>
            <w:tcW w:w="4043" w:type="dxa"/>
          </w:tcPr>
          <w:p w14:paraId="0895681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074" w14:paraId="3F0E378E" w14:textId="77777777" w:rsidTr="001712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F6C508C" w14:textId="77777777" w:rsidR="00702074" w:rsidRDefault="00702074" w:rsidP="0017124E">
            <w:r>
              <w:t>4</w:t>
            </w:r>
          </w:p>
        </w:tc>
        <w:tc>
          <w:tcPr>
            <w:tcW w:w="7790" w:type="dxa"/>
            <w:gridSpan w:val="4"/>
          </w:tcPr>
          <w:p w14:paraId="095AE94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Attach your description of the reference project as described in Chapter 4 of the selection guidelines as a separate document.</w:t>
            </w:r>
          </w:p>
          <w:p w14:paraId="7FB3D0CF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5E7FC0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457A79E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C61B16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09E7CB" w14:textId="77777777" w:rsidR="00702074" w:rsidRDefault="00702074" w:rsidP="001712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54D0869" w14:textId="77777777" w:rsidR="00383D36" w:rsidRDefault="00383D36" w:rsidP="00BE007B"/>
    <w:p w14:paraId="3276C4D9" w14:textId="77777777" w:rsidR="00BE007B" w:rsidRPr="00BE007B" w:rsidRDefault="00BE007B" w:rsidP="00287217">
      <w:pPr>
        <w:spacing w:before="0" w:after="160" w:line="259" w:lineRule="auto"/>
      </w:pPr>
    </w:p>
    <w:sectPr w:rsidR="00BE007B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8C5DE" w14:textId="77777777" w:rsidR="00702074" w:rsidRDefault="00702074" w:rsidP="00F43396">
      <w:pPr>
        <w:spacing w:line="240" w:lineRule="auto"/>
      </w:pPr>
      <w:r>
        <w:separator/>
      </w:r>
    </w:p>
    <w:p w14:paraId="039BBD81" w14:textId="77777777" w:rsidR="00702074" w:rsidRDefault="00702074"/>
  </w:endnote>
  <w:endnote w:type="continuationSeparator" w:id="0">
    <w:p w14:paraId="0858B851" w14:textId="77777777" w:rsidR="00702074" w:rsidRDefault="00702074" w:rsidP="00F43396">
      <w:pPr>
        <w:spacing w:line="240" w:lineRule="auto"/>
      </w:pPr>
      <w:r>
        <w:continuationSeparator/>
      </w:r>
    </w:p>
    <w:p w14:paraId="4EA3BABD" w14:textId="77777777" w:rsidR="00702074" w:rsidRDefault="007020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324F1F4E" w14:textId="3891718A" w:rsidR="005E0AE7" w:rsidRPr="002E6D58" w:rsidRDefault="005E0AE7" w:rsidP="005E0AE7">
    <w:pPr>
      <w:pStyle w:val="Voettekst"/>
      <w:rPr>
        <w:rStyle w:val="Sjabloonteks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CD95765" wp14:editId="38FAC41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68A" id="Vrije vorm: vorm 3" o:spid="_x0000_s1026" style="position:absolute;margin-left:.2pt;margin-top:-2.15pt;width:328.05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426148" wp14:editId="189ACB5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BF38D5C" id="Vrije vorm: vorm 5" o:spid="_x0000_s1026" style="position:absolute;margin-left:332pt;margin-top:-2.2pt;width:87.2pt;height:11.3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t>Museum of Literature/Children's Book Museum</w:t>
    </w:r>
  </w:p>
  <w:p w14:paraId="2070B0C8" w14:textId="025E8D19" w:rsidR="00BE15F7" w:rsidRPr="005E0AE7" w:rsidRDefault="00ED4AE1" w:rsidP="005E0AE7">
    <w:pPr>
      <w:pStyle w:val="Voettekst"/>
    </w:pPr>
    <w:r>
      <w:t>Development of new interactive exhibitions</w:t>
    </w:r>
    <w:r>
      <w:ptab w:relativeTo="margin" w:alignment="right" w:leader="none"/>
    </w:r>
    <w:r>
      <w:t xml:space="preserve">Page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>
      <w:t xml:space="preserve"> of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A1297" w14:textId="77777777" w:rsidR="00220FA5" w:rsidRDefault="00220FA5" w:rsidP="00220FA5">
    <w:pPr>
      <w:pStyle w:val="Voettekst"/>
    </w:pP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77ADB0" wp14:editId="5B4EEDB0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2F92B8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014DFA" wp14:editId="1319763F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D1E7B13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>
      <w:rPr>
        <w:rStyle w:val="Sjabloontekst"/>
      </w:rPr>
      <w:t>Client name</w:t>
    </w:r>
  </w:p>
  <w:p w14:paraId="6EA7E61F" w14:textId="77777777" w:rsidR="00220FA5" w:rsidRDefault="00220FA5" w:rsidP="00220FA5">
    <w:pPr>
      <w:pStyle w:val="Voettekst"/>
      <w:tabs>
        <w:tab w:val="clear" w:pos="9072"/>
        <w:tab w:val="right" w:pos="8362"/>
      </w:tabs>
    </w:pPr>
    <w:r>
      <w:rPr>
        <w:rStyle w:val="Sjabloontekst"/>
      </w:rPr>
      <w:t>Project name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of </w:t>
    </w:r>
    <w:fldSimple w:instr="NUMPAGES  \* Arabic  \* MERGEFORMAT">
      <w:r>
        <w:t>6</w:t>
      </w:r>
    </w:fldSimple>
  </w:p>
  <w:p w14:paraId="3A34271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0DDC35" w14:textId="77777777" w:rsidR="00702074" w:rsidRDefault="00702074" w:rsidP="00F43396">
      <w:pPr>
        <w:spacing w:line="240" w:lineRule="auto"/>
      </w:pPr>
      <w:r>
        <w:separator/>
      </w:r>
    </w:p>
    <w:p w14:paraId="4BC5B8E4" w14:textId="77777777" w:rsidR="00702074" w:rsidRDefault="00702074"/>
  </w:footnote>
  <w:footnote w:type="continuationSeparator" w:id="0">
    <w:p w14:paraId="35BFF418" w14:textId="77777777" w:rsidR="00702074" w:rsidRDefault="00702074" w:rsidP="00F43396">
      <w:pPr>
        <w:spacing w:line="240" w:lineRule="auto"/>
      </w:pPr>
      <w:r>
        <w:continuationSeparator/>
      </w:r>
    </w:p>
    <w:p w14:paraId="20041403" w14:textId="77777777" w:rsidR="00702074" w:rsidRDefault="007020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29E39" w14:textId="1029460E" w:rsidR="00CC2EDF" w:rsidRDefault="00702074" w:rsidP="00CC2EDF">
    <w:pPr>
      <w:pStyle w:val="Koptekst"/>
      <w:jc w:val="right"/>
    </w:pPr>
    <w:r>
      <w:rPr>
        <w:noProof/>
      </w:rPr>
      <w:drawing>
        <wp:inline distT="0" distB="0" distL="0" distR="0" wp14:anchorId="1A71419C" wp14:editId="28D4F844">
          <wp:extent cx="1123810" cy="561905"/>
          <wp:effectExtent l="0" t="0" r="635" b="0"/>
          <wp:docPr id="1938164004" name="Afbeelding 1" descr="Afbeelding met tekst, logo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164004" name="Afbeelding 1" descr="Afbeelding met tekst, logo, Lettertype, Graphics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3810" cy="5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CD689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419A5" w14:textId="77777777" w:rsidR="00BE007B" w:rsidRDefault="00BE007B" w:rsidP="00BE007B">
    <w:pPr>
      <w:pStyle w:val="Toelichtendetekst"/>
      <w:jc w:val="right"/>
    </w:pPr>
    <w:r>
      <w:t>Client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75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74"/>
    <w:rsid w:val="00036339"/>
    <w:rsid w:val="0006298E"/>
    <w:rsid w:val="000806DE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32C5B"/>
    <w:rsid w:val="0015627E"/>
    <w:rsid w:val="001636C0"/>
    <w:rsid w:val="00170010"/>
    <w:rsid w:val="001705C4"/>
    <w:rsid w:val="00183AEC"/>
    <w:rsid w:val="001A070C"/>
    <w:rsid w:val="001A5A11"/>
    <w:rsid w:val="001B3F53"/>
    <w:rsid w:val="001D30CC"/>
    <w:rsid w:val="002042F8"/>
    <w:rsid w:val="00220FA5"/>
    <w:rsid w:val="002463ED"/>
    <w:rsid w:val="00257281"/>
    <w:rsid w:val="00287217"/>
    <w:rsid w:val="002D78DF"/>
    <w:rsid w:val="0033034E"/>
    <w:rsid w:val="00361DDA"/>
    <w:rsid w:val="00383D36"/>
    <w:rsid w:val="003936EB"/>
    <w:rsid w:val="003A618D"/>
    <w:rsid w:val="003B5658"/>
    <w:rsid w:val="003D58B6"/>
    <w:rsid w:val="00400F5C"/>
    <w:rsid w:val="004558EC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64D13"/>
    <w:rsid w:val="00582707"/>
    <w:rsid w:val="00595A85"/>
    <w:rsid w:val="005E0AE7"/>
    <w:rsid w:val="00611663"/>
    <w:rsid w:val="00623CC3"/>
    <w:rsid w:val="006826FB"/>
    <w:rsid w:val="00692CF3"/>
    <w:rsid w:val="006B4D69"/>
    <w:rsid w:val="006E79C5"/>
    <w:rsid w:val="006F4B6F"/>
    <w:rsid w:val="00702074"/>
    <w:rsid w:val="007040CA"/>
    <w:rsid w:val="00713A05"/>
    <w:rsid w:val="00747153"/>
    <w:rsid w:val="00755E20"/>
    <w:rsid w:val="007570FB"/>
    <w:rsid w:val="00770E2F"/>
    <w:rsid w:val="0078250F"/>
    <w:rsid w:val="007D03F4"/>
    <w:rsid w:val="00807173"/>
    <w:rsid w:val="00837DF6"/>
    <w:rsid w:val="0084081B"/>
    <w:rsid w:val="00847B53"/>
    <w:rsid w:val="008553A8"/>
    <w:rsid w:val="0086276B"/>
    <w:rsid w:val="00865369"/>
    <w:rsid w:val="008A353C"/>
    <w:rsid w:val="008B3520"/>
    <w:rsid w:val="008D791A"/>
    <w:rsid w:val="008E0AE2"/>
    <w:rsid w:val="0093470C"/>
    <w:rsid w:val="00962FF4"/>
    <w:rsid w:val="00975EFB"/>
    <w:rsid w:val="009B536F"/>
    <w:rsid w:val="009C1EA2"/>
    <w:rsid w:val="009E2E96"/>
    <w:rsid w:val="00A34D04"/>
    <w:rsid w:val="00A557DC"/>
    <w:rsid w:val="00A56C24"/>
    <w:rsid w:val="00A75473"/>
    <w:rsid w:val="00AA2951"/>
    <w:rsid w:val="00AA3220"/>
    <w:rsid w:val="00AC4FD5"/>
    <w:rsid w:val="00AE0D92"/>
    <w:rsid w:val="00B12E74"/>
    <w:rsid w:val="00BB03E5"/>
    <w:rsid w:val="00BC57FA"/>
    <w:rsid w:val="00BE007B"/>
    <w:rsid w:val="00BE0CF1"/>
    <w:rsid w:val="00BE15F7"/>
    <w:rsid w:val="00C27F78"/>
    <w:rsid w:val="00C3283F"/>
    <w:rsid w:val="00C51E1B"/>
    <w:rsid w:val="00C90DFA"/>
    <w:rsid w:val="00CB22E9"/>
    <w:rsid w:val="00CB2373"/>
    <w:rsid w:val="00CB7B0B"/>
    <w:rsid w:val="00CC2EDF"/>
    <w:rsid w:val="00D34A8C"/>
    <w:rsid w:val="00D626BB"/>
    <w:rsid w:val="00D63554"/>
    <w:rsid w:val="00D65927"/>
    <w:rsid w:val="00D77A91"/>
    <w:rsid w:val="00DE042D"/>
    <w:rsid w:val="00E010FD"/>
    <w:rsid w:val="00E2279A"/>
    <w:rsid w:val="00E42998"/>
    <w:rsid w:val="00E50A72"/>
    <w:rsid w:val="00E5225D"/>
    <w:rsid w:val="00E54A3D"/>
    <w:rsid w:val="00E634F1"/>
    <w:rsid w:val="00E72D32"/>
    <w:rsid w:val="00E8564C"/>
    <w:rsid w:val="00E967F6"/>
    <w:rsid w:val="00EA4C23"/>
    <w:rsid w:val="00EB16EC"/>
    <w:rsid w:val="00EB40F0"/>
    <w:rsid w:val="00ED4AE1"/>
    <w:rsid w:val="00F00801"/>
    <w:rsid w:val="00F00F6A"/>
    <w:rsid w:val="00F42D00"/>
    <w:rsid w:val="00F43396"/>
    <w:rsid w:val="00F71266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0FD60441"/>
  <w15:chartTrackingRefBased/>
  <w15:docId w15:val="{6AE70F10-D3B7-43D3-954C-E2278965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2074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7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6040d1c9-96a1-4109-b266-ebe6c63038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3A92D944FBB479630991FB24D2D93" ma:contentTypeVersion="11" ma:contentTypeDescription="Een nieuw document maken." ma:contentTypeScope="" ma:versionID="ae2f6981eb97868d0efc75c3edd8b91d">
  <xsd:schema xmlns:xsd="http://www.w3.org/2001/XMLSchema" xmlns:xs="http://www.w3.org/2001/XMLSchema" xmlns:p="http://schemas.microsoft.com/office/2006/metadata/properties" xmlns:ns2="6040d1c9-96a1-4109-b266-ebe6c6303866" xmlns:ns3="c64fecbb-1954-4030-8120-5d79bf625a24" targetNamespace="http://schemas.microsoft.com/office/2006/metadata/properties" ma:root="true" ma:fieldsID="be2cf139f945a371cebbe2a226384270" ns2:_="" ns3:_="">
    <xsd:import namespace="6040d1c9-96a1-4109-b266-ebe6c630386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0d1c9-96a1-4109-b266-ebe6c6303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E5CF2-9222-4506-AA5B-1B5322316A74}"/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referentieopdrachten.dotx</Template>
  <TotalTime>0</TotalTime>
  <Pages>5</Pages>
  <Words>486</Words>
  <Characters>2675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Judith Scherpenisse</cp:lastModifiedBy>
  <cp:revision>2</cp:revision>
  <cp:lastPrinted>2019-10-11T13:40:00Z</cp:lastPrinted>
  <dcterms:created xsi:type="dcterms:W3CDTF">2024-09-30T07:00:00Z</dcterms:created>
  <dcterms:modified xsi:type="dcterms:W3CDTF">2024-09-30T07:00:00Z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0x010100C453A92D944FBB479630991FB24D2D93</vt:lpwstr>
  </property>
  <property fmtid="{D5CDD505-2E9C-101B-9397-08002B2CF9AE}" pid="3" name="MediaServiceImageTags">
    <vt:lpwstr/>
  </property>
</Properties>
</file>