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4CF50" w14:textId="610A1198" w:rsidR="00915F84" w:rsidRPr="00FB6734" w:rsidRDefault="00D81290" w:rsidP="00915F84">
      <w:pPr>
        <w:pStyle w:val="Adressering"/>
        <w:rPr>
          <w:rStyle w:val="OndertitelChar"/>
        </w:rPr>
      </w:pPr>
      <w:r>
        <w:rPr>
          <w:rStyle w:val="Kop1Char"/>
        </w:rPr>
        <w:t>Annex 6 Subcontractor Declaration</w:t>
      </w:r>
      <w:r>
        <w:t> </w:t>
      </w:r>
      <w:r>
        <w:br/>
      </w:r>
      <w:r>
        <w:rPr>
          <w:rStyle w:val="OndertitelChar"/>
        </w:rPr>
        <w:t>Development of new interactive exhibitions</w:t>
      </w:r>
    </w:p>
    <w:p w14:paraId="1E820B67" w14:textId="77777777" w:rsidR="00915F84" w:rsidRPr="00915F84" w:rsidRDefault="00915F84" w:rsidP="00915F84">
      <w:r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F17240F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7DFC3200" w14:textId="77777777" w:rsidR="00095D73" w:rsidRPr="00915F84" w:rsidRDefault="00095D73" w:rsidP="00095D73">
            <w:r>
              <w:rPr>
                <w:b/>
              </w:rPr>
              <w:t>Declaration regarding performance of work subcontractor</w:t>
            </w:r>
          </w:p>
        </w:tc>
      </w:tr>
      <w:tr w:rsidR="00915F84" w:rsidRPr="00915F84" w14:paraId="28800319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5CF293E" w14:textId="69DE30AC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>
              <w:rPr>
                <w:b w:val="0"/>
              </w:rPr>
              <w:t>Name</w:t>
            </w:r>
            <w:r>
              <w:t xml:space="preserve"> </w:t>
            </w:r>
            <w:r>
              <w:rPr>
                <w:b w:val="0"/>
              </w:rPr>
              <w:t>of applicant</w:t>
            </w:r>
          </w:p>
        </w:tc>
        <w:tc>
          <w:tcPr>
            <w:tcW w:w="4107" w:type="dxa"/>
            <w:hideMark/>
          </w:tcPr>
          <w:p w14:paraId="376E088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      </w:t>
            </w:r>
          </w:p>
          <w:p w14:paraId="134A67E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915F84" w:rsidRPr="00915F84" w14:paraId="2C9A40B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203A02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>
              <w:rPr>
                <w:b w:val="0"/>
              </w:rPr>
              <w:t>Name of subcontractor </w:t>
            </w:r>
          </w:p>
        </w:tc>
        <w:tc>
          <w:tcPr>
            <w:tcW w:w="4107" w:type="dxa"/>
            <w:hideMark/>
          </w:tcPr>
          <w:p w14:paraId="70251D9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      </w:t>
            </w:r>
          </w:p>
          <w:p w14:paraId="5AEC0C2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915F84" w:rsidRPr="00915F84" w14:paraId="6D4C6D4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4B116C1" w14:textId="77777777" w:rsidR="00915F84" w:rsidRPr="00010EA7" w:rsidRDefault="00915F84" w:rsidP="005F4A74">
            <w:pPr>
              <w:pStyle w:val="Adressering"/>
            </w:pPr>
            <w:r>
              <w:rPr>
                <w:b w:val="0"/>
              </w:rPr>
              <w:t>As a subcontractor, are you familiar with the part of the work you must perform?</w:t>
            </w:r>
          </w:p>
        </w:tc>
        <w:tc>
          <w:tcPr>
            <w:tcW w:w="4107" w:type="dxa"/>
            <w:hideMark/>
          </w:tcPr>
          <w:p w14:paraId="08C2AA0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>
              <w:t>Yes  </w:t>
            </w:r>
          </w:p>
          <w:p w14:paraId="2F01A61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>
              <w:t>No </w:t>
            </w:r>
          </w:p>
        </w:tc>
      </w:tr>
      <w:tr w:rsidR="00915F84" w:rsidRPr="00915F84" w14:paraId="0653896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8094936" w14:textId="0BFE2681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>
              <w:rPr>
                <w:b w:val="0"/>
              </w:rPr>
              <w:t>Can you perform this part of the work in accordance with the Client's requirements and wishes?</w:t>
            </w:r>
          </w:p>
        </w:tc>
        <w:tc>
          <w:tcPr>
            <w:tcW w:w="4107" w:type="dxa"/>
            <w:hideMark/>
          </w:tcPr>
          <w:p w14:paraId="074A5F6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>
              <w:t>Yes  </w:t>
            </w:r>
          </w:p>
          <w:p w14:paraId="4B39E00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>
              <w:t>No </w:t>
            </w:r>
          </w:p>
        </w:tc>
      </w:tr>
      <w:tr w:rsidR="00915F84" w:rsidRPr="00915F84" w14:paraId="14297A1A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DCB756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>
              <w:rPr>
                <w:b w:val="0"/>
              </w:rPr>
              <w:t>As a subcontractor, do you certify that the main contractor has full access to the resources needed to perform this work? </w:t>
            </w:r>
          </w:p>
        </w:tc>
        <w:tc>
          <w:tcPr>
            <w:tcW w:w="4107" w:type="dxa"/>
            <w:hideMark/>
          </w:tcPr>
          <w:p w14:paraId="1164F99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>
              <w:t>Yes  </w:t>
            </w:r>
          </w:p>
          <w:p w14:paraId="69C70C23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>
              <w:t>No </w:t>
            </w:r>
          </w:p>
        </w:tc>
      </w:tr>
      <w:tr w:rsidR="00915F84" w:rsidRPr="00915F84" w14:paraId="2D687B8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63DF3B1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>
              <w:rPr>
                <w:b w:val="0"/>
              </w:rPr>
              <w:t>Signature of subcontractor </w:t>
            </w:r>
          </w:p>
        </w:tc>
        <w:tc>
          <w:tcPr>
            <w:tcW w:w="4107" w:type="dxa"/>
            <w:hideMark/>
          </w:tcPr>
          <w:p w14:paraId="61BA824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  <w:p w14:paraId="4B24A16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  <w:p w14:paraId="574FD9E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</w:tbl>
    <w:p w14:paraId="1C58558C" w14:textId="77777777" w:rsidR="00915F84" w:rsidRPr="00915F84" w:rsidRDefault="00915F84" w:rsidP="00915F84">
      <w:r>
        <w:t> </w:t>
      </w:r>
    </w:p>
    <w:p w14:paraId="03D68B5E" w14:textId="77777777" w:rsidR="00915F84" w:rsidRDefault="00915F84" w:rsidP="00F60497">
      <w:pPr>
        <w:pStyle w:val="Adressering"/>
      </w:pPr>
      <w:r>
        <w:t>I certify that the accompanying information provided herewith is truthful. Duly signed. </w:t>
      </w:r>
    </w:p>
    <w:p w14:paraId="58AD4EC4" w14:textId="77777777" w:rsidR="00F60497" w:rsidRPr="00915F84" w:rsidRDefault="00F60497" w:rsidP="00F60497">
      <w:pPr>
        <w:pStyle w:val="Adressering"/>
      </w:pPr>
    </w:p>
    <w:p w14:paraId="0BB3A932" w14:textId="4E49FFE6" w:rsidR="00915F84" w:rsidRDefault="00915F84" w:rsidP="00F60497">
      <w:pPr>
        <w:pStyle w:val="Adressering"/>
      </w:pPr>
      <w:r>
        <w:t>Signature of the duly authorised representative of the applicant: </w:t>
      </w:r>
    </w:p>
    <w:p w14:paraId="066E9D89" w14:textId="77777777" w:rsidR="00FC06B7" w:rsidRDefault="00FC06B7" w:rsidP="00F60497">
      <w:pPr>
        <w:pStyle w:val="Adressering"/>
      </w:pPr>
    </w:p>
    <w:p w14:paraId="5C9E575A" w14:textId="77777777" w:rsidR="00FC06B7" w:rsidRDefault="00FC06B7" w:rsidP="00F60497">
      <w:pPr>
        <w:pStyle w:val="Adressering"/>
      </w:pPr>
    </w:p>
    <w:p w14:paraId="4189F595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1495E63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F1F75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</w:rPr>
              <w:t>Signature: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86AC89" w14:textId="77777777" w:rsidR="00915F84" w:rsidRPr="00915F84" w:rsidRDefault="00915F84" w:rsidP="00915F84">
            <w:r>
              <w:t> </w:t>
            </w:r>
          </w:p>
        </w:tc>
      </w:tr>
      <w:tr w:rsidR="00915F84" w:rsidRPr="00915F84" w14:paraId="451876F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E0C78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149CA" w14:textId="77777777" w:rsidR="00915F84" w:rsidRPr="00915F84" w:rsidRDefault="00915F84" w:rsidP="00915F84">
            <w:r>
              <w:t> </w:t>
            </w:r>
          </w:p>
        </w:tc>
      </w:tr>
      <w:tr w:rsidR="00915F84" w:rsidRPr="00915F84" w14:paraId="2EE2BE3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8BE7E" w14:textId="77777777" w:rsidR="00915F84" w:rsidRPr="00915F84" w:rsidRDefault="00915F84" w:rsidP="00F60497">
            <w:pPr>
              <w:pStyle w:val="Adressering"/>
            </w:pPr>
            <w:r>
              <w:t>Date: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CD0BCAB" w14:textId="77777777" w:rsidR="00915F84" w:rsidRPr="00915F84" w:rsidRDefault="00915F84" w:rsidP="00915F84">
            <w:r>
              <w:t>      </w:t>
            </w:r>
          </w:p>
        </w:tc>
      </w:tr>
      <w:tr w:rsidR="00915F84" w:rsidRPr="00915F84" w14:paraId="4951048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92D5C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DFE49" w14:textId="77777777" w:rsidR="00915F84" w:rsidRPr="00915F84" w:rsidRDefault="00915F84" w:rsidP="00915F84">
            <w:r>
              <w:t> </w:t>
            </w:r>
          </w:p>
        </w:tc>
      </w:tr>
      <w:tr w:rsidR="00915F84" w:rsidRPr="00915F84" w14:paraId="5C44ED5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73F87" w14:textId="77777777" w:rsidR="00915F84" w:rsidRPr="00915F84" w:rsidRDefault="00915F84" w:rsidP="00F60497">
            <w:pPr>
              <w:pStyle w:val="Adressering"/>
            </w:pPr>
            <w:r>
              <w:t>Name: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0BCF662" w14:textId="77777777" w:rsidR="00915F84" w:rsidRPr="00915F84" w:rsidRDefault="00915F84" w:rsidP="00915F84">
            <w:r>
              <w:t>      </w:t>
            </w:r>
          </w:p>
        </w:tc>
      </w:tr>
      <w:tr w:rsidR="00915F84" w:rsidRPr="00915F84" w14:paraId="0B05C8D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2C181" w14:textId="77777777" w:rsidR="00915F84" w:rsidRPr="00915F84" w:rsidRDefault="00915F84" w:rsidP="00F60497">
            <w:pPr>
              <w:pStyle w:val="Adressering"/>
            </w:pPr>
            <w: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65EF6" w14:textId="77777777" w:rsidR="00915F84" w:rsidRPr="00915F84" w:rsidRDefault="00915F84" w:rsidP="00915F84">
            <w:r>
              <w:t> </w:t>
            </w:r>
          </w:p>
        </w:tc>
      </w:tr>
      <w:tr w:rsidR="00915F84" w:rsidRPr="00915F84" w14:paraId="6FB5BE8E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62F19" w14:textId="77777777" w:rsidR="00915F84" w:rsidRPr="00915F84" w:rsidRDefault="00915F84" w:rsidP="00F60497">
            <w:pPr>
              <w:pStyle w:val="Adressering"/>
            </w:pPr>
            <w:r>
              <w:t>Position: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A79DA3A" w14:textId="77777777" w:rsidR="00915F84" w:rsidRPr="00915F84" w:rsidRDefault="00915F84" w:rsidP="00915F84">
            <w:r>
              <w:t>      </w:t>
            </w:r>
          </w:p>
        </w:tc>
      </w:tr>
    </w:tbl>
    <w:p w14:paraId="2A5C4579" w14:textId="77777777" w:rsidR="00915F84" w:rsidRPr="00915F84" w:rsidRDefault="00915F84" w:rsidP="00915F84">
      <w:r>
        <w:t> </w:t>
      </w:r>
    </w:p>
    <w:p w14:paraId="30E1FE69" w14:textId="77777777" w:rsidR="00915F84" w:rsidRPr="00915F84" w:rsidRDefault="00915F84" w:rsidP="00915F84">
      <w:r>
        <w:t> </w:t>
      </w:r>
    </w:p>
    <w:p w14:paraId="68E9D89C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9105A" w14:textId="77777777" w:rsidR="00D81290" w:rsidRDefault="00D81290" w:rsidP="002659A0">
      <w:r>
        <w:separator/>
      </w:r>
    </w:p>
    <w:p w14:paraId="65A535BE" w14:textId="77777777" w:rsidR="00D81290" w:rsidRDefault="00D81290" w:rsidP="002659A0"/>
    <w:p w14:paraId="0E0BAD57" w14:textId="77777777" w:rsidR="00D81290" w:rsidRDefault="00D81290" w:rsidP="002659A0"/>
  </w:endnote>
  <w:endnote w:type="continuationSeparator" w:id="0">
    <w:p w14:paraId="017D7139" w14:textId="77777777" w:rsidR="00D81290" w:rsidRDefault="00D81290" w:rsidP="002659A0">
      <w:r>
        <w:continuationSeparator/>
      </w:r>
    </w:p>
    <w:p w14:paraId="446D4BEF" w14:textId="77777777" w:rsidR="00D81290" w:rsidRDefault="00D81290" w:rsidP="002659A0"/>
    <w:p w14:paraId="3006DA75" w14:textId="77777777" w:rsidR="00D81290" w:rsidRDefault="00D81290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0A0A64D4" w14:textId="09504B56" w:rsidR="00F82F06" w:rsidRPr="00F82F06" w:rsidRDefault="00F82F06" w:rsidP="00F82F06">
    <w:pPr>
      <w:pStyle w:val="Voettekst"/>
      <w:rPr>
        <w:rStyle w:val="Sjabloontekst"/>
        <w:b w:val="0"/>
        <w:bCs w:val="0"/>
      </w:rPr>
    </w:pPr>
    <w:r>
      <w:rPr>
        <w:b w:val="0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EF5EFF" wp14:editId="051C09AC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E0B8F2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ABC555" wp14:editId="1BBE0A0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D4E8FE0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rPr>
        <w:b w:val="0"/>
      </w:rPr>
      <w:t>Museum of Literature/Children's Book Museum</w:t>
    </w:r>
  </w:p>
  <w:p w14:paraId="4BCACC1E" w14:textId="3318EA91" w:rsidR="00BD3EE2" w:rsidRPr="00F82F06" w:rsidRDefault="00FB6734" w:rsidP="00F82F06">
    <w:pPr>
      <w:pStyle w:val="Voettekst"/>
      <w:rPr>
        <w:b w:val="0"/>
        <w:bCs w:val="0"/>
      </w:rPr>
    </w:pPr>
    <w:r>
      <w:rPr>
        <w:b w:val="0"/>
      </w:rPr>
      <w:t>Development of new interactive exhibitions</w:t>
    </w:r>
    <w:r>
      <w:rPr>
        <w:b w:val="0"/>
      </w:rPr>
      <w:ptab w:relativeTo="margin" w:alignment="right" w:leader="none"/>
    </w:r>
    <w:r>
      <w:rPr>
        <w:b w:val="0"/>
      </w:rPr>
      <w:t xml:space="preserve">Page </w:t>
    </w:r>
    <w:bookmarkEnd w:id="0"/>
    <w:r w:rsidR="00F82F06" w:rsidRPr="00F82F06">
      <w:rPr>
        <w:b w:val="0"/>
      </w:rPr>
      <w:fldChar w:fldCharType="begin"/>
    </w:r>
    <w:r w:rsidR="00F82F06" w:rsidRPr="00F82F06">
      <w:rPr>
        <w:b w:val="0"/>
      </w:rPr>
      <w:instrText>PAGE  \* Arabic  \* MERGEFORMAT</w:instrText>
    </w:r>
    <w:r w:rsidR="00F82F06" w:rsidRPr="00F82F06">
      <w:rPr>
        <w:b w:val="0"/>
      </w:rPr>
      <w:fldChar w:fldCharType="separate"/>
    </w:r>
    <w:r w:rsidR="00F82F06" w:rsidRPr="00F82F06">
      <w:rPr>
        <w:b w:val="0"/>
      </w:rPr>
      <w:t>1</w:t>
    </w:r>
    <w:r w:rsidR="00F82F06" w:rsidRPr="00F82F06">
      <w:rPr>
        <w:b w:val="0"/>
      </w:rPr>
      <w:fldChar w:fldCharType="end"/>
    </w:r>
    <w:r>
      <w:rPr>
        <w:b w:val="0"/>
      </w:rPr>
      <w:t xml:space="preserve"> of </w:t>
    </w:r>
    <w:r w:rsidR="00F82F06" w:rsidRPr="00F82F06">
      <w:rPr>
        <w:b w:val="0"/>
      </w:rPr>
      <w:fldChar w:fldCharType="begin"/>
    </w:r>
    <w:r w:rsidR="00F82F06" w:rsidRPr="00F82F06">
      <w:rPr>
        <w:b w:val="0"/>
      </w:rPr>
      <w:instrText>NUMPAGES  \* Arabic  \* MERGEFORMAT</w:instrText>
    </w:r>
    <w:r w:rsidR="00F82F06" w:rsidRPr="00F82F06">
      <w:rPr>
        <w:b w:val="0"/>
      </w:rPr>
      <w:fldChar w:fldCharType="separate"/>
    </w:r>
    <w:r w:rsidR="00F82F06" w:rsidRPr="00F82F06">
      <w:rPr>
        <w:b w:val="0"/>
      </w:rPr>
      <w:t>1</w:t>
    </w:r>
    <w:r w:rsidR="00F82F06" w:rsidRPr="00F82F06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EB4A8" w14:textId="77777777" w:rsidR="00D81290" w:rsidRDefault="00D81290" w:rsidP="002659A0">
      <w:r>
        <w:separator/>
      </w:r>
    </w:p>
    <w:p w14:paraId="22E54E66" w14:textId="77777777" w:rsidR="00D81290" w:rsidRDefault="00D81290" w:rsidP="002659A0"/>
    <w:p w14:paraId="51FD6FD4" w14:textId="77777777" w:rsidR="00D81290" w:rsidRDefault="00D81290" w:rsidP="002659A0"/>
  </w:footnote>
  <w:footnote w:type="continuationSeparator" w:id="0">
    <w:p w14:paraId="64AC7CE7" w14:textId="77777777" w:rsidR="00D81290" w:rsidRDefault="00D81290" w:rsidP="002659A0">
      <w:r>
        <w:continuationSeparator/>
      </w:r>
    </w:p>
    <w:p w14:paraId="4840978A" w14:textId="77777777" w:rsidR="00D81290" w:rsidRDefault="00D81290" w:rsidP="002659A0"/>
    <w:p w14:paraId="71027002" w14:textId="77777777" w:rsidR="00D81290" w:rsidRDefault="00D81290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C59C2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2442190D" wp14:editId="16C7BECC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8C4C09" w14:textId="77777777" w:rsidR="00BD3EE2" w:rsidRDefault="00BD3EE2" w:rsidP="002659A0"/>
  <w:p w14:paraId="4F4D9F9A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C287C" w14:textId="5EC4C4A8" w:rsidR="00BD3EE2" w:rsidRDefault="00D81290" w:rsidP="00D81290">
    <w:pPr>
      <w:pStyle w:val="Koptekst"/>
      <w:jc w:val="right"/>
    </w:pPr>
    <w:r>
      <w:rPr>
        <w:noProof/>
      </w:rPr>
      <w:drawing>
        <wp:inline distT="0" distB="0" distL="0" distR="0" wp14:anchorId="071FA445" wp14:editId="49DDD86E">
          <wp:extent cx="1119874" cy="559582"/>
          <wp:effectExtent l="0" t="0" r="4445" b="0"/>
          <wp:docPr id="10" name="Graphic 10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10" descr="Afbeelding met tekst, Lettertype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874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89F922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90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D1266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34C2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69E8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12E74"/>
    <w:rsid w:val="00B24E56"/>
    <w:rsid w:val="00B82C20"/>
    <w:rsid w:val="00BB03E5"/>
    <w:rsid w:val="00BD3EE2"/>
    <w:rsid w:val="00BE0CF1"/>
    <w:rsid w:val="00C90DFA"/>
    <w:rsid w:val="00CB7B0B"/>
    <w:rsid w:val="00CC2EDF"/>
    <w:rsid w:val="00CF7471"/>
    <w:rsid w:val="00D34A8C"/>
    <w:rsid w:val="00D52811"/>
    <w:rsid w:val="00D63554"/>
    <w:rsid w:val="00D81290"/>
    <w:rsid w:val="00DE042D"/>
    <w:rsid w:val="00E010FD"/>
    <w:rsid w:val="00E42998"/>
    <w:rsid w:val="00E54A3D"/>
    <w:rsid w:val="00E634F1"/>
    <w:rsid w:val="00EA4C23"/>
    <w:rsid w:val="00EB40F0"/>
    <w:rsid w:val="00F2400B"/>
    <w:rsid w:val="00F26289"/>
    <w:rsid w:val="00F40C29"/>
    <w:rsid w:val="00F42D00"/>
    <w:rsid w:val="00F43396"/>
    <w:rsid w:val="00F60497"/>
    <w:rsid w:val="00F71266"/>
    <w:rsid w:val="00F74DAE"/>
    <w:rsid w:val="00F82F06"/>
    <w:rsid w:val="00FB6734"/>
    <w:rsid w:val="00FC06B7"/>
    <w:rsid w:val="00FC3E0B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6D0C7A4"/>
  <w15:chartTrackingRefBased/>
  <w15:docId w15:val="{CD6CD4AE-933F-4296-BB42-707ABCE5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90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40009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90"/>
    <w:rPr>
      <w:rFonts w:asciiTheme="majorHAnsi" w:eastAsiaTheme="majorEastAsia" w:hAnsiTheme="majorHAnsi" w:cstheme="majorBidi"/>
      <w:b/>
      <w:bCs/>
      <w:color w:val="40009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7%20Bijlages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040d1c9-96a1-4109-b266-ebe6c630386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11" ma:contentTypeDescription="Een nieuw document maken." ma:contentTypeScope="" ma:versionID="ae2f6981eb97868d0efc75c3edd8b91d">
  <xsd:schema xmlns:xsd="http://www.w3.org/2001/XMLSchema" xmlns:xs="http://www.w3.org/2001/XMLSchema" xmlns:p="http://schemas.microsoft.com/office/2006/metadata/properties" xmlns:ns2="6040d1c9-96a1-4109-b266-ebe6c6303866" xmlns:ns3="c64fecbb-1954-4030-8120-5d79bf625a24" targetNamespace="http://schemas.microsoft.com/office/2006/metadata/properties" ma:root="true" ma:fieldsID="be2cf139f945a371cebbe2a226384270" ns2:_="" ns3:_="">
    <xsd:import namespace="6040d1c9-96a1-4109-b266-ebe6c630386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DBB54-8078-4634-B2A2-0F6C220F835E}"/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uitvoeringsverklaring onderaannemer.dotx</Template>
  <TotalTime>0</TotalTime>
  <Pages>1</Pages>
  <Words>126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Judith Scherpenisse</cp:lastModifiedBy>
  <cp:revision>2</cp:revision>
  <cp:lastPrinted>2019-10-11T13:40:00Z</cp:lastPrinted>
  <dcterms:created xsi:type="dcterms:W3CDTF">2024-09-30T06:58:00Z</dcterms:created>
  <dcterms:modified xsi:type="dcterms:W3CDTF">2024-09-30T06:58:00Z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  <property fmtid="{D5CDD505-2E9C-101B-9397-08002B2CF9AE}" pid="3" name="MediaServiceImageTags">
    <vt:lpwstr/>
  </property>
</Properties>
</file>