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9D0D2" w14:textId="7D120875" w:rsidR="00F44659" w:rsidRDefault="00F44659" w:rsidP="00F44659">
      <w:pPr>
        <w:pStyle w:val="Kop1"/>
        <w:numPr>
          <w:ilvl w:val="0"/>
          <w:numId w:val="0"/>
        </w:numPr>
        <w:ind w:left="431"/>
      </w:pPr>
      <w:bookmarkStart w:id="0" w:name="_Toc177722491"/>
      <w:r>
        <w:t xml:space="preserve">Bijlage </w:t>
      </w:r>
      <w:r w:rsidR="00F23273">
        <w:t>5</w:t>
      </w:r>
      <w:r>
        <w:t>: Vragenformulier</w:t>
      </w:r>
      <w:bookmarkEnd w:id="0"/>
    </w:p>
    <w:p w14:paraId="2CD902DE" w14:textId="0D47448E" w:rsidR="00366E5D" w:rsidRDefault="00366E5D" w:rsidP="00366E5D">
      <w:r>
        <w:t>Voor het stellen van vragen met betrekking tot deze aanbesteding dient Gegadigde gebruik te maken van onderstaand format.</w:t>
      </w:r>
    </w:p>
    <w:p w14:paraId="1FCEC0FC" w14:textId="77777777" w:rsidR="00366E5D" w:rsidRDefault="00366E5D" w:rsidP="00366E5D"/>
    <w:p w14:paraId="61570DA1" w14:textId="78A99DE6" w:rsidR="009C7707" w:rsidRPr="009C7707" w:rsidRDefault="009C7707" w:rsidP="00366E5D">
      <w:pPr>
        <w:rPr>
          <w:b/>
          <w:bCs/>
        </w:rPr>
      </w:pPr>
      <w:r w:rsidRPr="009C7707">
        <w:rPr>
          <w:b/>
          <w:bCs/>
        </w:rPr>
        <w:t>Vragen ten behoeve van de Nota van Inlichtingen: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9"/>
        <w:gridCol w:w="1194"/>
        <w:gridCol w:w="772"/>
        <w:gridCol w:w="7223"/>
      </w:tblGrid>
      <w:tr w:rsidR="00EC2D35" w:rsidRPr="00695234" w14:paraId="60ACE211" w14:textId="0B7C01CB" w:rsidTr="00FA6CBC">
        <w:tc>
          <w:tcPr>
            <w:tcW w:w="228" w:type="pct"/>
            <w:shd w:val="clear" w:color="auto" w:fill="042E5E"/>
          </w:tcPr>
          <w:p w14:paraId="09E2040B" w14:textId="11C7CB89" w:rsidR="00EC2D35" w:rsidRPr="00695234" w:rsidRDefault="00EC2D35" w:rsidP="00251E5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Nr</w:t>
            </w:r>
            <w:proofErr w:type="spellEnd"/>
          </w:p>
        </w:tc>
        <w:tc>
          <w:tcPr>
            <w:tcW w:w="620" w:type="pct"/>
            <w:shd w:val="clear" w:color="auto" w:fill="042E5E"/>
          </w:tcPr>
          <w:p w14:paraId="3EC1D591" w14:textId="00F3DAD3" w:rsidR="00EC2D35" w:rsidRPr="00695234" w:rsidRDefault="00EC2D35" w:rsidP="00251E5C">
            <w:pPr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401" w:type="pct"/>
            <w:shd w:val="clear" w:color="auto" w:fill="042E5E"/>
          </w:tcPr>
          <w:p w14:paraId="2D2ADEAA" w14:textId="43EF332C" w:rsidR="00EC2D35" w:rsidRPr="00695234" w:rsidRDefault="00EC2D35" w:rsidP="00251E5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Blz</w:t>
            </w:r>
            <w:proofErr w:type="spellEnd"/>
            <w:r w:rsidR="00FA6CBC">
              <w:rPr>
                <w:b/>
                <w:bCs/>
              </w:rPr>
              <w:t xml:space="preserve">/ </w:t>
            </w:r>
            <w:r w:rsidR="00FA6CBC">
              <w:rPr>
                <w:rFonts w:cs="Arial"/>
                <w:b/>
                <w:bCs/>
              </w:rPr>
              <w:t>§</w:t>
            </w:r>
          </w:p>
        </w:tc>
        <w:tc>
          <w:tcPr>
            <w:tcW w:w="3751" w:type="pct"/>
            <w:shd w:val="clear" w:color="auto" w:fill="042E5E"/>
          </w:tcPr>
          <w:p w14:paraId="2F5D8870" w14:textId="33075EB6" w:rsidR="00EC2D35" w:rsidRDefault="00EC2D35" w:rsidP="00251E5C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EC2D35" w:rsidRPr="00695234" w14:paraId="5C5079BE" w14:textId="37677868" w:rsidTr="00FA6CBC">
        <w:tc>
          <w:tcPr>
            <w:tcW w:w="228" w:type="pct"/>
          </w:tcPr>
          <w:p w14:paraId="63699CDC" w14:textId="282AA54B" w:rsidR="00EC2D35" w:rsidRPr="00EC2D35" w:rsidRDefault="00EC2D35" w:rsidP="00251E5C"/>
        </w:tc>
        <w:tc>
          <w:tcPr>
            <w:tcW w:w="620" w:type="pct"/>
          </w:tcPr>
          <w:p w14:paraId="65B39955" w14:textId="7D2FA71B" w:rsidR="00EC2D35" w:rsidRPr="00EC2D35" w:rsidRDefault="00EC2D35" w:rsidP="00251E5C"/>
        </w:tc>
        <w:tc>
          <w:tcPr>
            <w:tcW w:w="401" w:type="pct"/>
          </w:tcPr>
          <w:p w14:paraId="360E43EC" w14:textId="261E8DB9" w:rsidR="00EC2D35" w:rsidRPr="00EC2D35" w:rsidRDefault="00EC2D35" w:rsidP="00251E5C">
            <w:pPr>
              <w:jc w:val="right"/>
              <w:rPr>
                <w:i/>
                <w:iCs/>
                <w:highlight w:val="yellow"/>
              </w:rPr>
            </w:pPr>
          </w:p>
        </w:tc>
        <w:tc>
          <w:tcPr>
            <w:tcW w:w="3751" w:type="pct"/>
          </w:tcPr>
          <w:p w14:paraId="178311E3" w14:textId="77777777" w:rsidR="00EC2D35" w:rsidRPr="00EC2D35" w:rsidRDefault="00EC2D35" w:rsidP="00251E5C">
            <w:pPr>
              <w:jc w:val="right"/>
              <w:rPr>
                <w:i/>
                <w:iCs/>
                <w:highlight w:val="yellow"/>
              </w:rPr>
            </w:pPr>
          </w:p>
        </w:tc>
      </w:tr>
      <w:tr w:rsidR="00EC2D35" w:rsidRPr="00695234" w14:paraId="18ABF922" w14:textId="2994857C" w:rsidTr="00FA6CBC">
        <w:tc>
          <w:tcPr>
            <w:tcW w:w="228" w:type="pct"/>
          </w:tcPr>
          <w:p w14:paraId="165B5308" w14:textId="77777777" w:rsidR="00EC2D35" w:rsidRPr="00EC2D35" w:rsidRDefault="00EC2D35" w:rsidP="00251E5C"/>
        </w:tc>
        <w:tc>
          <w:tcPr>
            <w:tcW w:w="620" w:type="pct"/>
          </w:tcPr>
          <w:p w14:paraId="488D07B0" w14:textId="77777777" w:rsidR="00EC2D35" w:rsidRPr="00EC2D35" w:rsidRDefault="00EC2D35" w:rsidP="00251E5C"/>
        </w:tc>
        <w:tc>
          <w:tcPr>
            <w:tcW w:w="401" w:type="pct"/>
          </w:tcPr>
          <w:p w14:paraId="656CC41A" w14:textId="777777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41D1C20F" w14:textId="777777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</w:tr>
      <w:tr w:rsidR="00EC2D35" w:rsidRPr="00695234" w14:paraId="5E39EB13" w14:textId="28ED68EA" w:rsidTr="00FA6CBC">
        <w:tc>
          <w:tcPr>
            <w:tcW w:w="228" w:type="pct"/>
          </w:tcPr>
          <w:p w14:paraId="18813F1B" w14:textId="52DFAD8A" w:rsidR="00EC2D35" w:rsidRPr="00EC2D35" w:rsidRDefault="00EC2D35" w:rsidP="00251E5C"/>
        </w:tc>
        <w:tc>
          <w:tcPr>
            <w:tcW w:w="620" w:type="pct"/>
          </w:tcPr>
          <w:p w14:paraId="315EB9AA" w14:textId="22AFF1E5" w:rsidR="00EC2D35" w:rsidRPr="00EC2D35" w:rsidRDefault="00EC2D35" w:rsidP="00251E5C"/>
        </w:tc>
        <w:tc>
          <w:tcPr>
            <w:tcW w:w="401" w:type="pct"/>
          </w:tcPr>
          <w:p w14:paraId="1A0573D8" w14:textId="0713EE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36DEB1CC" w14:textId="777777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</w:tr>
      <w:tr w:rsidR="00EC2D35" w:rsidRPr="00695234" w14:paraId="5F26416F" w14:textId="4AEEDF00" w:rsidTr="00FA6CBC">
        <w:tc>
          <w:tcPr>
            <w:tcW w:w="228" w:type="pct"/>
          </w:tcPr>
          <w:p w14:paraId="6EFC2E49" w14:textId="77777777" w:rsidR="00EC2D35" w:rsidRPr="00EC2D35" w:rsidRDefault="00EC2D35" w:rsidP="00251E5C"/>
        </w:tc>
        <w:tc>
          <w:tcPr>
            <w:tcW w:w="620" w:type="pct"/>
          </w:tcPr>
          <w:p w14:paraId="5B88A66C" w14:textId="39D00A77" w:rsidR="00EC2D35" w:rsidRPr="00EC2D35" w:rsidRDefault="00EC2D35" w:rsidP="00251E5C"/>
        </w:tc>
        <w:tc>
          <w:tcPr>
            <w:tcW w:w="401" w:type="pct"/>
          </w:tcPr>
          <w:p w14:paraId="24655979" w14:textId="6A116EAE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48EDD9D7" w14:textId="777777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</w:tr>
      <w:tr w:rsidR="00EC2D35" w:rsidRPr="00695234" w14:paraId="09D1E29B" w14:textId="2CA2FBB1" w:rsidTr="00FA6CBC">
        <w:tc>
          <w:tcPr>
            <w:tcW w:w="228" w:type="pct"/>
          </w:tcPr>
          <w:p w14:paraId="59A92E4B" w14:textId="77777777" w:rsidR="00EC2D35" w:rsidRPr="00EC2D35" w:rsidRDefault="00EC2D35" w:rsidP="00251E5C"/>
        </w:tc>
        <w:tc>
          <w:tcPr>
            <w:tcW w:w="620" w:type="pct"/>
          </w:tcPr>
          <w:p w14:paraId="4A61CD76" w14:textId="710EFD91" w:rsidR="00EC2D35" w:rsidRPr="00EC2D35" w:rsidRDefault="00EC2D35" w:rsidP="00251E5C"/>
        </w:tc>
        <w:tc>
          <w:tcPr>
            <w:tcW w:w="401" w:type="pct"/>
          </w:tcPr>
          <w:p w14:paraId="2513F605" w14:textId="7D2E375E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039E7478" w14:textId="777777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</w:tr>
      <w:tr w:rsidR="00EC2D35" w:rsidRPr="00695234" w14:paraId="61D7B02A" w14:textId="5CA69F31" w:rsidTr="00FA6CBC">
        <w:tc>
          <w:tcPr>
            <w:tcW w:w="228" w:type="pct"/>
          </w:tcPr>
          <w:p w14:paraId="53EEFE0B" w14:textId="77777777" w:rsidR="00EC2D35" w:rsidRPr="00EC2D35" w:rsidRDefault="00EC2D35" w:rsidP="00251E5C"/>
        </w:tc>
        <w:tc>
          <w:tcPr>
            <w:tcW w:w="620" w:type="pct"/>
          </w:tcPr>
          <w:p w14:paraId="1294CC82" w14:textId="77777777" w:rsidR="00EC2D35" w:rsidRPr="00EC2D35" w:rsidRDefault="00EC2D35" w:rsidP="00251E5C"/>
        </w:tc>
        <w:tc>
          <w:tcPr>
            <w:tcW w:w="401" w:type="pct"/>
          </w:tcPr>
          <w:p w14:paraId="717648E7" w14:textId="777777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7F360798" w14:textId="77777777" w:rsidR="00EC2D35" w:rsidRPr="00EC2D35" w:rsidRDefault="00EC2D35" w:rsidP="00251E5C">
            <w:pPr>
              <w:jc w:val="right"/>
              <w:rPr>
                <w:highlight w:val="yellow"/>
              </w:rPr>
            </w:pPr>
          </w:p>
        </w:tc>
      </w:tr>
      <w:tr w:rsidR="00FA6CBC" w:rsidRPr="00695234" w14:paraId="31E2D66A" w14:textId="77777777" w:rsidTr="00FA6CBC">
        <w:tc>
          <w:tcPr>
            <w:tcW w:w="228" w:type="pct"/>
          </w:tcPr>
          <w:p w14:paraId="4A08EE01" w14:textId="77777777" w:rsidR="00FA6CBC" w:rsidRPr="00EC2D35" w:rsidRDefault="00FA6CBC" w:rsidP="00251E5C"/>
        </w:tc>
        <w:tc>
          <w:tcPr>
            <w:tcW w:w="620" w:type="pct"/>
          </w:tcPr>
          <w:p w14:paraId="539F8663" w14:textId="77777777" w:rsidR="00FA6CBC" w:rsidRPr="00EC2D35" w:rsidRDefault="00FA6CBC" w:rsidP="00251E5C"/>
        </w:tc>
        <w:tc>
          <w:tcPr>
            <w:tcW w:w="401" w:type="pct"/>
          </w:tcPr>
          <w:p w14:paraId="29F35EA1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78821815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</w:tr>
      <w:tr w:rsidR="00FA6CBC" w:rsidRPr="00695234" w14:paraId="72690D47" w14:textId="77777777" w:rsidTr="00FA6CBC">
        <w:tc>
          <w:tcPr>
            <w:tcW w:w="228" w:type="pct"/>
          </w:tcPr>
          <w:p w14:paraId="5F403F9C" w14:textId="77777777" w:rsidR="00FA6CBC" w:rsidRPr="00EC2D35" w:rsidRDefault="00FA6CBC" w:rsidP="00251E5C"/>
        </w:tc>
        <w:tc>
          <w:tcPr>
            <w:tcW w:w="620" w:type="pct"/>
          </w:tcPr>
          <w:p w14:paraId="3ED52B99" w14:textId="77777777" w:rsidR="00FA6CBC" w:rsidRPr="00EC2D35" w:rsidRDefault="00FA6CBC" w:rsidP="00251E5C"/>
        </w:tc>
        <w:tc>
          <w:tcPr>
            <w:tcW w:w="401" w:type="pct"/>
          </w:tcPr>
          <w:p w14:paraId="12F663F4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1165332D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</w:tr>
      <w:tr w:rsidR="00FA6CBC" w:rsidRPr="00695234" w14:paraId="156957D2" w14:textId="77777777" w:rsidTr="00FA6CBC">
        <w:tc>
          <w:tcPr>
            <w:tcW w:w="228" w:type="pct"/>
          </w:tcPr>
          <w:p w14:paraId="5374DF48" w14:textId="77777777" w:rsidR="00FA6CBC" w:rsidRPr="00EC2D35" w:rsidRDefault="00FA6CBC" w:rsidP="00251E5C"/>
        </w:tc>
        <w:tc>
          <w:tcPr>
            <w:tcW w:w="620" w:type="pct"/>
          </w:tcPr>
          <w:p w14:paraId="45A6AD5D" w14:textId="77777777" w:rsidR="00FA6CBC" w:rsidRPr="00EC2D35" w:rsidRDefault="00FA6CBC" w:rsidP="00251E5C"/>
        </w:tc>
        <w:tc>
          <w:tcPr>
            <w:tcW w:w="401" w:type="pct"/>
          </w:tcPr>
          <w:p w14:paraId="2655AB51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3F9A16CC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</w:tr>
      <w:tr w:rsidR="00FA6CBC" w:rsidRPr="00695234" w14:paraId="1D0112FF" w14:textId="77777777" w:rsidTr="00FA6CBC">
        <w:tc>
          <w:tcPr>
            <w:tcW w:w="228" w:type="pct"/>
          </w:tcPr>
          <w:p w14:paraId="53B18709" w14:textId="77777777" w:rsidR="00FA6CBC" w:rsidRPr="00EC2D35" w:rsidRDefault="00FA6CBC" w:rsidP="00251E5C"/>
        </w:tc>
        <w:tc>
          <w:tcPr>
            <w:tcW w:w="620" w:type="pct"/>
          </w:tcPr>
          <w:p w14:paraId="5C964A3F" w14:textId="77777777" w:rsidR="00FA6CBC" w:rsidRPr="00EC2D35" w:rsidRDefault="00FA6CBC" w:rsidP="00251E5C"/>
        </w:tc>
        <w:tc>
          <w:tcPr>
            <w:tcW w:w="401" w:type="pct"/>
          </w:tcPr>
          <w:p w14:paraId="0CAB34E5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1F18FF26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</w:tr>
      <w:tr w:rsidR="00FA6CBC" w:rsidRPr="00695234" w14:paraId="1A0F2D41" w14:textId="77777777" w:rsidTr="00FA6CBC">
        <w:tc>
          <w:tcPr>
            <w:tcW w:w="228" w:type="pct"/>
          </w:tcPr>
          <w:p w14:paraId="241503A7" w14:textId="77777777" w:rsidR="00FA6CBC" w:rsidRPr="00EC2D35" w:rsidRDefault="00FA6CBC" w:rsidP="00251E5C"/>
        </w:tc>
        <w:tc>
          <w:tcPr>
            <w:tcW w:w="620" w:type="pct"/>
          </w:tcPr>
          <w:p w14:paraId="5539EA3E" w14:textId="77777777" w:rsidR="00FA6CBC" w:rsidRPr="00EC2D35" w:rsidRDefault="00FA6CBC" w:rsidP="00251E5C"/>
        </w:tc>
        <w:tc>
          <w:tcPr>
            <w:tcW w:w="401" w:type="pct"/>
          </w:tcPr>
          <w:p w14:paraId="29DC3ECA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0161A54D" w14:textId="77777777" w:rsidR="00FA6CBC" w:rsidRPr="00EC2D35" w:rsidRDefault="00FA6CBC" w:rsidP="00251E5C">
            <w:pPr>
              <w:jc w:val="right"/>
              <w:rPr>
                <w:highlight w:val="yellow"/>
              </w:rPr>
            </w:pPr>
          </w:p>
        </w:tc>
      </w:tr>
    </w:tbl>
    <w:p w14:paraId="05CFA462" w14:textId="77777777" w:rsidR="00EC2D35" w:rsidRDefault="00EC2D35" w:rsidP="00EC2D35">
      <w:pPr>
        <w:rPr>
          <w:b/>
          <w:bCs/>
        </w:rPr>
      </w:pPr>
    </w:p>
    <w:p w14:paraId="0440CA0E" w14:textId="1E651C85" w:rsidR="009C7707" w:rsidRPr="009C7707" w:rsidRDefault="009C7707" w:rsidP="009C7707">
      <w:pPr>
        <w:rPr>
          <w:b/>
          <w:bCs/>
        </w:rPr>
      </w:pPr>
      <w:r w:rsidRPr="009C7707">
        <w:rPr>
          <w:b/>
          <w:bCs/>
        </w:rPr>
        <w:t>Vragen</w:t>
      </w:r>
      <w:r w:rsidR="00FA6CBC" w:rsidRPr="00FA6CBC">
        <w:t xml:space="preserve"> </w:t>
      </w:r>
      <w:r w:rsidR="00FA6CBC" w:rsidRPr="00FA6CBC">
        <w:rPr>
          <w:b/>
          <w:bCs/>
        </w:rPr>
        <w:t>met een gerechtvaardigd commercieel belang (Individuele inlichtingen)</w:t>
      </w:r>
      <w:r w:rsidR="00FA6CBC">
        <w:rPr>
          <w:b/>
          <w:bCs/>
        </w:rPr>
        <w:t>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9"/>
        <w:gridCol w:w="1194"/>
        <w:gridCol w:w="772"/>
        <w:gridCol w:w="7223"/>
      </w:tblGrid>
      <w:tr w:rsidR="009C7707" w:rsidRPr="00695234" w14:paraId="692F2695" w14:textId="77777777" w:rsidTr="00FA6CBC">
        <w:tc>
          <w:tcPr>
            <w:tcW w:w="228" w:type="pct"/>
            <w:shd w:val="clear" w:color="auto" w:fill="042E5E"/>
          </w:tcPr>
          <w:p w14:paraId="44943D3F" w14:textId="77777777" w:rsidR="009C7707" w:rsidRPr="00695234" w:rsidRDefault="009C7707" w:rsidP="00251E5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Nr</w:t>
            </w:r>
            <w:proofErr w:type="spellEnd"/>
          </w:p>
        </w:tc>
        <w:tc>
          <w:tcPr>
            <w:tcW w:w="620" w:type="pct"/>
            <w:shd w:val="clear" w:color="auto" w:fill="042E5E"/>
          </w:tcPr>
          <w:p w14:paraId="05FE82A4" w14:textId="77777777" w:rsidR="009C7707" w:rsidRPr="00695234" w:rsidRDefault="009C7707" w:rsidP="00251E5C">
            <w:pPr>
              <w:rPr>
                <w:b/>
                <w:bCs/>
              </w:rPr>
            </w:pPr>
            <w:r>
              <w:rPr>
                <w:b/>
                <w:bCs/>
              </w:rPr>
              <w:t>Document</w:t>
            </w:r>
          </w:p>
        </w:tc>
        <w:tc>
          <w:tcPr>
            <w:tcW w:w="401" w:type="pct"/>
            <w:shd w:val="clear" w:color="auto" w:fill="042E5E"/>
          </w:tcPr>
          <w:p w14:paraId="0FE67E82" w14:textId="291AE138" w:rsidR="009C7707" w:rsidRPr="00695234" w:rsidRDefault="009C7707" w:rsidP="00251E5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Blz</w:t>
            </w:r>
            <w:proofErr w:type="spellEnd"/>
            <w:r w:rsidR="00FA6CBC">
              <w:rPr>
                <w:b/>
                <w:bCs/>
              </w:rPr>
              <w:t xml:space="preserve">/ </w:t>
            </w:r>
            <w:r w:rsidR="00FA6CBC">
              <w:rPr>
                <w:rFonts w:cs="Arial"/>
                <w:b/>
                <w:bCs/>
              </w:rPr>
              <w:t>§</w:t>
            </w:r>
          </w:p>
        </w:tc>
        <w:tc>
          <w:tcPr>
            <w:tcW w:w="3751" w:type="pct"/>
            <w:shd w:val="clear" w:color="auto" w:fill="042E5E"/>
          </w:tcPr>
          <w:p w14:paraId="18900C28" w14:textId="77777777" w:rsidR="009C7707" w:rsidRDefault="009C7707" w:rsidP="00251E5C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C7707" w:rsidRPr="00695234" w14:paraId="16971E2C" w14:textId="77777777" w:rsidTr="00FA6CBC">
        <w:tc>
          <w:tcPr>
            <w:tcW w:w="228" w:type="pct"/>
          </w:tcPr>
          <w:p w14:paraId="50E809FB" w14:textId="77777777" w:rsidR="009C7707" w:rsidRPr="00EC2D35" w:rsidRDefault="009C7707" w:rsidP="00251E5C"/>
        </w:tc>
        <w:tc>
          <w:tcPr>
            <w:tcW w:w="620" w:type="pct"/>
          </w:tcPr>
          <w:p w14:paraId="70D3B294" w14:textId="77777777" w:rsidR="009C7707" w:rsidRPr="00EC2D35" w:rsidRDefault="009C7707" w:rsidP="00251E5C"/>
        </w:tc>
        <w:tc>
          <w:tcPr>
            <w:tcW w:w="401" w:type="pct"/>
          </w:tcPr>
          <w:p w14:paraId="0476D427" w14:textId="77777777" w:rsidR="009C7707" w:rsidRPr="00EC2D35" w:rsidRDefault="009C7707" w:rsidP="00251E5C">
            <w:pPr>
              <w:jc w:val="right"/>
              <w:rPr>
                <w:i/>
                <w:iCs/>
                <w:highlight w:val="yellow"/>
              </w:rPr>
            </w:pPr>
          </w:p>
        </w:tc>
        <w:tc>
          <w:tcPr>
            <w:tcW w:w="3751" w:type="pct"/>
          </w:tcPr>
          <w:p w14:paraId="5DB57D5C" w14:textId="77777777" w:rsidR="009C7707" w:rsidRPr="00EC2D35" w:rsidRDefault="009C7707" w:rsidP="00251E5C">
            <w:pPr>
              <w:jc w:val="right"/>
              <w:rPr>
                <w:i/>
                <w:iCs/>
                <w:highlight w:val="yellow"/>
              </w:rPr>
            </w:pPr>
          </w:p>
        </w:tc>
      </w:tr>
      <w:tr w:rsidR="009C7707" w:rsidRPr="00695234" w14:paraId="2438D98B" w14:textId="77777777" w:rsidTr="00FA6CBC">
        <w:tc>
          <w:tcPr>
            <w:tcW w:w="228" w:type="pct"/>
          </w:tcPr>
          <w:p w14:paraId="3E6D391A" w14:textId="77777777" w:rsidR="009C7707" w:rsidRPr="00EC2D35" w:rsidRDefault="009C7707" w:rsidP="00251E5C"/>
        </w:tc>
        <w:tc>
          <w:tcPr>
            <w:tcW w:w="620" w:type="pct"/>
          </w:tcPr>
          <w:p w14:paraId="7F348058" w14:textId="77777777" w:rsidR="009C7707" w:rsidRPr="00EC2D35" w:rsidRDefault="009C7707" w:rsidP="00251E5C"/>
        </w:tc>
        <w:tc>
          <w:tcPr>
            <w:tcW w:w="401" w:type="pct"/>
          </w:tcPr>
          <w:p w14:paraId="1C2CB15F" w14:textId="77777777" w:rsidR="009C7707" w:rsidRPr="00EC2D35" w:rsidRDefault="009C7707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799D57A9" w14:textId="77777777" w:rsidR="009C7707" w:rsidRPr="00EC2D35" w:rsidRDefault="009C7707" w:rsidP="00251E5C">
            <w:pPr>
              <w:jc w:val="right"/>
              <w:rPr>
                <w:highlight w:val="yellow"/>
              </w:rPr>
            </w:pPr>
          </w:p>
        </w:tc>
      </w:tr>
      <w:tr w:rsidR="009C7707" w:rsidRPr="00695234" w14:paraId="6687B737" w14:textId="77777777" w:rsidTr="00FA6CBC">
        <w:tc>
          <w:tcPr>
            <w:tcW w:w="228" w:type="pct"/>
          </w:tcPr>
          <w:p w14:paraId="25818340" w14:textId="77777777" w:rsidR="009C7707" w:rsidRPr="00EC2D35" w:rsidRDefault="009C7707" w:rsidP="00251E5C"/>
        </w:tc>
        <w:tc>
          <w:tcPr>
            <w:tcW w:w="620" w:type="pct"/>
          </w:tcPr>
          <w:p w14:paraId="7494E2EC" w14:textId="77777777" w:rsidR="009C7707" w:rsidRPr="00EC2D35" w:rsidRDefault="009C7707" w:rsidP="00251E5C"/>
        </w:tc>
        <w:tc>
          <w:tcPr>
            <w:tcW w:w="401" w:type="pct"/>
          </w:tcPr>
          <w:p w14:paraId="0ED26C2D" w14:textId="77777777" w:rsidR="009C7707" w:rsidRPr="00EC2D35" w:rsidRDefault="009C7707" w:rsidP="00251E5C">
            <w:pPr>
              <w:jc w:val="right"/>
              <w:rPr>
                <w:highlight w:val="yellow"/>
              </w:rPr>
            </w:pPr>
          </w:p>
        </w:tc>
        <w:tc>
          <w:tcPr>
            <w:tcW w:w="3751" w:type="pct"/>
          </w:tcPr>
          <w:p w14:paraId="398CB850" w14:textId="77777777" w:rsidR="009C7707" w:rsidRPr="00EC2D35" w:rsidRDefault="009C7707" w:rsidP="00251E5C">
            <w:pPr>
              <w:jc w:val="right"/>
              <w:rPr>
                <w:highlight w:val="yellow"/>
              </w:rPr>
            </w:pPr>
          </w:p>
        </w:tc>
      </w:tr>
    </w:tbl>
    <w:p w14:paraId="0B818E67" w14:textId="77777777" w:rsidR="009C7707" w:rsidRPr="00EC2D35" w:rsidRDefault="009C7707" w:rsidP="00EC2D35">
      <w:pPr>
        <w:rPr>
          <w:b/>
          <w:bCs/>
        </w:rPr>
      </w:pPr>
    </w:p>
    <w:p w14:paraId="3751918E" w14:textId="77777777" w:rsidR="00906BED" w:rsidRDefault="00906BED" w:rsidP="0028130A"/>
    <w:sectPr w:rsidR="00906BED" w:rsidSect="00C06B6A">
      <w:headerReference w:type="even" r:id="rId9"/>
      <w:headerReference w:type="default" r:id="rId10"/>
      <w:headerReference w:type="first" r:id="rId11"/>
      <w:footerReference w:type="first" r:id="rId12"/>
      <w:type w:val="oddPage"/>
      <w:pgSz w:w="11906" w:h="16838" w:code="9"/>
      <w:pgMar w:top="1134" w:right="1134" w:bottom="1134" w:left="1134" w:header="567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02E53" w14:textId="77777777" w:rsidR="00EF2BDD" w:rsidRDefault="00EF2BDD" w:rsidP="00544E86">
      <w:pPr>
        <w:spacing w:line="240" w:lineRule="auto"/>
      </w:pPr>
      <w:r>
        <w:separator/>
      </w:r>
    </w:p>
  </w:endnote>
  <w:endnote w:type="continuationSeparator" w:id="0">
    <w:p w14:paraId="755DA301" w14:textId="77777777" w:rsidR="00EF2BDD" w:rsidRDefault="00EF2BDD" w:rsidP="00544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4172660"/>
      <w:docPartObj>
        <w:docPartGallery w:val="Page Numbers (Bottom of Page)"/>
        <w:docPartUnique/>
      </w:docPartObj>
    </w:sdtPr>
    <w:sdtContent>
      <w:p w14:paraId="75EA97E2" w14:textId="63EAC00A" w:rsidR="00B72463" w:rsidRDefault="00047A62" w:rsidP="00053EA4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64896" behindDoc="1" locked="1" layoutInCell="1" allowOverlap="1" wp14:anchorId="7F4A1BEE" wp14:editId="26B75C51">
              <wp:simplePos x="0" y="0"/>
              <wp:positionH relativeFrom="margin">
                <wp:align>left</wp:align>
              </wp:positionH>
              <wp:positionV relativeFrom="page">
                <wp:posOffset>10045065</wp:posOffset>
              </wp:positionV>
              <wp:extent cx="3765600" cy="673200"/>
              <wp:effectExtent l="0" t="0" r="6350" b="0"/>
              <wp:wrapNone/>
              <wp:docPr id="922453794" name="Afbeelding 922453794" descr="Afbeelding met windmolen, silhoue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868089" name="Afbeelding 367868089" descr="Afbeelding met windmolen, silhoue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5600" cy="67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B72463" w:rsidRPr="007F00EB">
          <w:rPr>
            <w:b/>
            <w:bCs/>
          </w:rPr>
          <w:fldChar w:fldCharType="begin"/>
        </w:r>
        <w:r w:rsidR="00B72463" w:rsidRPr="007F00EB">
          <w:rPr>
            <w:b/>
            <w:bCs/>
          </w:rPr>
          <w:instrText>PAGE   \* MERGEFORMAT</w:instrText>
        </w:r>
        <w:r w:rsidR="00B72463" w:rsidRPr="007F00EB">
          <w:rPr>
            <w:b/>
            <w:bCs/>
          </w:rPr>
          <w:fldChar w:fldCharType="separate"/>
        </w:r>
        <w:r w:rsidR="00B72463" w:rsidRPr="007F00EB">
          <w:rPr>
            <w:b/>
            <w:bCs/>
          </w:rPr>
          <w:t>2</w:t>
        </w:r>
        <w:r w:rsidR="00B72463" w:rsidRPr="007F00EB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CB958" w14:textId="77777777" w:rsidR="00EF2BDD" w:rsidRDefault="00EF2BDD" w:rsidP="00544E86">
      <w:pPr>
        <w:spacing w:line="240" w:lineRule="auto"/>
      </w:pPr>
      <w:r>
        <w:separator/>
      </w:r>
    </w:p>
  </w:footnote>
  <w:footnote w:type="continuationSeparator" w:id="0">
    <w:p w14:paraId="3B1F43DF" w14:textId="77777777" w:rsidR="00EF2BDD" w:rsidRDefault="00EF2BDD" w:rsidP="00544E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91433" w14:textId="77777777" w:rsidR="00273504" w:rsidRDefault="002735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42213" w14:textId="4DB1E5ED" w:rsidR="00117594" w:rsidRPr="008101FA" w:rsidRDefault="008325AF" w:rsidP="00BB5A24">
    <w:pPr>
      <w:pStyle w:val="Koptekst"/>
      <w:rPr>
        <w:rStyle w:val="Subtielebenadrukking"/>
        <w:b/>
        <w:bCs/>
      </w:rPr>
    </w:pPr>
    <w:r>
      <w:rPr>
        <w:b/>
        <w:bCs/>
        <w:i/>
        <w:iCs/>
        <w:noProof/>
        <w:color w:val="404040" w:themeColor="text1" w:themeTint="BF"/>
      </w:rPr>
      <w:drawing>
        <wp:anchor distT="0" distB="0" distL="114300" distR="114300" simplePos="0" relativeHeight="251683328" behindDoc="1" locked="0" layoutInCell="1" allowOverlap="1" wp14:anchorId="03ED701B" wp14:editId="3422C423">
          <wp:simplePos x="0" y="0"/>
          <wp:positionH relativeFrom="margin">
            <wp:align>right</wp:align>
          </wp:positionH>
          <wp:positionV relativeFrom="page">
            <wp:posOffset>288290</wp:posOffset>
          </wp:positionV>
          <wp:extent cx="1157178" cy="468000"/>
          <wp:effectExtent l="0" t="0" r="5080" b="8255"/>
          <wp:wrapNone/>
          <wp:docPr id="1332112739" name="Afbeelding 4" descr="Afbeelding met Lettertype, logo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23791" name="Afbeelding 4" descr="Afbeelding met Lettertype, logo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178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7594" w:rsidRPr="00117594">
      <w:rPr>
        <w:rStyle w:val="Subtielebenadrukking"/>
        <w:b/>
        <w:bCs/>
      </w:rPr>
      <w:t xml:space="preserve"> </w:t>
    </w:r>
    <w:sdt>
      <w:sdtPr>
        <w:rPr>
          <w:rStyle w:val="Subtielebenadrukking"/>
          <w:b/>
          <w:bCs/>
        </w:rPr>
        <w:alias w:val="Titel"/>
        <w:tag w:val=""/>
        <w:id w:val="1614862290"/>
        <w:placeholder>
          <w:docPart w:val="D56F4F76339246CFBC35364A7C63277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17594" w:rsidRPr="008101FA">
          <w:rPr>
            <w:rStyle w:val="Subtielebenadrukking"/>
            <w:b/>
            <w:bCs/>
          </w:rPr>
          <w:t>Selectieleidraad</w:t>
        </w:r>
      </w:sdtContent>
    </w:sdt>
    <w:r w:rsidR="00117594" w:rsidRPr="008101FA">
      <w:rPr>
        <w:rStyle w:val="Subtielebenadrukking"/>
        <w:b/>
        <w:bCs/>
      </w:rPr>
      <w:t xml:space="preserve"> – </w:t>
    </w:r>
    <w:sdt>
      <w:sdtPr>
        <w:rPr>
          <w:rStyle w:val="Subtielebenadrukking"/>
          <w:b/>
          <w:bCs/>
        </w:rPr>
        <w:alias w:val="Onderwerp"/>
        <w:tag w:val=""/>
        <w:id w:val="-307709833"/>
        <w:placeholder>
          <w:docPart w:val="0309C69BC1404ACFADBF28A5F19E8F8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13167">
          <w:rPr>
            <w:rStyle w:val="Subtielebenadrukking"/>
            <w:b/>
            <w:bCs/>
          </w:rPr>
          <w:t>Bouwteam Provincialeweg Oosteind</w:t>
        </w:r>
      </w:sdtContent>
    </w:sdt>
  </w:p>
  <w:p w14:paraId="7719C87A" w14:textId="186C0939" w:rsidR="00273504" w:rsidRDefault="002735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92F9C" w14:textId="3C7A32CB" w:rsidR="00B72463" w:rsidRPr="008101FA" w:rsidRDefault="008325AF" w:rsidP="00EA0791">
    <w:pPr>
      <w:pStyle w:val="Koptekst"/>
      <w:rPr>
        <w:rStyle w:val="Subtielebenadrukking"/>
        <w:b/>
        <w:bCs/>
      </w:rPr>
    </w:pPr>
    <w:r>
      <w:rPr>
        <w:b/>
        <w:bCs/>
        <w:i/>
        <w:iCs/>
        <w:noProof/>
        <w:color w:val="404040" w:themeColor="text1" w:themeTint="BF"/>
      </w:rPr>
      <w:drawing>
        <wp:anchor distT="0" distB="0" distL="114300" distR="114300" simplePos="0" relativeHeight="251672064" behindDoc="1" locked="0" layoutInCell="1" allowOverlap="1" wp14:anchorId="29008B71" wp14:editId="0C782F92">
          <wp:simplePos x="0" y="0"/>
          <wp:positionH relativeFrom="margin">
            <wp:align>right</wp:align>
          </wp:positionH>
          <wp:positionV relativeFrom="page">
            <wp:posOffset>288290</wp:posOffset>
          </wp:positionV>
          <wp:extent cx="1157178" cy="468000"/>
          <wp:effectExtent l="0" t="0" r="5080" b="8255"/>
          <wp:wrapNone/>
          <wp:docPr id="660974310" name="Afbeelding 4" descr="Afbeelding met Lettertype, logo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23791" name="Afbeelding 4" descr="Afbeelding met Lettertype, logo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178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Subtielebenadrukking"/>
          <w:b/>
          <w:bCs/>
        </w:rPr>
        <w:alias w:val="Titel"/>
        <w:tag w:val=""/>
        <w:id w:val="1194737902"/>
        <w:placeholder>
          <w:docPart w:val="EAB37BDFB34342CE9E5BEDD47F282E7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60ABB" w:rsidRPr="008101FA">
          <w:rPr>
            <w:rStyle w:val="Subtielebenadrukking"/>
            <w:b/>
            <w:bCs/>
          </w:rPr>
          <w:t>Selectieleidraad</w:t>
        </w:r>
      </w:sdtContent>
    </w:sdt>
    <w:r w:rsidR="0055026E" w:rsidRPr="008101FA">
      <w:rPr>
        <w:rStyle w:val="Subtielebenadrukking"/>
        <w:b/>
        <w:bCs/>
      </w:rPr>
      <w:t xml:space="preserve"> – </w:t>
    </w:r>
    <w:sdt>
      <w:sdtPr>
        <w:rPr>
          <w:rStyle w:val="Subtielebenadrukking"/>
          <w:b/>
          <w:bCs/>
        </w:rPr>
        <w:alias w:val="Onderwerp"/>
        <w:tag w:val=""/>
        <w:id w:val="-1930806706"/>
        <w:placeholder>
          <w:docPart w:val="91BB7FC7812F478788125A4A96DAD1C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13167">
          <w:rPr>
            <w:rStyle w:val="Subtielebenadrukking"/>
            <w:b/>
            <w:bCs/>
          </w:rPr>
          <w:t>Bouwteam Provincialeweg Oosteind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0EED"/>
    <w:multiLevelType w:val="hybridMultilevel"/>
    <w:tmpl w:val="8C725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3A7F"/>
    <w:multiLevelType w:val="hybridMultilevel"/>
    <w:tmpl w:val="AFA25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336"/>
    <w:multiLevelType w:val="hybridMultilevel"/>
    <w:tmpl w:val="FE2C9B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0662"/>
    <w:multiLevelType w:val="hybridMultilevel"/>
    <w:tmpl w:val="207A6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868"/>
    <w:multiLevelType w:val="hybridMultilevel"/>
    <w:tmpl w:val="506C92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366A7"/>
    <w:multiLevelType w:val="hybridMultilevel"/>
    <w:tmpl w:val="FE64E224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7" w15:restartNumberingAfterBreak="0">
    <w:nsid w:val="2209621E"/>
    <w:multiLevelType w:val="hybridMultilevel"/>
    <w:tmpl w:val="B8FC23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814D0"/>
    <w:multiLevelType w:val="hybridMultilevel"/>
    <w:tmpl w:val="C64009CE"/>
    <w:lvl w:ilvl="0" w:tplc="3574F3FC">
      <w:start w:val="3"/>
      <w:numFmt w:val="bullet"/>
      <w:lvlText w:val="-"/>
      <w:lvlJc w:val="left"/>
      <w:rPr>
        <w:rFonts w:ascii="Open Sans" w:eastAsiaTheme="minorHAnsi" w:hAnsi="Open Sans" w:cs="Open San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6721603"/>
    <w:multiLevelType w:val="hybridMultilevel"/>
    <w:tmpl w:val="3CFE4A50"/>
    <w:lvl w:ilvl="0" w:tplc="98C2ED8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C7E76"/>
    <w:multiLevelType w:val="hybridMultilevel"/>
    <w:tmpl w:val="F78429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46E216">
      <w:start w:val="5"/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E66E1"/>
    <w:multiLevelType w:val="hybridMultilevel"/>
    <w:tmpl w:val="D0504856"/>
    <w:lvl w:ilvl="0" w:tplc="642A200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248E3"/>
    <w:multiLevelType w:val="hybridMultilevel"/>
    <w:tmpl w:val="D11A64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B4EBA"/>
    <w:multiLevelType w:val="hybridMultilevel"/>
    <w:tmpl w:val="DC60F0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A245C"/>
    <w:multiLevelType w:val="hybridMultilevel"/>
    <w:tmpl w:val="C8308B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4997"/>
    <w:multiLevelType w:val="hybridMultilevel"/>
    <w:tmpl w:val="C7B62066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76323"/>
    <w:multiLevelType w:val="hybridMultilevel"/>
    <w:tmpl w:val="E5A21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24080"/>
    <w:multiLevelType w:val="hybridMultilevel"/>
    <w:tmpl w:val="3EC68138"/>
    <w:lvl w:ilvl="0" w:tplc="98C2ED8C">
      <w:start w:val="1"/>
      <w:numFmt w:val="upperLetter"/>
      <w:lvlText w:val="%1."/>
      <w:lvlJc w:val="left"/>
      <w:pPr>
        <w:ind w:left="720" w:hanging="360"/>
      </w:pPr>
      <w:rPr>
        <w:b/>
        <w:bCs/>
        <w:i w:val="0"/>
        <w:iCs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40269"/>
    <w:multiLevelType w:val="hybridMultilevel"/>
    <w:tmpl w:val="795415D0"/>
    <w:lvl w:ilvl="0" w:tplc="01CE9486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5A1B"/>
    <w:multiLevelType w:val="hybridMultilevel"/>
    <w:tmpl w:val="E506B018"/>
    <w:lvl w:ilvl="0" w:tplc="382AEC20">
      <w:start w:val="1"/>
      <w:numFmt w:val="bullet"/>
      <w:pStyle w:val="Lijstalinea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81433B"/>
    <w:multiLevelType w:val="hybridMultilevel"/>
    <w:tmpl w:val="864C73DA"/>
    <w:lvl w:ilvl="0" w:tplc="BB7AE0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B12C5"/>
    <w:multiLevelType w:val="hybridMultilevel"/>
    <w:tmpl w:val="E8F80BE4"/>
    <w:lvl w:ilvl="0" w:tplc="3DF66AB4">
      <w:start w:val="3"/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119"/>
    <w:multiLevelType w:val="hybridMultilevel"/>
    <w:tmpl w:val="7EA881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D3F27"/>
    <w:multiLevelType w:val="hybridMultilevel"/>
    <w:tmpl w:val="E7229A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92A05"/>
    <w:multiLevelType w:val="hybridMultilevel"/>
    <w:tmpl w:val="83FCEF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E2F4A"/>
    <w:multiLevelType w:val="hybridMultilevel"/>
    <w:tmpl w:val="AE0ED6E2"/>
    <w:lvl w:ilvl="0" w:tplc="3574F3FC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57B06"/>
    <w:multiLevelType w:val="hybridMultilevel"/>
    <w:tmpl w:val="E3A868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80491"/>
    <w:multiLevelType w:val="hybridMultilevel"/>
    <w:tmpl w:val="7186AE6E"/>
    <w:lvl w:ilvl="0" w:tplc="0413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B7367CA"/>
    <w:multiLevelType w:val="hybridMultilevel"/>
    <w:tmpl w:val="72CC907E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4707"/>
    <w:multiLevelType w:val="hybridMultilevel"/>
    <w:tmpl w:val="102CD1E6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576C2"/>
    <w:multiLevelType w:val="multilevel"/>
    <w:tmpl w:val="2528FD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C13F0D"/>
    <w:multiLevelType w:val="hybridMultilevel"/>
    <w:tmpl w:val="509AB0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64503"/>
    <w:multiLevelType w:val="hybridMultilevel"/>
    <w:tmpl w:val="895AD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30C35"/>
    <w:multiLevelType w:val="hybridMultilevel"/>
    <w:tmpl w:val="AF5259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06BE1"/>
    <w:multiLevelType w:val="hybridMultilevel"/>
    <w:tmpl w:val="23F282C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CFD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C5F1187"/>
    <w:multiLevelType w:val="hybridMultilevel"/>
    <w:tmpl w:val="133E73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78878">
    <w:abstractNumId w:val="30"/>
  </w:num>
  <w:num w:numId="2" w16cid:durableId="1674137851">
    <w:abstractNumId w:val="32"/>
  </w:num>
  <w:num w:numId="3" w16cid:durableId="412288537">
    <w:abstractNumId w:val="4"/>
  </w:num>
  <w:num w:numId="4" w16cid:durableId="709183885">
    <w:abstractNumId w:val="31"/>
  </w:num>
  <w:num w:numId="5" w16cid:durableId="1934892912">
    <w:abstractNumId w:val="11"/>
  </w:num>
  <w:num w:numId="6" w16cid:durableId="633215059">
    <w:abstractNumId w:val="19"/>
  </w:num>
  <w:num w:numId="7" w16cid:durableId="686832382">
    <w:abstractNumId w:val="26"/>
  </w:num>
  <w:num w:numId="8" w16cid:durableId="1234779963">
    <w:abstractNumId w:val="3"/>
  </w:num>
  <w:num w:numId="9" w16cid:durableId="325669234">
    <w:abstractNumId w:val="33"/>
  </w:num>
  <w:num w:numId="10" w16cid:durableId="1155948805">
    <w:abstractNumId w:val="16"/>
  </w:num>
  <w:num w:numId="11" w16cid:durableId="273825601">
    <w:abstractNumId w:val="20"/>
  </w:num>
  <w:num w:numId="12" w16cid:durableId="2060205870">
    <w:abstractNumId w:val="2"/>
  </w:num>
  <w:num w:numId="13" w16cid:durableId="1872691316">
    <w:abstractNumId w:val="15"/>
  </w:num>
  <w:num w:numId="14" w16cid:durableId="1945533477">
    <w:abstractNumId w:val="29"/>
  </w:num>
  <w:num w:numId="15" w16cid:durableId="990448290">
    <w:abstractNumId w:val="21"/>
  </w:num>
  <w:num w:numId="16" w16cid:durableId="1820145887">
    <w:abstractNumId w:val="34"/>
  </w:num>
  <w:num w:numId="17" w16cid:durableId="1217006305">
    <w:abstractNumId w:val="1"/>
  </w:num>
  <w:num w:numId="18" w16cid:durableId="1315598640">
    <w:abstractNumId w:val="0"/>
  </w:num>
  <w:num w:numId="19" w16cid:durableId="1235356416">
    <w:abstractNumId w:val="10"/>
  </w:num>
  <w:num w:numId="20" w16cid:durableId="1419255113">
    <w:abstractNumId w:val="22"/>
  </w:num>
  <w:num w:numId="21" w16cid:durableId="2138640547">
    <w:abstractNumId w:val="36"/>
  </w:num>
  <w:num w:numId="22" w16cid:durableId="1636716005">
    <w:abstractNumId w:val="7"/>
  </w:num>
  <w:num w:numId="23" w16cid:durableId="1690568802">
    <w:abstractNumId w:val="25"/>
  </w:num>
  <w:num w:numId="24" w16cid:durableId="2443624">
    <w:abstractNumId w:val="23"/>
  </w:num>
  <w:num w:numId="25" w16cid:durableId="889800360">
    <w:abstractNumId w:val="14"/>
  </w:num>
  <w:num w:numId="26" w16cid:durableId="2107261748">
    <w:abstractNumId w:val="24"/>
  </w:num>
  <w:num w:numId="27" w16cid:durableId="1899439602">
    <w:abstractNumId w:val="5"/>
  </w:num>
  <w:num w:numId="28" w16cid:durableId="948242149">
    <w:abstractNumId w:val="35"/>
  </w:num>
  <w:num w:numId="29" w16cid:durableId="578715462">
    <w:abstractNumId w:val="8"/>
  </w:num>
  <w:num w:numId="30" w16cid:durableId="1438135120">
    <w:abstractNumId w:val="27"/>
  </w:num>
  <w:num w:numId="31" w16cid:durableId="949431887">
    <w:abstractNumId w:val="19"/>
  </w:num>
  <w:num w:numId="32" w16cid:durableId="1703704406">
    <w:abstractNumId w:val="12"/>
  </w:num>
  <w:num w:numId="33" w16cid:durableId="889455974">
    <w:abstractNumId w:val="13"/>
  </w:num>
  <w:num w:numId="34" w16cid:durableId="1098716409">
    <w:abstractNumId w:val="28"/>
  </w:num>
  <w:num w:numId="35" w16cid:durableId="69424489">
    <w:abstractNumId w:val="6"/>
  </w:num>
  <w:num w:numId="36" w16cid:durableId="2025133171">
    <w:abstractNumId w:val="9"/>
  </w:num>
  <w:num w:numId="37" w16cid:durableId="1312637018">
    <w:abstractNumId w:val="19"/>
  </w:num>
  <w:num w:numId="38" w16cid:durableId="193857764">
    <w:abstractNumId w:val="18"/>
  </w:num>
  <w:num w:numId="39" w16cid:durableId="920333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60"/>
    <w:rsid w:val="000017E9"/>
    <w:rsid w:val="00007CA7"/>
    <w:rsid w:val="00013996"/>
    <w:rsid w:val="0002287A"/>
    <w:rsid w:val="00023AD1"/>
    <w:rsid w:val="00026451"/>
    <w:rsid w:val="00033401"/>
    <w:rsid w:val="00034B1B"/>
    <w:rsid w:val="0003686A"/>
    <w:rsid w:val="00037D31"/>
    <w:rsid w:val="00043477"/>
    <w:rsid w:val="0004644C"/>
    <w:rsid w:val="000466A2"/>
    <w:rsid w:val="00047A62"/>
    <w:rsid w:val="00047C11"/>
    <w:rsid w:val="00050DB2"/>
    <w:rsid w:val="00052691"/>
    <w:rsid w:val="00053EA4"/>
    <w:rsid w:val="00054DB2"/>
    <w:rsid w:val="00055E55"/>
    <w:rsid w:val="00057832"/>
    <w:rsid w:val="000758A8"/>
    <w:rsid w:val="00076C0D"/>
    <w:rsid w:val="00081DEE"/>
    <w:rsid w:val="00082F78"/>
    <w:rsid w:val="00085034"/>
    <w:rsid w:val="000927AD"/>
    <w:rsid w:val="00094F24"/>
    <w:rsid w:val="00096B84"/>
    <w:rsid w:val="000B0E17"/>
    <w:rsid w:val="000B7D1D"/>
    <w:rsid w:val="000C1622"/>
    <w:rsid w:val="000C1DAD"/>
    <w:rsid w:val="000C48D6"/>
    <w:rsid w:val="000C6141"/>
    <w:rsid w:val="000C766D"/>
    <w:rsid w:val="000D397A"/>
    <w:rsid w:val="000D5585"/>
    <w:rsid w:val="000D5D4E"/>
    <w:rsid w:val="000D677D"/>
    <w:rsid w:val="000E5428"/>
    <w:rsid w:val="000F03B2"/>
    <w:rsid w:val="000F22BE"/>
    <w:rsid w:val="00100479"/>
    <w:rsid w:val="00102D31"/>
    <w:rsid w:val="001034C1"/>
    <w:rsid w:val="001065B5"/>
    <w:rsid w:val="00111159"/>
    <w:rsid w:val="0011429F"/>
    <w:rsid w:val="001144D9"/>
    <w:rsid w:val="001167AF"/>
    <w:rsid w:val="00117594"/>
    <w:rsid w:val="00131776"/>
    <w:rsid w:val="00132AAD"/>
    <w:rsid w:val="00140177"/>
    <w:rsid w:val="00141163"/>
    <w:rsid w:val="00142DA6"/>
    <w:rsid w:val="0014401C"/>
    <w:rsid w:val="00147F0E"/>
    <w:rsid w:val="00150C77"/>
    <w:rsid w:val="00154262"/>
    <w:rsid w:val="00157504"/>
    <w:rsid w:val="00157969"/>
    <w:rsid w:val="00161977"/>
    <w:rsid w:val="00162128"/>
    <w:rsid w:val="00162E92"/>
    <w:rsid w:val="00164C07"/>
    <w:rsid w:val="00164D2B"/>
    <w:rsid w:val="00167FF0"/>
    <w:rsid w:val="00171342"/>
    <w:rsid w:val="0017145A"/>
    <w:rsid w:val="001740F3"/>
    <w:rsid w:val="001741F4"/>
    <w:rsid w:val="00174E67"/>
    <w:rsid w:val="00175A90"/>
    <w:rsid w:val="00176757"/>
    <w:rsid w:val="001828BD"/>
    <w:rsid w:val="0018588B"/>
    <w:rsid w:val="00190E1C"/>
    <w:rsid w:val="00191833"/>
    <w:rsid w:val="001921BC"/>
    <w:rsid w:val="00195A3D"/>
    <w:rsid w:val="001A088D"/>
    <w:rsid w:val="001A1DCC"/>
    <w:rsid w:val="001A263D"/>
    <w:rsid w:val="001B0063"/>
    <w:rsid w:val="001B14B8"/>
    <w:rsid w:val="001B16B4"/>
    <w:rsid w:val="001B23CD"/>
    <w:rsid w:val="001B2CF3"/>
    <w:rsid w:val="001B3190"/>
    <w:rsid w:val="001B4AF8"/>
    <w:rsid w:val="001B4DEF"/>
    <w:rsid w:val="001B6B21"/>
    <w:rsid w:val="001C0BF5"/>
    <w:rsid w:val="001C21EF"/>
    <w:rsid w:val="001C2F69"/>
    <w:rsid w:val="001C3267"/>
    <w:rsid w:val="001C35A1"/>
    <w:rsid w:val="001C4C53"/>
    <w:rsid w:val="001C6EA0"/>
    <w:rsid w:val="001C7576"/>
    <w:rsid w:val="001D0DA6"/>
    <w:rsid w:val="001D350E"/>
    <w:rsid w:val="001D35BE"/>
    <w:rsid w:val="001D4196"/>
    <w:rsid w:val="001E371C"/>
    <w:rsid w:val="001E3938"/>
    <w:rsid w:val="001E3A71"/>
    <w:rsid w:val="001E3DC4"/>
    <w:rsid w:val="001F001C"/>
    <w:rsid w:val="001F750E"/>
    <w:rsid w:val="00205DFB"/>
    <w:rsid w:val="002069BB"/>
    <w:rsid w:val="00210ED1"/>
    <w:rsid w:val="0021167D"/>
    <w:rsid w:val="0022389C"/>
    <w:rsid w:val="00226B21"/>
    <w:rsid w:val="00226EEC"/>
    <w:rsid w:val="00234AE2"/>
    <w:rsid w:val="0023581B"/>
    <w:rsid w:val="00235CCA"/>
    <w:rsid w:val="00236BF7"/>
    <w:rsid w:val="002375E7"/>
    <w:rsid w:val="00241BF4"/>
    <w:rsid w:val="00247705"/>
    <w:rsid w:val="00253E77"/>
    <w:rsid w:val="00254107"/>
    <w:rsid w:val="002578EA"/>
    <w:rsid w:val="00262D7E"/>
    <w:rsid w:val="002651A6"/>
    <w:rsid w:val="002663B9"/>
    <w:rsid w:val="0026755E"/>
    <w:rsid w:val="002708DA"/>
    <w:rsid w:val="00271E89"/>
    <w:rsid w:val="002722D1"/>
    <w:rsid w:val="00273504"/>
    <w:rsid w:val="00273A67"/>
    <w:rsid w:val="0028130A"/>
    <w:rsid w:val="00282745"/>
    <w:rsid w:val="00282BF4"/>
    <w:rsid w:val="00284709"/>
    <w:rsid w:val="002851B4"/>
    <w:rsid w:val="00285636"/>
    <w:rsid w:val="00291CB4"/>
    <w:rsid w:val="00291F77"/>
    <w:rsid w:val="0029217C"/>
    <w:rsid w:val="002935FC"/>
    <w:rsid w:val="002937C6"/>
    <w:rsid w:val="002939BB"/>
    <w:rsid w:val="00294963"/>
    <w:rsid w:val="00297C8C"/>
    <w:rsid w:val="002A1949"/>
    <w:rsid w:val="002A4CAB"/>
    <w:rsid w:val="002B0AB9"/>
    <w:rsid w:val="002B0E79"/>
    <w:rsid w:val="002C055F"/>
    <w:rsid w:val="002D1538"/>
    <w:rsid w:val="002D4152"/>
    <w:rsid w:val="002D46E5"/>
    <w:rsid w:val="002E01FF"/>
    <w:rsid w:val="002E19B9"/>
    <w:rsid w:val="002E235C"/>
    <w:rsid w:val="002E38C9"/>
    <w:rsid w:val="002E4681"/>
    <w:rsid w:val="002F17F1"/>
    <w:rsid w:val="002F69A4"/>
    <w:rsid w:val="003019BF"/>
    <w:rsid w:val="00301E6A"/>
    <w:rsid w:val="0030212D"/>
    <w:rsid w:val="003022CC"/>
    <w:rsid w:val="003022D6"/>
    <w:rsid w:val="003060AE"/>
    <w:rsid w:val="00314B45"/>
    <w:rsid w:val="003202A1"/>
    <w:rsid w:val="00324F73"/>
    <w:rsid w:val="0032592C"/>
    <w:rsid w:val="00327311"/>
    <w:rsid w:val="00330762"/>
    <w:rsid w:val="00332BE7"/>
    <w:rsid w:val="0033302D"/>
    <w:rsid w:val="00342837"/>
    <w:rsid w:val="00346C21"/>
    <w:rsid w:val="003540C7"/>
    <w:rsid w:val="003541D8"/>
    <w:rsid w:val="00356894"/>
    <w:rsid w:val="00362A72"/>
    <w:rsid w:val="00363845"/>
    <w:rsid w:val="00363BEB"/>
    <w:rsid w:val="00366E5D"/>
    <w:rsid w:val="00374BE8"/>
    <w:rsid w:val="0037740E"/>
    <w:rsid w:val="00385763"/>
    <w:rsid w:val="003919BB"/>
    <w:rsid w:val="003A008F"/>
    <w:rsid w:val="003A6DC3"/>
    <w:rsid w:val="003B1FF2"/>
    <w:rsid w:val="003B32F3"/>
    <w:rsid w:val="003B3E48"/>
    <w:rsid w:val="003B4CBE"/>
    <w:rsid w:val="003B7DB7"/>
    <w:rsid w:val="003C1062"/>
    <w:rsid w:val="003C2A71"/>
    <w:rsid w:val="003C5232"/>
    <w:rsid w:val="003C73E0"/>
    <w:rsid w:val="003C7758"/>
    <w:rsid w:val="003D0481"/>
    <w:rsid w:val="003D09EC"/>
    <w:rsid w:val="003D35D9"/>
    <w:rsid w:val="003D4C7C"/>
    <w:rsid w:val="003D717B"/>
    <w:rsid w:val="003E05DE"/>
    <w:rsid w:val="003E4FE3"/>
    <w:rsid w:val="003E60AA"/>
    <w:rsid w:val="003E6770"/>
    <w:rsid w:val="003F3AB9"/>
    <w:rsid w:val="0040079E"/>
    <w:rsid w:val="00404E31"/>
    <w:rsid w:val="00411FBE"/>
    <w:rsid w:val="0041235D"/>
    <w:rsid w:val="004209FC"/>
    <w:rsid w:val="004220B0"/>
    <w:rsid w:val="00422337"/>
    <w:rsid w:val="00425161"/>
    <w:rsid w:val="00432D81"/>
    <w:rsid w:val="00435B9A"/>
    <w:rsid w:val="00442966"/>
    <w:rsid w:val="004442FB"/>
    <w:rsid w:val="0044655B"/>
    <w:rsid w:val="0045347D"/>
    <w:rsid w:val="00464262"/>
    <w:rsid w:val="00487248"/>
    <w:rsid w:val="0049263E"/>
    <w:rsid w:val="00493F40"/>
    <w:rsid w:val="00497065"/>
    <w:rsid w:val="00497C84"/>
    <w:rsid w:val="004A775D"/>
    <w:rsid w:val="004A776A"/>
    <w:rsid w:val="004A7F18"/>
    <w:rsid w:val="004B3B7F"/>
    <w:rsid w:val="004B72D2"/>
    <w:rsid w:val="004C008D"/>
    <w:rsid w:val="004C093F"/>
    <w:rsid w:val="004C2F87"/>
    <w:rsid w:val="004C6B00"/>
    <w:rsid w:val="004D3A1F"/>
    <w:rsid w:val="004D6DB9"/>
    <w:rsid w:val="004E0D3B"/>
    <w:rsid w:val="004E6C07"/>
    <w:rsid w:val="004F1EB3"/>
    <w:rsid w:val="004F58B1"/>
    <w:rsid w:val="004F63AC"/>
    <w:rsid w:val="004F6A6D"/>
    <w:rsid w:val="00502C0A"/>
    <w:rsid w:val="0050314F"/>
    <w:rsid w:val="0050573D"/>
    <w:rsid w:val="00513060"/>
    <w:rsid w:val="0051484D"/>
    <w:rsid w:val="00523688"/>
    <w:rsid w:val="00525B0B"/>
    <w:rsid w:val="00531B49"/>
    <w:rsid w:val="00534AA7"/>
    <w:rsid w:val="00542BE6"/>
    <w:rsid w:val="00544D09"/>
    <w:rsid w:val="00544E86"/>
    <w:rsid w:val="0055026E"/>
    <w:rsid w:val="005513F8"/>
    <w:rsid w:val="00553B0B"/>
    <w:rsid w:val="00553C83"/>
    <w:rsid w:val="00555CD7"/>
    <w:rsid w:val="00556182"/>
    <w:rsid w:val="005567B6"/>
    <w:rsid w:val="00560ABB"/>
    <w:rsid w:val="00565CAE"/>
    <w:rsid w:val="00572F2C"/>
    <w:rsid w:val="00576D9A"/>
    <w:rsid w:val="00582FC7"/>
    <w:rsid w:val="0058772B"/>
    <w:rsid w:val="00587AD3"/>
    <w:rsid w:val="00591FC7"/>
    <w:rsid w:val="00596B10"/>
    <w:rsid w:val="005979F0"/>
    <w:rsid w:val="005A2256"/>
    <w:rsid w:val="005A4651"/>
    <w:rsid w:val="005B08C0"/>
    <w:rsid w:val="005B5284"/>
    <w:rsid w:val="005B605C"/>
    <w:rsid w:val="005B6CAC"/>
    <w:rsid w:val="005C0548"/>
    <w:rsid w:val="005C0CDF"/>
    <w:rsid w:val="005C1CA5"/>
    <w:rsid w:val="005C2FA8"/>
    <w:rsid w:val="005C64D6"/>
    <w:rsid w:val="005C7A31"/>
    <w:rsid w:val="005D16B7"/>
    <w:rsid w:val="005E0A79"/>
    <w:rsid w:val="005E4EB6"/>
    <w:rsid w:val="005F173D"/>
    <w:rsid w:val="005F2A21"/>
    <w:rsid w:val="005F3303"/>
    <w:rsid w:val="005F7386"/>
    <w:rsid w:val="005F74E1"/>
    <w:rsid w:val="006036A2"/>
    <w:rsid w:val="00611471"/>
    <w:rsid w:val="00624FE6"/>
    <w:rsid w:val="006259C4"/>
    <w:rsid w:val="006276E2"/>
    <w:rsid w:val="00633BAC"/>
    <w:rsid w:val="00634135"/>
    <w:rsid w:val="00640642"/>
    <w:rsid w:val="00640E27"/>
    <w:rsid w:val="00640F94"/>
    <w:rsid w:val="00641B24"/>
    <w:rsid w:val="00642982"/>
    <w:rsid w:val="006432E7"/>
    <w:rsid w:val="00644465"/>
    <w:rsid w:val="00644BC5"/>
    <w:rsid w:val="00644BF5"/>
    <w:rsid w:val="00644DA6"/>
    <w:rsid w:val="00645F58"/>
    <w:rsid w:val="00646B41"/>
    <w:rsid w:val="00647CC3"/>
    <w:rsid w:val="006510D3"/>
    <w:rsid w:val="0065385B"/>
    <w:rsid w:val="00656388"/>
    <w:rsid w:val="00656A60"/>
    <w:rsid w:val="006602BD"/>
    <w:rsid w:val="00662840"/>
    <w:rsid w:val="00670A04"/>
    <w:rsid w:val="0067135F"/>
    <w:rsid w:val="00673727"/>
    <w:rsid w:val="00675FA0"/>
    <w:rsid w:val="00684203"/>
    <w:rsid w:val="006868E3"/>
    <w:rsid w:val="00687A90"/>
    <w:rsid w:val="006920F7"/>
    <w:rsid w:val="00692EE7"/>
    <w:rsid w:val="006931C8"/>
    <w:rsid w:val="00695234"/>
    <w:rsid w:val="00697B0C"/>
    <w:rsid w:val="006A0A60"/>
    <w:rsid w:val="006A122E"/>
    <w:rsid w:val="006A7993"/>
    <w:rsid w:val="006B003F"/>
    <w:rsid w:val="006B534D"/>
    <w:rsid w:val="006C383A"/>
    <w:rsid w:val="006C38D7"/>
    <w:rsid w:val="006C58A8"/>
    <w:rsid w:val="006C6973"/>
    <w:rsid w:val="006C724C"/>
    <w:rsid w:val="006C7B47"/>
    <w:rsid w:val="006D0C05"/>
    <w:rsid w:val="006D57D7"/>
    <w:rsid w:val="006D7616"/>
    <w:rsid w:val="006E1560"/>
    <w:rsid w:val="006E23B7"/>
    <w:rsid w:val="006E2B79"/>
    <w:rsid w:val="006E47D1"/>
    <w:rsid w:val="006E6FCA"/>
    <w:rsid w:val="006F204C"/>
    <w:rsid w:val="006F29CF"/>
    <w:rsid w:val="006F732A"/>
    <w:rsid w:val="00700141"/>
    <w:rsid w:val="007011E0"/>
    <w:rsid w:val="0070284F"/>
    <w:rsid w:val="00702D0A"/>
    <w:rsid w:val="00702E65"/>
    <w:rsid w:val="007153A7"/>
    <w:rsid w:val="007270B3"/>
    <w:rsid w:val="00730368"/>
    <w:rsid w:val="007313CA"/>
    <w:rsid w:val="007359F7"/>
    <w:rsid w:val="00736FDD"/>
    <w:rsid w:val="007401F7"/>
    <w:rsid w:val="007413FE"/>
    <w:rsid w:val="007436C9"/>
    <w:rsid w:val="007455EB"/>
    <w:rsid w:val="00746C6F"/>
    <w:rsid w:val="00747D58"/>
    <w:rsid w:val="0075029E"/>
    <w:rsid w:val="00762794"/>
    <w:rsid w:val="00762CCD"/>
    <w:rsid w:val="00763768"/>
    <w:rsid w:val="007651E1"/>
    <w:rsid w:val="007756AA"/>
    <w:rsid w:val="007770D3"/>
    <w:rsid w:val="00777C7E"/>
    <w:rsid w:val="007803B4"/>
    <w:rsid w:val="00781243"/>
    <w:rsid w:val="00781BC5"/>
    <w:rsid w:val="00783709"/>
    <w:rsid w:val="007842DE"/>
    <w:rsid w:val="00786BBC"/>
    <w:rsid w:val="00787085"/>
    <w:rsid w:val="00790A1A"/>
    <w:rsid w:val="0079233F"/>
    <w:rsid w:val="00792C54"/>
    <w:rsid w:val="00794942"/>
    <w:rsid w:val="0079593D"/>
    <w:rsid w:val="007A0958"/>
    <w:rsid w:val="007A2384"/>
    <w:rsid w:val="007A2489"/>
    <w:rsid w:val="007A398F"/>
    <w:rsid w:val="007A6CAD"/>
    <w:rsid w:val="007A6DE1"/>
    <w:rsid w:val="007A6E7B"/>
    <w:rsid w:val="007A761B"/>
    <w:rsid w:val="007B11E4"/>
    <w:rsid w:val="007B1921"/>
    <w:rsid w:val="007B2264"/>
    <w:rsid w:val="007B38FC"/>
    <w:rsid w:val="007B5462"/>
    <w:rsid w:val="007C092A"/>
    <w:rsid w:val="007C2B31"/>
    <w:rsid w:val="007C3EBB"/>
    <w:rsid w:val="007C4359"/>
    <w:rsid w:val="007C4723"/>
    <w:rsid w:val="007D0320"/>
    <w:rsid w:val="007D211E"/>
    <w:rsid w:val="007D3808"/>
    <w:rsid w:val="007D4E5B"/>
    <w:rsid w:val="007D5779"/>
    <w:rsid w:val="007E0C86"/>
    <w:rsid w:val="007E4358"/>
    <w:rsid w:val="007E5B23"/>
    <w:rsid w:val="007E7E04"/>
    <w:rsid w:val="007F00EB"/>
    <w:rsid w:val="007F2350"/>
    <w:rsid w:val="007F6237"/>
    <w:rsid w:val="007F6397"/>
    <w:rsid w:val="007F7660"/>
    <w:rsid w:val="00800654"/>
    <w:rsid w:val="008011C8"/>
    <w:rsid w:val="00804E02"/>
    <w:rsid w:val="0080761C"/>
    <w:rsid w:val="008101FA"/>
    <w:rsid w:val="0081030E"/>
    <w:rsid w:val="00811C00"/>
    <w:rsid w:val="00813B08"/>
    <w:rsid w:val="00814D91"/>
    <w:rsid w:val="0081611C"/>
    <w:rsid w:val="00823A5E"/>
    <w:rsid w:val="00827815"/>
    <w:rsid w:val="0083036B"/>
    <w:rsid w:val="008325AF"/>
    <w:rsid w:val="00834EAE"/>
    <w:rsid w:val="008508F9"/>
    <w:rsid w:val="00851B2A"/>
    <w:rsid w:val="0085742F"/>
    <w:rsid w:val="00860B28"/>
    <w:rsid w:val="008618BA"/>
    <w:rsid w:val="00864F25"/>
    <w:rsid w:val="008718D9"/>
    <w:rsid w:val="008719AB"/>
    <w:rsid w:val="00874174"/>
    <w:rsid w:val="0087513F"/>
    <w:rsid w:val="00884D50"/>
    <w:rsid w:val="0088684A"/>
    <w:rsid w:val="00887171"/>
    <w:rsid w:val="00893780"/>
    <w:rsid w:val="008963C0"/>
    <w:rsid w:val="008974B4"/>
    <w:rsid w:val="00897B9B"/>
    <w:rsid w:val="008A0CA3"/>
    <w:rsid w:val="008A4E61"/>
    <w:rsid w:val="008B0F83"/>
    <w:rsid w:val="008B2F25"/>
    <w:rsid w:val="008B7726"/>
    <w:rsid w:val="008C0FE9"/>
    <w:rsid w:val="008C24F0"/>
    <w:rsid w:val="008C3CF0"/>
    <w:rsid w:val="008C778F"/>
    <w:rsid w:val="008D1C21"/>
    <w:rsid w:val="008D1E4A"/>
    <w:rsid w:val="008D6830"/>
    <w:rsid w:val="008E04A9"/>
    <w:rsid w:val="008F1B95"/>
    <w:rsid w:val="008F2761"/>
    <w:rsid w:val="008F3ED0"/>
    <w:rsid w:val="008F5540"/>
    <w:rsid w:val="008F6B2C"/>
    <w:rsid w:val="009015FB"/>
    <w:rsid w:val="00902171"/>
    <w:rsid w:val="00902EA9"/>
    <w:rsid w:val="0090307D"/>
    <w:rsid w:val="00906BED"/>
    <w:rsid w:val="00912188"/>
    <w:rsid w:val="009160FF"/>
    <w:rsid w:val="00930713"/>
    <w:rsid w:val="00931315"/>
    <w:rsid w:val="009335A5"/>
    <w:rsid w:val="0093408A"/>
    <w:rsid w:val="00934565"/>
    <w:rsid w:val="00946205"/>
    <w:rsid w:val="00953EA9"/>
    <w:rsid w:val="00961E40"/>
    <w:rsid w:val="0096360E"/>
    <w:rsid w:val="009661D1"/>
    <w:rsid w:val="00966A47"/>
    <w:rsid w:val="00975FBC"/>
    <w:rsid w:val="00977042"/>
    <w:rsid w:val="00977D8E"/>
    <w:rsid w:val="009800F4"/>
    <w:rsid w:val="009814E4"/>
    <w:rsid w:val="0098503F"/>
    <w:rsid w:val="00990B88"/>
    <w:rsid w:val="009910A4"/>
    <w:rsid w:val="00991704"/>
    <w:rsid w:val="009A1730"/>
    <w:rsid w:val="009A338A"/>
    <w:rsid w:val="009A4114"/>
    <w:rsid w:val="009A5C7E"/>
    <w:rsid w:val="009B502D"/>
    <w:rsid w:val="009B5536"/>
    <w:rsid w:val="009B571F"/>
    <w:rsid w:val="009B5CE2"/>
    <w:rsid w:val="009C0C4D"/>
    <w:rsid w:val="009C353E"/>
    <w:rsid w:val="009C40A5"/>
    <w:rsid w:val="009C4761"/>
    <w:rsid w:val="009C55E0"/>
    <w:rsid w:val="009C6E3A"/>
    <w:rsid w:val="009C7707"/>
    <w:rsid w:val="009D0F6B"/>
    <w:rsid w:val="009D1E08"/>
    <w:rsid w:val="009D3393"/>
    <w:rsid w:val="009D4E73"/>
    <w:rsid w:val="009D5477"/>
    <w:rsid w:val="009D699B"/>
    <w:rsid w:val="009D79A4"/>
    <w:rsid w:val="009E0B55"/>
    <w:rsid w:val="009E37FD"/>
    <w:rsid w:val="009E3C64"/>
    <w:rsid w:val="009F119B"/>
    <w:rsid w:val="009F19FC"/>
    <w:rsid w:val="009F257E"/>
    <w:rsid w:val="009F3B3B"/>
    <w:rsid w:val="009F43B3"/>
    <w:rsid w:val="009F69C6"/>
    <w:rsid w:val="00A00335"/>
    <w:rsid w:val="00A03365"/>
    <w:rsid w:val="00A05D70"/>
    <w:rsid w:val="00A133D4"/>
    <w:rsid w:val="00A15D61"/>
    <w:rsid w:val="00A21B18"/>
    <w:rsid w:val="00A244A9"/>
    <w:rsid w:val="00A254A9"/>
    <w:rsid w:val="00A4389C"/>
    <w:rsid w:val="00A44CD1"/>
    <w:rsid w:val="00A46074"/>
    <w:rsid w:val="00A47182"/>
    <w:rsid w:val="00A5049F"/>
    <w:rsid w:val="00A5459D"/>
    <w:rsid w:val="00A5668E"/>
    <w:rsid w:val="00A5763E"/>
    <w:rsid w:val="00A616E2"/>
    <w:rsid w:val="00A66ACD"/>
    <w:rsid w:val="00A71A4A"/>
    <w:rsid w:val="00A746E8"/>
    <w:rsid w:val="00A758CE"/>
    <w:rsid w:val="00A804AD"/>
    <w:rsid w:val="00A83298"/>
    <w:rsid w:val="00A85D5B"/>
    <w:rsid w:val="00A96A2A"/>
    <w:rsid w:val="00AA484D"/>
    <w:rsid w:val="00AA4A91"/>
    <w:rsid w:val="00AB63C3"/>
    <w:rsid w:val="00AC1971"/>
    <w:rsid w:val="00AC2851"/>
    <w:rsid w:val="00AC3981"/>
    <w:rsid w:val="00AD2305"/>
    <w:rsid w:val="00AD4C60"/>
    <w:rsid w:val="00AD7DBD"/>
    <w:rsid w:val="00AE0B1A"/>
    <w:rsid w:val="00AE14DB"/>
    <w:rsid w:val="00AE53B2"/>
    <w:rsid w:val="00AF313C"/>
    <w:rsid w:val="00AF31EA"/>
    <w:rsid w:val="00AF77BC"/>
    <w:rsid w:val="00B039F4"/>
    <w:rsid w:val="00B13464"/>
    <w:rsid w:val="00B14AD2"/>
    <w:rsid w:val="00B153CF"/>
    <w:rsid w:val="00B20B35"/>
    <w:rsid w:val="00B22E1F"/>
    <w:rsid w:val="00B31501"/>
    <w:rsid w:val="00B3446F"/>
    <w:rsid w:val="00B36625"/>
    <w:rsid w:val="00B37D27"/>
    <w:rsid w:val="00B40758"/>
    <w:rsid w:val="00B42A5F"/>
    <w:rsid w:val="00B43A5E"/>
    <w:rsid w:val="00B452BA"/>
    <w:rsid w:val="00B458AC"/>
    <w:rsid w:val="00B461D2"/>
    <w:rsid w:val="00B47C0C"/>
    <w:rsid w:val="00B47F88"/>
    <w:rsid w:val="00B5189C"/>
    <w:rsid w:val="00B52C4E"/>
    <w:rsid w:val="00B53266"/>
    <w:rsid w:val="00B544EF"/>
    <w:rsid w:val="00B60082"/>
    <w:rsid w:val="00B62B8C"/>
    <w:rsid w:val="00B65356"/>
    <w:rsid w:val="00B65703"/>
    <w:rsid w:val="00B67420"/>
    <w:rsid w:val="00B7201D"/>
    <w:rsid w:val="00B72463"/>
    <w:rsid w:val="00B809D7"/>
    <w:rsid w:val="00B81953"/>
    <w:rsid w:val="00B868F0"/>
    <w:rsid w:val="00B87228"/>
    <w:rsid w:val="00B946AF"/>
    <w:rsid w:val="00B94B24"/>
    <w:rsid w:val="00B95203"/>
    <w:rsid w:val="00BA2E6E"/>
    <w:rsid w:val="00BA3E50"/>
    <w:rsid w:val="00BB044E"/>
    <w:rsid w:val="00BB1200"/>
    <w:rsid w:val="00BB5A24"/>
    <w:rsid w:val="00BB77AB"/>
    <w:rsid w:val="00BC2055"/>
    <w:rsid w:val="00BC4BCA"/>
    <w:rsid w:val="00BC5B11"/>
    <w:rsid w:val="00BC75E3"/>
    <w:rsid w:val="00BE5E9C"/>
    <w:rsid w:val="00BE740A"/>
    <w:rsid w:val="00BF24BA"/>
    <w:rsid w:val="00BF3FD9"/>
    <w:rsid w:val="00BF4C60"/>
    <w:rsid w:val="00BF7671"/>
    <w:rsid w:val="00C00D3B"/>
    <w:rsid w:val="00C02EF4"/>
    <w:rsid w:val="00C0465E"/>
    <w:rsid w:val="00C04D9D"/>
    <w:rsid w:val="00C06B6A"/>
    <w:rsid w:val="00C07058"/>
    <w:rsid w:val="00C13D74"/>
    <w:rsid w:val="00C14EE5"/>
    <w:rsid w:val="00C16F53"/>
    <w:rsid w:val="00C20E80"/>
    <w:rsid w:val="00C24C6E"/>
    <w:rsid w:val="00C26AAA"/>
    <w:rsid w:val="00C3060B"/>
    <w:rsid w:val="00C323FE"/>
    <w:rsid w:val="00C3647A"/>
    <w:rsid w:val="00C447C3"/>
    <w:rsid w:val="00C46BEA"/>
    <w:rsid w:val="00C544B2"/>
    <w:rsid w:val="00C5719A"/>
    <w:rsid w:val="00C5774A"/>
    <w:rsid w:val="00C652AA"/>
    <w:rsid w:val="00C73951"/>
    <w:rsid w:val="00C860EF"/>
    <w:rsid w:val="00C86930"/>
    <w:rsid w:val="00C905BF"/>
    <w:rsid w:val="00C95160"/>
    <w:rsid w:val="00CA13E9"/>
    <w:rsid w:val="00CA2892"/>
    <w:rsid w:val="00CA2B16"/>
    <w:rsid w:val="00CB6C87"/>
    <w:rsid w:val="00CC1978"/>
    <w:rsid w:val="00CC4378"/>
    <w:rsid w:val="00CD0B83"/>
    <w:rsid w:val="00CD0E32"/>
    <w:rsid w:val="00CD431A"/>
    <w:rsid w:val="00CD61D5"/>
    <w:rsid w:val="00CD7B2A"/>
    <w:rsid w:val="00CE0E40"/>
    <w:rsid w:val="00CE2892"/>
    <w:rsid w:val="00CF1932"/>
    <w:rsid w:val="00CF2190"/>
    <w:rsid w:val="00CF52C2"/>
    <w:rsid w:val="00CF7ABF"/>
    <w:rsid w:val="00D0086A"/>
    <w:rsid w:val="00D010E1"/>
    <w:rsid w:val="00D04F14"/>
    <w:rsid w:val="00D05F49"/>
    <w:rsid w:val="00D07F01"/>
    <w:rsid w:val="00D112D6"/>
    <w:rsid w:val="00D122AE"/>
    <w:rsid w:val="00D154E2"/>
    <w:rsid w:val="00D162CB"/>
    <w:rsid w:val="00D17AC0"/>
    <w:rsid w:val="00D242E9"/>
    <w:rsid w:val="00D24B3C"/>
    <w:rsid w:val="00D2515A"/>
    <w:rsid w:val="00D30FD9"/>
    <w:rsid w:val="00D35A53"/>
    <w:rsid w:val="00D41083"/>
    <w:rsid w:val="00D44D82"/>
    <w:rsid w:val="00D4582D"/>
    <w:rsid w:val="00D513BB"/>
    <w:rsid w:val="00D51CA2"/>
    <w:rsid w:val="00D53CD7"/>
    <w:rsid w:val="00D54A70"/>
    <w:rsid w:val="00D65276"/>
    <w:rsid w:val="00D658F2"/>
    <w:rsid w:val="00D669E4"/>
    <w:rsid w:val="00D6751A"/>
    <w:rsid w:val="00D67A80"/>
    <w:rsid w:val="00D7075F"/>
    <w:rsid w:val="00D76A37"/>
    <w:rsid w:val="00D81EB3"/>
    <w:rsid w:val="00D82A94"/>
    <w:rsid w:val="00D85A3C"/>
    <w:rsid w:val="00D925D4"/>
    <w:rsid w:val="00D954F0"/>
    <w:rsid w:val="00D970E2"/>
    <w:rsid w:val="00DA13A6"/>
    <w:rsid w:val="00DA6BCF"/>
    <w:rsid w:val="00DB4568"/>
    <w:rsid w:val="00DB6059"/>
    <w:rsid w:val="00DB7B8B"/>
    <w:rsid w:val="00DB7C50"/>
    <w:rsid w:val="00DC0951"/>
    <w:rsid w:val="00DC288C"/>
    <w:rsid w:val="00DC63D4"/>
    <w:rsid w:val="00DC6403"/>
    <w:rsid w:val="00DD036A"/>
    <w:rsid w:val="00DD42BC"/>
    <w:rsid w:val="00DD48F6"/>
    <w:rsid w:val="00DD6285"/>
    <w:rsid w:val="00DE05EB"/>
    <w:rsid w:val="00DE2AB5"/>
    <w:rsid w:val="00DE7982"/>
    <w:rsid w:val="00DF20C7"/>
    <w:rsid w:val="00DF3E3E"/>
    <w:rsid w:val="00DF7E98"/>
    <w:rsid w:val="00E00406"/>
    <w:rsid w:val="00E006BC"/>
    <w:rsid w:val="00E100F1"/>
    <w:rsid w:val="00E116C9"/>
    <w:rsid w:val="00E14B00"/>
    <w:rsid w:val="00E166E1"/>
    <w:rsid w:val="00E23A7D"/>
    <w:rsid w:val="00E23AE0"/>
    <w:rsid w:val="00E24497"/>
    <w:rsid w:val="00E25BFC"/>
    <w:rsid w:val="00E31250"/>
    <w:rsid w:val="00E31C53"/>
    <w:rsid w:val="00E3364C"/>
    <w:rsid w:val="00E33FDB"/>
    <w:rsid w:val="00E34358"/>
    <w:rsid w:val="00E352B9"/>
    <w:rsid w:val="00E35E91"/>
    <w:rsid w:val="00E41797"/>
    <w:rsid w:val="00E42DF4"/>
    <w:rsid w:val="00E45BA0"/>
    <w:rsid w:val="00E45EE8"/>
    <w:rsid w:val="00E53513"/>
    <w:rsid w:val="00E53645"/>
    <w:rsid w:val="00E53E0B"/>
    <w:rsid w:val="00E55702"/>
    <w:rsid w:val="00E6145F"/>
    <w:rsid w:val="00E62FCE"/>
    <w:rsid w:val="00E63523"/>
    <w:rsid w:val="00E67CEE"/>
    <w:rsid w:val="00E75355"/>
    <w:rsid w:val="00E8246F"/>
    <w:rsid w:val="00E8417F"/>
    <w:rsid w:val="00E90ED7"/>
    <w:rsid w:val="00E97CEA"/>
    <w:rsid w:val="00EA0621"/>
    <w:rsid w:val="00EA0791"/>
    <w:rsid w:val="00EA1FDD"/>
    <w:rsid w:val="00EA30B5"/>
    <w:rsid w:val="00EA311F"/>
    <w:rsid w:val="00EA6FA4"/>
    <w:rsid w:val="00EB1D96"/>
    <w:rsid w:val="00EB6155"/>
    <w:rsid w:val="00EB7A7F"/>
    <w:rsid w:val="00EC2932"/>
    <w:rsid w:val="00EC2995"/>
    <w:rsid w:val="00EC2D35"/>
    <w:rsid w:val="00EC3ABE"/>
    <w:rsid w:val="00EC684A"/>
    <w:rsid w:val="00ED19AE"/>
    <w:rsid w:val="00ED1B26"/>
    <w:rsid w:val="00ED3D71"/>
    <w:rsid w:val="00ED53E5"/>
    <w:rsid w:val="00EE4B7C"/>
    <w:rsid w:val="00EE505A"/>
    <w:rsid w:val="00EE6EAC"/>
    <w:rsid w:val="00EF2BDD"/>
    <w:rsid w:val="00EF6D99"/>
    <w:rsid w:val="00F01607"/>
    <w:rsid w:val="00F03053"/>
    <w:rsid w:val="00F0723B"/>
    <w:rsid w:val="00F13167"/>
    <w:rsid w:val="00F138D0"/>
    <w:rsid w:val="00F13936"/>
    <w:rsid w:val="00F23273"/>
    <w:rsid w:val="00F2793F"/>
    <w:rsid w:val="00F32020"/>
    <w:rsid w:val="00F364E2"/>
    <w:rsid w:val="00F4185D"/>
    <w:rsid w:val="00F42F46"/>
    <w:rsid w:val="00F44659"/>
    <w:rsid w:val="00F4600D"/>
    <w:rsid w:val="00F503E9"/>
    <w:rsid w:val="00F5161A"/>
    <w:rsid w:val="00F51720"/>
    <w:rsid w:val="00F549A0"/>
    <w:rsid w:val="00F61568"/>
    <w:rsid w:val="00F61C64"/>
    <w:rsid w:val="00F66E25"/>
    <w:rsid w:val="00F6761D"/>
    <w:rsid w:val="00F743BF"/>
    <w:rsid w:val="00F80F9C"/>
    <w:rsid w:val="00F87CE3"/>
    <w:rsid w:val="00F92059"/>
    <w:rsid w:val="00F95494"/>
    <w:rsid w:val="00F966D0"/>
    <w:rsid w:val="00F96C18"/>
    <w:rsid w:val="00FA1E71"/>
    <w:rsid w:val="00FA6CBC"/>
    <w:rsid w:val="00FB596F"/>
    <w:rsid w:val="00FB599F"/>
    <w:rsid w:val="00FB67EF"/>
    <w:rsid w:val="00FB72BA"/>
    <w:rsid w:val="00FC3790"/>
    <w:rsid w:val="00FC5408"/>
    <w:rsid w:val="00FC6AC5"/>
    <w:rsid w:val="00FC6F51"/>
    <w:rsid w:val="00FD19FA"/>
    <w:rsid w:val="00FD6658"/>
    <w:rsid w:val="00FD7EBB"/>
    <w:rsid w:val="00FE08A2"/>
    <w:rsid w:val="00FE23AC"/>
    <w:rsid w:val="00FE5E97"/>
    <w:rsid w:val="00FF1E96"/>
    <w:rsid w:val="00FF5342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E93DB"/>
  <w15:chartTrackingRefBased/>
  <w15:docId w15:val="{9D792E00-32A6-4752-BC79-7159729F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3EA9"/>
    <w:pPr>
      <w:spacing w:after="0"/>
      <w:contextualSpacing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E47D1"/>
    <w:pPr>
      <w:keepNext/>
      <w:keepLines/>
      <w:pageBreakBefore/>
      <w:numPr>
        <w:numId w:val="1"/>
      </w:numPr>
      <w:spacing w:line="240" w:lineRule="auto"/>
      <w:ind w:left="431" w:hanging="431"/>
      <w:outlineLvl w:val="0"/>
    </w:pPr>
    <w:rPr>
      <w:rFonts w:eastAsiaTheme="majorEastAsia" w:cstheme="majorBidi"/>
      <w:b/>
      <w:color w:val="042E5E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658F2"/>
    <w:pPr>
      <w:keepNext/>
      <w:keepLines/>
      <w:numPr>
        <w:ilvl w:val="1"/>
        <w:numId w:val="1"/>
      </w:numPr>
      <w:spacing w:before="160" w:after="40"/>
      <w:ind w:left="578" w:hanging="578"/>
      <w:outlineLvl w:val="1"/>
    </w:pPr>
    <w:rPr>
      <w:rFonts w:eastAsiaTheme="majorEastAsia" w:cstheme="majorBidi"/>
      <w:b/>
      <w:color w:val="042E5E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658F2"/>
    <w:pPr>
      <w:keepNext/>
      <w:keepLines/>
      <w:numPr>
        <w:ilvl w:val="2"/>
        <w:numId w:val="1"/>
      </w:numPr>
      <w:spacing w:before="120" w:after="40"/>
      <w:outlineLvl w:val="2"/>
    </w:pPr>
    <w:rPr>
      <w:rFonts w:eastAsiaTheme="majorEastAsia" w:cstheme="majorBidi"/>
      <w:i/>
      <w:iCs/>
      <w:color w:val="042E5E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47F0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7F0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7F0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7F0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7F0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7F0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47F0E"/>
    <w:pPr>
      <w:spacing w:after="0" w:line="240" w:lineRule="auto"/>
    </w:pPr>
    <w:rPr>
      <w:rFonts w:ascii="Open Sans" w:hAnsi="Open Sans"/>
    </w:rPr>
  </w:style>
  <w:style w:type="character" w:customStyle="1" w:styleId="Kop1Char">
    <w:name w:val="Kop 1 Char"/>
    <w:basedOn w:val="Standaardalinea-lettertype"/>
    <w:link w:val="Kop1"/>
    <w:uiPriority w:val="9"/>
    <w:rsid w:val="006E47D1"/>
    <w:rPr>
      <w:rFonts w:ascii="Arial" w:eastAsiaTheme="majorEastAsia" w:hAnsi="Arial" w:cstheme="majorBidi"/>
      <w:b/>
      <w:color w:val="042E5E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147F0E"/>
    <w:pPr>
      <w:spacing w:line="240" w:lineRule="auto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7F0E"/>
    <w:rPr>
      <w:rFonts w:ascii="Open Sans" w:eastAsiaTheme="majorEastAsia" w:hAnsi="Open Sans" w:cstheme="majorBidi"/>
      <w:b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D658F2"/>
    <w:rPr>
      <w:rFonts w:ascii="Arial" w:eastAsiaTheme="majorEastAsia" w:hAnsi="Arial" w:cstheme="majorBidi"/>
      <w:b/>
      <w:color w:val="042E5E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58F2"/>
    <w:rPr>
      <w:rFonts w:ascii="Arial" w:eastAsiaTheme="majorEastAsia" w:hAnsi="Arial" w:cstheme="majorBidi"/>
      <w:i/>
      <w:iCs/>
      <w:color w:val="042E5E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7F0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7F0E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7F0E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7F0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7F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7F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47F0E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7F0E"/>
    <w:rPr>
      <w:rFonts w:ascii="Open Sans" w:eastAsiaTheme="minorEastAsia" w:hAnsi="Open Sans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44E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4E86"/>
    <w:rPr>
      <w:rFonts w:ascii="Open Sans" w:hAnsi="Open Sans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4E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4E86"/>
    <w:rPr>
      <w:rFonts w:ascii="Open Sans" w:hAnsi="Open Sans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034C1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C092A"/>
    <w:pPr>
      <w:numPr>
        <w:numId w:val="0"/>
      </w:numPr>
      <w:spacing w:after="240"/>
      <w:outlineLvl w:val="9"/>
    </w:pPr>
    <w:rPr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092A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7C092A"/>
    <w:pPr>
      <w:tabs>
        <w:tab w:val="left" w:pos="567"/>
        <w:tab w:val="right" w:leader="dot" w:pos="9060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C092A"/>
    <w:pPr>
      <w:tabs>
        <w:tab w:val="left" w:pos="851"/>
        <w:tab w:val="right" w:leader="dot" w:pos="9060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B039F4"/>
    <w:rPr>
      <w:color w:val="0563C1" w:themeColor="hyperlink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1144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05DE"/>
    <w:pPr>
      <w:numPr>
        <w:numId w:val="6"/>
      </w:numPr>
    </w:pPr>
  </w:style>
  <w:style w:type="paragraph" w:styleId="Bijschrift">
    <w:name w:val="caption"/>
    <w:basedOn w:val="Standaard"/>
    <w:next w:val="Standaard"/>
    <w:uiPriority w:val="35"/>
    <w:unhideWhenUsed/>
    <w:qFormat/>
    <w:rsid w:val="00C905BF"/>
    <w:pPr>
      <w:spacing w:after="120" w:line="240" w:lineRule="auto"/>
    </w:pPr>
    <w:rPr>
      <w:i/>
      <w:iCs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3A1F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520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5203"/>
    <w:rPr>
      <w:rFonts w:ascii="Open Sans" w:hAnsi="Open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5203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1F77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F0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74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oenSnijders\OneDrive%20-%20Boisa%20B.V\Jib%20Advies%20B.V\01%20-%20Huisstijl\Sjablonen\Rapportag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AB37BDFB34342CE9E5BEDD47F282E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6DD124-42E4-456B-9BEF-4A2069381A43}"/>
      </w:docPartPr>
      <w:docPartBody>
        <w:p w:rsidR="001C010D" w:rsidRDefault="001C010D">
          <w:pPr>
            <w:pStyle w:val="EAB37BDFB34342CE9E5BEDD47F282E7A"/>
          </w:pPr>
          <w:r w:rsidRPr="00B86003">
            <w:rPr>
              <w:rStyle w:val="Tekstvantijdelijkeaanduiding"/>
            </w:rPr>
            <w:t>[Bedrijf]</w:t>
          </w:r>
        </w:p>
      </w:docPartBody>
    </w:docPart>
    <w:docPart>
      <w:docPartPr>
        <w:name w:val="91BB7FC7812F478788125A4A96DAD1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A6CF64-CC17-4FAD-8605-26F05A08F207}"/>
      </w:docPartPr>
      <w:docPartBody>
        <w:p w:rsidR="001C010D" w:rsidRDefault="001C010D">
          <w:pPr>
            <w:pStyle w:val="91BB7FC7812F478788125A4A96DAD1CF"/>
          </w:pPr>
          <w:r w:rsidRPr="00B86003">
            <w:rPr>
              <w:rStyle w:val="Tekstvantijdelijkeaanduiding"/>
            </w:rPr>
            <w:t>[Titel]</w:t>
          </w:r>
        </w:p>
      </w:docPartBody>
    </w:docPart>
    <w:docPart>
      <w:docPartPr>
        <w:name w:val="D56F4F76339246CFBC35364A7C6327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B50435-41C8-4CE4-8E48-E49F4352CABB}"/>
      </w:docPartPr>
      <w:docPartBody>
        <w:p w:rsidR="00EA30E1" w:rsidRDefault="00DA6BC3" w:rsidP="00DA6BC3">
          <w:pPr>
            <w:pStyle w:val="D56F4F76339246CFBC35364A7C632771"/>
          </w:pPr>
          <w:r w:rsidRPr="00B86003">
            <w:rPr>
              <w:rStyle w:val="Tekstvantijdelijkeaanduiding"/>
            </w:rPr>
            <w:t>[Bedrijf]</w:t>
          </w:r>
        </w:p>
      </w:docPartBody>
    </w:docPart>
    <w:docPart>
      <w:docPartPr>
        <w:name w:val="0309C69BC1404ACFADBF28A5F19E8F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6BEE60-780D-4AA1-B328-5DAE477934D8}"/>
      </w:docPartPr>
      <w:docPartBody>
        <w:p w:rsidR="00EA30E1" w:rsidRDefault="00DA6BC3" w:rsidP="00DA6BC3">
          <w:pPr>
            <w:pStyle w:val="0309C69BC1404ACFADBF28A5F19E8F81"/>
          </w:pPr>
          <w:r w:rsidRPr="00B86003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0D"/>
    <w:rsid w:val="000C1622"/>
    <w:rsid w:val="001C010D"/>
    <w:rsid w:val="001F23B9"/>
    <w:rsid w:val="0027592D"/>
    <w:rsid w:val="002F5FEB"/>
    <w:rsid w:val="004753B0"/>
    <w:rsid w:val="00740728"/>
    <w:rsid w:val="007A700B"/>
    <w:rsid w:val="007B2264"/>
    <w:rsid w:val="008508F9"/>
    <w:rsid w:val="00975FBC"/>
    <w:rsid w:val="00977D8E"/>
    <w:rsid w:val="00A21B18"/>
    <w:rsid w:val="00B22E1F"/>
    <w:rsid w:val="00B461D2"/>
    <w:rsid w:val="00C00D3B"/>
    <w:rsid w:val="00D3453D"/>
    <w:rsid w:val="00D669E4"/>
    <w:rsid w:val="00DA6BC3"/>
    <w:rsid w:val="00E84921"/>
    <w:rsid w:val="00EA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A6BC3"/>
    <w:rPr>
      <w:color w:val="808080"/>
    </w:rPr>
  </w:style>
  <w:style w:type="paragraph" w:customStyle="1" w:styleId="490597A97A3D469E9C25B34961BDBA51">
    <w:name w:val="490597A97A3D469E9C25B34961BDBA51"/>
  </w:style>
  <w:style w:type="paragraph" w:customStyle="1" w:styleId="05EE47D2EF57491CA8C62B4CE6746D4C">
    <w:name w:val="05EE47D2EF57491CA8C62B4CE6746D4C"/>
  </w:style>
  <w:style w:type="paragraph" w:customStyle="1" w:styleId="EAB37BDFB34342CE9E5BEDD47F282E7A">
    <w:name w:val="EAB37BDFB34342CE9E5BEDD47F282E7A"/>
  </w:style>
  <w:style w:type="paragraph" w:customStyle="1" w:styleId="91BB7FC7812F478788125A4A96DAD1CF">
    <w:name w:val="91BB7FC7812F478788125A4A96DAD1CF"/>
  </w:style>
  <w:style w:type="paragraph" w:customStyle="1" w:styleId="C3BE793A661F4CFC956B0D7FA4C391FB">
    <w:name w:val="C3BE793A661F4CFC956B0D7FA4C391FB"/>
    <w:rsid w:val="001C010D"/>
  </w:style>
  <w:style w:type="paragraph" w:customStyle="1" w:styleId="802B2D11F71A4AB78F4A8ECCBC94D0D5">
    <w:name w:val="802B2D11F71A4AB78F4A8ECCBC94D0D5"/>
    <w:rsid w:val="001C010D"/>
  </w:style>
  <w:style w:type="paragraph" w:customStyle="1" w:styleId="9439B2355CB14A60AA8D60E3BECD31C0">
    <w:name w:val="9439B2355CB14A60AA8D60E3BECD31C0"/>
    <w:rsid w:val="001C010D"/>
  </w:style>
  <w:style w:type="paragraph" w:customStyle="1" w:styleId="F0E0859A9A2441DEB775E049111C86DC">
    <w:name w:val="F0E0859A9A2441DEB775E049111C86DC"/>
    <w:rsid w:val="002F5FEB"/>
  </w:style>
  <w:style w:type="paragraph" w:customStyle="1" w:styleId="D56F4F76339246CFBC35364A7C632771">
    <w:name w:val="D56F4F76339246CFBC35364A7C632771"/>
    <w:rsid w:val="00DA6BC3"/>
  </w:style>
  <w:style w:type="paragraph" w:customStyle="1" w:styleId="0309C69BC1404ACFADBF28A5F19E8F81">
    <w:name w:val="0309C69BC1404ACFADBF28A5F19E8F81"/>
    <w:rsid w:val="00DA6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Jib Advies">
      <a:dk1>
        <a:sysClr val="windowText" lastClr="000000"/>
      </a:dk1>
      <a:lt1>
        <a:sysClr val="window" lastClr="FFFFFF"/>
      </a:lt1>
      <a:dk2>
        <a:srgbClr val="4472C4"/>
      </a:dk2>
      <a:lt2>
        <a:srgbClr val="17161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71B77D-4F49-4130-978A-0955E1E0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Rapportage.dotm</Template>
  <TotalTime>1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Oosterhout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</dc:title>
  <dc:subject>Bouwteam Provincialeweg Oosteind</dc:subject>
  <dc:creator>Jeroen Snijders</dc:creator>
  <cp:keywords/>
  <dc:description/>
  <cp:lastModifiedBy>Jeroen Snijders</cp:lastModifiedBy>
  <cp:revision>3</cp:revision>
  <cp:lastPrinted>2024-09-20T09:00:00Z</cp:lastPrinted>
  <dcterms:created xsi:type="dcterms:W3CDTF">2024-09-20T09:02:00Z</dcterms:created>
  <dcterms:modified xsi:type="dcterms:W3CDTF">2024-09-20T09:05:00Z</dcterms:modified>
</cp:coreProperties>
</file>