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14E25" w14:textId="56060897" w:rsidR="00FC6AC5" w:rsidRPr="003541D8" w:rsidRDefault="00FC6AC5" w:rsidP="00FC6AC5">
      <w:pPr>
        <w:pStyle w:val="Kop1"/>
        <w:numPr>
          <w:ilvl w:val="0"/>
          <w:numId w:val="0"/>
        </w:numPr>
        <w:ind w:left="431"/>
      </w:pPr>
      <w:bookmarkStart w:id="0" w:name="_Toc177722490"/>
      <w:r>
        <w:t xml:space="preserve">Bijlage </w:t>
      </w:r>
      <w:r w:rsidR="00F44659">
        <w:t>4</w:t>
      </w:r>
      <w:r>
        <w:t>: Referentieformulier</w:t>
      </w:r>
      <w:bookmarkEnd w:id="0"/>
    </w:p>
    <w:p w14:paraId="01D6CAA3" w14:textId="4D104057" w:rsidR="008719AB" w:rsidRDefault="008719AB" w:rsidP="008719AB">
      <w:r>
        <w:t xml:space="preserve">Voor het beschrijven van de kerncompetenties </w:t>
      </w:r>
      <w:r w:rsidR="00FD7EBB">
        <w:t>dient</w:t>
      </w:r>
      <w:r>
        <w:t xml:space="preserve"> Gegadigde gebruik </w:t>
      </w:r>
      <w:r w:rsidR="00FD7EBB">
        <w:t xml:space="preserve">te </w:t>
      </w:r>
      <w:r>
        <w:t>maken van onderstaand format.</w:t>
      </w:r>
    </w:p>
    <w:p w14:paraId="59992B50" w14:textId="77777777" w:rsidR="00CF1932" w:rsidRDefault="00CF1932" w:rsidP="008719AB"/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8C24F0" w:rsidRPr="008C24F0" w14:paraId="6982C32C" w14:textId="77777777" w:rsidTr="00574D2E">
        <w:trPr>
          <w:trHeight w:val="254"/>
        </w:trPr>
        <w:tc>
          <w:tcPr>
            <w:tcW w:w="4323" w:type="dxa"/>
            <w:tcBorders>
              <w:right w:val="nil"/>
            </w:tcBorders>
          </w:tcPr>
          <w:p w14:paraId="6441FAE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Naam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5242D8C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&lt;projectnaam, projectnummer&gt;</w:t>
            </w:r>
          </w:p>
        </w:tc>
      </w:tr>
      <w:tr w:rsidR="008C24F0" w:rsidRPr="008C24F0" w14:paraId="088D9A1A" w14:textId="77777777" w:rsidTr="00574D2E">
        <w:trPr>
          <w:trHeight w:val="286"/>
        </w:trPr>
        <w:tc>
          <w:tcPr>
            <w:tcW w:w="4323" w:type="dxa"/>
            <w:tcBorders>
              <w:right w:val="nil"/>
            </w:tcBorders>
          </w:tcPr>
          <w:p w14:paraId="5886655F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Nadere beschrijving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36EBC70D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&lt;omschrijving&gt;</w:t>
            </w:r>
          </w:p>
          <w:p w14:paraId="0E4019E3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4C2DDCFA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16832F8D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41C3E7B3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139C8FB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78419F6A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</w:p>
        </w:tc>
      </w:tr>
      <w:tr w:rsidR="008C24F0" w:rsidRPr="008C24F0" w14:paraId="38026C17" w14:textId="77777777" w:rsidTr="00574D2E">
        <w:trPr>
          <w:trHeight w:val="403"/>
        </w:trPr>
        <w:tc>
          <w:tcPr>
            <w:tcW w:w="4323" w:type="dxa"/>
            <w:tcBorders>
              <w:right w:val="nil"/>
            </w:tcBorders>
          </w:tcPr>
          <w:p w14:paraId="3185EDBE" w14:textId="77777777" w:rsidR="0028130A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 xml:space="preserve">Omvang van het referentieproject: </w:t>
            </w:r>
          </w:p>
          <w:p w14:paraId="3B5D7CD6" w14:textId="4506D0D2" w:rsidR="008C24F0" w:rsidRPr="00EA0621" w:rsidRDefault="008C24F0" w:rsidP="00574D2E">
            <w:pPr>
              <w:spacing w:before="60" w:after="60"/>
              <w:rPr>
                <w:rFonts w:cs="Open Sans"/>
                <w:i/>
                <w:iCs/>
                <w:szCs w:val="18"/>
              </w:rPr>
            </w:pPr>
            <w:r w:rsidRPr="00EA0621">
              <w:rPr>
                <w:rFonts w:cs="Open Sans"/>
                <w:i/>
                <w:iCs/>
                <w:szCs w:val="18"/>
              </w:rPr>
              <w:t>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14:paraId="0C8AE9B9" w14:textId="33CEC7CB" w:rsidR="008C24F0" w:rsidRPr="00EA0621" w:rsidRDefault="00FC379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</w:rPr>
              <w:t>Aanneemso</w:t>
            </w:r>
            <w:r w:rsidR="008C24F0" w:rsidRPr="00EA0621">
              <w:rPr>
                <w:rFonts w:cs="Open Sans"/>
                <w:szCs w:val="18"/>
              </w:rPr>
              <w:t>m EUR &lt;</w:t>
            </w:r>
            <w:r w:rsidR="008C24F0" w:rsidRPr="00EA0621">
              <w:rPr>
                <w:rFonts w:cs="Open Sans"/>
                <w:szCs w:val="18"/>
                <w:shd w:val="clear" w:color="auto" w:fill="C0C0C0"/>
              </w:rPr>
              <w:t>bedrag&gt;</w:t>
            </w:r>
          </w:p>
          <w:p w14:paraId="483518BA" w14:textId="31EB16FF" w:rsidR="008C24F0" w:rsidRPr="00EA0621" w:rsidRDefault="00FC379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Opdrachtsom (gefactureerd bedrag) EUR</w:t>
            </w:r>
            <w:r w:rsidR="008C24F0" w:rsidRPr="00EA0621">
              <w:rPr>
                <w:rFonts w:cs="Open Sans"/>
                <w:szCs w:val="18"/>
              </w:rPr>
              <w:t xml:space="preserve"> &lt;</w:t>
            </w:r>
            <w:r w:rsidR="008C24F0" w:rsidRPr="00EA0621">
              <w:rPr>
                <w:rFonts w:cs="Open Sans"/>
                <w:szCs w:val="18"/>
                <w:shd w:val="clear" w:color="auto" w:fill="C0C0C0"/>
              </w:rPr>
              <w:t>bedrag&gt;</w:t>
            </w:r>
          </w:p>
        </w:tc>
      </w:tr>
      <w:tr w:rsidR="008C24F0" w:rsidRPr="008C24F0" w14:paraId="6749EC7A" w14:textId="77777777" w:rsidTr="00574D2E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14:paraId="4FF983FF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Naam opdrachtgever:</w:t>
            </w:r>
          </w:p>
          <w:p w14:paraId="3249BF1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</w:p>
          <w:p w14:paraId="52343C41" w14:textId="2D4B83AA" w:rsidR="008C24F0" w:rsidRPr="00EA0621" w:rsidRDefault="0028130A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Contactpersoon</w:t>
            </w:r>
            <w:r w:rsidR="008C24F0" w:rsidRPr="00EA0621">
              <w:rPr>
                <w:rFonts w:cs="Open Sans"/>
                <w:szCs w:val="18"/>
              </w:rPr>
              <w:t xml:space="preserve"> van</w:t>
            </w:r>
            <w:r w:rsidRPr="00EA0621">
              <w:rPr>
                <w:rFonts w:cs="Open Sans"/>
                <w:szCs w:val="18"/>
              </w:rPr>
              <w:t xml:space="preserve"> de opdrachtgever</w:t>
            </w:r>
            <w:r w:rsidR="008C24F0" w:rsidRPr="00EA0621">
              <w:rPr>
                <w:rFonts w:cs="Open Sans"/>
                <w:szCs w:val="18"/>
              </w:rPr>
              <w:t>:</w:t>
            </w:r>
          </w:p>
        </w:tc>
        <w:tc>
          <w:tcPr>
            <w:tcW w:w="5455" w:type="dxa"/>
            <w:tcBorders>
              <w:left w:val="nil"/>
            </w:tcBorders>
          </w:tcPr>
          <w:p w14:paraId="38F86939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&lt;naam, plaats van vestiging&gt;</w:t>
            </w:r>
          </w:p>
          <w:p w14:paraId="2CE980DB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&lt;naam, plaats van vestiging&gt;</w:t>
            </w:r>
          </w:p>
          <w:p w14:paraId="15012089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&lt;adres, contactpersoon, telefoonnummer&gt;</w:t>
            </w:r>
          </w:p>
        </w:tc>
      </w:tr>
      <w:tr w:rsidR="008C24F0" w:rsidRPr="008C24F0" w14:paraId="10D03F87" w14:textId="77777777" w:rsidTr="00574D2E">
        <w:trPr>
          <w:trHeight w:val="852"/>
        </w:trPr>
        <w:tc>
          <w:tcPr>
            <w:tcW w:w="4323" w:type="dxa"/>
            <w:tcBorders>
              <w:right w:val="nil"/>
            </w:tcBorders>
          </w:tcPr>
          <w:p w14:paraId="1A01F3D1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Datum van opdracht:</w:t>
            </w:r>
          </w:p>
          <w:p w14:paraId="57F35731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Datum van oplevering:</w:t>
            </w:r>
          </w:p>
          <w:p w14:paraId="2D64CA78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Overeengekomen uitvoeringsduur</w:t>
            </w:r>
          </w:p>
          <w:p w14:paraId="0EB82501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14:paraId="49704ECF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&lt;datum&gt;</w:t>
            </w:r>
          </w:p>
          <w:p w14:paraId="748C44EC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&lt;datum&gt;</w:t>
            </w:r>
          </w:p>
          <w:p w14:paraId="443CF6E3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&lt;aantal jaren, maanden, etc.&gt;</w:t>
            </w:r>
          </w:p>
          <w:p w14:paraId="71D844B1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 xml:space="preserve">&lt;invullen&gt; </w:t>
            </w:r>
          </w:p>
        </w:tc>
      </w:tr>
      <w:tr w:rsidR="008C24F0" w:rsidRPr="008C24F0" w14:paraId="71E619D9" w14:textId="77777777" w:rsidTr="00574D2E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14:paraId="2021D006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Referentieproject uitgevoerd als coördinerend hoofdaannemer?</w:t>
            </w:r>
          </w:p>
          <w:p w14:paraId="4C362F93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De door Gegadigde feitelijk zelf uitgevoerde relevante werkzaamheden:</w:t>
            </w:r>
          </w:p>
          <w:p w14:paraId="55CBF97C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De door Onderaannemer(s) uitgevoerde relevante werkzaamheden voor de betreffende competentie(s):</w:t>
            </w:r>
          </w:p>
          <w:p w14:paraId="0D2EF725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 xml:space="preserve">In geval van combinatie: </w:t>
            </w:r>
          </w:p>
          <w:p w14:paraId="5DCC0BE6" w14:textId="641F8D5A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De door de Combinant in de Combinatie uitgevoerde werkzaamheden:</w:t>
            </w:r>
          </w:p>
          <w:p w14:paraId="77F15F00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Financiële waarde van deze werkzaamheden:</w:t>
            </w:r>
          </w:p>
        </w:tc>
        <w:tc>
          <w:tcPr>
            <w:tcW w:w="5455" w:type="dxa"/>
            <w:tcBorders>
              <w:left w:val="nil"/>
            </w:tcBorders>
          </w:tcPr>
          <w:p w14:paraId="01D68B26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&lt;ja/nee&gt;</w:t>
            </w:r>
            <w:r w:rsidRPr="00EA0621">
              <w:rPr>
                <w:rFonts w:cs="Open Sans"/>
                <w:szCs w:val="18"/>
                <w:shd w:val="clear" w:color="auto" w:fill="C0C0C0"/>
              </w:rPr>
              <w:br/>
            </w:r>
          </w:p>
          <w:p w14:paraId="1EA4E5EE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&lt;omschrijving van de werkzaamheden&gt;</w:t>
            </w:r>
            <w:r w:rsidRPr="00EA0621">
              <w:rPr>
                <w:rFonts w:cs="Open Sans"/>
                <w:szCs w:val="18"/>
                <w:shd w:val="clear" w:color="auto" w:fill="C0C0C0"/>
              </w:rPr>
              <w:br/>
            </w:r>
          </w:p>
          <w:p w14:paraId="3715ACFC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&lt;omschrijving van de werkzaamheden naam Onderaannemer&gt;</w:t>
            </w:r>
            <w:r w:rsidRPr="00EA0621">
              <w:rPr>
                <w:rFonts w:cs="Open Sans"/>
                <w:szCs w:val="18"/>
                <w:shd w:val="clear" w:color="auto" w:fill="C0C0C0"/>
              </w:rPr>
              <w:br/>
              <w:t xml:space="preserve"> </w:t>
            </w:r>
          </w:p>
          <w:p w14:paraId="559A2200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</w:p>
          <w:p w14:paraId="15174DC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&lt;omschrijving van de werkzaamheden&gt;</w:t>
            </w:r>
          </w:p>
          <w:p w14:paraId="3A0F2408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&lt;bedrag&gt;</w:t>
            </w:r>
          </w:p>
        </w:tc>
      </w:tr>
      <w:tr w:rsidR="008C24F0" w:rsidRPr="008C24F0" w14:paraId="121F1ED8" w14:textId="77777777" w:rsidTr="00574D2E">
        <w:trPr>
          <w:trHeight w:val="400"/>
        </w:trPr>
        <w:tc>
          <w:tcPr>
            <w:tcW w:w="4323" w:type="dxa"/>
            <w:tcBorders>
              <w:right w:val="nil"/>
            </w:tcBorders>
          </w:tcPr>
          <w:p w14:paraId="237A9CF5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Aan welke kerncompetentie(s) wordt met dit referentieproject voldaan?</w:t>
            </w:r>
          </w:p>
        </w:tc>
        <w:tc>
          <w:tcPr>
            <w:tcW w:w="5455" w:type="dxa"/>
            <w:tcBorders>
              <w:left w:val="nil"/>
            </w:tcBorders>
          </w:tcPr>
          <w:p w14:paraId="31E4380C" w14:textId="451BD7CA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&lt;kerncompetentie&gt;</w:t>
            </w:r>
          </w:p>
          <w:p w14:paraId="1B47046C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</w:p>
          <w:p w14:paraId="0E815178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</w:p>
        </w:tc>
      </w:tr>
      <w:tr w:rsidR="008C24F0" w:rsidRPr="008C24F0" w14:paraId="656177C7" w14:textId="77777777" w:rsidTr="00574D2E">
        <w:trPr>
          <w:trHeight w:val="690"/>
        </w:trPr>
        <w:tc>
          <w:tcPr>
            <w:tcW w:w="4323" w:type="dxa"/>
            <w:tcBorders>
              <w:right w:val="nil"/>
            </w:tcBorders>
          </w:tcPr>
          <w:p w14:paraId="4EEF0B6D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>Maak de relevantie expliciet ten aanzien van de betreffende kerncompetentie(s) selectiecriteria van dit referentieproject.</w:t>
            </w:r>
          </w:p>
          <w:p w14:paraId="1EABF728" w14:textId="77777777" w:rsidR="0023581B" w:rsidRPr="00EA0621" w:rsidRDefault="0023581B" w:rsidP="00574D2E">
            <w:pPr>
              <w:spacing w:before="60" w:after="60"/>
              <w:rPr>
                <w:rFonts w:cs="Open Sans"/>
                <w:szCs w:val="18"/>
              </w:rPr>
            </w:pPr>
          </w:p>
          <w:p w14:paraId="43962EF6" w14:textId="17FD63B3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  <w:r w:rsidRPr="00EA0621">
              <w:rPr>
                <w:rFonts w:cs="Open Sans"/>
                <w:szCs w:val="18"/>
              </w:rPr>
              <w:t xml:space="preserve">(toelichting per </w:t>
            </w:r>
            <w:r w:rsidRPr="00EA0621">
              <w:rPr>
                <w:rFonts w:cs="Open Sans"/>
                <w:b/>
                <w:szCs w:val="18"/>
              </w:rPr>
              <w:t>kerncompetentie</w:t>
            </w:r>
            <w:r w:rsidRPr="00EA0621">
              <w:rPr>
                <w:rFonts w:cs="Open Sans"/>
                <w:szCs w:val="18"/>
              </w:rPr>
              <w:t xml:space="preserve"> waar met dit referentieproject aan wordt voldaan en waar dit terug te vinden is in het bewijsdocument.)</w:t>
            </w:r>
          </w:p>
          <w:p w14:paraId="73946F74" w14:textId="77777777" w:rsidR="008C24F0" w:rsidRPr="00EA0621" w:rsidRDefault="008C24F0" w:rsidP="00574D2E">
            <w:pPr>
              <w:spacing w:before="60" w:after="60"/>
              <w:rPr>
                <w:rFonts w:cs="Open Sans"/>
                <w:szCs w:val="18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14:paraId="1D73250F" w14:textId="49031DDD" w:rsidR="008C24F0" w:rsidRPr="00EA0621" w:rsidRDefault="008C24F0" w:rsidP="0028130A">
            <w:pPr>
              <w:spacing w:before="60" w:after="60"/>
              <w:rPr>
                <w:rFonts w:cs="Open Sans"/>
                <w:szCs w:val="18"/>
                <w:shd w:val="clear" w:color="auto" w:fill="C0C0C0"/>
              </w:rPr>
            </w:pPr>
            <w:r w:rsidRPr="00EA0621">
              <w:rPr>
                <w:rFonts w:cs="Open Sans"/>
                <w:szCs w:val="18"/>
                <w:shd w:val="clear" w:color="auto" w:fill="C0C0C0"/>
              </w:rPr>
              <w:t>&lt;toelichting&gt;</w:t>
            </w:r>
          </w:p>
        </w:tc>
      </w:tr>
    </w:tbl>
    <w:p w14:paraId="0CCB52EF" w14:textId="77777777" w:rsidR="00147F0E" w:rsidRDefault="00147F0E" w:rsidP="002813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84"/>
        <w:gridCol w:w="4677"/>
      </w:tblGrid>
      <w:tr w:rsidR="00887171" w:rsidRPr="00042189" w14:paraId="2A17AE6C" w14:textId="11B768E3" w:rsidTr="00887171">
        <w:tc>
          <w:tcPr>
            <w:tcW w:w="1838" w:type="dxa"/>
            <w:tcBorders>
              <w:right w:val="nil"/>
            </w:tcBorders>
            <w:shd w:val="clear" w:color="auto" w:fill="auto"/>
          </w:tcPr>
          <w:p w14:paraId="43CFA986" w14:textId="4EFC995F" w:rsidR="00887171" w:rsidRPr="00042189" w:rsidRDefault="00887171" w:rsidP="00906BED">
            <w:pPr>
              <w:rPr>
                <w:rFonts w:ascii="Corbel" w:hAnsi="Corbel" w:cs="Arial"/>
                <w:b/>
                <w:szCs w:val="18"/>
              </w:rPr>
            </w:pPr>
            <w:r w:rsidRPr="00042189">
              <w:rPr>
                <w:rFonts w:ascii="Corbel" w:hAnsi="Corbel" w:cs="Arial"/>
                <w:b/>
                <w:szCs w:val="18"/>
              </w:rPr>
              <w:t>Naam Gegadigde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7CE2F681" w14:textId="3156DECA" w:rsidR="00887171" w:rsidRPr="00042189" w:rsidRDefault="00887171" w:rsidP="009C23B7">
            <w:pPr>
              <w:spacing w:before="60" w:after="60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:</w:t>
            </w:r>
          </w:p>
        </w:tc>
        <w:tc>
          <w:tcPr>
            <w:tcW w:w="4677" w:type="dxa"/>
          </w:tcPr>
          <w:p w14:paraId="443F78AC" w14:textId="77777777" w:rsidR="00887171" w:rsidRDefault="00887171" w:rsidP="009C23B7">
            <w:pPr>
              <w:spacing w:before="60" w:after="60"/>
              <w:rPr>
                <w:rFonts w:ascii="Corbel" w:hAnsi="Corbel" w:cs="Arial"/>
                <w:szCs w:val="18"/>
              </w:rPr>
            </w:pPr>
          </w:p>
        </w:tc>
      </w:tr>
      <w:tr w:rsidR="00887171" w:rsidRPr="00042189" w14:paraId="16D60E50" w14:textId="47179FA4" w:rsidTr="00887171">
        <w:tc>
          <w:tcPr>
            <w:tcW w:w="1838" w:type="dxa"/>
            <w:tcBorders>
              <w:right w:val="nil"/>
            </w:tcBorders>
            <w:shd w:val="clear" w:color="auto" w:fill="auto"/>
          </w:tcPr>
          <w:p w14:paraId="31570041" w14:textId="172C2019" w:rsidR="00887171" w:rsidRPr="00042189" w:rsidRDefault="00887171" w:rsidP="00906BED">
            <w:pPr>
              <w:rPr>
                <w:rFonts w:ascii="Corbel" w:hAnsi="Corbel" w:cs="Arial"/>
                <w:b/>
                <w:szCs w:val="18"/>
              </w:rPr>
            </w:pPr>
            <w:r w:rsidRPr="00042189">
              <w:rPr>
                <w:rFonts w:ascii="Corbel" w:hAnsi="Corbel" w:cs="Arial"/>
                <w:b/>
                <w:szCs w:val="18"/>
              </w:rPr>
              <w:t>Naam functionaris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4137DAEA" w14:textId="6CADAA65" w:rsidR="00887171" w:rsidRPr="00042189" w:rsidRDefault="00887171" w:rsidP="009C23B7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:</w:t>
            </w:r>
          </w:p>
        </w:tc>
        <w:tc>
          <w:tcPr>
            <w:tcW w:w="4677" w:type="dxa"/>
          </w:tcPr>
          <w:p w14:paraId="70541EA8" w14:textId="77777777" w:rsidR="00887171" w:rsidRDefault="00887171" w:rsidP="009C23B7">
            <w:pPr>
              <w:rPr>
                <w:rFonts w:ascii="Corbel" w:hAnsi="Corbel" w:cs="Arial"/>
                <w:szCs w:val="18"/>
              </w:rPr>
            </w:pPr>
          </w:p>
        </w:tc>
      </w:tr>
      <w:tr w:rsidR="00887171" w:rsidRPr="00042189" w14:paraId="012FA27B" w14:textId="2C336582" w:rsidTr="00887171">
        <w:tc>
          <w:tcPr>
            <w:tcW w:w="1838" w:type="dxa"/>
            <w:tcBorders>
              <w:right w:val="nil"/>
            </w:tcBorders>
            <w:shd w:val="clear" w:color="auto" w:fill="auto"/>
          </w:tcPr>
          <w:p w14:paraId="01EB8C81" w14:textId="43748D09" w:rsidR="00887171" w:rsidRPr="00042189" w:rsidRDefault="00887171" w:rsidP="00906BED">
            <w:pPr>
              <w:rPr>
                <w:rFonts w:ascii="Corbel" w:hAnsi="Corbel" w:cs="Arial"/>
                <w:b/>
                <w:szCs w:val="18"/>
              </w:rPr>
            </w:pPr>
            <w:r w:rsidRPr="00042189">
              <w:rPr>
                <w:rFonts w:ascii="Corbel" w:hAnsi="Corbel" w:cs="Arial"/>
                <w:b/>
                <w:szCs w:val="18"/>
              </w:rPr>
              <w:t>Dat</w:t>
            </w:r>
            <w:r>
              <w:rPr>
                <w:rFonts w:ascii="Corbel" w:hAnsi="Corbel" w:cs="Arial"/>
                <w:b/>
                <w:szCs w:val="18"/>
              </w:rPr>
              <w:t>um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15C3520E" w14:textId="5D6EDBAD" w:rsidR="00887171" w:rsidRPr="00042189" w:rsidRDefault="00887171" w:rsidP="009C23B7">
            <w:pPr>
              <w:spacing w:before="60" w:after="60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:</w:t>
            </w:r>
          </w:p>
        </w:tc>
        <w:tc>
          <w:tcPr>
            <w:tcW w:w="4677" w:type="dxa"/>
          </w:tcPr>
          <w:p w14:paraId="4AC9EA7E" w14:textId="77777777" w:rsidR="00887171" w:rsidRDefault="00887171" w:rsidP="009C23B7">
            <w:pPr>
              <w:spacing w:before="60" w:after="60"/>
              <w:rPr>
                <w:rFonts w:ascii="Corbel" w:hAnsi="Corbel" w:cs="Arial"/>
                <w:szCs w:val="18"/>
              </w:rPr>
            </w:pPr>
          </w:p>
        </w:tc>
      </w:tr>
      <w:tr w:rsidR="00887171" w:rsidRPr="00042189" w14:paraId="57025EF9" w14:textId="2F2C5751" w:rsidTr="00887171">
        <w:tc>
          <w:tcPr>
            <w:tcW w:w="1838" w:type="dxa"/>
            <w:tcBorders>
              <w:right w:val="nil"/>
            </w:tcBorders>
            <w:shd w:val="clear" w:color="auto" w:fill="auto"/>
          </w:tcPr>
          <w:p w14:paraId="77612A13" w14:textId="6A9EB018" w:rsidR="00887171" w:rsidRPr="00042189" w:rsidRDefault="00887171" w:rsidP="00906BED">
            <w:pPr>
              <w:rPr>
                <w:rFonts w:ascii="Corbel" w:hAnsi="Corbel" w:cs="Arial"/>
                <w:b/>
                <w:szCs w:val="18"/>
              </w:rPr>
            </w:pPr>
            <w:r w:rsidRPr="00042189">
              <w:rPr>
                <w:rFonts w:ascii="Corbel" w:hAnsi="Corbel" w:cs="Arial"/>
                <w:b/>
                <w:szCs w:val="18"/>
              </w:rPr>
              <w:t>Handtekening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659824B2" w14:textId="77777777" w:rsidR="00887171" w:rsidRPr="00042189" w:rsidRDefault="00887171" w:rsidP="009C23B7">
            <w:pPr>
              <w:rPr>
                <w:rFonts w:ascii="Corbel" w:hAnsi="Corbel" w:cs="Arial"/>
                <w:szCs w:val="18"/>
              </w:rPr>
            </w:pPr>
          </w:p>
          <w:p w14:paraId="18C49C01" w14:textId="77777777" w:rsidR="00887171" w:rsidRPr="00042189" w:rsidRDefault="00887171" w:rsidP="009C23B7">
            <w:pPr>
              <w:rPr>
                <w:rFonts w:ascii="Corbel" w:hAnsi="Corbel" w:cs="Arial"/>
                <w:szCs w:val="18"/>
              </w:rPr>
            </w:pPr>
          </w:p>
          <w:p w14:paraId="49A195F3" w14:textId="77777777" w:rsidR="00887171" w:rsidRPr="00042189" w:rsidRDefault="00887171" w:rsidP="009C23B7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4677" w:type="dxa"/>
          </w:tcPr>
          <w:p w14:paraId="161C239E" w14:textId="77777777" w:rsidR="00887171" w:rsidRDefault="00887171" w:rsidP="009C23B7">
            <w:pPr>
              <w:rPr>
                <w:rFonts w:ascii="Corbel" w:hAnsi="Corbel" w:cs="Arial"/>
                <w:szCs w:val="18"/>
              </w:rPr>
            </w:pPr>
          </w:p>
          <w:p w14:paraId="1BB0A844" w14:textId="77777777" w:rsidR="0018588B" w:rsidRDefault="0018588B" w:rsidP="009C23B7">
            <w:pPr>
              <w:rPr>
                <w:rFonts w:ascii="Corbel" w:hAnsi="Corbel" w:cs="Arial"/>
                <w:szCs w:val="18"/>
              </w:rPr>
            </w:pPr>
          </w:p>
          <w:p w14:paraId="5CB2F2F5" w14:textId="77777777" w:rsidR="0018588B" w:rsidRDefault="0018588B" w:rsidP="009C23B7">
            <w:pPr>
              <w:rPr>
                <w:rFonts w:ascii="Corbel" w:hAnsi="Corbel" w:cs="Arial"/>
                <w:szCs w:val="18"/>
              </w:rPr>
            </w:pPr>
          </w:p>
          <w:p w14:paraId="531E81C9" w14:textId="77777777" w:rsidR="0018588B" w:rsidRPr="00042189" w:rsidRDefault="0018588B" w:rsidP="009C23B7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251FFED5" w14:textId="2876315E" w:rsidR="00F44659" w:rsidRDefault="00F44659">
      <w:pPr>
        <w:spacing w:after="160"/>
        <w:contextualSpacing w:val="0"/>
      </w:pPr>
    </w:p>
    <w:sectPr w:rsidR="00F44659" w:rsidSect="00C06B6A">
      <w:headerReference w:type="even" r:id="rId9"/>
      <w:headerReference w:type="default" r:id="rId10"/>
      <w:headerReference w:type="first" r:id="rId11"/>
      <w:footerReference w:type="first" r:id="rId12"/>
      <w:type w:val="oddPage"/>
      <w:pgSz w:w="11906" w:h="16838" w:code="9"/>
      <w:pgMar w:top="1134" w:right="1134" w:bottom="1134" w:left="1134" w:header="567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0D980" w14:textId="77777777" w:rsidR="00E129B1" w:rsidRDefault="00E129B1" w:rsidP="00544E86">
      <w:pPr>
        <w:spacing w:line="240" w:lineRule="auto"/>
      </w:pPr>
      <w:r>
        <w:separator/>
      </w:r>
    </w:p>
  </w:endnote>
  <w:endnote w:type="continuationSeparator" w:id="0">
    <w:p w14:paraId="1B9F9115" w14:textId="77777777" w:rsidR="00E129B1" w:rsidRDefault="00E129B1" w:rsidP="00544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4172660"/>
      <w:docPartObj>
        <w:docPartGallery w:val="Page Numbers (Bottom of Page)"/>
        <w:docPartUnique/>
      </w:docPartObj>
    </w:sdtPr>
    <w:sdtContent>
      <w:p w14:paraId="75EA97E2" w14:textId="63EAC00A" w:rsidR="00B72463" w:rsidRDefault="00047A62" w:rsidP="00053EA4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65920" behindDoc="1" locked="1" layoutInCell="1" allowOverlap="1" wp14:anchorId="7F4A1BEE" wp14:editId="26B75C51">
              <wp:simplePos x="0" y="0"/>
              <wp:positionH relativeFrom="margin">
                <wp:align>left</wp:align>
              </wp:positionH>
              <wp:positionV relativeFrom="page">
                <wp:posOffset>10045065</wp:posOffset>
              </wp:positionV>
              <wp:extent cx="3765600" cy="673200"/>
              <wp:effectExtent l="0" t="0" r="6350" b="0"/>
              <wp:wrapNone/>
              <wp:docPr id="922453794" name="Afbeelding 922453794" descr="Afbeelding met windmolen, silhoue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868089" name="Afbeelding 367868089" descr="Afbeelding met windmolen, silhoue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600" cy="67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72463" w:rsidRPr="007F00EB">
          <w:rPr>
            <w:b/>
            <w:bCs/>
          </w:rPr>
          <w:fldChar w:fldCharType="begin"/>
        </w:r>
        <w:r w:rsidR="00B72463" w:rsidRPr="007F00EB">
          <w:rPr>
            <w:b/>
            <w:bCs/>
          </w:rPr>
          <w:instrText>PAGE   \* MERGEFORMAT</w:instrText>
        </w:r>
        <w:r w:rsidR="00B72463" w:rsidRPr="007F00EB">
          <w:rPr>
            <w:b/>
            <w:bCs/>
          </w:rPr>
          <w:fldChar w:fldCharType="separate"/>
        </w:r>
        <w:r w:rsidR="00B72463" w:rsidRPr="007F00EB">
          <w:rPr>
            <w:b/>
            <w:bCs/>
          </w:rPr>
          <w:t>2</w:t>
        </w:r>
        <w:r w:rsidR="00B72463" w:rsidRPr="007F00EB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3FCE1" w14:textId="77777777" w:rsidR="00E129B1" w:rsidRDefault="00E129B1" w:rsidP="00544E86">
      <w:pPr>
        <w:spacing w:line="240" w:lineRule="auto"/>
      </w:pPr>
      <w:r>
        <w:separator/>
      </w:r>
    </w:p>
  </w:footnote>
  <w:footnote w:type="continuationSeparator" w:id="0">
    <w:p w14:paraId="2E8AA97D" w14:textId="77777777" w:rsidR="00E129B1" w:rsidRDefault="00E129B1" w:rsidP="00544E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91433" w14:textId="77777777" w:rsidR="00273504" w:rsidRDefault="002735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2213" w14:textId="4DB1E5ED" w:rsidR="00117594" w:rsidRPr="008101FA" w:rsidRDefault="008325AF" w:rsidP="00BB5A24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84352" behindDoc="1" locked="0" layoutInCell="1" allowOverlap="1" wp14:anchorId="03ED701B" wp14:editId="3422C423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1332112739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594" w:rsidRPr="00117594">
      <w:rPr>
        <w:rStyle w:val="Subtielebenadrukking"/>
        <w:b/>
        <w:bCs/>
      </w:rPr>
      <w:t xml:space="preserve"> </w:t>
    </w:r>
    <w:sdt>
      <w:sdtPr>
        <w:rPr>
          <w:rStyle w:val="Subtielebenadrukking"/>
          <w:b/>
          <w:bCs/>
        </w:rPr>
        <w:alias w:val="Titel"/>
        <w:tag w:val=""/>
        <w:id w:val="1614862290"/>
        <w:placeholder>
          <w:docPart w:val="D56F4F76339246CFBC35364A7C63277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17594" w:rsidRPr="008101FA">
          <w:rPr>
            <w:rStyle w:val="Subtielebenadrukking"/>
            <w:b/>
            <w:bCs/>
          </w:rPr>
          <w:t>Selectieleidraad</w:t>
        </w:r>
      </w:sdtContent>
    </w:sdt>
    <w:r w:rsidR="00117594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307709833"/>
        <w:placeholder>
          <w:docPart w:val="0309C69BC1404ACFADBF28A5F19E8F8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  <w:p w14:paraId="7719C87A" w14:textId="186C0939" w:rsidR="00273504" w:rsidRDefault="002735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2F9C" w14:textId="3C7A32CB" w:rsidR="00B72463" w:rsidRPr="008101FA" w:rsidRDefault="008325AF" w:rsidP="00EA0791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73088" behindDoc="1" locked="0" layoutInCell="1" allowOverlap="1" wp14:anchorId="29008B71" wp14:editId="0C782F92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660974310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Subtielebenadrukking"/>
          <w:b/>
          <w:bCs/>
        </w:rPr>
        <w:alias w:val="Titel"/>
        <w:tag w:val=""/>
        <w:id w:val="1194737902"/>
        <w:placeholder>
          <w:docPart w:val="EAB37BDFB34342CE9E5BEDD47F282E7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60ABB" w:rsidRPr="008101FA">
          <w:rPr>
            <w:rStyle w:val="Subtielebenadrukking"/>
            <w:b/>
            <w:bCs/>
          </w:rPr>
          <w:t>Selectieleidraad</w:t>
        </w:r>
      </w:sdtContent>
    </w:sdt>
    <w:r w:rsidR="0055026E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1930806706"/>
        <w:placeholder>
          <w:docPart w:val="91BB7FC7812F478788125A4A96DAD1C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EED"/>
    <w:multiLevelType w:val="hybridMultilevel"/>
    <w:tmpl w:val="8C725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3A7F"/>
    <w:multiLevelType w:val="hybridMultilevel"/>
    <w:tmpl w:val="AFA25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336"/>
    <w:multiLevelType w:val="hybridMultilevel"/>
    <w:tmpl w:val="FE2C9B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0662"/>
    <w:multiLevelType w:val="hybridMultilevel"/>
    <w:tmpl w:val="207A6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868"/>
    <w:multiLevelType w:val="hybridMultilevel"/>
    <w:tmpl w:val="506C92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66A7"/>
    <w:multiLevelType w:val="hybridMultilevel"/>
    <w:tmpl w:val="FE64E224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7" w15:restartNumberingAfterBreak="0">
    <w:nsid w:val="2209621E"/>
    <w:multiLevelType w:val="hybridMultilevel"/>
    <w:tmpl w:val="B8FC23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814D0"/>
    <w:multiLevelType w:val="hybridMultilevel"/>
    <w:tmpl w:val="C64009CE"/>
    <w:lvl w:ilvl="0" w:tplc="3574F3FC">
      <w:start w:val="3"/>
      <w:numFmt w:val="bullet"/>
      <w:lvlText w:val="-"/>
      <w:lvlJc w:val="left"/>
      <w:rPr>
        <w:rFonts w:ascii="Open Sans" w:eastAsiaTheme="minorHAnsi" w:hAnsi="Open Sans" w:cs="Open San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6721603"/>
    <w:multiLevelType w:val="hybridMultilevel"/>
    <w:tmpl w:val="3CFE4A50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C7E76"/>
    <w:multiLevelType w:val="hybridMultilevel"/>
    <w:tmpl w:val="F78429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46E216">
      <w:start w:val="5"/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E66E1"/>
    <w:multiLevelType w:val="hybridMultilevel"/>
    <w:tmpl w:val="D0504856"/>
    <w:lvl w:ilvl="0" w:tplc="642A200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248E3"/>
    <w:multiLevelType w:val="hybridMultilevel"/>
    <w:tmpl w:val="D11A64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B4EBA"/>
    <w:multiLevelType w:val="hybridMultilevel"/>
    <w:tmpl w:val="DC60F0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A245C"/>
    <w:multiLevelType w:val="hybridMultilevel"/>
    <w:tmpl w:val="C8308B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4997"/>
    <w:multiLevelType w:val="hybridMultilevel"/>
    <w:tmpl w:val="C7B6206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76323"/>
    <w:multiLevelType w:val="hybridMultilevel"/>
    <w:tmpl w:val="E5A21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4080"/>
    <w:multiLevelType w:val="hybridMultilevel"/>
    <w:tmpl w:val="3EC68138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40269"/>
    <w:multiLevelType w:val="hybridMultilevel"/>
    <w:tmpl w:val="795415D0"/>
    <w:lvl w:ilvl="0" w:tplc="01CE9486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A1B"/>
    <w:multiLevelType w:val="hybridMultilevel"/>
    <w:tmpl w:val="E506B018"/>
    <w:lvl w:ilvl="0" w:tplc="382AEC20">
      <w:start w:val="1"/>
      <w:numFmt w:val="bullet"/>
      <w:pStyle w:val="Lijstalinea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81433B"/>
    <w:multiLevelType w:val="hybridMultilevel"/>
    <w:tmpl w:val="864C73DA"/>
    <w:lvl w:ilvl="0" w:tplc="BB7AE0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B12C5"/>
    <w:multiLevelType w:val="hybridMultilevel"/>
    <w:tmpl w:val="E8F80BE4"/>
    <w:lvl w:ilvl="0" w:tplc="3DF66AB4">
      <w:start w:val="3"/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119"/>
    <w:multiLevelType w:val="hybridMultilevel"/>
    <w:tmpl w:val="7EA88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D3F27"/>
    <w:multiLevelType w:val="hybridMultilevel"/>
    <w:tmpl w:val="E7229A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2A05"/>
    <w:multiLevelType w:val="hybridMultilevel"/>
    <w:tmpl w:val="83FCEF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E2F4A"/>
    <w:multiLevelType w:val="hybridMultilevel"/>
    <w:tmpl w:val="AE0ED6E2"/>
    <w:lvl w:ilvl="0" w:tplc="3574F3FC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57B06"/>
    <w:multiLevelType w:val="hybridMultilevel"/>
    <w:tmpl w:val="E3A868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80491"/>
    <w:multiLevelType w:val="hybridMultilevel"/>
    <w:tmpl w:val="7186AE6E"/>
    <w:lvl w:ilvl="0" w:tplc="0413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B7367CA"/>
    <w:multiLevelType w:val="hybridMultilevel"/>
    <w:tmpl w:val="72CC907E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4707"/>
    <w:multiLevelType w:val="hybridMultilevel"/>
    <w:tmpl w:val="102CD1E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576C2"/>
    <w:multiLevelType w:val="multilevel"/>
    <w:tmpl w:val="2528FD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C13F0D"/>
    <w:multiLevelType w:val="hybridMultilevel"/>
    <w:tmpl w:val="509AB0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64503"/>
    <w:multiLevelType w:val="hybridMultilevel"/>
    <w:tmpl w:val="895AD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30C35"/>
    <w:multiLevelType w:val="hybridMultilevel"/>
    <w:tmpl w:val="AF5259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06BE1"/>
    <w:multiLevelType w:val="hybridMultilevel"/>
    <w:tmpl w:val="23F282C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CFD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C5F1187"/>
    <w:multiLevelType w:val="hybridMultilevel"/>
    <w:tmpl w:val="133E73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78878">
    <w:abstractNumId w:val="30"/>
  </w:num>
  <w:num w:numId="2" w16cid:durableId="1674137851">
    <w:abstractNumId w:val="32"/>
  </w:num>
  <w:num w:numId="3" w16cid:durableId="412288537">
    <w:abstractNumId w:val="4"/>
  </w:num>
  <w:num w:numId="4" w16cid:durableId="709183885">
    <w:abstractNumId w:val="31"/>
  </w:num>
  <w:num w:numId="5" w16cid:durableId="1934892912">
    <w:abstractNumId w:val="11"/>
  </w:num>
  <w:num w:numId="6" w16cid:durableId="633215059">
    <w:abstractNumId w:val="19"/>
  </w:num>
  <w:num w:numId="7" w16cid:durableId="686832382">
    <w:abstractNumId w:val="26"/>
  </w:num>
  <w:num w:numId="8" w16cid:durableId="1234779963">
    <w:abstractNumId w:val="3"/>
  </w:num>
  <w:num w:numId="9" w16cid:durableId="325669234">
    <w:abstractNumId w:val="33"/>
  </w:num>
  <w:num w:numId="10" w16cid:durableId="1155948805">
    <w:abstractNumId w:val="16"/>
  </w:num>
  <w:num w:numId="11" w16cid:durableId="273825601">
    <w:abstractNumId w:val="20"/>
  </w:num>
  <w:num w:numId="12" w16cid:durableId="2060205870">
    <w:abstractNumId w:val="2"/>
  </w:num>
  <w:num w:numId="13" w16cid:durableId="1872691316">
    <w:abstractNumId w:val="15"/>
  </w:num>
  <w:num w:numId="14" w16cid:durableId="1945533477">
    <w:abstractNumId w:val="29"/>
  </w:num>
  <w:num w:numId="15" w16cid:durableId="990448290">
    <w:abstractNumId w:val="21"/>
  </w:num>
  <w:num w:numId="16" w16cid:durableId="1820145887">
    <w:abstractNumId w:val="34"/>
  </w:num>
  <w:num w:numId="17" w16cid:durableId="1217006305">
    <w:abstractNumId w:val="1"/>
  </w:num>
  <w:num w:numId="18" w16cid:durableId="1315598640">
    <w:abstractNumId w:val="0"/>
  </w:num>
  <w:num w:numId="19" w16cid:durableId="1235356416">
    <w:abstractNumId w:val="10"/>
  </w:num>
  <w:num w:numId="20" w16cid:durableId="1419255113">
    <w:abstractNumId w:val="22"/>
  </w:num>
  <w:num w:numId="21" w16cid:durableId="2138640547">
    <w:abstractNumId w:val="36"/>
  </w:num>
  <w:num w:numId="22" w16cid:durableId="1636716005">
    <w:abstractNumId w:val="7"/>
  </w:num>
  <w:num w:numId="23" w16cid:durableId="1690568802">
    <w:abstractNumId w:val="25"/>
  </w:num>
  <w:num w:numId="24" w16cid:durableId="2443624">
    <w:abstractNumId w:val="23"/>
  </w:num>
  <w:num w:numId="25" w16cid:durableId="889800360">
    <w:abstractNumId w:val="14"/>
  </w:num>
  <w:num w:numId="26" w16cid:durableId="2107261748">
    <w:abstractNumId w:val="24"/>
  </w:num>
  <w:num w:numId="27" w16cid:durableId="1899439602">
    <w:abstractNumId w:val="5"/>
  </w:num>
  <w:num w:numId="28" w16cid:durableId="948242149">
    <w:abstractNumId w:val="35"/>
  </w:num>
  <w:num w:numId="29" w16cid:durableId="578715462">
    <w:abstractNumId w:val="8"/>
  </w:num>
  <w:num w:numId="30" w16cid:durableId="1438135120">
    <w:abstractNumId w:val="27"/>
  </w:num>
  <w:num w:numId="31" w16cid:durableId="949431887">
    <w:abstractNumId w:val="19"/>
  </w:num>
  <w:num w:numId="32" w16cid:durableId="1703704406">
    <w:abstractNumId w:val="12"/>
  </w:num>
  <w:num w:numId="33" w16cid:durableId="889455974">
    <w:abstractNumId w:val="13"/>
  </w:num>
  <w:num w:numId="34" w16cid:durableId="1098716409">
    <w:abstractNumId w:val="28"/>
  </w:num>
  <w:num w:numId="35" w16cid:durableId="69424489">
    <w:abstractNumId w:val="6"/>
  </w:num>
  <w:num w:numId="36" w16cid:durableId="2025133171">
    <w:abstractNumId w:val="9"/>
  </w:num>
  <w:num w:numId="37" w16cid:durableId="1312637018">
    <w:abstractNumId w:val="19"/>
  </w:num>
  <w:num w:numId="38" w16cid:durableId="193857764">
    <w:abstractNumId w:val="18"/>
  </w:num>
  <w:num w:numId="39" w16cid:durableId="920333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60"/>
    <w:rsid w:val="000017E9"/>
    <w:rsid w:val="00007CA7"/>
    <w:rsid w:val="00013996"/>
    <w:rsid w:val="0002287A"/>
    <w:rsid w:val="00023AD1"/>
    <w:rsid w:val="00026451"/>
    <w:rsid w:val="00033401"/>
    <w:rsid w:val="00034B1B"/>
    <w:rsid w:val="0003686A"/>
    <w:rsid w:val="00037D31"/>
    <w:rsid w:val="00043477"/>
    <w:rsid w:val="0004644C"/>
    <w:rsid w:val="000466A2"/>
    <w:rsid w:val="00047A62"/>
    <w:rsid w:val="00047C11"/>
    <w:rsid w:val="00050DB2"/>
    <w:rsid w:val="00052691"/>
    <w:rsid w:val="00053EA4"/>
    <w:rsid w:val="00054DB2"/>
    <w:rsid w:val="00055E55"/>
    <w:rsid w:val="00057832"/>
    <w:rsid w:val="000758A8"/>
    <w:rsid w:val="00076C0D"/>
    <w:rsid w:val="00081DEE"/>
    <w:rsid w:val="00082F78"/>
    <w:rsid w:val="00085034"/>
    <w:rsid w:val="000927AD"/>
    <w:rsid w:val="00094F24"/>
    <w:rsid w:val="00096B84"/>
    <w:rsid w:val="000B0E17"/>
    <w:rsid w:val="000B7D1D"/>
    <w:rsid w:val="000C1622"/>
    <w:rsid w:val="000C1DAD"/>
    <w:rsid w:val="000C48D6"/>
    <w:rsid w:val="000C6141"/>
    <w:rsid w:val="000C766D"/>
    <w:rsid w:val="000D397A"/>
    <w:rsid w:val="000D5585"/>
    <w:rsid w:val="000D5D4E"/>
    <w:rsid w:val="000D677D"/>
    <w:rsid w:val="000E5428"/>
    <w:rsid w:val="000F03B2"/>
    <w:rsid w:val="000F22BE"/>
    <w:rsid w:val="00100479"/>
    <w:rsid w:val="00102D31"/>
    <w:rsid w:val="001034C1"/>
    <w:rsid w:val="001065B5"/>
    <w:rsid w:val="00111159"/>
    <w:rsid w:val="0011429F"/>
    <w:rsid w:val="001144D9"/>
    <w:rsid w:val="001167AF"/>
    <w:rsid w:val="00117594"/>
    <w:rsid w:val="00131776"/>
    <w:rsid w:val="00132AAD"/>
    <w:rsid w:val="00140177"/>
    <w:rsid w:val="00141163"/>
    <w:rsid w:val="00142DA6"/>
    <w:rsid w:val="0014401C"/>
    <w:rsid w:val="00147F0E"/>
    <w:rsid w:val="00150C77"/>
    <w:rsid w:val="00154262"/>
    <w:rsid w:val="00157504"/>
    <w:rsid w:val="00157969"/>
    <w:rsid w:val="00161977"/>
    <w:rsid w:val="00162128"/>
    <w:rsid w:val="00162E92"/>
    <w:rsid w:val="00164C07"/>
    <w:rsid w:val="00164D2B"/>
    <w:rsid w:val="00167FF0"/>
    <w:rsid w:val="00171342"/>
    <w:rsid w:val="0017145A"/>
    <w:rsid w:val="001740F3"/>
    <w:rsid w:val="001741F4"/>
    <w:rsid w:val="00174E67"/>
    <w:rsid w:val="00175A90"/>
    <w:rsid w:val="00176757"/>
    <w:rsid w:val="001828BD"/>
    <w:rsid w:val="0018588B"/>
    <w:rsid w:val="00190E1C"/>
    <w:rsid w:val="00191833"/>
    <w:rsid w:val="001921BC"/>
    <w:rsid w:val="00195A3D"/>
    <w:rsid w:val="001A088D"/>
    <w:rsid w:val="001A1DCC"/>
    <w:rsid w:val="001A263D"/>
    <w:rsid w:val="001B0063"/>
    <w:rsid w:val="001B14B8"/>
    <w:rsid w:val="001B16B4"/>
    <w:rsid w:val="001B23CD"/>
    <w:rsid w:val="001B2CF3"/>
    <w:rsid w:val="001B3190"/>
    <w:rsid w:val="001B4AF8"/>
    <w:rsid w:val="001B4DEF"/>
    <w:rsid w:val="001B6B21"/>
    <w:rsid w:val="001C0BF5"/>
    <w:rsid w:val="001C21EF"/>
    <w:rsid w:val="001C2F69"/>
    <w:rsid w:val="001C3267"/>
    <w:rsid w:val="001C35A1"/>
    <w:rsid w:val="001C4C53"/>
    <w:rsid w:val="001C6EA0"/>
    <w:rsid w:val="001C7576"/>
    <w:rsid w:val="001D0DA6"/>
    <w:rsid w:val="001D350E"/>
    <w:rsid w:val="001D35BE"/>
    <w:rsid w:val="001D4196"/>
    <w:rsid w:val="001E371C"/>
    <w:rsid w:val="001E3938"/>
    <w:rsid w:val="001E3A71"/>
    <w:rsid w:val="001E3DC4"/>
    <w:rsid w:val="001F001C"/>
    <w:rsid w:val="001F750E"/>
    <w:rsid w:val="00205DFB"/>
    <w:rsid w:val="002069BB"/>
    <w:rsid w:val="00210ED1"/>
    <w:rsid w:val="0021167D"/>
    <w:rsid w:val="002157EC"/>
    <w:rsid w:val="0022389C"/>
    <w:rsid w:val="00226B21"/>
    <w:rsid w:val="00226EEC"/>
    <w:rsid w:val="00234AE2"/>
    <w:rsid w:val="0023581B"/>
    <w:rsid w:val="00235CCA"/>
    <w:rsid w:val="00236BF7"/>
    <w:rsid w:val="002375E7"/>
    <w:rsid w:val="00241BF4"/>
    <w:rsid w:val="00247705"/>
    <w:rsid w:val="00253E77"/>
    <w:rsid w:val="00254107"/>
    <w:rsid w:val="002578EA"/>
    <w:rsid w:val="00262D7E"/>
    <w:rsid w:val="002651A6"/>
    <w:rsid w:val="002663B9"/>
    <w:rsid w:val="0026755E"/>
    <w:rsid w:val="002708DA"/>
    <w:rsid w:val="00271E89"/>
    <w:rsid w:val="002722D1"/>
    <w:rsid w:val="00273504"/>
    <w:rsid w:val="00273A67"/>
    <w:rsid w:val="0028130A"/>
    <w:rsid w:val="00282745"/>
    <w:rsid w:val="00282BF4"/>
    <w:rsid w:val="00284709"/>
    <w:rsid w:val="002851B4"/>
    <w:rsid w:val="00285636"/>
    <w:rsid w:val="00291CB4"/>
    <w:rsid w:val="00291F77"/>
    <w:rsid w:val="0029217C"/>
    <w:rsid w:val="002935FC"/>
    <w:rsid w:val="002937C6"/>
    <w:rsid w:val="002939BB"/>
    <w:rsid w:val="00294963"/>
    <w:rsid w:val="00297C8C"/>
    <w:rsid w:val="002A1949"/>
    <w:rsid w:val="002A4CAB"/>
    <w:rsid w:val="002B0AB9"/>
    <w:rsid w:val="002B0E79"/>
    <w:rsid w:val="002C055F"/>
    <w:rsid w:val="002D1538"/>
    <w:rsid w:val="002D4152"/>
    <w:rsid w:val="002D46E5"/>
    <w:rsid w:val="002E01FF"/>
    <w:rsid w:val="002E19B9"/>
    <w:rsid w:val="002E235C"/>
    <w:rsid w:val="002E38C9"/>
    <w:rsid w:val="002E4681"/>
    <w:rsid w:val="002F17F1"/>
    <w:rsid w:val="002F69A4"/>
    <w:rsid w:val="003019BF"/>
    <w:rsid w:val="00301E6A"/>
    <w:rsid w:val="0030212D"/>
    <w:rsid w:val="003022CC"/>
    <w:rsid w:val="003022D6"/>
    <w:rsid w:val="003060AE"/>
    <w:rsid w:val="00314B45"/>
    <w:rsid w:val="003202A1"/>
    <w:rsid w:val="00324F73"/>
    <w:rsid w:val="0032592C"/>
    <w:rsid w:val="00327311"/>
    <w:rsid w:val="00330762"/>
    <w:rsid w:val="00332BE7"/>
    <w:rsid w:val="0033302D"/>
    <w:rsid w:val="00342837"/>
    <w:rsid w:val="00346C21"/>
    <w:rsid w:val="003540C7"/>
    <w:rsid w:val="003541D8"/>
    <w:rsid w:val="00356894"/>
    <w:rsid w:val="00362A72"/>
    <w:rsid w:val="00363845"/>
    <w:rsid w:val="00363BEB"/>
    <w:rsid w:val="00366E5D"/>
    <w:rsid w:val="00374BE8"/>
    <w:rsid w:val="0037740E"/>
    <w:rsid w:val="00385763"/>
    <w:rsid w:val="003919BB"/>
    <w:rsid w:val="003A008F"/>
    <w:rsid w:val="003A6DC3"/>
    <w:rsid w:val="003B1FF2"/>
    <w:rsid w:val="003B32F3"/>
    <w:rsid w:val="003B3E48"/>
    <w:rsid w:val="003B4CBE"/>
    <w:rsid w:val="003B7DB7"/>
    <w:rsid w:val="003C1062"/>
    <w:rsid w:val="003C2A71"/>
    <w:rsid w:val="003C5232"/>
    <w:rsid w:val="003C73E0"/>
    <w:rsid w:val="003C7758"/>
    <w:rsid w:val="003D0481"/>
    <w:rsid w:val="003D09EC"/>
    <w:rsid w:val="003D35D9"/>
    <w:rsid w:val="003D4C7C"/>
    <w:rsid w:val="003D717B"/>
    <w:rsid w:val="003E05DE"/>
    <w:rsid w:val="003E4FE3"/>
    <w:rsid w:val="003E60AA"/>
    <w:rsid w:val="003E6770"/>
    <w:rsid w:val="003F3AB9"/>
    <w:rsid w:val="0040079E"/>
    <w:rsid w:val="00404E31"/>
    <w:rsid w:val="00411FBE"/>
    <w:rsid w:val="0041235D"/>
    <w:rsid w:val="004209FC"/>
    <w:rsid w:val="004220B0"/>
    <w:rsid w:val="00422337"/>
    <w:rsid w:val="00425161"/>
    <w:rsid w:val="00432D81"/>
    <w:rsid w:val="00435B9A"/>
    <w:rsid w:val="00442966"/>
    <w:rsid w:val="004442FB"/>
    <w:rsid w:val="0044655B"/>
    <w:rsid w:val="0045347D"/>
    <w:rsid w:val="00464262"/>
    <w:rsid w:val="00487248"/>
    <w:rsid w:val="0049263E"/>
    <w:rsid w:val="00493F40"/>
    <w:rsid w:val="00497065"/>
    <w:rsid w:val="00497C84"/>
    <w:rsid w:val="004A775D"/>
    <w:rsid w:val="004A776A"/>
    <w:rsid w:val="004A7F18"/>
    <w:rsid w:val="004B3B7F"/>
    <w:rsid w:val="004B72D2"/>
    <w:rsid w:val="004C008D"/>
    <w:rsid w:val="004C093F"/>
    <w:rsid w:val="004C2F87"/>
    <w:rsid w:val="004C6B00"/>
    <w:rsid w:val="004D3A1F"/>
    <w:rsid w:val="004D6DB9"/>
    <w:rsid w:val="004E0D3B"/>
    <w:rsid w:val="004E6C07"/>
    <w:rsid w:val="004F1EB3"/>
    <w:rsid w:val="004F58B1"/>
    <w:rsid w:val="004F63AC"/>
    <w:rsid w:val="004F6A6D"/>
    <w:rsid w:val="00502C0A"/>
    <w:rsid w:val="0050314F"/>
    <w:rsid w:val="0050573D"/>
    <w:rsid w:val="00513060"/>
    <w:rsid w:val="0051484D"/>
    <w:rsid w:val="00523688"/>
    <w:rsid w:val="00525B0B"/>
    <w:rsid w:val="00531B49"/>
    <w:rsid w:val="00534AA7"/>
    <w:rsid w:val="00542BE6"/>
    <w:rsid w:val="00544D09"/>
    <w:rsid w:val="00544E86"/>
    <w:rsid w:val="0055026E"/>
    <w:rsid w:val="005513F8"/>
    <w:rsid w:val="00553B0B"/>
    <w:rsid w:val="00553C83"/>
    <w:rsid w:val="00555CD7"/>
    <w:rsid w:val="00556182"/>
    <w:rsid w:val="005567B6"/>
    <w:rsid w:val="00560ABB"/>
    <w:rsid w:val="00565CAE"/>
    <w:rsid w:val="00572F2C"/>
    <w:rsid w:val="00576D9A"/>
    <w:rsid w:val="00582FC7"/>
    <w:rsid w:val="0058772B"/>
    <w:rsid w:val="00587AD3"/>
    <w:rsid w:val="00591FC7"/>
    <w:rsid w:val="00596B10"/>
    <w:rsid w:val="005979F0"/>
    <w:rsid w:val="005A2256"/>
    <w:rsid w:val="005A4651"/>
    <w:rsid w:val="005B08C0"/>
    <w:rsid w:val="005B5284"/>
    <w:rsid w:val="005B605C"/>
    <w:rsid w:val="005B6CAC"/>
    <w:rsid w:val="005C0548"/>
    <w:rsid w:val="005C0CDF"/>
    <w:rsid w:val="005C1CA5"/>
    <w:rsid w:val="005C2FA8"/>
    <w:rsid w:val="005C64D6"/>
    <w:rsid w:val="005C7A31"/>
    <w:rsid w:val="005D16B7"/>
    <w:rsid w:val="005E0A79"/>
    <w:rsid w:val="005E4EB6"/>
    <w:rsid w:val="005F173D"/>
    <w:rsid w:val="005F2A21"/>
    <w:rsid w:val="005F3303"/>
    <w:rsid w:val="005F7386"/>
    <w:rsid w:val="005F74E1"/>
    <w:rsid w:val="006036A2"/>
    <w:rsid w:val="00611471"/>
    <w:rsid w:val="00624FE6"/>
    <w:rsid w:val="006259C4"/>
    <w:rsid w:val="006276E2"/>
    <w:rsid w:val="00633BAC"/>
    <w:rsid w:val="00634135"/>
    <w:rsid w:val="00640642"/>
    <w:rsid w:val="00640E27"/>
    <w:rsid w:val="00640F94"/>
    <w:rsid w:val="00641B24"/>
    <w:rsid w:val="00642982"/>
    <w:rsid w:val="006432E7"/>
    <w:rsid w:val="00644465"/>
    <w:rsid w:val="00644BC5"/>
    <w:rsid w:val="00644BF5"/>
    <w:rsid w:val="00644DA6"/>
    <w:rsid w:val="00645F58"/>
    <w:rsid w:val="00646B41"/>
    <w:rsid w:val="00647CC3"/>
    <w:rsid w:val="006510D3"/>
    <w:rsid w:val="0065385B"/>
    <w:rsid w:val="00656388"/>
    <w:rsid w:val="00656A60"/>
    <w:rsid w:val="006602BD"/>
    <w:rsid w:val="00670A04"/>
    <w:rsid w:val="0067135F"/>
    <w:rsid w:val="00673727"/>
    <w:rsid w:val="00675FA0"/>
    <w:rsid w:val="00684203"/>
    <w:rsid w:val="006868E3"/>
    <w:rsid w:val="00687A90"/>
    <w:rsid w:val="00692EE7"/>
    <w:rsid w:val="006931C8"/>
    <w:rsid w:val="00695234"/>
    <w:rsid w:val="00697B0C"/>
    <w:rsid w:val="006A0A60"/>
    <w:rsid w:val="006A122E"/>
    <w:rsid w:val="006A7993"/>
    <w:rsid w:val="006B003F"/>
    <w:rsid w:val="006B534D"/>
    <w:rsid w:val="006C383A"/>
    <w:rsid w:val="006C38D7"/>
    <w:rsid w:val="006C58A8"/>
    <w:rsid w:val="006C6973"/>
    <w:rsid w:val="006C724C"/>
    <w:rsid w:val="006C7B47"/>
    <w:rsid w:val="006D0C05"/>
    <w:rsid w:val="006D57D7"/>
    <w:rsid w:val="006D7616"/>
    <w:rsid w:val="006E1560"/>
    <w:rsid w:val="006E23B7"/>
    <w:rsid w:val="006E2B79"/>
    <w:rsid w:val="006E47D1"/>
    <w:rsid w:val="006E6FCA"/>
    <w:rsid w:val="006F204C"/>
    <w:rsid w:val="006F29CF"/>
    <w:rsid w:val="006F732A"/>
    <w:rsid w:val="00700141"/>
    <w:rsid w:val="007011E0"/>
    <w:rsid w:val="0070284F"/>
    <w:rsid w:val="00702D0A"/>
    <w:rsid w:val="00702E65"/>
    <w:rsid w:val="007153A7"/>
    <w:rsid w:val="007270B3"/>
    <w:rsid w:val="00730368"/>
    <w:rsid w:val="007313CA"/>
    <w:rsid w:val="007359F7"/>
    <w:rsid w:val="00736FDD"/>
    <w:rsid w:val="007401F7"/>
    <w:rsid w:val="007413FE"/>
    <w:rsid w:val="007436C9"/>
    <w:rsid w:val="007455EB"/>
    <w:rsid w:val="00746C6F"/>
    <w:rsid w:val="00747D58"/>
    <w:rsid w:val="0075029E"/>
    <w:rsid w:val="00762794"/>
    <w:rsid w:val="00762CCD"/>
    <w:rsid w:val="00763768"/>
    <w:rsid w:val="007651E1"/>
    <w:rsid w:val="007756AA"/>
    <w:rsid w:val="007770D3"/>
    <w:rsid w:val="00777C7E"/>
    <w:rsid w:val="007803B4"/>
    <w:rsid w:val="00781243"/>
    <w:rsid w:val="00781BC5"/>
    <w:rsid w:val="00783709"/>
    <w:rsid w:val="007842DE"/>
    <w:rsid w:val="00786BBC"/>
    <w:rsid w:val="00787085"/>
    <w:rsid w:val="00790A1A"/>
    <w:rsid w:val="0079233F"/>
    <w:rsid w:val="00792C54"/>
    <w:rsid w:val="00794942"/>
    <w:rsid w:val="0079593D"/>
    <w:rsid w:val="007A0958"/>
    <w:rsid w:val="007A2384"/>
    <w:rsid w:val="007A2489"/>
    <w:rsid w:val="007A398F"/>
    <w:rsid w:val="007A6CAD"/>
    <w:rsid w:val="007A6DE1"/>
    <w:rsid w:val="007A6E7B"/>
    <w:rsid w:val="007A761B"/>
    <w:rsid w:val="007B11E4"/>
    <w:rsid w:val="007B1921"/>
    <w:rsid w:val="007B2264"/>
    <w:rsid w:val="007B38FC"/>
    <w:rsid w:val="007B5462"/>
    <w:rsid w:val="007C092A"/>
    <w:rsid w:val="007C2B31"/>
    <w:rsid w:val="007C3EBB"/>
    <w:rsid w:val="007C4359"/>
    <w:rsid w:val="007C4723"/>
    <w:rsid w:val="007D0320"/>
    <w:rsid w:val="007D211E"/>
    <w:rsid w:val="007D3808"/>
    <w:rsid w:val="007D4E5B"/>
    <w:rsid w:val="007D5779"/>
    <w:rsid w:val="007E0C86"/>
    <w:rsid w:val="007E4358"/>
    <w:rsid w:val="007E5B23"/>
    <w:rsid w:val="007E7E04"/>
    <w:rsid w:val="007F00EB"/>
    <w:rsid w:val="007F2350"/>
    <w:rsid w:val="007F6237"/>
    <w:rsid w:val="007F6397"/>
    <w:rsid w:val="007F7660"/>
    <w:rsid w:val="00800654"/>
    <w:rsid w:val="008011C8"/>
    <w:rsid w:val="00804E02"/>
    <w:rsid w:val="0080761C"/>
    <w:rsid w:val="008101FA"/>
    <w:rsid w:val="0081030E"/>
    <w:rsid w:val="00811C00"/>
    <w:rsid w:val="00813B08"/>
    <w:rsid w:val="00814D91"/>
    <w:rsid w:val="0081611C"/>
    <w:rsid w:val="00823A5E"/>
    <w:rsid w:val="00827815"/>
    <w:rsid w:val="0083036B"/>
    <w:rsid w:val="008325AF"/>
    <w:rsid w:val="00834EAE"/>
    <w:rsid w:val="00841A28"/>
    <w:rsid w:val="008508F9"/>
    <w:rsid w:val="00851B2A"/>
    <w:rsid w:val="0085742F"/>
    <w:rsid w:val="00860B28"/>
    <w:rsid w:val="008618BA"/>
    <w:rsid w:val="00864F25"/>
    <w:rsid w:val="008718D9"/>
    <w:rsid w:val="008719AB"/>
    <w:rsid w:val="00874174"/>
    <w:rsid w:val="0087513F"/>
    <w:rsid w:val="00884D50"/>
    <w:rsid w:val="0088684A"/>
    <w:rsid w:val="00887171"/>
    <w:rsid w:val="00893780"/>
    <w:rsid w:val="008963C0"/>
    <w:rsid w:val="008974B4"/>
    <w:rsid w:val="00897B9B"/>
    <w:rsid w:val="008A0CA3"/>
    <w:rsid w:val="008A4E61"/>
    <w:rsid w:val="008B0F83"/>
    <w:rsid w:val="008B2F25"/>
    <w:rsid w:val="008B7726"/>
    <w:rsid w:val="008C0FE9"/>
    <w:rsid w:val="008C24F0"/>
    <w:rsid w:val="008C3CF0"/>
    <w:rsid w:val="008C778F"/>
    <w:rsid w:val="008D1C21"/>
    <w:rsid w:val="008D1E4A"/>
    <w:rsid w:val="008D6830"/>
    <w:rsid w:val="008E04A9"/>
    <w:rsid w:val="008F1B95"/>
    <w:rsid w:val="008F2761"/>
    <w:rsid w:val="008F3ED0"/>
    <w:rsid w:val="008F5540"/>
    <w:rsid w:val="008F6B2C"/>
    <w:rsid w:val="009015FB"/>
    <w:rsid w:val="00902171"/>
    <w:rsid w:val="00902EA9"/>
    <w:rsid w:val="0090307D"/>
    <w:rsid w:val="00906BED"/>
    <w:rsid w:val="00912188"/>
    <w:rsid w:val="009160FF"/>
    <w:rsid w:val="00930713"/>
    <w:rsid w:val="00931315"/>
    <w:rsid w:val="009335A5"/>
    <w:rsid w:val="0093408A"/>
    <w:rsid w:val="00934565"/>
    <w:rsid w:val="00946205"/>
    <w:rsid w:val="00953EA9"/>
    <w:rsid w:val="00961E40"/>
    <w:rsid w:val="0096360E"/>
    <w:rsid w:val="009661D1"/>
    <w:rsid w:val="00966A47"/>
    <w:rsid w:val="00975FBC"/>
    <w:rsid w:val="00977042"/>
    <w:rsid w:val="009800F4"/>
    <w:rsid w:val="009814E4"/>
    <w:rsid w:val="0098503F"/>
    <w:rsid w:val="00990B88"/>
    <w:rsid w:val="009910A4"/>
    <w:rsid w:val="00991704"/>
    <w:rsid w:val="009A1730"/>
    <w:rsid w:val="009A338A"/>
    <w:rsid w:val="009A4114"/>
    <w:rsid w:val="009A5C7E"/>
    <w:rsid w:val="009B502D"/>
    <w:rsid w:val="009B5536"/>
    <w:rsid w:val="009B571F"/>
    <w:rsid w:val="009B5CE2"/>
    <w:rsid w:val="009C0C4D"/>
    <w:rsid w:val="009C353E"/>
    <w:rsid w:val="009C40A5"/>
    <w:rsid w:val="009C4761"/>
    <w:rsid w:val="009C55E0"/>
    <w:rsid w:val="009C6E3A"/>
    <w:rsid w:val="009C7707"/>
    <w:rsid w:val="009D0F6B"/>
    <w:rsid w:val="009D1E08"/>
    <w:rsid w:val="009D3393"/>
    <w:rsid w:val="009D4E73"/>
    <w:rsid w:val="009D5477"/>
    <w:rsid w:val="009D699B"/>
    <w:rsid w:val="009D79A4"/>
    <w:rsid w:val="009E0B55"/>
    <w:rsid w:val="009E37FD"/>
    <w:rsid w:val="009E3C64"/>
    <w:rsid w:val="009F119B"/>
    <w:rsid w:val="009F19FC"/>
    <w:rsid w:val="009F257E"/>
    <w:rsid w:val="009F3B3B"/>
    <w:rsid w:val="009F43B3"/>
    <w:rsid w:val="009F69C6"/>
    <w:rsid w:val="00A00335"/>
    <w:rsid w:val="00A03365"/>
    <w:rsid w:val="00A05D70"/>
    <w:rsid w:val="00A133D4"/>
    <w:rsid w:val="00A15D61"/>
    <w:rsid w:val="00A21B18"/>
    <w:rsid w:val="00A244A9"/>
    <w:rsid w:val="00A254A9"/>
    <w:rsid w:val="00A4389C"/>
    <w:rsid w:val="00A44CD1"/>
    <w:rsid w:val="00A46074"/>
    <w:rsid w:val="00A47182"/>
    <w:rsid w:val="00A5049F"/>
    <w:rsid w:val="00A5459D"/>
    <w:rsid w:val="00A5668E"/>
    <w:rsid w:val="00A5763E"/>
    <w:rsid w:val="00A616E2"/>
    <w:rsid w:val="00A66ACD"/>
    <w:rsid w:val="00A71A4A"/>
    <w:rsid w:val="00A746E8"/>
    <w:rsid w:val="00A758CE"/>
    <w:rsid w:val="00A804AD"/>
    <w:rsid w:val="00A83298"/>
    <w:rsid w:val="00A85D5B"/>
    <w:rsid w:val="00A96A2A"/>
    <w:rsid w:val="00AA484D"/>
    <w:rsid w:val="00AA4A91"/>
    <w:rsid w:val="00AB63C3"/>
    <w:rsid w:val="00AC1971"/>
    <w:rsid w:val="00AC2851"/>
    <w:rsid w:val="00AC3981"/>
    <w:rsid w:val="00AD2305"/>
    <w:rsid w:val="00AD4C60"/>
    <w:rsid w:val="00AD7DBD"/>
    <w:rsid w:val="00AE0B1A"/>
    <w:rsid w:val="00AE14DB"/>
    <w:rsid w:val="00AE53B2"/>
    <w:rsid w:val="00AF313C"/>
    <w:rsid w:val="00AF31EA"/>
    <w:rsid w:val="00AF77BC"/>
    <w:rsid w:val="00B039F4"/>
    <w:rsid w:val="00B13464"/>
    <w:rsid w:val="00B14AD2"/>
    <w:rsid w:val="00B153CF"/>
    <w:rsid w:val="00B20B35"/>
    <w:rsid w:val="00B22E1F"/>
    <w:rsid w:val="00B31501"/>
    <w:rsid w:val="00B3446F"/>
    <w:rsid w:val="00B36625"/>
    <w:rsid w:val="00B37D27"/>
    <w:rsid w:val="00B40758"/>
    <w:rsid w:val="00B42A5F"/>
    <w:rsid w:val="00B43A5E"/>
    <w:rsid w:val="00B452BA"/>
    <w:rsid w:val="00B458AC"/>
    <w:rsid w:val="00B461D2"/>
    <w:rsid w:val="00B47C0C"/>
    <w:rsid w:val="00B47F88"/>
    <w:rsid w:val="00B5189C"/>
    <w:rsid w:val="00B52C4E"/>
    <w:rsid w:val="00B53266"/>
    <w:rsid w:val="00B544EF"/>
    <w:rsid w:val="00B60082"/>
    <w:rsid w:val="00B62B8C"/>
    <w:rsid w:val="00B65356"/>
    <w:rsid w:val="00B65703"/>
    <w:rsid w:val="00B67420"/>
    <w:rsid w:val="00B7201D"/>
    <w:rsid w:val="00B72463"/>
    <w:rsid w:val="00B809D7"/>
    <w:rsid w:val="00B81953"/>
    <w:rsid w:val="00B868F0"/>
    <w:rsid w:val="00B87228"/>
    <w:rsid w:val="00B946AF"/>
    <w:rsid w:val="00B94B24"/>
    <w:rsid w:val="00B95203"/>
    <w:rsid w:val="00BA2E6E"/>
    <w:rsid w:val="00BA3E50"/>
    <w:rsid w:val="00BB044E"/>
    <w:rsid w:val="00BB1200"/>
    <w:rsid w:val="00BB5A24"/>
    <w:rsid w:val="00BB77AB"/>
    <w:rsid w:val="00BC2055"/>
    <w:rsid w:val="00BC4BCA"/>
    <w:rsid w:val="00BC5B11"/>
    <w:rsid w:val="00BC75E3"/>
    <w:rsid w:val="00BE5E9C"/>
    <w:rsid w:val="00BE740A"/>
    <w:rsid w:val="00BF24BA"/>
    <w:rsid w:val="00BF3FD9"/>
    <w:rsid w:val="00BF4C60"/>
    <w:rsid w:val="00BF7671"/>
    <w:rsid w:val="00C00D3B"/>
    <w:rsid w:val="00C02EF4"/>
    <w:rsid w:val="00C0465E"/>
    <w:rsid w:val="00C04D9D"/>
    <w:rsid w:val="00C06B6A"/>
    <w:rsid w:val="00C07058"/>
    <w:rsid w:val="00C13D74"/>
    <w:rsid w:val="00C14EE5"/>
    <w:rsid w:val="00C16F53"/>
    <w:rsid w:val="00C20E80"/>
    <w:rsid w:val="00C24C6E"/>
    <w:rsid w:val="00C26AAA"/>
    <w:rsid w:val="00C3060B"/>
    <w:rsid w:val="00C323FE"/>
    <w:rsid w:val="00C3647A"/>
    <w:rsid w:val="00C447C3"/>
    <w:rsid w:val="00C46BEA"/>
    <w:rsid w:val="00C544B2"/>
    <w:rsid w:val="00C5719A"/>
    <w:rsid w:val="00C5774A"/>
    <w:rsid w:val="00C652AA"/>
    <w:rsid w:val="00C73951"/>
    <w:rsid w:val="00C860EF"/>
    <w:rsid w:val="00C86930"/>
    <w:rsid w:val="00C905BF"/>
    <w:rsid w:val="00C95160"/>
    <w:rsid w:val="00CA13E9"/>
    <w:rsid w:val="00CA2892"/>
    <w:rsid w:val="00CA2B16"/>
    <w:rsid w:val="00CB6C87"/>
    <w:rsid w:val="00CC1978"/>
    <w:rsid w:val="00CC4378"/>
    <w:rsid w:val="00CD0B83"/>
    <w:rsid w:val="00CD0E32"/>
    <w:rsid w:val="00CD431A"/>
    <w:rsid w:val="00CD61D5"/>
    <w:rsid w:val="00CD7B2A"/>
    <w:rsid w:val="00CE0E40"/>
    <w:rsid w:val="00CE2892"/>
    <w:rsid w:val="00CF1932"/>
    <w:rsid w:val="00CF2190"/>
    <w:rsid w:val="00CF52C2"/>
    <w:rsid w:val="00CF7ABF"/>
    <w:rsid w:val="00D0086A"/>
    <w:rsid w:val="00D010E1"/>
    <w:rsid w:val="00D04F14"/>
    <w:rsid w:val="00D05F49"/>
    <w:rsid w:val="00D07F01"/>
    <w:rsid w:val="00D112D6"/>
    <w:rsid w:val="00D122AE"/>
    <w:rsid w:val="00D154E2"/>
    <w:rsid w:val="00D162CB"/>
    <w:rsid w:val="00D17AC0"/>
    <w:rsid w:val="00D242E9"/>
    <w:rsid w:val="00D24B3C"/>
    <w:rsid w:val="00D2515A"/>
    <w:rsid w:val="00D30FD9"/>
    <w:rsid w:val="00D35A53"/>
    <w:rsid w:val="00D41083"/>
    <w:rsid w:val="00D44D82"/>
    <w:rsid w:val="00D4582D"/>
    <w:rsid w:val="00D513BB"/>
    <w:rsid w:val="00D51CA2"/>
    <w:rsid w:val="00D53CD7"/>
    <w:rsid w:val="00D54A70"/>
    <w:rsid w:val="00D65276"/>
    <w:rsid w:val="00D658F2"/>
    <w:rsid w:val="00D669E4"/>
    <w:rsid w:val="00D6751A"/>
    <w:rsid w:val="00D67A80"/>
    <w:rsid w:val="00D7075F"/>
    <w:rsid w:val="00D76A37"/>
    <w:rsid w:val="00D81EB3"/>
    <w:rsid w:val="00D82A94"/>
    <w:rsid w:val="00D85A3C"/>
    <w:rsid w:val="00D925D4"/>
    <w:rsid w:val="00D954F0"/>
    <w:rsid w:val="00D970E2"/>
    <w:rsid w:val="00DA13A6"/>
    <w:rsid w:val="00DA6BCF"/>
    <w:rsid w:val="00DB4568"/>
    <w:rsid w:val="00DB6059"/>
    <w:rsid w:val="00DB7B8B"/>
    <w:rsid w:val="00DB7C50"/>
    <w:rsid w:val="00DC0951"/>
    <w:rsid w:val="00DC288C"/>
    <w:rsid w:val="00DC63D4"/>
    <w:rsid w:val="00DC6403"/>
    <w:rsid w:val="00DD036A"/>
    <w:rsid w:val="00DD42BC"/>
    <w:rsid w:val="00DD48F6"/>
    <w:rsid w:val="00DD6285"/>
    <w:rsid w:val="00DE05EB"/>
    <w:rsid w:val="00DE2AB5"/>
    <w:rsid w:val="00DE7982"/>
    <w:rsid w:val="00DF20C7"/>
    <w:rsid w:val="00DF3E3E"/>
    <w:rsid w:val="00DF7E98"/>
    <w:rsid w:val="00E00406"/>
    <w:rsid w:val="00E006BC"/>
    <w:rsid w:val="00E100F1"/>
    <w:rsid w:val="00E116C9"/>
    <w:rsid w:val="00E129B1"/>
    <w:rsid w:val="00E14B00"/>
    <w:rsid w:val="00E166E1"/>
    <w:rsid w:val="00E23A7D"/>
    <w:rsid w:val="00E23AE0"/>
    <w:rsid w:val="00E24497"/>
    <w:rsid w:val="00E25BFC"/>
    <w:rsid w:val="00E31250"/>
    <w:rsid w:val="00E31C53"/>
    <w:rsid w:val="00E3364C"/>
    <w:rsid w:val="00E33FDB"/>
    <w:rsid w:val="00E34358"/>
    <w:rsid w:val="00E352B9"/>
    <w:rsid w:val="00E35E91"/>
    <w:rsid w:val="00E41797"/>
    <w:rsid w:val="00E42DF4"/>
    <w:rsid w:val="00E45BA0"/>
    <w:rsid w:val="00E45EE8"/>
    <w:rsid w:val="00E53513"/>
    <w:rsid w:val="00E53645"/>
    <w:rsid w:val="00E53E0B"/>
    <w:rsid w:val="00E55702"/>
    <w:rsid w:val="00E6145F"/>
    <w:rsid w:val="00E62FCE"/>
    <w:rsid w:val="00E63523"/>
    <w:rsid w:val="00E67CEE"/>
    <w:rsid w:val="00E75355"/>
    <w:rsid w:val="00E8246F"/>
    <w:rsid w:val="00E8417F"/>
    <w:rsid w:val="00E90ED7"/>
    <w:rsid w:val="00E97CEA"/>
    <w:rsid w:val="00EA0621"/>
    <w:rsid w:val="00EA0791"/>
    <w:rsid w:val="00EA1FDD"/>
    <w:rsid w:val="00EA30B5"/>
    <w:rsid w:val="00EA311F"/>
    <w:rsid w:val="00EA6FA4"/>
    <w:rsid w:val="00EB1D96"/>
    <w:rsid w:val="00EB6155"/>
    <w:rsid w:val="00EB7A7F"/>
    <w:rsid w:val="00EC2932"/>
    <w:rsid w:val="00EC2995"/>
    <w:rsid w:val="00EC2D35"/>
    <w:rsid w:val="00EC3ABE"/>
    <w:rsid w:val="00EC684A"/>
    <w:rsid w:val="00ED19AE"/>
    <w:rsid w:val="00ED1B26"/>
    <w:rsid w:val="00ED3D71"/>
    <w:rsid w:val="00ED53E5"/>
    <w:rsid w:val="00EE4B7C"/>
    <w:rsid w:val="00EE505A"/>
    <w:rsid w:val="00EE6EAC"/>
    <w:rsid w:val="00EF6D99"/>
    <w:rsid w:val="00F01607"/>
    <w:rsid w:val="00F03053"/>
    <w:rsid w:val="00F0723B"/>
    <w:rsid w:val="00F13167"/>
    <w:rsid w:val="00F138D0"/>
    <w:rsid w:val="00F13936"/>
    <w:rsid w:val="00F23273"/>
    <w:rsid w:val="00F2793F"/>
    <w:rsid w:val="00F32020"/>
    <w:rsid w:val="00F364E2"/>
    <w:rsid w:val="00F4185D"/>
    <w:rsid w:val="00F42F46"/>
    <w:rsid w:val="00F44659"/>
    <w:rsid w:val="00F4600D"/>
    <w:rsid w:val="00F503E9"/>
    <w:rsid w:val="00F5161A"/>
    <w:rsid w:val="00F51720"/>
    <w:rsid w:val="00F549A0"/>
    <w:rsid w:val="00F61568"/>
    <w:rsid w:val="00F61C64"/>
    <w:rsid w:val="00F66E25"/>
    <w:rsid w:val="00F6761D"/>
    <w:rsid w:val="00F743BF"/>
    <w:rsid w:val="00F80F9C"/>
    <w:rsid w:val="00F87CE3"/>
    <w:rsid w:val="00F92059"/>
    <w:rsid w:val="00F95494"/>
    <w:rsid w:val="00F966D0"/>
    <w:rsid w:val="00F96C18"/>
    <w:rsid w:val="00FA1E71"/>
    <w:rsid w:val="00FA6CBC"/>
    <w:rsid w:val="00FB596F"/>
    <w:rsid w:val="00FB599F"/>
    <w:rsid w:val="00FB67EF"/>
    <w:rsid w:val="00FB72BA"/>
    <w:rsid w:val="00FC3790"/>
    <w:rsid w:val="00FC5408"/>
    <w:rsid w:val="00FC6AC5"/>
    <w:rsid w:val="00FC6F51"/>
    <w:rsid w:val="00FD19FA"/>
    <w:rsid w:val="00FD6658"/>
    <w:rsid w:val="00FD7EBB"/>
    <w:rsid w:val="00FE08A2"/>
    <w:rsid w:val="00FE23AC"/>
    <w:rsid w:val="00FE5E97"/>
    <w:rsid w:val="00FF1E96"/>
    <w:rsid w:val="00FF5342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E93DB"/>
  <w15:chartTrackingRefBased/>
  <w15:docId w15:val="{9D792E00-32A6-4752-BC79-7159729F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EA9"/>
    <w:pPr>
      <w:spacing w:after="0"/>
      <w:contextualSpacing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E47D1"/>
    <w:pPr>
      <w:keepNext/>
      <w:keepLines/>
      <w:pageBreakBefore/>
      <w:numPr>
        <w:numId w:val="1"/>
      </w:numPr>
      <w:spacing w:line="240" w:lineRule="auto"/>
      <w:ind w:left="431" w:hanging="431"/>
      <w:outlineLvl w:val="0"/>
    </w:pPr>
    <w:rPr>
      <w:rFonts w:eastAsiaTheme="majorEastAsia" w:cstheme="majorBidi"/>
      <w:b/>
      <w:color w:val="042E5E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658F2"/>
    <w:pPr>
      <w:keepNext/>
      <w:keepLines/>
      <w:numPr>
        <w:ilvl w:val="1"/>
        <w:numId w:val="1"/>
      </w:numPr>
      <w:spacing w:before="160" w:after="40"/>
      <w:ind w:left="578" w:hanging="578"/>
      <w:outlineLvl w:val="1"/>
    </w:pPr>
    <w:rPr>
      <w:rFonts w:eastAsiaTheme="majorEastAsia" w:cstheme="majorBidi"/>
      <w:b/>
      <w:color w:val="042E5E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658F2"/>
    <w:pPr>
      <w:keepNext/>
      <w:keepLines/>
      <w:numPr>
        <w:ilvl w:val="2"/>
        <w:numId w:val="1"/>
      </w:numPr>
      <w:spacing w:before="120" w:after="40"/>
      <w:outlineLvl w:val="2"/>
    </w:pPr>
    <w:rPr>
      <w:rFonts w:eastAsiaTheme="majorEastAsia" w:cstheme="majorBidi"/>
      <w:i/>
      <w:iCs/>
      <w:color w:val="042E5E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47F0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F0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F0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F0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F0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F0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47F0E"/>
    <w:pPr>
      <w:spacing w:after="0" w:line="240" w:lineRule="auto"/>
    </w:pPr>
    <w:rPr>
      <w:rFonts w:ascii="Open Sans" w:hAnsi="Open Sans"/>
    </w:rPr>
  </w:style>
  <w:style w:type="character" w:customStyle="1" w:styleId="Kop1Char">
    <w:name w:val="Kop 1 Char"/>
    <w:basedOn w:val="Standaardalinea-lettertype"/>
    <w:link w:val="Kop1"/>
    <w:uiPriority w:val="9"/>
    <w:rsid w:val="006E47D1"/>
    <w:rPr>
      <w:rFonts w:ascii="Arial" w:eastAsiaTheme="majorEastAsia" w:hAnsi="Arial" w:cstheme="majorBidi"/>
      <w:b/>
      <w:color w:val="042E5E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147F0E"/>
    <w:pPr>
      <w:spacing w:line="240" w:lineRule="auto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F0E"/>
    <w:rPr>
      <w:rFonts w:ascii="Open Sans" w:eastAsiaTheme="majorEastAsia" w:hAnsi="Open Sans" w:cstheme="majorBidi"/>
      <w:b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D658F2"/>
    <w:rPr>
      <w:rFonts w:ascii="Arial" w:eastAsiaTheme="majorEastAsia" w:hAnsi="Arial" w:cstheme="majorBidi"/>
      <w:b/>
      <w:color w:val="042E5E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58F2"/>
    <w:rPr>
      <w:rFonts w:ascii="Arial" w:eastAsiaTheme="majorEastAsia" w:hAnsi="Arial" w:cstheme="majorBidi"/>
      <w:i/>
      <w:iCs/>
      <w:color w:val="042E5E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F0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F0E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F0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F0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F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F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47F0E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F0E"/>
    <w:rPr>
      <w:rFonts w:ascii="Open Sans" w:eastAsiaTheme="minorEastAsia" w:hAnsi="Open Sans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4E86"/>
    <w:rPr>
      <w:rFonts w:ascii="Open Sans" w:hAnsi="Open Sans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4E86"/>
    <w:rPr>
      <w:rFonts w:ascii="Open Sans" w:hAnsi="Open Sans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034C1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C092A"/>
    <w:pPr>
      <w:numPr>
        <w:numId w:val="0"/>
      </w:numPr>
      <w:spacing w:after="240"/>
      <w:outlineLvl w:val="9"/>
    </w:pPr>
    <w:rPr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092A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C092A"/>
    <w:pPr>
      <w:tabs>
        <w:tab w:val="left" w:pos="567"/>
        <w:tab w:val="right" w:leader="dot" w:pos="9060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C092A"/>
    <w:pPr>
      <w:tabs>
        <w:tab w:val="left" w:pos="851"/>
        <w:tab w:val="right" w:leader="dot" w:pos="9060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B039F4"/>
    <w:rPr>
      <w:color w:val="0563C1" w:themeColor="hyperlink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1144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05DE"/>
    <w:pPr>
      <w:numPr>
        <w:numId w:val="6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C905BF"/>
    <w:pPr>
      <w:spacing w:after="120" w:line="240" w:lineRule="auto"/>
    </w:pPr>
    <w:rPr>
      <w:i/>
      <w:iCs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3A1F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520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5203"/>
    <w:rPr>
      <w:rFonts w:ascii="Open Sans" w:hAnsi="Open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5203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1F77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F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74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oenSnijders\OneDrive%20-%20Boisa%20B.V\Jib%20Advies%20B.V\01%20-%20Huisstijl\Sjablonen\Rapportag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B37BDFB34342CE9E5BEDD47F282E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6DD124-42E4-456B-9BEF-4A2069381A43}"/>
      </w:docPartPr>
      <w:docPartBody>
        <w:p w:rsidR="001C010D" w:rsidRDefault="001C010D">
          <w:pPr>
            <w:pStyle w:val="EAB37BDFB34342CE9E5BEDD47F282E7A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91BB7FC7812F478788125A4A96DAD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6CF64-CC17-4FAD-8605-26F05A08F207}"/>
      </w:docPartPr>
      <w:docPartBody>
        <w:p w:rsidR="001C010D" w:rsidRDefault="001C010D">
          <w:pPr>
            <w:pStyle w:val="91BB7FC7812F478788125A4A96DAD1CF"/>
          </w:pPr>
          <w:r w:rsidRPr="00B86003">
            <w:rPr>
              <w:rStyle w:val="Tekstvantijdelijkeaanduiding"/>
            </w:rPr>
            <w:t>[Titel]</w:t>
          </w:r>
        </w:p>
      </w:docPartBody>
    </w:docPart>
    <w:docPart>
      <w:docPartPr>
        <w:name w:val="D56F4F76339246CFBC35364A7C632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B50435-41C8-4CE4-8E48-E49F4352CABB}"/>
      </w:docPartPr>
      <w:docPartBody>
        <w:p w:rsidR="00EA30E1" w:rsidRDefault="00DA6BC3" w:rsidP="00DA6BC3">
          <w:pPr>
            <w:pStyle w:val="D56F4F76339246CFBC35364A7C632771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0309C69BC1404ACFADBF28A5F19E8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BEE60-780D-4AA1-B328-5DAE477934D8}"/>
      </w:docPartPr>
      <w:docPartBody>
        <w:p w:rsidR="00EA30E1" w:rsidRDefault="00DA6BC3" w:rsidP="00DA6BC3">
          <w:pPr>
            <w:pStyle w:val="0309C69BC1404ACFADBF28A5F19E8F81"/>
          </w:pPr>
          <w:r w:rsidRPr="00B86003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0D"/>
    <w:rsid w:val="000C1622"/>
    <w:rsid w:val="001C010D"/>
    <w:rsid w:val="001F23B9"/>
    <w:rsid w:val="0027592D"/>
    <w:rsid w:val="002F5FEB"/>
    <w:rsid w:val="004753B0"/>
    <w:rsid w:val="00740728"/>
    <w:rsid w:val="007A700B"/>
    <w:rsid w:val="007B2264"/>
    <w:rsid w:val="008508F9"/>
    <w:rsid w:val="00975FBC"/>
    <w:rsid w:val="00A21B18"/>
    <w:rsid w:val="00B22E1F"/>
    <w:rsid w:val="00B461D2"/>
    <w:rsid w:val="00C00D3B"/>
    <w:rsid w:val="00D669E4"/>
    <w:rsid w:val="00DA6BC3"/>
    <w:rsid w:val="00E84921"/>
    <w:rsid w:val="00EA30E1"/>
    <w:rsid w:val="00F2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6BC3"/>
    <w:rPr>
      <w:color w:val="808080"/>
    </w:rPr>
  </w:style>
  <w:style w:type="paragraph" w:customStyle="1" w:styleId="490597A97A3D469E9C25B34961BDBA51">
    <w:name w:val="490597A97A3D469E9C25B34961BDBA51"/>
  </w:style>
  <w:style w:type="paragraph" w:customStyle="1" w:styleId="05EE47D2EF57491CA8C62B4CE6746D4C">
    <w:name w:val="05EE47D2EF57491CA8C62B4CE6746D4C"/>
  </w:style>
  <w:style w:type="paragraph" w:customStyle="1" w:styleId="EAB37BDFB34342CE9E5BEDD47F282E7A">
    <w:name w:val="EAB37BDFB34342CE9E5BEDD47F282E7A"/>
  </w:style>
  <w:style w:type="paragraph" w:customStyle="1" w:styleId="91BB7FC7812F478788125A4A96DAD1CF">
    <w:name w:val="91BB7FC7812F478788125A4A96DAD1CF"/>
  </w:style>
  <w:style w:type="paragraph" w:customStyle="1" w:styleId="C3BE793A661F4CFC956B0D7FA4C391FB">
    <w:name w:val="C3BE793A661F4CFC956B0D7FA4C391FB"/>
    <w:rsid w:val="001C010D"/>
  </w:style>
  <w:style w:type="paragraph" w:customStyle="1" w:styleId="802B2D11F71A4AB78F4A8ECCBC94D0D5">
    <w:name w:val="802B2D11F71A4AB78F4A8ECCBC94D0D5"/>
    <w:rsid w:val="001C010D"/>
  </w:style>
  <w:style w:type="paragraph" w:customStyle="1" w:styleId="9439B2355CB14A60AA8D60E3BECD31C0">
    <w:name w:val="9439B2355CB14A60AA8D60E3BECD31C0"/>
    <w:rsid w:val="001C010D"/>
  </w:style>
  <w:style w:type="paragraph" w:customStyle="1" w:styleId="F0E0859A9A2441DEB775E049111C86DC">
    <w:name w:val="F0E0859A9A2441DEB775E049111C86DC"/>
    <w:rsid w:val="002F5FEB"/>
  </w:style>
  <w:style w:type="paragraph" w:customStyle="1" w:styleId="D56F4F76339246CFBC35364A7C632771">
    <w:name w:val="D56F4F76339246CFBC35364A7C632771"/>
    <w:rsid w:val="00DA6BC3"/>
  </w:style>
  <w:style w:type="paragraph" w:customStyle="1" w:styleId="0309C69BC1404ACFADBF28A5F19E8F81">
    <w:name w:val="0309C69BC1404ACFADBF28A5F19E8F81"/>
    <w:rsid w:val="00DA6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Jib Advies">
      <a:dk1>
        <a:sysClr val="windowText" lastClr="000000"/>
      </a:dk1>
      <a:lt1>
        <a:sysClr val="window" lastClr="FFFFFF"/>
      </a:lt1>
      <a:dk2>
        <a:srgbClr val="4472C4"/>
      </a:dk2>
      <a:lt2>
        <a:srgbClr val="17161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71B77D-4F49-4130-978A-0955E1E0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Rapportage.dotm</Template>
  <TotalTime>1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Oosterhout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Bouwteam Provincialeweg Oosteind</dc:subject>
  <dc:creator>Jeroen Snijders</dc:creator>
  <cp:keywords/>
  <dc:description/>
  <cp:lastModifiedBy>Jeroen Snijders</cp:lastModifiedBy>
  <cp:revision>3</cp:revision>
  <cp:lastPrinted>2024-09-20T09:00:00Z</cp:lastPrinted>
  <dcterms:created xsi:type="dcterms:W3CDTF">2024-09-20T09:02:00Z</dcterms:created>
  <dcterms:modified xsi:type="dcterms:W3CDTF">2024-09-20T09:03:00Z</dcterms:modified>
</cp:coreProperties>
</file>