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793DA" w14:textId="61B30916" w:rsidR="00781BC5" w:rsidRDefault="00D7075F" w:rsidP="001B4AF8">
      <w:pPr>
        <w:pStyle w:val="Kop1"/>
        <w:numPr>
          <w:ilvl w:val="0"/>
          <w:numId w:val="0"/>
        </w:numPr>
        <w:ind w:left="431"/>
      </w:pPr>
      <w:bookmarkStart w:id="0" w:name="_Toc177722488"/>
      <w:r>
        <w:t xml:space="preserve">Bijlage 2: </w:t>
      </w:r>
      <w:r w:rsidR="00781BC5">
        <w:t>Aanmeldingsformulier</w:t>
      </w:r>
      <w:r w:rsidR="00633BAC">
        <w:t xml:space="preserve"> gegadigde</w:t>
      </w:r>
      <w:bookmarkEnd w:id="0"/>
    </w:p>
    <w:p w14:paraId="0AEA5A97" w14:textId="77777777" w:rsidR="00271E89" w:rsidRPr="00271E89" w:rsidRDefault="00271E89" w:rsidP="00271E89"/>
    <w:p w14:paraId="6596BEE3" w14:textId="77777777" w:rsidR="004C6B00" w:rsidRPr="004C6B00" w:rsidRDefault="00ED1B26" w:rsidP="00961E40">
      <w:pPr>
        <w:pStyle w:val="Lijstalinea"/>
        <w:numPr>
          <w:ilvl w:val="0"/>
          <w:numId w:val="36"/>
        </w:numPr>
        <w:ind w:left="0" w:hanging="284"/>
      </w:pPr>
      <w:r w:rsidRPr="00C3060B">
        <w:rPr>
          <w:rFonts w:cs="Verdana"/>
          <w:b/>
          <w:bCs/>
          <w:spacing w:val="4"/>
          <w:szCs w:val="18"/>
        </w:rPr>
        <w:t>Gegevens gegadigde:</w:t>
      </w:r>
      <w:r w:rsidRPr="00C3060B">
        <w:rPr>
          <w:b/>
        </w:rPr>
        <w:t xml:space="preserve"> </w:t>
      </w:r>
    </w:p>
    <w:p w14:paraId="315AF0D4" w14:textId="6BFEC34C" w:rsidR="00ED1B26" w:rsidRPr="00961E40" w:rsidRDefault="00ED1B26" w:rsidP="00961E40">
      <w:pPr>
        <w:pStyle w:val="Lijstalinea"/>
        <w:numPr>
          <w:ilvl w:val="0"/>
          <w:numId w:val="0"/>
        </w:numPr>
        <w:rPr>
          <w:i/>
          <w:iCs/>
        </w:rPr>
      </w:pPr>
      <w:r w:rsidRPr="00961E40">
        <w:rPr>
          <w:i/>
          <w:iCs/>
        </w:rPr>
        <w:t xml:space="preserve">(in te vullen door gegadigde; niet zijnde een combinatie)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7"/>
        <w:gridCol w:w="6861"/>
      </w:tblGrid>
      <w:tr w:rsidR="00ED1B26" w:rsidRPr="00456821" w14:paraId="7D216F2C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C199" w14:textId="6348EBC7" w:rsidR="00ED1B26" w:rsidRPr="00271E89" w:rsidRDefault="00ED1B26" w:rsidP="00D82A94">
            <w:pPr>
              <w:rPr>
                <w:b/>
                <w:bCs/>
              </w:rPr>
            </w:pPr>
            <w:r w:rsidRPr="00271E89">
              <w:rPr>
                <w:b/>
                <w:bCs/>
              </w:rPr>
              <w:t>Naam</w:t>
            </w:r>
            <w:r w:rsidRPr="00EA6FA4">
              <w:t xml:space="preserve"> </w:t>
            </w:r>
            <w:r w:rsidRPr="00D82A94">
              <w:rPr>
                <w:i/>
                <w:iCs/>
              </w:rPr>
              <w:t>(</w:t>
            </w:r>
            <w:r w:rsidR="00EA6FA4" w:rsidRPr="00D82A94">
              <w:rPr>
                <w:i/>
                <w:iCs/>
              </w:rPr>
              <w:t>cf.</w:t>
            </w:r>
            <w:r w:rsidRPr="00D82A94">
              <w:rPr>
                <w:i/>
                <w:iCs/>
              </w:rPr>
              <w:t xml:space="preserve"> handelsregister)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B020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345DE72F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9FE" w14:textId="77777777" w:rsidR="00ED1B26" w:rsidRPr="00EA6FA4" w:rsidRDefault="00ED1B26" w:rsidP="00D82A94">
            <w:r w:rsidRPr="00EA6FA4">
              <w:t>Rechtsvorm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6442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00939950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A30" w14:textId="77777777" w:rsidR="00ED1B26" w:rsidRPr="00EA6FA4" w:rsidRDefault="00ED1B26" w:rsidP="00D82A94">
            <w:r w:rsidRPr="00EA6FA4">
              <w:t>Vestigingsplaats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B30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73F2893B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05E" w14:textId="77777777" w:rsidR="00ED1B26" w:rsidRPr="00EA6FA4" w:rsidRDefault="00ED1B26" w:rsidP="00D82A94">
            <w:r w:rsidRPr="00EA6FA4">
              <w:t>Contactpersoon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39BB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096E943F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9585" w14:textId="77777777" w:rsidR="00ED1B26" w:rsidRPr="00EA6FA4" w:rsidRDefault="00ED1B26" w:rsidP="00D82A94">
            <w:r w:rsidRPr="00EA6FA4">
              <w:t>Kantooradres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D72B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7C53ABB9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DFAB" w14:textId="77777777" w:rsidR="00ED1B26" w:rsidRPr="00EA6FA4" w:rsidRDefault="00ED1B26" w:rsidP="00D82A94">
            <w:r w:rsidRPr="00EA6FA4">
              <w:t>Postadres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9876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681A6E1A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D5A3" w14:textId="77777777" w:rsidR="00ED1B26" w:rsidRPr="00EA6FA4" w:rsidRDefault="00ED1B26" w:rsidP="00D82A94">
            <w:r w:rsidRPr="00EA6FA4">
              <w:t>Telefoonnummer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AABF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01B94132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BA14" w14:textId="77777777" w:rsidR="00ED1B26" w:rsidRPr="00EA6FA4" w:rsidRDefault="00ED1B26" w:rsidP="00D82A94">
            <w:r w:rsidRPr="00EA6FA4">
              <w:t>E-mailadres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7AEA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287A369B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DB01" w14:textId="77777777" w:rsidR="00ED1B26" w:rsidRPr="00EA6FA4" w:rsidRDefault="00ED1B26" w:rsidP="00D82A94">
            <w:r w:rsidRPr="00EA6FA4">
              <w:t>Ingeschreven in het Handelsregister van de Kamer van Koophandel te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85EB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384F00B8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E8E" w14:textId="77777777" w:rsidR="00ED1B26" w:rsidRPr="00EA6FA4" w:rsidRDefault="00ED1B26" w:rsidP="00D82A94">
            <w:r w:rsidRPr="00EA6FA4">
              <w:t>Registratienummer KvK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CAE9" w14:textId="77777777" w:rsidR="00ED1B26" w:rsidRPr="00456821" w:rsidRDefault="00ED1B26" w:rsidP="00D82A94">
            <w:r w:rsidRPr="00456821">
              <w:t>...</w:t>
            </w:r>
          </w:p>
        </w:tc>
      </w:tr>
    </w:tbl>
    <w:p w14:paraId="49DB75E6" w14:textId="77777777" w:rsidR="00ED1B26" w:rsidRPr="00456821" w:rsidRDefault="00ED1B26" w:rsidP="003D717B">
      <w:pPr>
        <w:rPr>
          <w:b/>
        </w:rPr>
      </w:pPr>
    </w:p>
    <w:p w14:paraId="589047C0" w14:textId="77777777" w:rsidR="00961E40" w:rsidRDefault="00ED1B26" w:rsidP="003D717B">
      <w:r w:rsidRPr="00456821">
        <w:rPr>
          <w:b/>
        </w:rPr>
        <w:t>Gegevens combinatie</w:t>
      </w:r>
      <w:r w:rsidRPr="00271E89">
        <w:t xml:space="preserve">: </w:t>
      </w:r>
    </w:p>
    <w:p w14:paraId="0346D758" w14:textId="2602E823" w:rsidR="00ED1B26" w:rsidRPr="00961E40" w:rsidRDefault="00ED1B26" w:rsidP="003D717B">
      <w:pPr>
        <w:rPr>
          <w:i/>
          <w:iCs/>
        </w:rPr>
      </w:pPr>
      <w:r w:rsidRPr="00961E40">
        <w:rPr>
          <w:i/>
          <w:iCs/>
        </w:rPr>
        <w:t>(in te vullen in geval van een gezamenlijke aanmelding)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6"/>
        <w:gridCol w:w="6522"/>
      </w:tblGrid>
      <w:tr w:rsidR="00ED1B26" w:rsidRPr="00456821" w14:paraId="7BD6B4CD" w14:textId="77777777" w:rsidTr="00633BAC">
        <w:tc>
          <w:tcPr>
            <w:tcW w:w="1613" w:type="pct"/>
          </w:tcPr>
          <w:p w14:paraId="12469BF7" w14:textId="77777777" w:rsidR="00ED1B26" w:rsidRPr="00D82A94" w:rsidRDefault="00ED1B26" w:rsidP="00D82A94">
            <w:pPr>
              <w:rPr>
                <w:b/>
                <w:bCs/>
              </w:rPr>
            </w:pPr>
            <w:r w:rsidRPr="00D82A94">
              <w:rPr>
                <w:b/>
                <w:bCs/>
              </w:rPr>
              <w:t>Naam Combinatie</w:t>
            </w:r>
          </w:p>
        </w:tc>
        <w:tc>
          <w:tcPr>
            <w:tcW w:w="3387" w:type="pct"/>
          </w:tcPr>
          <w:p w14:paraId="39DA03F6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261C55D8" w14:textId="77777777" w:rsidTr="00633BAC">
        <w:tc>
          <w:tcPr>
            <w:tcW w:w="1613" w:type="pct"/>
          </w:tcPr>
          <w:p w14:paraId="76E324C4" w14:textId="77777777" w:rsidR="00ED1B26" w:rsidRPr="00EA6FA4" w:rsidRDefault="00ED1B26" w:rsidP="00D82A94">
            <w:r w:rsidRPr="00EA6FA4">
              <w:t>Rechtsvorm (indien van toepassing)</w:t>
            </w:r>
          </w:p>
        </w:tc>
        <w:tc>
          <w:tcPr>
            <w:tcW w:w="3387" w:type="pct"/>
          </w:tcPr>
          <w:p w14:paraId="03065CA2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0B678C9C" w14:textId="77777777" w:rsidTr="00633BAC">
        <w:tc>
          <w:tcPr>
            <w:tcW w:w="1613" w:type="pct"/>
          </w:tcPr>
          <w:p w14:paraId="281612A5" w14:textId="77777777" w:rsidR="00ED1B26" w:rsidRPr="00EA6FA4" w:rsidRDefault="00ED1B26" w:rsidP="00D82A94">
            <w:r w:rsidRPr="00EA6FA4">
              <w:t xml:space="preserve">Naam Combinant 1 </w:t>
            </w:r>
          </w:p>
          <w:p w14:paraId="71D5FFE2" w14:textId="77777777" w:rsidR="00ED1B26" w:rsidRPr="00EA6FA4" w:rsidRDefault="00ED1B26" w:rsidP="00D82A94">
            <w:r w:rsidRPr="00EA6FA4">
              <w:t>(Penvoerder)</w:t>
            </w:r>
          </w:p>
        </w:tc>
        <w:tc>
          <w:tcPr>
            <w:tcW w:w="3387" w:type="pct"/>
          </w:tcPr>
          <w:p w14:paraId="39C666EE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304E6FB2" w14:textId="77777777" w:rsidTr="00633BAC">
        <w:tc>
          <w:tcPr>
            <w:tcW w:w="1613" w:type="pct"/>
          </w:tcPr>
          <w:p w14:paraId="1E89EF7A" w14:textId="366C9610" w:rsidR="00ED1B26" w:rsidRPr="00EA6FA4" w:rsidRDefault="00ED1B26" w:rsidP="00D82A94">
            <w:r w:rsidRPr="00EA6FA4">
              <w:t>Vestigingsplaats</w:t>
            </w:r>
          </w:p>
        </w:tc>
        <w:tc>
          <w:tcPr>
            <w:tcW w:w="3387" w:type="pct"/>
          </w:tcPr>
          <w:p w14:paraId="2CB4D4A4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43A6D607" w14:textId="77777777" w:rsidTr="00633BAC">
        <w:tc>
          <w:tcPr>
            <w:tcW w:w="1613" w:type="pct"/>
          </w:tcPr>
          <w:p w14:paraId="4C1FCA84" w14:textId="77777777" w:rsidR="00ED1B26" w:rsidRPr="00EA6FA4" w:rsidRDefault="00ED1B26" w:rsidP="00D82A94">
            <w:r w:rsidRPr="00EA6FA4">
              <w:t xml:space="preserve">Naam Combinant 2 </w:t>
            </w:r>
          </w:p>
        </w:tc>
        <w:tc>
          <w:tcPr>
            <w:tcW w:w="3387" w:type="pct"/>
          </w:tcPr>
          <w:p w14:paraId="7AA91566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2FA33209" w14:textId="77777777" w:rsidTr="00633BAC">
        <w:tc>
          <w:tcPr>
            <w:tcW w:w="1613" w:type="pct"/>
          </w:tcPr>
          <w:p w14:paraId="726D9AA3" w14:textId="5267E9F7" w:rsidR="00ED1B26" w:rsidRPr="00EA6FA4" w:rsidRDefault="00ED1B26" w:rsidP="00D82A94">
            <w:r w:rsidRPr="00EA6FA4">
              <w:t>Vestigingsplaats</w:t>
            </w:r>
          </w:p>
        </w:tc>
        <w:tc>
          <w:tcPr>
            <w:tcW w:w="3387" w:type="pct"/>
          </w:tcPr>
          <w:p w14:paraId="71D26615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18898BCA" w14:textId="77777777" w:rsidTr="00633BAC">
        <w:tc>
          <w:tcPr>
            <w:tcW w:w="1613" w:type="pct"/>
          </w:tcPr>
          <w:p w14:paraId="22C3473B" w14:textId="77777777" w:rsidR="00ED1B26" w:rsidRPr="00EA6FA4" w:rsidRDefault="00ED1B26" w:rsidP="00D82A94">
            <w:r w:rsidRPr="00EA6FA4">
              <w:t xml:space="preserve">Naam Combinant 3 </w:t>
            </w:r>
          </w:p>
        </w:tc>
        <w:tc>
          <w:tcPr>
            <w:tcW w:w="3387" w:type="pct"/>
          </w:tcPr>
          <w:p w14:paraId="3890729C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54FD6752" w14:textId="77777777" w:rsidTr="00633BAC">
        <w:trPr>
          <w:trHeight w:val="70"/>
        </w:trPr>
        <w:tc>
          <w:tcPr>
            <w:tcW w:w="1613" w:type="pct"/>
          </w:tcPr>
          <w:p w14:paraId="6FC471F0" w14:textId="1ABEBA01" w:rsidR="00ED1B26" w:rsidRPr="00EA6FA4" w:rsidRDefault="00ED1B26" w:rsidP="00D82A94">
            <w:r w:rsidRPr="00EA6FA4">
              <w:t>Vestigingsplaats</w:t>
            </w:r>
          </w:p>
        </w:tc>
        <w:tc>
          <w:tcPr>
            <w:tcW w:w="3387" w:type="pct"/>
          </w:tcPr>
          <w:p w14:paraId="5E53EECF" w14:textId="77777777" w:rsidR="00ED1B26" w:rsidRPr="00456821" w:rsidRDefault="00ED1B26" w:rsidP="00D82A94">
            <w:r w:rsidRPr="00456821">
              <w:t>...</w:t>
            </w:r>
          </w:p>
        </w:tc>
      </w:tr>
    </w:tbl>
    <w:p w14:paraId="187192C0" w14:textId="77777777" w:rsidR="00ED1B26" w:rsidRPr="00D82A94" w:rsidRDefault="00ED1B26" w:rsidP="003D717B">
      <w:r w:rsidRPr="00456821">
        <w:br/>
      </w:r>
      <w:r w:rsidRPr="00D82A94">
        <w:t>Per combinant dient aangegeven te worden welk(e) onderde(e)l(en) van het werk door betreffende combinant zal (zullen) worden uitgevoerd.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4"/>
        <w:gridCol w:w="6824"/>
      </w:tblGrid>
      <w:tr w:rsidR="00ED1B26" w:rsidRPr="00456821" w14:paraId="6E9ACC6E" w14:textId="77777777" w:rsidTr="00633BAC">
        <w:tc>
          <w:tcPr>
            <w:tcW w:w="1456" w:type="pct"/>
          </w:tcPr>
          <w:p w14:paraId="1D8A2646" w14:textId="77777777" w:rsidR="00ED1B26" w:rsidRPr="00D82A94" w:rsidRDefault="00ED1B26" w:rsidP="00D82A94">
            <w:pPr>
              <w:rPr>
                <w:b/>
                <w:bCs/>
              </w:rPr>
            </w:pPr>
            <w:r w:rsidRPr="00D82A94">
              <w:rPr>
                <w:b/>
                <w:bCs/>
              </w:rPr>
              <w:t>Combinant</w:t>
            </w:r>
          </w:p>
        </w:tc>
        <w:tc>
          <w:tcPr>
            <w:tcW w:w="3544" w:type="pct"/>
          </w:tcPr>
          <w:p w14:paraId="57EB07E5" w14:textId="77777777" w:rsidR="00ED1B26" w:rsidRPr="00D82A94" w:rsidRDefault="00ED1B26" w:rsidP="00D82A94">
            <w:pPr>
              <w:rPr>
                <w:b/>
                <w:bCs/>
              </w:rPr>
            </w:pPr>
            <w:r w:rsidRPr="00D82A94">
              <w:rPr>
                <w:b/>
                <w:bCs/>
              </w:rPr>
              <w:t>Taakomschrijving:</w:t>
            </w:r>
          </w:p>
        </w:tc>
      </w:tr>
      <w:tr w:rsidR="00ED1B26" w:rsidRPr="00456821" w14:paraId="20259642" w14:textId="77777777" w:rsidTr="00633BAC">
        <w:tc>
          <w:tcPr>
            <w:tcW w:w="1456" w:type="pct"/>
          </w:tcPr>
          <w:p w14:paraId="43A19BE9" w14:textId="77777777" w:rsidR="00ED1B26" w:rsidRPr="00456821" w:rsidRDefault="00ED1B26" w:rsidP="00D82A94">
            <w:r w:rsidRPr="00456821">
              <w:t>1</w:t>
            </w:r>
          </w:p>
        </w:tc>
        <w:tc>
          <w:tcPr>
            <w:tcW w:w="3544" w:type="pct"/>
          </w:tcPr>
          <w:p w14:paraId="29E70E8A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66DA9494" w14:textId="77777777" w:rsidTr="00633BAC">
        <w:tc>
          <w:tcPr>
            <w:tcW w:w="1456" w:type="pct"/>
          </w:tcPr>
          <w:p w14:paraId="5D021873" w14:textId="77777777" w:rsidR="00ED1B26" w:rsidRPr="00456821" w:rsidRDefault="00ED1B26" w:rsidP="00D82A94">
            <w:r w:rsidRPr="00456821">
              <w:t>2</w:t>
            </w:r>
          </w:p>
        </w:tc>
        <w:tc>
          <w:tcPr>
            <w:tcW w:w="3544" w:type="pct"/>
          </w:tcPr>
          <w:p w14:paraId="3470CFA4" w14:textId="77777777" w:rsidR="00ED1B26" w:rsidRPr="00456821" w:rsidRDefault="00ED1B26" w:rsidP="00D82A94">
            <w:r w:rsidRPr="00456821">
              <w:t>...</w:t>
            </w:r>
          </w:p>
        </w:tc>
      </w:tr>
      <w:tr w:rsidR="00ED1B26" w:rsidRPr="00456821" w14:paraId="58DD75A7" w14:textId="77777777" w:rsidTr="00633BAC">
        <w:tc>
          <w:tcPr>
            <w:tcW w:w="1456" w:type="pct"/>
          </w:tcPr>
          <w:p w14:paraId="6A82CEF9" w14:textId="77777777" w:rsidR="00ED1B26" w:rsidRPr="00456821" w:rsidRDefault="00ED1B26" w:rsidP="00D82A94">
            <w:r w:rsidRPr="00456821">
              <w:t>3</w:t>
            </w:r>
          </w:p>
        </w:tc>
        <w:tc>
          <w:tcPr>
            <w:tcW w:w="3544" w:type="pct"/>
          </w:tcPr>
          <w:p w14:paraId="374B2529" w14:textId="77777777" w:rsidR="00ED1B26" w:rsidRPr="00456821" w:rsidRDefault="00ED1B26" w:rsidP="00D82A94">
            <w:r w:rsidRPr="00456821">
              <w:t>...</w:t>
            </w:r>
          </w:p>
        </w:tc>
      </w:tr>
    </w:tbl>
    <w:p w14:paraId="55411FB6" w14:textId="5DC84C45" w:rsidR="00342837" w:rsidRDefault="00342837" w:rsidP="003D717B"/>
    <w:p w14:paraId="019C12B5" w14:textId="77777777" w:rsidR="00C3060B" w:rsidRDefault="00F966D0" w:rsidP="00961E40">
      <w:pPr>
        <w:pStyle w:val="Lijstalinea"/>
        <w:numPr>
          <w:ilvl w:val="0"/>
          <w:numId w:val="36"/>
        </w:numPr>
        <w:suppressAutoHyphens/>
        <w:spacing w:line="240" w:lineRule="atLeast"/>
        <w:ind w:left="0" w:hanging="284"/>
        <w:contextualSpacing w:val="0"/>
        <w:rPr>
          <w:rFonts w:cs="Verdana"/>
          <w:spacing w:val="4"/>
          <w:szCs w:val="18"/>
        </w:rPr>
      </w:pPr>
      <w:r w:rsidRPr="00C3060B">
        <w:rPr>
          <w:rFonts w:cs="Verdana"/>
          <w:b/>
          <w:bCs/>
          <w:spacing w:val="4"/>
          <w:szCs w:val="18"/>
        </w:rPr>
        <w:t>Gegevens van elk van de ondernemers in het samenwerkingsverband:</w:t>
      </w:r>
      <w:r w:rsidRPr="00C3060B">
        <w:rPr>
          <w:rFonts w:cs="Verdana"/>
          <w:spacing w:val="4"/>
          <w:szCs w:val="18"/>
        </w:rPr>
        <w:t xml:space="preserve"> </w:t>
      </w:r>
    </w:p>
    <w:p w14:paraId="3F675408" w14:textId="78DE4222" w:rsidR="00F966D0" w:rsidRPr="004C6B00" w:rsidRDefault="00F966D0" w:rsidP="00961E40">
      <w:pPr>
        <w:pStyle w:val="Lijstalinea"/>
        <w:numPr>
          <w:ilvl w:val="0"/>
          <w:numId w:val="0"/>
        </w:numPr>
        <w:suppressAutoHyphens/>
        <w:spacing w:line="240" w:lineRule="atLeast"/>
        <w:contextualSpacing w:val="0"/>
        <w:rPr>
          <w:rFonts w:cs="Verdana"/>
          <w:i/>
          <w:iCs/>
          <w:spacing w:val="4"/>
          <w:szCs w:val="18"/>
        </w:rPr>
      </w:pPr>
      <w:r w:rsidRPr="004C6B00">
        <w:rPr>
          <w:rFonts w:cs="Verdana"/>
          <w:i/>
          <w:iCs/>
          <w:spacing w:val="4"/>
          <w:szCs w:val="18"/>
        </w:rPr>
        <w:t>(de opsomming herhalen zo vaak als nodig is)</w:t>
      </w:r>
    </w:p>
    <w:p w14:paraId="7A0F87FA" w14:textId="77777777" w:rsidR="00F966D0" w:rsidRPr="00456821" w:rsidRDefault="00F966D0" w:rsidP="00F966D0">
      <w:pPr>
        <w:spacing w:line="240" w:lineRule="atLeast"/>
        <w:rPr>
          <w:rFonts w:cs="Verdana"/>
          <w:spacing w:val="4"/>
          <w:szCs w:val="18"/>
        </w:rPr>
      </w:pPr>
    </w:p>
    <w:p w14:paraId="40E07031" w14:textId="7AA8B595" w:rsidR="00F966D0" w:rsidRPr="00456821" w:rsidRDefault="00F966D0" w:rsidP="00F966D0">
      <w:pPr>
        <w:spacing w:line="240" w:lineRule="atLeast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 xml:space="preserve">COMBINANT 1 </w:t>
      </w:r>
      <w:proofErr w:type="gramStart"/>
      <w:r w:rsidR="00961E40">
        <w:rPr>
          <w:rFonts w:cs="Verdana"/>
          <w:b/>
          <w:bCs/>
          <w:spacing w:val="4"/>
          <w:szCs w:val="18"/>
        </w:rPr>
        <w:t>tevens</w:t>
      </w:r>
      <w:proofErr w:type="gramEnd"/>
      <w:r w:rsidR="00961E40">
        <w:rPr>
          <w:rFonts w:cs="Verdana"/>
          <w:b/>
          <w:bCs/>
          <w:spacing w:val="4"/>
          <w:szCs w:val="18"/>
        </w:rPr>
        <w:t xml:space="preserve"> </w:t>
      </w:r>
      <w:r w:rsidR="00EA6FA4">
        <w:rPr>
          <w:rFonts w:cs="Verdana"/>
          <w:b/>
          <w:bCs/>
          <w:spacing w:val="4"/>
          <w:szCs w:val="18"/>
        </w:rPr>
        <w:t>penvoerder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7"/>
        <w:gridCol w:w="6861"/>
      </w:tblGrid>
      <w:tr w:rsidR="00F966D0" w:rsidRPr="00456821" w14:paraId="1972F5FB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F7B" w14:textId="7BCC54B1" w:rsidR="00F966D0" w:rsidRPr="00456821" w:rsidRDefault="00EA6FA4" w:rsidP="00D82A94">
            <w:pPr>
              <w:rPr>
                <w:rFonts w:cs="Verdana"/>
                <w:spacing w:val="4"/>
                <w:szCs w:val="18"/>
              </w:rPr>
            </w:pPr>
            <w:r w:rsidRPr="00271E89">
              <w:rPr>
                <w:b/>
                <w:bCs/>
              </w:rPr>
              <w:t>Naam</w:t>
            </w:r>
            <w:r w:rsidRPr="00EA6FA4">
              <w:t xml:space="preserve"> (cf. handelsregister)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4F59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1FFCAE5B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6031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38FB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43D35E50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A33D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2E41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6A7EDC7C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EFB7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125B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54E4BB53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806D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A759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0572BD4A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4F9E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52E4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00A92DE7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65CD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980" w14:textId="77777777" w:rsidR="00F966D0" w:rsidRPr="00456821" w:rsidRDefault="00F966D0" w:rsidP="00D82A94">
            <w:pPr>
              <w:rPr>
                <w:rFonts w:cs="Verdana"/>
                <w:b/>
                <w:b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13FD0EA7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A7B2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B04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61792124" w14:textId="77777777" w:rsidTr="00633BAC"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DC6E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3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57E8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7EF95550" w14:textId="77777777" w:rsidR="00F966D0" w:rsidRPr="00456821" w:rsidRDefault="00F966D0" w:rsidP="00F966D0">
      <w:pPr>
        <w:spacing w:line="240" w:lineRule="atLeast"/>
        <w:rPr>
          <w:rFonts w:cs="Verdana"/>
          <w:spacing w:val="4"/>
          <w:szCs w:val="18"/>
        </w:rPr>
      </w:pPr>
    </w:p>
    <w:p w14:paraId="3E4AEC34" w14:textId="77777777" w:rsidR="00F966D0" w:rsidRPr="00456821" w:rsidRDefault="00F966D0" w:rsidP="00F966D0">
      <w:pPr>
        <w:spacing w:line="240" w:lineRule="atLeast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b/>
          <w:bCs/>
          <w:spacing w:val="4"/>
          <w:szCs w:val="18"/>
        </w:rPr>
        <w:t>COMBINANT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1"/>
        <w:gridCol w:w="6757"/>
      </w:tblGrid>
      <w:tr w:rsidR="00F966D0" w:rsidRPr="00456821" w14:paraId="3989EB0D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13CC" w14:textId="0FFCE6C0" w:rsidR="00F966D0" w:rsidRPr="00456821" w:rsidRDefault="00EA6FA4" w:rsidP="00D82A94">
            <w:pPr>
              <w:rPr>
                <w:rFonts w:cs="Verdana"/>
                <w:spacing w:val="4"/>
                <w:szCs w:val="18"/>
              </w:rPr>
            </w:pPr>
            <w:r w:rsidRPr="00271E89">
              <w:rPr>
                <w:b/>
                <w:bCs/>
              </w:rPr>
              <w:t>Naam</w:t>
            </w:r>
            <w:r w:rsidRPr="00EA6FA4">
              <w:t xml:space="preserve"> (cf. handelsregister)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6289" w14:textId="77777777" w:rsidR="00F966D0" w:rsidRPr="00456821" w:rsidRDefault="00F966D0" w:rsidP="009C23B7">
            <w:pPr>
              <w:spacing w:line="240" w:lineRule="atLeast"/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1B23C8D7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1DEC" w14:textId="77777777" w:rsidR="00F966D0" w:rsidRPr="00456821" w:rsidRDefault="00F966D0" w:rsidP="00D82A94">
            <w:r w:rsidRPr="00456821">
              <w:t>Rechtsvorm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DC85" w14:textId="77777777" w:rsidR="00F966D0" w:rsidRPr="00456821" w:rsidRDefault="00F966D0" w:rsidP="00D82A94">
            <w:r w:rsidRPr="00456821">
              <w:t>...</w:t>
            </w:r>
          </w:p>
        </w:tc>
      </w:tr>
      <w:tr w:rsidR="00F966D0" w:rsidRPr="00456821" w14:paraId="1C23E23D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9096" w14:textId="77777777" w:rsidR="00F966D0" w:rsidRPr="00456821" w:rsidRDefault="00F966D0" w:rsidP="00D82A94">
            <w:r w:rsidRPr="00456821">
              <w:t>Contactpersoon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91FA" w14:textId="77777777" w:rsidR="00F966D0" w:rsidRPr="00456821" w:rsidRDefault="00F966D0" w:rsidP="00D82A94">
            <w:r w:rsidRPr="00456821">
              <w:t>...</w:t>
            </w:r>
          </w:p>
        </w:tc>
      </w:tr>
      <w:tr w:rsidR="00F966D0" w:rsidRPr="00456821" w14:paraId="483D8DB0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FD67" w14:textId="77777777" w:rsidR="00F966D0" w:rsidRPr="00456821" w:rsidRDefault="00F966D0" w:rsidP="00D82A94">
            <w:r w:rsidRPr="00456821">
              <w:lastRenderedPageBreak/>
              <w:t>Kantooradres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1795" w14:textId="77777777" w:rsidR="00F966D0" w:rsidRPr="00456821" w:rsidRDefault="00F966D0" w:rsidP="00D82A94">
            <w:r w:rsidRPr="00456821">
              <w:t>...</w:t>
            </w:r>
          </w:p>
        </w:tc>
      </w:tr>
      <w:tr w:rsidR="00F966D0" w:rsidRPr="00456821" w14:paraId="26926538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B9D" w14:textId="77777777" w:rsidR="00F966D0" w:rsidRPr="00456821" w:rsidRDefault="00F966D0" w:rsidP="00D82A94">
            <w:r w:rsidRPr="00456821">
              <w:t>Postadres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3EB5" w14:textId="77777777" w:rsidR="00F966D0" w:rsidRPr="00456821" w:rsidRDefault="00F966D0" w:rsidP="00D82A94">
            <w:r w:rsidRPr="00456821">
              <w:t>...</w:t>
            </w:r>
          </w:p>
        </w:tc>
      </w:tr>
      <w:tr w:rsidR="00F966D0" w:rsidRPr="00456821" w14:paraId="4C123232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E969" w14:textId="77777777" w:rsidR="00F966D0" w:rsidRPr="00456821" w:rsidRDefault="00F966D0" w:rsidP="00D82A94">
            <w:r w:rsidRPr="00456821">
              <w:t>Telefoonnummer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9B4" w14:textId="77777777" w:rsidR="00F966D0" w:rsidRPr="00456821" w:rsidRDefault="00F966D0" w:rsidP="00D82A94">
            <w:r w:rsidRPr="00456821">
              <w:t>...</w:t>
            </w:r>
          </w:p>
        </w:tc>
      </w:tr>
      <w:tr w:rsidR="00F966D0" w:rsidRPr="00456821" w14:paraId="253CC7DF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7FE7" w14:textId="77777777" w:rsidR="00F966D0" w:rsidRPr="00456821" w:rsidRDefault="00F966D0" w:rsidP="00D82A94">
            <w:r w:rsidRPr="00456821">
              <w:t>E-mailadres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B5A7" w14:textId="77777777" w:rsidR="00F966D0" w:rsidRPr="00456821" w:rsidRDefault="00F966D0" w:rsidP="00D82A94">
            <w:pPr>
              <w:rPr>
                <w:b/>
                <w:bCs/>
                <w:i/>
                <w:iCs/>
                <w:vanish/>
                <w:color w:val="3366FF"/>
              </w:rPr>
            </w:pPr>
            <w:r w:rsidRPr="00456821">
              <w:t>...</w:t>
            </w:r>
          </w:p>
        </w:tc>
      </w:tr>
      <w:tr w:rsidR="00F966D0" w:rsidRPr="00456821" w14:paraId="2B96C4D9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87C3" w14:textId="77777777" w:rsidR="00F966D0" w:rsidRPr="00456821" w:rsidRDefault="00F966D0" w:rsidP="00D82A94">
            <w:r w:rsidRPr="00456821">
              <w:t>Ingeschreven in het Handelsregister van de Kamer van Koophandel te: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FDD5" w14:textId="77777777" w:rsidR="00F966D0" w:rsidRPr="00456821" w:rsidRDefault="00F966D0" w:rsidP="00D82A94">
            <w:r w:rsidRPr="00456821">
              <w:t>...</w:t>
            </w:r>
          </w:p>
        </w:tc>
      </w:tr>
      <w:tr w:rsidR="00F966D0" w:rsidRPr="00456821" w14:paraId="72AF69D1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8509" w14:textId="77777777" w:rsidR="00F966D0" w:rsidRPr="00456821" w:rsidRDefault="00F966D0" w:rsidP="00D82A94">
            <w:r w:rsidRPr="00456821">
              <w:t>Registratienummer KvK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79B1" w14:textId="77777777" w:rsidR="00F966D0" w:rsidRPr="00456821" w:rsidRDefault="00F966D0" w:rsidP="00D82A94">
            <w:r w:rsidRPr="00456821">
              <w:t>...</w:t>
            </w:r>
          </w:p>
        </w:tc>
      </w:tr>
    </w:tbl>
    <w:p w14:paraId="4E7B7421" w14:textId="77777777" w:rsidR="00F966D0" w:rsidRPr="00456821" w:rsidRDefault="00F966D0" w:rsidP="00F966D0">
      <w:pPr>
        <w:spacing w:line="240" w:lineRule="atLeast"/>
        <w:rPr>
          <w:rFonts w:cs="Verdana"/>
          <w:b/>
          <w:bCs/>
          <w:spacing w:val="4"/>
          <w:szCs w:val="18"/>
        </w:rPr>
      </w:pPr>
      <w:r w:rsidRPr="00456821">
        <w:rPr>
          <w:rFonts w:cs="Verdana"/>
          <w:spacing w:val="4"/>
          <w:szCs w:val="18"/>
        </w:rPr>
        <w:br/>
      </w:r>
      <w:r w:rsidRPr="00456821">
        <w:rPr>
          <w:rFonts w:cs="Verdana"/>
          <w:b/>
          <w:bCs/>
          <w:spacing w:val="4"/>
          <w:szCs w:val="18"/>
        </w:rPr>
        <w:t>COMBINANT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1"/>
        <w:gridCol w:w="6757"/>
      </w:tblGrid>
      <w:tr w:rsidR="00F966D0" w:rsidRPr="00456821" w14:paraId="66DF40D2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C707" w14:textId="7CFCBEF0" w:rsidR="00F966D0" w:rsidRPr="00456821" w:rsidRDefault="00EA6FA4" w:rsidP="00D82A94">
            <w:pPr>
              <w:rPr>
                <w:rFonts w:cs="Verdana"/>
                <w:spacing w:val="4"/>
                <w:szCs w:val="18"/>
              </w:rPr>
            </w:pPr>
            <w:r w:rsidRPr="00271E89">
              <w:rPr>
                <w:b/>
                <w:bCs/>
              </w:rPr>
              <w:t>Naam</w:t>
            </w:r>
            <w:r w:rsidRPr="00EA6FA4">
              <w:t xml:space="preserve"> (cf. handelsregister)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392C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67C45FDC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B19A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1757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3CB53E56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7367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399F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7B66D677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3E37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76B4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38705E66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95D5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D6F0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3DDDA370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4526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A856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70F0D1F7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E25D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1275" w14:textId="77777777" w:rsidR="00F966D0" w:rsidRPr="00456821" w:rsidRDefault="00F966D0" w:rsidP="00D82A94">
            <w:pPr>
              <w:rPr>
                <w:rFonts w:cs="Verdana"/>
                <w:b/>
                <w:bCs/>
                <w:vanish/>
                <w:color w:val="3366FF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272611B0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EB29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Ingeschreven in het Handelsregister van de Kamer van Koophandel te: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7C9A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  <w:tr w:rsidR="00F966D0" w:rsidRPr="00456821" w14:paraId="2DD31536" w14:textId="77777777" w:rsidTr="00633BAC">
        <w:tc>
          <w:tcPr>
            <w:tcW w:w="1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C6F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Registratienummer KvK</w:t>
            </w:r>
          </w:p>
        </w:tc>
        <w:tc>
          <w:tcPr>
            <w:tcW w:w="3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03D0" w14:textId="77777777" w:rsidR="00F966D0" w:rsidRPr="00456821" w:rsidRDefault="00F966D0" w:rsidP="00D82A94">
            <w:pPr>
              <w:rPr>
                <w:rFonts w:cs="Verdana"/>
                <w:spacing w:val="4"/>
                <w:szCs w:val="18"/>
              </w:rPr>
            </w:pPr>
            <w:r w:rsidRPr="00456821">
              <w:rPr>
                <w:rFonts w:cs="Verdana"/>
                <w:spacing w:val="4"/>
                <w:szCs w:val="18"/>
              </w:rPr>
              <w:t>...</w:t>
            </w:r>
          </w:p>
        </w:tc>
      </w:tr>
    </w:tbl>
    <w:p w14:paraId="6110B0B3" w14:textId="77777777" w:rsidR="00F966D0" w:rsidRDefault="00F966D0" w:rsidP="003D717B"/>
    <w:p w14:paraId="7B3729C8" w14:textId="6DC36738" w:rsidR="003060AE" w:rsidRPr="003060AE" w:rsidRDefault="003060AE" w:rsidP="00633BAC">
      <w:pPr>
        <w:pStyle w:val="Lijstalinea"/>
        <w:numPr>
          <w:ilvl w:val="0"/>
          <w:numId w:val="36"/>
        </w:numPr>
        <w:ind w:left="0" w:hanging="284"/>
      </w:pPr>
      <w:r w:rsidRPr="00633BAC">
        <w:rPr>
          <w:rFonts w:cs="Verdana"/>
          <w:b/>
          <w:bCs/>
          <w:spacing w:val="4"/>
          <w:szCs w:val="18"/>
        </w:rPr>
        <w:t>Ondertekening</w:t>
      </w:r>
      <w:r w:rsidRPr="00633BAC">
        <w:rPr>
          <w:b/>
          <w:bCs/>
        </w:rPr>
        <w:br/>
      </w:r>
      <w:r w:rsidRPr="00633BAC">
        <w:rPr>
          <w:i/>
          <w:iCs/>
        </w:rPr>
        <w:t>In geval van een gezamenlijke aanmelding dienen alle combinanten dit aanmeldingsformulier te ondertekenen</w:t>
      </w:r>
      <w:r w:rsidR="00633BAC">
        <w:rPr>
          <w:i/>
          <w:iCs/>
        </w:rPr>
        <w:t>.</w:t>
      </w:r>
    </w:p>
    <w:p w14:paraId="68CF3702" w14:textId="77777777" w:rsidR="003060AE" w:rsidRPr="00456821" w:rsidRDefault="003060AE" w:rsidP="003060AE"/>
    <w:p w14:paraId="707E43F4" w14:textId="55AE1B04" w:rsidR="003060AE" w:rsidRPr="00456821" w:rsidRDefault="003060AE" w:rsidP="003060AE">
      <w:r w:rsidRPr="00456821">
        <w:t>Aldus naar waarheid opgemaakt</w:t>
      </w:r>
      <w:r w:rsidR="00D82A94">
        <w:t>:</w:t>
      </w:r>
      <w:r w:rsidRPr="00456821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9"/>
        <w:gridCol w:w="6089"/>
      </w:tblGrid>
      <w:tr w:rsidR="003060AE" w:rsidRPr="00456821" w14:paraId="1A179D57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D09C" w14:textId="3F0D0B71" w:rsidR="003060AE" w:rsidRPr="003060AE" w:rsidRDefault="003060AE" w:rsidP="003060AE">
            <w:pPr>
              <w:rPr>
                <w:b/>
                <w:bCs/>
              </w:rPr>
            </w:pPr>
            <w:r w:rsidRPr="003060AE">
              <w:rPr>
                <w:b/>
                <w:bCs/>
              </w:rPr>
              <w:t>Naam gegadigde/ combinant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D85F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4DEC65CD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A94" w14:textId="77777777" w:rsidR="003060AE" w:rsidRPr="00456821" w:rsidRDefault="003060AE" w:rsidP="003060AE">
            <w:r w:rsidRPr="00456821">
              <w:t>Naam en functie van degene die dit aanmeldingsformulier ondertekent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5D8A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792770D5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4E2E" w14:textId="77777777" w:rsidR="003060AE" w:rsidRPr="00456821" w:rsidRDefault="003060AE" w:rsidP="003060AE">
            <w:r w:rsidRPr="00456821">
              <w:t>Plaats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5F2FC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07EEC902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850F" w14:textId="77777777" w:rsidR="003060AE" w:rsidRPr="00456821" w:rsidRDefault="003060AE" w:rsidP="003060AE">
            <w:r w:rsidRPr="00456821">
              <w:t>Datum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7DC4" w14:textId="77777777" w:rsidR="003060AE" w:rsidRPr="00456821" w:rsidRDefault="003060AE" w:rsidP="003060AE">
            <w:pPr>
              <w:rPr>
                <w:b/>
                <w:bCs/>
                <w:i/>
                <w:iCs/>
                <w:vanish/>
                <w:color w:val="3366FF"/>
              </w:rPr>
            </w:pPr>
            <w:r w:rsidRPr="00456821">
              <w:t>...</w:t>
            </w:r>
          </w:p>
        </w:tc>
      </w:tr>
      <w:tr w:rsidR="003060AE" w:rsidRPr="00456821" w14:paraId="20C9514C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0E7E" w14:textId="77777777" w:rsidR="003060AE" w:rsidRPr="00456821" w:rsidRDefault="003060AE" w:rsidP="003060AE">
            <w:r w:rsidRPr="00456821">
              <w:t>Handtekening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DD86" w14:textId="77777777" w:rsidR="003060AE" w:rsidRPr="00456821" w:rsidRDefault="003060AE" w:rsidP="003060AE">
            <w:r w:rsidRPr="00456821">
              <w:t>...</w:t>
            </w:r>
          </w:p>
        </w:tc>
      </w:tr>
    </w:tbl>
    <w:p w14:paraId="66408E80" w14:textId="77777777" w:rsidR="003060AE" w:rsidRPr="00456821" w:rsidRDefault="003060AE" w:rsidP="003060A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9"/>
        <w:gridCol w:w="6089"/>
      </w:tblGrid>
      <w:tr w:rsidR="003060AE" w:rsidRPr="00456821" w14:paraId="6D328C36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9FB0" w14:textId="727CB0E2" w:rsidR="003060AE" w:rsidRPr="003060AE" w:rsidRDefault="003060AE" w:rsidP="003060AE">
            <w:pPr>
              <w:rPr>
                <w:b/>
                <w:bCs/>
              </w:rPr>
            </w:pPr>
            <w:r w:rsidRPr="003060AE">
              <w:rPr>
                <w:b/>
                <w:bCs/>
              </w:rPr>
              <w:t>Naam gegadigde/ combinant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5FEF4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0F29E39C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9EEF3" w14:textId="77777777" w:rsidR="003060AE" w:rsidRPr="00456821" w:rsidRDefault="003060AE" w:rsidP="003060AE">
            <w:r w:rsidRPr="00456821">
              <w:t>Naam en functie van degene die dit aanmeldingsformulier ondertekent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B985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1317983E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854D" w14:textId="77777777" w:rsidR="003060AE" w:rsidRPr="00456821" w:rsidRDefault="003060AE" w:rsidP="003060AE">
            <w:r w:rsidRPr="00456821">
              <w:t>Plaats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CC91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3B33C4C8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3388" w14:textId="77777777" w:rsidR="003060AE" w:rsidRPr="00456821" w:rsidRDefault="003060AE" w:rsidP="003060AE">
            <w:r w:rsidRPr="00456821">
              <w:t>Datum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AAF2" w14:textId="77777777" w:rsidR="003060AE" w:rsidRPr="00456821" w:rsidRDefault="003060AE" w:rsidP="003060AE">
            <w:pPr>
              <w:rPr>
                <w:b/>
                <w:bCs/>
                <w:i/>
                <w:iCs/>
                <w:vanish/>
                <w:color w:val="3366FF"/>
              </w:rPr>
            </w:pPr>
            <w:r w:rsidRPr="00456821">
              <w:t>...</w:t>
            </w:r>
          </w:p>
        </w:tc>
      </w:tr>
      <w:tr w:rsidR="003060AE" w:rsidRPr="00456821" w14:paraId="59C1995F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EF58" w14:textId="77777777" w:rsidR="003060AE" w:rsidRPr="00456821" w:rsidRDefault="003060AE" w:rsidP="003060AE">
            <w:r w:rsidRPr="00456821">
              <w:t>Handtekening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CFC5" w14:textId="77777777" w:rsidR="003060AE" w:rsidRPr="00456821" w:rsidRDefault="003060AE" w:rsidP="003060AE">
            <w:r w:rsidRPr="00456821">
              <w:t>...</w:t>
            </w:r>
          </w:p>
        </w:tc>
      </w:tr>
    </w:tbl>
    <w:p w14:paraId="7325C56C" w14:textId="77777777" w:rsidR="003060AE" w:rsidRPr="00456821" w:rsidRDefault="003060AE" w:rsidP="003060A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39"/>
        <w:gridCol w:w="6089"/>
      </w:tblGrid>
      <w:tr w:rsidR="003060AE" w:rsidRPr="00456821" w14:paraId="72B8AAA9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C05E" w14:textId="349ACF34" w:rsidR="003060AE" w:rsidRPr="003060AE" w:rsidRDefault="003060AE" w:rsidP="003060AE">
            <w:pPr>
              <w:rPr>
                <w:b/>
                <w:bCs/>
              </w:rPr>
            </w:pPr>
            <w:r w:rsidRPr="003060AE">
              <w:rPr>
                <w:b/>
                <w:bCs/>
              </w:rPr>
              <w:t>Naam gegadigde/ combinant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7AA4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20F5A866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015E" w14:textId="77777777" w:rsidR="003060AE" w:rsidRPr="00456821" w:rsidRDefault="003060AE" w:rsidP="003060AE">
            <w:r w:rsidRPr="00456821">
              <w:t>Naam en functie van degene die dit aanmeldingsformulier ondertekent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433F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0B289648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02BC" w14:textId="77777777" w:rsidR="003060AE" w:rsidRPr="00456821" w:rsidRDefault="003060AE" w:rsidP="003060AE">
            <w:r w:rsidRPr="00456821">
              <w:t>Plaats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AA2F" w14:textId="77777777" w:rsidR="003060AE" w:rsidRPr="00456821" w:rsidRDefault="003060AE" w:rsidP="003060AE">
            <w:r w:rsidRPr="00456821">
              <w:t>...</w:t>
            </w:r>
          </w:p>
        </w:tc>
      </w:tr>
      <w:tr w:rsidR="003060AE" w:rsidRPr="00456821" w14:paraId="7F0FC127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D64" w14:textId="77777777" w:rsidR="003060AE" w:rsidRPr="00456821" w:rsidRDefault="003060AE" w:rsidP="003060AE">
            <w:r w:rsidRPr="00456821">
              <w:t>Datum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88E0" w14:textId="77777777" w:rsidR="003060AE" w:rsidRPr="00456821" w:rsidRDefault="003060AE" w:rsidP="003060AE">
            <w:pPr>
              <w:rPr>
                <w:b/>
                <w:bCs/>
                <w:i/>
                <w:iCs/>
                <w:vanish/>
                <w:color w:val="3366FF"/>
              </w:rPr>
            </w:pPr>
            <w:r w:rsidRPr="00456821">
              <w:t>...</w:t>
            </w:r>
          </w:p>
        </w:tc>
      </w:tr>
      <w:tr w:rsidR="003060AE" w:rsidRPr="00456821" w14:paraId="3DFFB2AE" w14:textId="77777777" w:rsidTr="00633BAC"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F5D3" w14:textId="77777777" w:rsidR="003060AE" w:rsidRPr="00456821" w:rsidRDefault="003060AE" w:rsidP="003060AE">
            <w:r w:rsidRPr="00456821">
              <w:t>Handtekening</w:t>
            </w:r>
          </w:p>
        </w:tc>
        <w:tc>
          <w:tcPr>
            <w:tcW w:w="3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4E7C" w14:textId="77777777" w:rsidR="003060AE" w:rsidRPr="00456821" w:rsidRDefault="003060AE" w:rsidP="003060AE">
            <w:r w:rsidRPr="00456821">
              <w:t>...</w:t>
            </w:r>
          </w:p>
        </w:tc>
      </w:tr>
    </w:tbl>
    <w:p w14:paraId="15768991" w14:textId="77777777" w:rsidR="003060AE" w:rsidRPr="00F64D22" w:rsidRDefault="003060AE" w:rsidP="003060AE">
      <w:pPr>
        <w:rPr>
          <w:szCs w:val="18"/>
        </w:rPr>
      </w:pPr>
    </w:p>
    <w:p w14:paraId="7C0A7E9B" w14:textId="77777777" w:rsidR="003060AE" w:rsidRPr="00342837" w:rsidRDefault="003060AE" w:rsidP="003D717B"/>
    <w:sectPr w:rsidR="003060AE" w:rsidRPr="00342837" w:rsidSect="00C06B6A">
      <w:headerReference w:type="even" r:id="rId9"/>
      <w:headerReference w:type="default" r:id="rId10"/>
      <w:headerReference w:type="first" r:id="rId11"/>
      <w:footerReference w:type="first" r:id="rId12"/>
      <w:type w:val="oddPage"/>
      <w:pgSz w:w="11906" w:h="16838" w:code="9"/>
      <w:pgMar w:top="1134" w:right="1134" w:bottom="1134" w:left="1134" w:header="567" w:footer="28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D870CD" w14:textId="77777777" w:rsidR="00BA57EE" w:rsidRDefault="00BA57EE" w:rsidP="00544E86">
      <w:pPr>
        <w:spacing w:line="240" w:lineRule="auto"/>
      </w:pPr>
      <w:r>
        <w:separator/>
      </w:r>
    </w:p>
  </w:endnote>
  <w:endnote w:type="continuationSeparator" w:id="0">
    <w:p w14:paraId="0F38F43F" w14:textId="77777777" w:rsidR="00BA57EE" w:rsidRDefault="00BA57EE" w:rsidP="00544E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4172660"/>
      <w:docPartObj>
        <w:docPartGallery w:val="Page Numbers (Bottom of Page)"/>
        <w:docPartUnique/>
      </w:docPartObj>
    </w:sdtPr>
    <w:sdtContent>
      <w:p w14:paraId="75EA97E2" w14:textId="63EAC00A" w:rsidR="00B72463" w:rsidRDefault="00047A62" w:rsidP="00053EA4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65920" behindDoc="1" locked="1" layoutInCell="1" allowOverlap="1" wp14:anchorId="7F4A1BEE" wp14:editId="26B75C51">
              <wp:simplePos x="0" y="0"/>
              <wp:positionH relativeFrom="margin">
                <wp:align>left</wp:align>
              </wp:positionH>
              <wp:positionV relativeFrom="page">
                <wp:posOffset>10045065</wp:posOffset>
              </wp:positionV>
              <wp:extent cx="3765600" cy="673200"/>
              <wp:effectExtent l="0" t="0" r="6350" b="0"/>
              <wp:wrapNone/>
              <wp:docPr id="922453794" name="Afbeelding 922453794" descr="Afbeelding met windmolen, silhouet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7868089" name="Afbeelding 367868089" descr="Afbeelding met windmolen, silhouet&#10;&#10;Automatisch gegenereerde beschrijvi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5600" cy="673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B72463" w:rsidRPr="007F00EB">
          <w:rPr>
            <w:b/>
            <w:bCs/>
          </w:rPr>
          <w:fldChar w:fldCharType="begin"/>
        </w:r>
        <w:r w:rsidR="00B72463" w:rsidRPr="007F00EB">
          <w:rPr>
            <w:b/>
            <w:bCs/>
          </w:rPr>
          <w:instrText>PAGE   \* MERGEFORMAT</w:instrText>
        </w:r>
        <w:r w:rsidR="00B72463" w:rsidRPr="007F00EB">
          <w:rPr>
            <w:b/>
            <w:bCs/>
          </w:rPr>
          <w:fldChar w:fldCharType="separate"/>
        </w:r>
        <w:r w:rsidR="00B72463" w:rsidRPr="007F00EB">
          <w:rPr>
            <w:b/>
            <w:bCs/>
          </w:rPr>
          <w:t>2</w:t>
        </w:r>
        <w:r w:rsidR="00B72463" w:rsidRPr="007F00EB"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696F43" w14:textId="77777777" w:rsidR="00BA57EE" w:rsidRDefault="00BA57EE" w:rsidP="00544E86">
      <w:pPr>
        <w:spacing w:line="240" w:lineRule="auto"/>
      </w:pPr>
      <w:r>
        <w:separator/>
      </w:r>
    </w:p>
  </w:footnote>
  <w:footnote w:type="continuationSeparator" w:id="0">
    <w:p w14:paraId="0FB1AF81" w14:textId="77777777" w:rsidR="00BA57EE" w:rsidRDefault="00BA57EE" w:rsidP="00544E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91433" w14:textId="77777777" w:rsidR="00273504" w:rsidRDefault="0027350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42213" w14:textId="4DB1E5ED" w:rsidR="00117594" w:rsidRPr="008101FA" w:rsidRDefault="008325AF" w:rsidP="00BB5A24">
    <w:pPr>
      <w:pStyle w:val="Koptekst"/>
      <w:rPr>
        <w:rStyle w:val="Subtielebenadrukking"/>
        <w:b/>
        <w:bCs/>
      </w:rPr>
    </w:pPr>
    <w:r>
      <w:rPr>
        <w:b/>
        <w:bCs/>
        <w:i/>
        <w:iCs/>
        <w:noProof/>
        <w:color w:val="404040" w:themeColor="text1" w:themeTint="BF"/>
      </w:rPr>
      <w:drawing>
        <wp:anchor distT="0" distB="0" distL="114300" distR="114300" simplePos="0" relativeHeight="251684352" behindDoc="1" locked="0" layoutInCell="1" allowOverlap="1" wp14:anchorId="03ED701B" wp14:editId="3422C423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1157178" cy="468000"/>
          <wp:effectExtent l="0" t="0" r="5080" b="8255"/>
          <wp:wrapNone/>
          <wp:docPr id="1332112739" name="Afbeelding 4" descr="Afbeelding met Lettertype, logo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23791" name="Afbeelding 4" descr="Afbeelding met Lettertype, logo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178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7594" w:rsidRPr="00117594">
      <w:rPr>
        <w:rStyle w:val="Subtielebenadrukking"/>
        <w:b/>
        <w:bCs/>
      </w:rPr>
      <w:t xml:space="preserve"> </w:t>
    </w:r>
    <w:sdt>
      <w:sdtPr>
        <w:rPr>
          <w:rStyle w:val="Subtielebenadrukking"/>
          <w:b/>
          <w:bCs/>
        </w:rPr>
        <w:alias w:val="Titel"/>
        <w:tag w:val=""/>
        <w:id w:val="1614862290"/>
        <w:placeholder>
          <w:docPart w:val="D56F4F76339246CFBC35364A7C63277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17594" w:rsidRPr="008101FA">
          <w:rPr>
            <w:rStyle w:val="Subtielebenadrukking"/>
            <w:b/>
            <w:bCs/>
          </w:rPr>
          <w:t>Selectieleidraad</w:t>
        </w:r>
      </w:sdtContent>
    </w:sdt>
    <w:r w:rsidR="00117594" w:rsidRPr="008101FA">
      <w:rPr>
        <w:rStyle w:val="Subtielebenadrukking"/>
        <w:b/>
        <w:bCs/>
      </w:rPr>
      <w:t xml:space="preserve"> – </w:t>
    </w:r>
    <w:sdt>
      <w:sdtPr>
        <w:rPr>
          <w:rStyle w:val="Subtielebenadrukking"/>
          <w:b/>
          <w:bCs/>
        </w:rPr>
        <w:alias w:val="Onderwerp"/>
        <w:tag w:val=""/>
        <w:id w:val="-307709833"/>
        <w:placeholder>
          <w:docPart w:val="0309C69BC1404ACFADBF28A5F19E8F81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13167">
          <w:rPr>
            <w:rStyle w:val="Subtielebenadrukking"/>
            <w:b/>
            <w:bCs/>
          </w:rPr>
          <w:t>Bouwteam Provincialeweg Oosteind</w:t>
        </w:r>
      </w:sdtContent>
    </w:sdt>
  </w:p>
  <w:p w14:paraId="7719C87A" w14:textId="186C0939" w:rsidR="00273504" w:rsidRDefault="0027350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92F9C" w14:textId="3C7A32CB" w:rsidR="00B72463" w:rsidRPr="008101FA" w:rsidRDefault="008325AF" w:rsidP="00EA0791">
    <w:pPr>
      <w:pStyle w:val="Koptekst"/>
      <w:rPr>
        <w:rStyle w:val="Subtielebenadrukking"/>
        <w:b/>
        <w:bCs/>
      </w:rPr>
    </w:pPr>
    <w:r>
      <w:rPr>
        <w:b/>
        <w:bCs/>
        <w:i/>
        <w:iCs/>
        <w:noProof/>
        <w:color w:val="404040" w:themeColor="text1" w:themeTint="BF"/>
      </w:rPr>
      <w:drawing>
        <wp:anchor distT="0" distB="0" distL="114300" distR="114300" simplePos="0" relativeHeight="251673088" behindDoc="1" locked="0" layoutInCell="1" allowOverlap="1" wp14:anchorId="29008B71" wp14:editId="0C782F92">
          <wp:simplePos x="0" y="0"/>
          <wp:positionH relativeFrom="margin">
            <wp:align>right</wp:align>
          </wp:positionH>
          <wp:positionV relativeFrom="page">
            <wp:posOffset>288290</wp:posOffset>
          </wp:positionV>
          <wp:extent cx="1157178" cy="468000"/>
          <wp:effectExtent l="0" t="0" r="5080" b="8255"/>
          <wp:wrapNone/>
          <wp:docPr id="660974310" name="Afbeelding 4" descr="Afbeelding met Lettertype, logo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23791" name="Afbeelding 4" descr="Afbeelding met Lettertype, logo, tekst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178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Subtielebenadrukking"/>
          <w:b/>
          <w:bCs/>
        </w:rPr>
        <w:alias w:val="Titel"/>
        <w:tag w:val=""/>
        <w:id w:val="1194737902"/>
        <w:placeholder>
          <w:docPart w:val="EAB37BDFB34342CE9E5BEDD47F282E7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60ABB" w:rsidRPr="008101FA">
          <w:rPr>
            <w:rStyle w:val="Subtielebenadrukking"/>
            <w:b/>
            <w:bCs/>
          </w:rPr>
          <w:t>Selectieleidraad</w:t>
        </w:r>
      </w:sdtContent>
    </w:sdt>
    <w:r w:rsidR="0055026E" w:rsidRPr="008101FA">
      <w:rPr>
        <w:rStyle w:val="Subtielebenadrukking"/>
        <w:b/>
        <w:bCs/>
      </w:rPr>
      <w:t xml:space="preserve"> – </w:t>
    </w:r>
    <w:sdt>
      <w:sdtPr>
        <w:rPr>
          <w:rStyle w:val="Subtielebenadrukking"/>
          <w:b/>
          <w:bCs/>
        </w:rPr>
        <w:alias w:val="Onderwerp"/>
        <w:tag w:val=""/>
        <w:id w:val="-1930806706"/>
        <w:placeholder>
          <w:docPart w:val="91BB7FC7812F478788125A4A96DAD1C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F13167">
          <w:rPr>
            <w:rStyle w:val="Subtielebenadrukking"/>
            <w:b/>
            <w:bCs/>
          </w:rPr>
          <w:t>Bouwteam Provincialeweg Oosteind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EED"/>
    <w:multiLevelType w:val="hybridMultilevel"/>
    <w:tmpl w:val="8C725A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3A7F"/>
    <w:multiLevelType w:val="hybridMultilevel"/>
    <w:tmpl w:val="AFA256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E2336"/>
    <w:multiLevelType w:val="hybridMultilevel"/>
    <w:tmpl w:val="FE2C9B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0662"/>
    <w:multiLevelType w:val="hybridMultilevel"/>
    <w:tmpl w:val="207A6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868"/>
    <w:multiLevelType w:val="hybridMultilevel"/>
    <w:tmpl w:val="506C92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366A7"/>
    <w:multiLevelType w:val="hybridMultilevel"/>
    <w:tmpl w:val="FE64E224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7" w15:restartNumberingAfterBreak="0">
    <w:nsid w:val="2209621E"/>
    <w:multiLevelType w:val="hybridMultilevel"/>
    <w:tmpl w:val="B8FC23B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814D0"/>
    <w:multiLevelType w:val="hybridMultilevel"/>
    <w:tmpl w:val="C64009CE"/>
    <w:lvl w:ilvl="0" w:tplc="3574F3FC">
      <w:start w:val="3"/>
      <w:numFmt w:val="bullet"/>
      <w:lvlText w:val="-"/>
      <w:lvlJc w:val="left"/>
      <w:rPr>
        <w:rFonts w:ascii="Open Sans" w:eastAsiaTheme="minorHAnsi" w:hAnsi="Open Sans" w:cs="Open San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6721603"/>
    <w:multiLevelType w:val="hybridMultilevel"/>
    <w:tmpl w:val="3CFE4A50"/>
    <w:lvl w:ilvl="0" w:tplc="98C2ED8C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C7E76"/>
    <w:multiLevelType w:val="hybridMultilevel"/>
    <w:tmpl w:val="F78429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46E216">
      <w:start w:val="5"/>
      <w:numFmt w:val="bullet"/>
      <w:lvlText w:val="•"/>
      <w:lvlJc w:val="left"/>
      <w:pPr>
        <w:ind w:left="1440" w:hanging="360"/>
      </w:pPr>
      <w:rPr>
        <w:rFonts w:ascii="Open Sans" w:eastAsiaTheme="minorHAnsi" w:hAnsi="Open Sans" w:cs="Open San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E66E1"/>
    <w:multiLevelType w:val="hybridMultilevel"/>
    <w:tmpl w:val="D0504856"/>
    <w:lvl w:ilvl="0" w:tplc="642A2008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F248E3"/>
    <w:multiLevelType w:val="hybridMultilevel"/>
    <w:tmpl w:val="D11A64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B4EBA"/>
    <w:multiLevelType w:val="hybridMultilevel"/>
    <w:tmpl w:val="DC60F09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A245C"/>
    <w:multiLevelType w:val="hybridMultilevel"/>
    <w:tmpl w:val="C8308B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44997"/>
    <w:multiLevelType w:val="hybridMultilevel"/>
    <w:tmpl w:val="C7B62066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76323"/>
    <w:multiLevelType w:val="hybridMultilevel"/>
    <w:tmpl w:val="E5A215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724080"/>
    <w:multiLevelType w:val="hybridMultilevel"/>
    <w:tmpl w:val="3EC68138"/>
    <w:lvl w:ilvl="0" w:tplc="98C2ED8C">
      <w:start w:val="1"/>
      <w:numFmt w:val="upperLetter"/>
      <w:lvlText w:val="%1."/>
      <w:lvlJc w:val="left"/>
      <w:pPr>
        <w:ind w:left="720" w:hanging="360"/>
      </w:pPr>
      <w:rPr>
        <w:b/>
        <w:bCs/>
        <w:i w:val="0"/>
        <w:iCs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40269"/>
    <w:multiLevelType w:val="hybridMultilevel"/>
    <w:tmpl w:val="795415D0"/>
    <w:lvl w:ilvl="0" w:tplc="01CE9486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A1B"/>
    <w:multiLevelType w:val="hybridMultilevel"/>
    <w:tmpl w:val="E506B018"/>
    <w:lvl w:ilvl="0" w:tplc="382AEC20">
      <w:start w:val="1"/>
      <w:numFmt w:val="bullet"/>
      <w:pStyle w:val="Lijstalinea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81433B"/>
    <w:multiLevelType w:val="hybridMultilevel"/>
    <w:tmpl w:val="864C73DA"/>
    <w:lvl w:ilvl="0" w:tplc="BB7AE0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B12C5"/>
    <w:multiLevelType w:val="hybridMultilevel"/>
    <w:tmpl w:val="E8F80BE4"/>
    <w:lvl w:ilvl="0" w:tplc="3DF66AB4">
      <w:start w:val="3"/>
      <w:numFmt w:val="bullet"/>
      <w:lvlText w:val="•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D3119"/>
    <w:multiLevelType w:val="hybridMultilevel"/>
    <w:tmpl w:val="7EA881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D3F27"/>
    <w:multiLevelType w:val="hybridMultilevel"/>
    <w:tmpl w:val="E7229A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92A05"/>
    <w:multiLevelType w:val="hybridMultilevel"/>
    <w:tmpl w:val="83FCEFD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E2F4A"/>
    <w:multiLevelType w:val="hybridMultilevel"/>
    <w:tmpl w:val="AE0ED6E2"/>
    <w:lvl w:ilvl="0" w:tplc="3574F3FC">
      <w:start w:val="5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57B06"/>
    <w:multiLevelType w:val="hybridMultilevel"/>
    <w:tmpl w:val="E3A8685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80491"/>
    <w:multiLevelType w:val="hybridMultilevel"/>
    <w:tmpl w:val="7186AE6E"/>
    <w:lvl w:ilvl="0" w:tplc="0413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B7367CA"/>
    <w:multiLevelType w:val="hybridMultilevel"/>
    <w:tmpl w:val="72CC907E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FC4707"/>
    <w:multiLevelType w:val="hybridMultilevel"/>
    <w:tmpl w:val="102CD1E6"/>
    <w:lvl w:ilvl="0" w:tplc="3574F3F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576C2"/>
    <w:multiLevelType w:val="multilevel"/>
    <w:tmpl w:val="2528FD1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EC13F0D"/>
    <w:multiLevelType w:val="hybridMultilevel"/>
    <w:tmpl w:val="509AB07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64503"/>
    <w:multiLevelType w:val="hybridMultilevel"/>
    <w:tmpl w:val="895AD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30C35"/>
    <w:multiLevelType w:val="hybridMultilevel"/>
    <w:tmpl w:val="AF52590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E06BE1"/>
    <w:multiLevelType w:val="hybridMultilevel"/>
    <w:tmpl w:val="23F282C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CFD4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C5F1187"/>
    <w:multiLevelType w:val="hybridMultilevel"/>
    <w:tmpl w:val="133E73B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878878">
    <w:abstractNumId w:val="30"/>
  </w:num>
  <w:num w:numId="2" w16cid:durableId="1674137851">
    <w:abstractNumId w:val="32"/>
  </w:num>
  <w:num w:numId="3" w16cid:durableId="412288537">
    <w:abstractNumId w:val="4"/>
  </w:num>
  <w:num w:numId="4" w16cid:durableId="709183885">
    <w:abstractNumId w:val="31"/>
  </w:num>
  <w:num w:numId="5" w16cid:durableId="1934892912">
    <w:abstractNumId w:val="11"/>
  </w:num>
  <w:num w:numId="6" w16cid:durableId="633215059">
    <w:abstractNumId w:val="19"/>
  </w:num>
  <w:num w:numId="7" w16cid:durableId="686832382">
    <w:abstractNumId w:val="26"/>
  </w:num>
  <w:num w:numId="8" w16cid:durableId="1234779963">
    <w:abstractNumId w:val="3"/>
  </w:num>
  <w:num w:numId="9" w16cid:durableId="325669234">
    <w:abstractNumId w:val="33"/>
  </w:num>
  <w:num w:numId="10" w16cid:durableId="1155948805">
    <w:abstractNumId w:val="16"/>
  </w:num>
  <w:num w:numId="11" w16cid:durableId="273825601">
    <w:abstractNumId w:val="20"/>
  </w:num>
  <w:num w:numId="12" w16cid:durableId="2060205870">
    <w:abstractNumId w:val="2"/>
  </w:num>
  <w:num w:numId="13" w16cid:durableId="1872691316">
    <w:abstractNumId w:val="15"/>
  </w:num>
  <w:num w:numId="14" w16cid:durableId="1945533477">
    <w:abstractNumId w:val="29"/>
  </w:num>
  <w:num w:numId="15" w16cid:durableId="990448290">
    <w:abstractNumId w:val="21"/>
  </w:num>
  <w:num w:numId="16" w16cid:durableId="1820145887">
    <w:abstractNumId w:val="34"/>
  </w:num>
  <w:num w:numId="17" w16cid:durableId="1217006305">
    <w:abstractNumId w:val="1"/>
  </w:num>
  <w:num w:numId="18" w16cid:durableId="1315598640">
    <w:abstractNumId w:val="0"/>
  </w:num>
  <w:num w:numId="19" w16cid:durableId="1235356416">
    <w:abstractNumId w:val="10"/>
  </w:num>
  <w:num w:numId="20" w16cid:durableId="1419255113">
    <w:abstractNumId w:val="22"/>
  </w:num>
  <w:num w:numId="21" w16cid:durableId="2138640547">
    <w:abstractNumId w:val="36"/>
  </w:num>
  <w:num w:numId="22" w16cid:durableId="1636716005">
    <w:abstractNumId w:val="7"/>
  </w:num>
  <w:num w:numId="23" w16cid:durableId="1690568802">
    <w:abstractNumId w:val="25"/>
  </w:num>
  <w:num w:numId="24" w16cid:durableId="2443624">
    <w:abstractNumId w:val="23"/>
  </w:num>
  <w:num w:numId="25" w16cid:durableId="889800360">
    <w:abstractNumId w:val="14"/>
  </w:num>
  <w:num w:numId="26" w16cid:durableId="2107261748">
    <w:abstractNumId w:val="24"/>
  </w:num>
  <w:num w:numId="27" w16cid:durableId="1899439602">
    <w:abstractNumId w:val="5"/>
  </w:num>
  <w:num w:numId="28" w16cid:durableId="948242149">
    <w:abstractNumId w:val="35"/>
  </w:num>
  <w:num w:numId="29" w16cid:durableId="578715462">
    <w:abstractNumId w:val="8"/>
  </w:num>
  <w:num w:numId="30" w16cid:durableId="1438135120">
    <w:abstractNumId w:val="27"/>
  </w:num>
  <w:num w:numId="31" w16cid:durableId="949431887">
    <w:abstractNumId w:val="19"/>
  </w:num>
  <w:num w:numId="32" w16cid:durableId="1703704406">
    <w:abstractNumId w:val="12"/>
  </w:num>
  <w:num w:numId="33" w16cid:durableId="889455974">
    <w:abstractNumId w:val="13"/>
  </w:num>
  <w:num w:numId="34" w16cid:durableId="1098716409">
    <w:abstractNumId w:val="28"/>
  </w:num>
  <w:num w:numId="35" w16cid:durableId="69424489">
    <w:abstractNumId w:val="6"/>
  </w:num>
  <w:num w:numId="36" w16cid:durableId="2025133171">
    <w:abstractNumId w:val="9"/>
  </w:num>
  <w:num w:numId="37" w16cid:durableId="1312637018">
    <w:abstractNumId w:val="19"/>
  </w:num>
  <w:num w:numId="38" w16cid:durableId="193857764">
    <w:abstractNumId w:val="18"/>
  </w:num>
  <w:num w:numId="39" w16cid:durableId="9203332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60"/>
    <w:rsid w:val="000017E9"/>
    <w:rsid w:val="00007CA7"/>
    <w:rsid w:val="00013996"/>
    <w:rsid w:val="0002287A"/>
    <w:rsid w:val="00023AD1"/>
    <w:rsid w:val="00026451"/>
    <w:rsid w:val="00033401"/>
    <w:rsid w:val="000334FA"/>
    <w:rsid w:val="00034B1B"/>
    <w:rsid w:val="0003686A"/>
    <w:rsid w:val="00037D31"/>
    <w:rsid w:val="00043477"/>
    <w:rsid w:val="0004644C"/>
    <w:rsid w:val="000466A2"/>
    <w:rsid w:val="00047A62"/>
    <w:rsid w:val="00047C11"/>
    <w:rsid w:val="00050DB2"/>
    <w:rsid w:val="00052691"/>
    <w:rsid w:val="00053EA4"/>
    <w:rsid w:val="00054DB2"/>
    <w:rsid w:val="00055E55"/>
    <w:rsid w:val="00057832"/>
    <w:rsid w:val="000758A8"/>
    <w:rsid w:val="00076C0D"/>
    <w:rsid w:val="00081DEE"/>
    <w:rsid w:val="00082F78"/>
    <w:rsid w:val="00085034"/>
    <w:rsid w:val="000927AD"/>
    <w:rsid w:val="00094F24"/>
    <w:rsid w:val="000955C5"/>
    <w:rsid w:val="00096B84"/>
    <w:rsid w:val="000B0E17"/>
    <w:rsid w:val="000B7D1D"/>
    <w:rsid w:val="000C1622"/>
    <w:rsid w:val="000C1DAD"/>
    <w:rsid w:val="000C48D6"/>
    <w:rsid w:val="000C6141"/>
    <w:rsid w:val="000C766D"/>
    <w:rsid w:val="000D397A"/>
    <w:rsid w:val="000D5585"/>
    <w:rsid w:val="000D5D4E"/>
    <w:rsid w:val="000D677D"/>
    <w:rsid w:val="000E5428"/>
    <w:rsid w:val="000F03B2"/>
    <w:rsid w:val="000F22BE"/>
    <w:rsid w:val="00100479"/>
    <w:rsid w:val="00102D31"/>
    <w:rsid w:val="001034C1"/>
    <w:rsid w:val="001065B5"/>
    <w:rsid w:val="00111159"/>
    <w:rsid w:val="0011429F"/>
    <w:rsid w:val="001144D9"/>
    <w:rsid w:val="001167AF"/>
    <w:rsid w:val="00117594"/>
    <w:rsid w:val="00131776"/>
    <w:rsid w:val="00132AAD"/>
    <w:rsid w:val="00140177"/>
    <w:rsid w:val="00141163"/>
    <w:rsid w:val="00142DA6"/>
    <w:rsid w:val="0014401C"/>
    <w:rsid w:val="00147F0E"/>
    <w:rsid w:val="00150C77"/>
    <w:rsid w:val="00154262"/>
    <w:rsid w:val="00157504"/>
    <w:rsid w:val="00157969"/>
    <w:rsid w:val="00161977"/>
    <w:rsid w:val="00162128"/>
    <w:rsid w:val="00162E92"/>
    <w:rsid w:val="00164C07"/>
    <w:rsid w:val="00164D2B"/>
    <w:rsid w:val="00167FF0"/>
    <w:rsid w:val="00171342"/>
    <w:rsid w:val="0017145A"/>
    <w:rsid w:val="001740F3"/>
    <w:rsid w:val="001741F4"/>
    <w:rsid w:val="00174E67"/>
    <w:rsid w:val="00175A90"/>
    <w:rsid w:val="00176757"/>
    <w:rsid w:val="001828BD"/>
    <w:rsid w:val="0018588B"/>
    <w:rsid w:val="00190E1C"/>
    <w:rsid w:val="00191833"/>
    <w:rsid w:val="001921BC"/>
    <w:rsid w:val="00195A3D"/>
    <w:rsid w:val="001A088D"/>
    <w:rsid w:val="001A1DCC"/>
    <w:rsid w:val="001A263D"/>
    <w:rsid w:val="001B0063"/>
    <w:rsid w:val="001B14B8"/>
    <w:rsid w:val="001B16B4"/>
    <w:rsid w:val="001B23CD"/>
    <w:rsid w:val="001B2CF3"/>
    <w:rsid w:val="001B3190"/>
    <w:rsid w:val="001B4AF8"/>
    <w:rsid w:val="001B4DEF"/>
    <w:rsid w:val="001B6B21"/>
    <w:rsid w:val="001C0BF5"/>
    <w:rsid w:val="001C21EF"/>
    <w:rsid w:val="001C2F69"/>
    <w:rsid w:val="001C3267"/>
    <w:rsid w:val="001C35A1"/>
    <w:rsid w:val="001C4C53"/>
    <w:rsid w:val="001C6EA0"/>
    <w:rsid w:val="001C7576"/>
    <w:rsid w:val="001D0DA6"/>
    <w:rsid w:val="001D350E"/>
    <w:rsid w:val="001D35BE"/>
    <w:rsid w:val="001D4196"/>
    <w:rsid w:val="001E371C"/>
    <w:rsid w:val="001E3938"/>
    <w:rsid w:val="001E3A71"/>
    <w:rsid w:val="001E3DC4"/>
    <w:rsid w:val="001F001C"/>
    <w:rsid w:val="001F750E"/>
    <w:rsid w:val="00205DFB"/>
    <w:rsid w:val="002069BB"/>
    <w:rsid w:val="00210ED1"/>
    <w:rsid w:val="0021167D"/>
    <w:rsid w:val="00226B21"/>
    <w:rsid w:val="00226EEC"/>
    <w:rsid w:val="00234AE2"/>
    <w:rsid w:val="0023581B"/>
    <w:rsid w:val="00235CCA"/>
    <w:rsid w:val="00236BF7"/>
    <w:rsid w:val="002375E7"/>
    <w:rsid w:val="00241BF4"/>
    <w:rsid w:val="00247705"/>
    <w:rsid w:val="00253E77"/>
    <w:rsid w:val="00254107"/>
    <w:rsid w:val="002578EA"/>
    <w:rsid w:val="00262D7E"/>
    <w:rsid w:val="002651A6"/>
    <w:rsid w:val="002663B9"/>
    <w:rsid w:val="0026755E"/>
    <w:rsid w:val="002708DA"/>
    <w:rsid w:val="00271E89"/>
    <w:rsid w:val="002722D1"/>
    <w:rsid w:val="00273504"/>
    <w:rsid w:val="00273A67"/>
    <w:rsid w:val="0028130A"/>
    <w:rsid w:val="00282745"/>
    <w:rsid w:val="00282BF4"/>
    <w:rsid w:val="00284709"/>
    <w:rsid w:val="002851B4"/>
    <w:rsid w:val="00285636"/>
    <w:rsid w:val="00291CB4"/>
    <w:rsid w:val="00291F77"/>
    <w:rsid w:val="0029217C"/>
    <w:rsid w:val="002935FC"/>
    <w:rsid w:val="002937C6"/>
    <w:rsid w:val="002939BB"/>
    <w:rsid w:val="00294963"/>
    <w:rsid w:val="00297C8C"/>
    <w:rsid w:val="002A1949"/>
    <w:rsid w:val="002A4CAB"/>
    <w:rsid w:val="002B0AB9"/>
    <w:rsid w:val="002B0E79"/>
    <w:rsid w:val="002C055F"/>
    <w:rsid w:val="002D1538"/>
    <w:rsid w:val="002D4152"/>
    <w:rsid w:val="002D46E5"/>
    <w:rsid w:val="002E01FF"/>
    <w:rsid w:val="002E19B9"/>
    <w:rsid w:val="002E235C"/>
    <w:rsid w:val="002E38C9"/>
    <w:rsid w:val="002E4681"/>
    <w:rsid w:val="002F17F1"/>
    <w:rsid w:val="002F69A4"/>
    <w:rsid w:val="003019BF"/>
    <w:rsid w:val="00301E6A"/>
    <w:rsid w:val="0030212D"/>
    <w:rsid w:val="003022CC"/>
    <w:rsid w:val="003022D6"/>
    <w:rsid w:val="003060AE"/>
    <w:rsid w:val="00314B45"/>
    <w:rsid w:val="003202A1"/>
    <w:rsid w:val="00324F73"/>
    <w:rsid w:val="0032592C"/>
    <w:rsid w:val="00327311"/>
    <w:rsid w:val="00330762"/>
    <w:rsid w:val="00332BE7"/>
    <w:rsid w:val="0033302D"/>
    <w:rsid w:val="00342837"/>
    <w:rsid w:val="00346C21"/>
    <w:rsid w:val="003540C7"/>
    <w:rsid w:val="003541D8"/>
    <w:rsid w:val="00356894"/>
    <w:rsid w:val="00362A72"/>
    <w:rsid w:val="00363845"/>
    <w:rsid w:val="00363BEB"/>
    <w:rsid w:val="00366E5D"/>
    <w:rsid w:val="00374BE8"/>
    <w:rsid w:val="0037740E"/>
    <w:rsid w:val="00385763"/>
    <w:rsid w:val="003919BB"/>
    <w:rsid w:val="003A008F"/>
    <w:rsid w:val="003A6DC3"/>
    <w:rsid w:val="003B1FF2"/>
    <w:rsid w:val="003B32F3"/>
    <w:rsid w:val="003B3E48"/>
    <w:rsid w:val="003B4CBE"/>
    <w:rsid w:val="003B7DB7"/>
    <w:rsid w:val="003C1062"/>
    <w:rsid w:val="003C2A71"/>
    <w:rsid w:val="003C5232"/>
    <w:rsid w:val="003C73E0"/>
    <w:rsid w:val="003C7758"/>
    <w:rsid w:val="003D0481"/>
    <w:rsid w:val="003D09EC"/>
    <w:rsid w:val="003D35D9"/>
    <w:rsid w:val="003D4C7C"/>
    <w:rsid w:val="003D717B"/>
    <w:rsid w:val="003E05DE"/>
    <w:rsid w:val="003E4FE3"/>
    <w:rsid w:val="003E60AA"/>
    <w:rsid w:val="003E6770"/>
    <w:rsid w:val="003F3AB9"/>
    <w:rsid w:val="0040079E"/>
    <w:rsid w:val="00404E31"/>
    <w:rsid w:val="00411FBE"/>
    <w:rsid w:val="0041235D"/>
    <w:rsid w:val="004209FC"/>
    <w:rsid w:val="004220B0"/>
    <w:rsid w:val="00422337"/>
    <w:rsid w:val="00425161"/>
    <w:rsid w:val="00432D81"/>
    <w:rsid w:val="00435B9A"/>
    <w:rsid w:val="00442966"/>
    <w:rsid w:val="004442FB"/>
    <w:rsid w:val="0044655B"/>
    <w:rsid w:val="0045347D"/>
    <w:rsid w:val="00464262"/>
    <w:rsid w:val="00487248"/>
    <w:rsid w:val="0049263E"/>
    <w:rsid w:val="00493F40"/>
    <w:rsid w:val="00497065"/>
    <w:rsid w:val="00497C84"/>
    <w:rsid w:val="004A775D"/>
    <w:rsid w:val="004A776A"/>
    <w:rsid w:val="004A7F18"/>
    <w:rsid w:val="004B3B7F"/>
    <w:rsid w:val="004B72D2"/>
    <w:rsid w:val="004C008D"/>
    <w:rsid w:val="004C093F"/>
    <w:rsid w:val="004C2F87"/>
    <w:rsid w:val="004C6B00"/>
    <w:rsid w:val="004D3A1F"/>
    <w:rsid w:val="004D6DB9"/>
    <w:rsid w:val="004E0D3B"/>
    <w:rsid w:val="004E6C07"/>
    <w:rsid w:val="004F1EB3"/>
    <w:rsid w:val="004F58B1"/>
    <w:rsid w:val="004F63AC"/>
    <w:rsid w:val="004F6A6D"/>
    <w:rsid w:val="00502C0A"/>
    <w:rsid w:val="0050314F"/>
    <w:rsid w:val="0050573D"/>
    <w:rsid w:val="00513060"/>
    <w:rsid w:val="0051484D"/>
    <w:rsid w:val="00523688"/>
    <w:rsid w:val="00525B0B"/>
    <w:rsid w:val="00531B49"/>
    <w:rsid w:val="00534AA7"/>
    <w:rsid w:val="00542BE6"/>
    <w:rsid w:val="00544D09"/>
    <w:rsid w:val="00544E86"/>
    <w:rsid w:val="0055026E"/>
    <w:rsid w:val="005513F8"/>
    <w:rsid w:val="00553B0B"/>
    <w:rsid w:val="00553C83"/>
    <w:rsid w:val="00555CD7"/>
    <w:rsid w:val="00556182"/>
    <w:rsid w:val="005567B6"/>
    <w:rsid w:val="00560ABB"/>
    <w:rsid w:val="00565CAE"/>
    <w:rsid w:val="00572F2C"/>
    <w:rsid w:val="00576D9A"/>
    <w:rsid w:val="00582FC7"/>
    <w:rsid w:val="0058772B"/>
    <w:rsid w:val="00587AD3"/>
    <w:rsid w:val="00591FC7"/>
    <w:rsid w:val="00596B10"/>
    <w:rsid w:val="005979F0"/>
    <w:rsid w:val="005A2256"/>
    <w:rsid w:val="005A4651"/>
    <w:rsid w:val="005B08C0"/>
    <w:rsid w:val="005B5284"/>
    <w:rsid w:val="005B605C"/>
    <w:rsid w:val="005B6CAC"/>
    <w:rsid w:val="005C0548"/>
    <w:rsid w:val="005C0CDF"/>
    <w:rsid w:val="005C1CA5"/>
    <w:rsid w:val="005C2FA8"/>
    <w:rsid w:val="005C64D6"/>
    <w:rsid w:val="005C7A31"/>
    <w:rsid w:val="005D16B7"/>
    <w:rsid w:val="005E0A79"/>
    <w:rsid w:val="005E4EB6"/>
    <w:rsid w:val="005F173D"/>
    <w:rsid w:val="005F2A21"/>
    <w:rsid w:val="005F3303"/>
    <w:rsid w:val="005F7386"/>
    <w:rsid w:val="005F74E1"/>
    <w:rsid w:val="006036A2"/>
    <w:rsid w:val="00611471"/>
    <w:rsid w:val="00624FE6"/>
    <w:rsid w:val="006259C4"/>
    <w:rsid w:val="006276E2"/>
    <w:rsid w:val="00633BAC"/>
    <w:rsid w:val="00634135"/>
    <w:rsid w:val="00640642"/>
    <w:rsid w:val="00640E27"/>
    <w:rsid w:val="00640F94"/>
    <w:rsid w:val="00641B24"/>
    <w:rsid w:val="00642982"/>
    <w:rsid w:val="006432E7"/>
    <w:rsid w:val="00644465"/>
    <w:rsid w:val="00644BC5"/>
    <w:rsid w:val="00644BF5"/>
    <w:rsid w:val="00644DA6"/>
    <w:rsid w:val="00645F58"/>
    <w:rsid w:val="00646B41"/>
    <w:rsid w:val="00647CC3"/>
    <w:rsid w:val="006510D3"/>
    <w:rsid w:val="0065385B"/>
    <w:rsid w:val="00656388"/>
    <w:rsid w:val="00656A60"/>
    <w:rsid w:val="006602BD"/>
    <w:rsid w:val="00670A04"/>
    <w:rsid w:val="0067135F"/>
    <w:rsid w:val="00673727"/>
    <w:rsid w:val="00675FA0"/>
    <w:rsid w:val="00684203"/>
    <w:rsid w:val="006868E3"/>
    <w:rsid w:val="00687A90"/>
    <w:rsid w:val="00692EE7"/>
    <w:rsid w:val="006931C8"/>
    <w:rsid w:val="00695234"/>
    <w:rsid w:val="00697B0C"/>
    <w:rsid w:val="006A0A60"/>
    <w:rsid w:val="006A122E"/>
    <w:rsid w:val="006A7993"/>
    <w:rsid w:val="006B003F"/>
    <w:rsid w:val="006B534D"/>
    <w:rsid w:val="006C383A"/>
    <w:rsid w:val="006C38D7"/>
    <w:rsid w:val="006C58A8"/>
    <w:rsid w:val="006C6973"/>
    <w:rsid w:val="006C724C"/>
    <w:rsid w:val="006C7B47"/>
    <w:rsid w:val="006D0C05"/>
    <w:rsid w:val="006D57D7"/>
    <w:rsid w:val="006D7616"/>
    <w:rsid w:val="006E1560"/>
    <w:rsid w:val="006E23B7"/>
    <w:rsid w:val="006E2B79"/>
    <w:rsid w:val="006E47D1"/>
    <w:rsid w:val="006E6FCA"/>
    <w:rsid w:val="006F204C"/>
    <w:rsid w:val="006F29CF"/>
    <w:rsid w:val="006F732A"/>
    <w:rsid w:val="00700141"/>
    <w:rsid w:val="007011E0"/>
    <w:rsid w:val="0070284F"/>
    <w:rsid w:val="00702D0A"/>
    <w:rsid w:val="00702E65"/>
    <w:rsid w:val="007153A7"/>
    <w:rsid w:val="007270B3"/>
    <w:rsid w:val="00730368"/>
    <w:rsid w:val="007313CA"/>
    <w:rsid w:val="007359F7"/>
    <w:rsid w:val="00736FDD"/>
    <w:rsid w:val="007401F7"/>
    <w:rsid w:val="007413FE"/>
    <w:rsid w:val="007436C9"/>
    <w:rsid w:val="007455EB"/>
    <w:rsid w:val="00746C6F"/>
    <w:rsid w:val="00747D58"/>
    <w:rsid w:val="0075029E"/>
    <w:rsid w:val="00762794"/>
    <w:rsid w:val="00762CCD"/>
    <w:rsid w:val="00763768"/>
    <w:rsid w:val="007651E1"/>
    <w:rsid w:val="007756AA"/>
    <w:rsid w:val="007770D3"/>
    <w:rsid w:val="00777C7E"/>
    <w:rsid w:val="007803B4"/>
    <w:rsid w:val="00781243"/>
    <w:rsid w:val="00781BC5"/>
    <w:rsid w:val="00783709"/>
    <w:rsid w:val="007842DE"/>
    <w:rsid w:val="00786BBC"/>
    <w:rsid w:val="00787085"/>
    <w:rsid w:val="00790A1A"/>
    <w:rsid w:val="0079233F"/>
    <w:rsid w:val="00792C54"/>
    <w:rsid w:val="00794942"/>
    <w:rsid w:val="0079593D"/>
    <w:rsid w:val="007A0958"/>
    <w:rsid w:val="007A2384"/>
    <w:rsid w:val="007A2489"/>
    <w:rsid w:val="007A398F"/>
    <w:rsid w:val="007A6CAD"/>
    <w:rsid w:val="007A6DE1"/>
    <w:rsid w:val="007A6E7B"/>
    <w:rsid w:val="007A761B"/>
    <w:rsid w:val="007B11E4"/>
    <w:rsid w:val="007B1921"/>
    <w:rsid w:val="007B2264"/>
    <w:rsid w:val="007B38FC"/>
    <w:rsid w:val="007B5462"/>
    <w:rsid w:val="007C092A"/>
    <w:rsid w:val="007C2B31"/>
    <w:rsid w:val="007C3EBB"/>
    <w:rsid w:val="007C4359"/>
    <w:rsid w:val="007C4723"/>
    <w:rsid w:val="007D0320"/>
    <w:rsid w:val="007D211E"/>
    <w:rsid w:val="007D3808"/>
    <w:rsid w:val="007D4E5B"/>
    <w:rsid w:val="007D5779"/>
    <w:rsid w:val="007E0C86"/>
    <w:rsid w:val="007E4358"/>
    <w:rsid w:val="007E5B23"/>
    <w:rsid w:val="007E7E04"/>
    <w:rsid w:val="007F00EB"/>
    <w:rsid w:val="007F2350"/>
    <w:rsid w:val="007F6237"/>
    <w:rsid w:val="007F6397"/>
    <w:rsid w:val="007F7660"/>
    <w:rsid w:val="00800654"/>
    <w:rsid w:val="008011C8"/>
    <w:rsid w:val="00804E02"/>
    <w:rsid w:val="0080761C"/>
    <w:rsid w:val="008101FA"/>
    <w:rsid w:val="0081030E"/>
    <w:rsid w:val="00811C00"/>
    <w:rsid w:val="00813B08"/>
    <w:rsid w:val="00814D91"/>
    <w:rsid w:val="0081611C"/>
    <w:rsid w:val="00823A5E"/>
    <w:rsid w:val="00827815"/>
    <w:rsid w:val="0083036B"/>
    <w:rsid w:val="008325AF"/>
    <w:rsid w:val="00834EAE"/>
    <w:rsid w:val="008508F9"/>
    <w:rsid w:val="00851B2A"/>
    <w:rsid w:val="0085742F"/>
    <w:rsid w:val="00860B28"/>
    <w:rsid w:val="008618BA"/>
    <w:rsid w:val="00864F25"/>
    <w:rsid w:val="008718D9"/>
    <w:rsid w:val="008719AB"/>
    <w:rsid w:val="00874174"/>
    <w:rsid w:val="0087513F"/>
    <w:rsid w:val="00884D50"/>
    <w:rsid w:val="0088684A"/>
    <w:rsid w:val="00887171"/>
    <w:rsid w:val="00893780"/>
    <w:rsid w:val="008963C0"/>
    <w:rsid w:val="008974B4"/>
    <w:rsid w:val="00897B9B"/>
    <w:rsid w:val="008A0CA3"/>
    <w:rsid w:val="008A4E61"/>
    <w:rsid w:val="008B0F83"/>
    <w:rsid w:val="008B2F25"/>
    <w:rsid w:val="008B7726"/>
    <w:rsid w:val="008C0FE9"/>
    <w:rsid w:val="008C24F0"/>
    <w:rsid w:val="008C3CF0"/>
    <w:rsid w:val="008C778F"/>
    <w:rsid w:val="008D1C21"/>
    <w:rsid w:val="008D1E4A"/>
    <w:rsid w:val="008D6830"/>
    <w:rsid w:val="008E04A9"/>
    <w:rsid w:val="008F1B95"/>
    <w:rsid w:val="008F2761"/>
    <w:rsid w:val="008F3ED0"/>
    <w:rsid w:val="008F5540"/>
    <w:rsid w:val="008F6B2C"/>
    <w:rsid w:val="009015FB"/>
    <w:rsid w:val="00902171"/>
    <w:rsid w:val="00902EA9"/>
    <w:rsid w:val="0090307D"/>
    <w:rsid w:val="00906BED"/>
    <w:rsid w:val="00912188"/>
    <w:rsid w:val="009160FF"/>
    <w:rsid w:val="00930713"/>
    <w:rsid w:val="00931315"/>
    <w:rsid w:val="009335A5"/>
    <w:rsid w:val="0093408A"/>
    <w:rsid w:val="00934565"/>
    <w:rsid w:val="00946205"/>
    <w:rsid w:val="00953EA9"/>
    <w:rsid w:val="00961E40"/>
    <w:rsid w:val="0096360E"/>
    <w:rsid w:val="009661D1"/>
    <w:rsid w:val="00966A47"/>
    <w:rsid w:val="00975FBC"/>
    <w:rsid w:val="00977042"/>
    <w:rsid w:val="00977D8E"/>
    <w:rsid w:val="009800F4"/>
    <w:rsid w:val="009814E4"/>
    <w:rsid w:val="0098503F"/>
    <w:rsid w:val="00990B88"/>
    <w:rsid w:val="009910A4"/>
    <w:rsid w:val="00991704"/>
    <w:rsid w:val="009A1730"/>
    <w:rsid w:val="009A338A"/>
    <w:rsid w:val="009A4114"/>
    <w:rsid w:val="009A5C7E"/>
    <w:rsid w:val="009B502D"/>
    <w:rsid w:val="009B5536"/>
    <w:rsid w:val="009B571F"/>
    <w:rsid w:val="009B5CE2"/>
    <w:rsid w:val="009C0C4D"/>
    <w:rsid w:val="009C353E"/>
    <w:rsid w:val="009C40A5"/>
    <w:rsid w:val="009C4761"/>
    <w:rsid w:val="009C55E0"/>
    <w:rsid w:val="009C6E3A"/>
    <w:rsid w:val="009C7707"/>
    <w:rsid w:val="009D0F6B"/>
    <w:rsid w:val="009D1E08"/>
    <w:rsid w:val="009D3393"/>
    <w:rsid w:val="009D4E73"/>
    <w:rsid w:val="009D5477"/>
    <w:rsid w:val="009D699B"/>
    <w:rsid w:val="009D79A4"/>
    <w:rsid w:val="009E0B55"/>
    <w:rsid w:val="009E37FD"/>
    <w:rsid w:val="009E3C64"/>
    <w:rsid w:val="009F119B"/>
    <w:rsid w:val="009F19FC"/>
    <w:rsid w:val="009F257E"/>
    <w:rsid w:val="009F3B3B"/>
    <w:rsid w:val="009F43B3"/>
    <w:rsid w:val="009F69C6"/>
    <w:rsid w:val="00A00335"/>
    <w:rsid w:val="00A03365"/>
    <w:rsid w:val="00A05D70"/>
    <w:rsid w:val="00A133D4"/>
    <w:rsid w:val="00A15D61"/>
    <w:rsid w:val="00A21B18"/>
    <w:rsid w:val="00A244A9"/>
    <w:rsid w:val="00A254A9"/>
    <w:rsid w:val="00A4389C"/>
    <w:rsid w:val="00A44CD1"/>
    <w:rsid w:val="00A46074"/>
    <w:rsid w:val="00A47182"/>
    <w:rsid w:val="00A5049F"/>
    <w:rsid w:val="00A5459D"/>
    <w:rsid w:val="00A5668E"/>
    <w:rsid w:val="00A5763E"/>
    <w:rsid w:val="00A616E2"/>
    <w:rsid w:val="00A66ACD"/>
    <w:rsid w:val="00A71A4A"/>
    <w:rsid w:val="00A746E8"/>
    <w:rsid w:val="00A758CE"/>
    <w:rsid w:val="00A804AD"/>
    <w:rsid w:val="00A83298"/>
    <w:rsid w:val="00A85D5B"/>
    <w:rsid w:val="00A96A2A"/>
    <w:rsid w:val="00AA484D"/>
    <w:rsid w:val="00AA4A91"/>
    <w:rsid w:val="00AB63C3"/>
    <w:rsid w:val="00AC1971"/>
    <w:rsid w:val="00AC2851"/>
    <w:rsid w:val="00AC3981"/>
    <w:rsid w:val="00AD2305"/>
    <w:rsid w:val="00AD4C60"/>
    <w:rsid w:val="00AD7DBD"/>
    <w:rsid w:val="00AE0B1A"/>
    <w:rsid w:val="00AE14DB"/>
    <w:rsid w:val="00AE53B2"/>
    <w:rsid w:val="00AF313C"/>
    <w:rsid w:val="00AF31EA"/>
    <w:rsid w:val="00AF77BC"/>
    <w:rsid w:val="00B039F4"/>
    <w:rsid w:val="00B13464"/>
    <w:rsid w:val="00B14AD2"/>
    <w:rsid w:val="00B153CF"/>
    <w:rsid w:val="00B20B35"/>
    <w:rsid w:val="00B22E1F"/>
    <w:rsid w:val="00B31501"/>
    <w:rsid w:val="00B3446F"/>
    <w:rsid w:val="00B36625"/>
    <w:rsid w:val="00B37D27"/>
    <w:rsid w:val="00B40758"/>
    <w:rsid w:val="00B42A5F"/>
    <w:rsid w:val="00B43A5E"/>
    <w:rsid w:val="00B452BA"/>
    <w:rsid w:val="00B458AC"/>
    <w:rsid w:val="00B461D2"/>
    <w:rsid w:val="00B47C0C"/>
    <w:rsid w:val="00B47F88"/>
    <w:rsid w:val="00B5189C"/>
    <w:rsid w:val="00B52C4E"/>
    <w:rsid w:val="00B53266"/>
    <w:rsid w:val="00B544EF"/>
    <w:rsid w:val="00B60082"/>
    <w:rsid w:val="00B62B8C"/>
    <w:rsid w:val="00B65356"/>
    <w:rsid w:val="00B65703"/>
    <w:rsid w:val="00B67420"/>
    <w:rsid w:val="00B7201D"/>
    <w:rsid w:val="00B72463"/>
    <w:rsid w:val="00B809D7"/>
    <w:rsid w:val="00B81953"/>
    <w:rsid w:val="00B868F0"/>
    <w:rsid w:val="00B87228"/>
    <w:rsid w:val="00B946AF"/>
    <w:rsid w:val="00B94B24"/>
    <w:rsid w:val="00B95203"/>
    <w:rsid w:val="00BA2E6E"/>
    <w:rsid w:val="00BA3E50"/>
    <w:rsid w:val="00BA57EE"/>
    <w:rsid w:val="00BB044E"/>
    <w:rsid w:val="00BB1200"/>
    <w:rsid w:val="00BB5A24"/>
    <w:rsid w:val="00BB77AB"/>
    <w:rsid w:val="00BC2055"/>
    <w:rsid w:val="00BC4BCA"/>
    <w:rsid w:val="00BC5B11"/>
    <w:rsid w:val="00BC75E3"/>
    <w:rsid w:val="00BE5E9C"/>
    <w:rsid w:val="00BE740A"/>
    <w:rsid w:val="00BF24BA"/>
    <w:rsid w:val="00BF3FD9"/>
    <w:rsid w:val="00BF4C60"/>
    <w:rsid w:val="00BF7671"/>
    <w:rsid w:val="00C00D3B"/>
    <w:rsid w:val="00C02EF4"/>
    <w:rsid w:val="00C0465E"/>
    <w:rsid w:val="00C04D9D"/>
    <w:rsid w:val="00C06B6A"/>
    <w:rsid w:val="00C07058"/>
    <w:rsid w:val="00C13D74"/>
    <w:rsid w:val="00C14EE5"/>
    <w:rsid w:val="00C16F53"/>
    <w:rsid w:val="00C20E80"/>
    <w:rsid w:val="00C24C6E"/>
    <w:rsid w:val="00C26AAA"/>
    <w:rsid w:val="00C3060B"/>
    <w:rsid w:val="00C323FE"/>
    <w:rsid w:val="00C3647A"/>
    <w:rsid w:val="00C447C3"/>
    <w:rsid w:val="00C46BEA"/>
    <w:rsid w:val="00C544B2"/>
    <w:rsid w:val="00C5719A"/>
    <w:rsid w:val="00C5774A"/>
    <w:rsid w:val="00C652AA"/>
    <w:rsid w:val="00C73951"/>
    <w:rsid w:val="00C860EF"/>
    <w:rsid w:val="00C86930"/>
    <w:rsid w:val="00C905BF"/>
    <w:rsid w:val="00C95160"/>
    <w:rsid w:val="00CA13E9"/>
    <w:rsid w:val="00CA2892"/>
    <w:rsid w:val="00CA2B16"/>
    <w:rsid w:val="00CB6C87"/>
    <w:rsid w:val="00CC1978"/>
    <w:rsid w:val="00CC4378"/>
    <w:rsid w:val="00CD0B83"/>
    <w:rsid w:val="00CD0E32"/>
    <w:rsid w:val="00CD431A"/>
    <w:rsid w:val="00CD61D5"/>
    <w:rsid w:val="00CD7B2A"/>
    <w:rsid w:val="00CE0E40"/>
    <w:rsid w:val="00CE2892"/>
    <w:rsid w:val="00CF1932"/>
    <w:rsid w:val="00CF2190"/>
    <w:rsid w:val="00CF52C2"/>
    <w:rsid w:val="00CF7ABF"/>
    <w:rsid w:val="00D0086A"/>
    <w:rsid w:val="00D010E1"/>
    <w:rsid w:val="00D04F14"/>
    <w:rsid w:val="00D05F49"/>
    <w:rsid w:val="00D07F01"/>
    <w:rsid w:val="00D112D6"/>
    <w:rsid w:val="00D122AE"/>
    <w:rsid w:val="00D154E2"/>
    <w:rsid w:val="00D162CB"/>
    <w:rsid w:val="00D17AC0"/>
    <w:rsid w:val="00D242E9"/>
    <w:rsid w:val="00D24B3C"/>
    <w:rsid w:val="00D2515A"/>
    <w:rsid w:val="00D30FD9"/>
    <w:rsid w:val="00D35A53"/>
    <w:rsid w:val="00D41083"/>
    <w:rsid w:val="00D44D82"/>
    <w:rsid w:val="00D4582D"/>
    <w:rsid w:val="00D513BB"/>
    <w:rsid w:val="00D51CA2"/>
    <w:rsid w:val="00D53CD7"/>
    <w:rsid w:val="00D54A70"/>
    <w:rsid w:val="00D65276"/>
    <w:rsid w:val="00D658F2"/>
    <w:rsid w:val="00D669E4"/>
    <w:rsid w:val="00D6751A"/>
    <w:rsid w:val="00D67A80"/>
    <w:rsid w:val="00D7075F"/>
    <w:rsid w:val="00D76A37"/>
    <w:rsid w:val="00D81EB3"/>
    <w:rsid w:val="00D82A94"/>
    <w:rsid w:val="00D85A3C"/>
    <w:rsid w:val="00D925D4"/>
    <w:rsid w:val="00D954F0"/>
    <w:rsid w:val="00D970E2"/>
    <w:rsid w:val="00DA13A6"/>
    <w:rsid w:val="00DA6BCF"/>
    <w:rsid w:val="00DB4568"/>
    <w:rsid w:val="00DB6059"/>
    <w:rsid w:val="00DB7B8B"/>
    <w:rsid w:val="00DB7C50"/>
    <w:rsid w:val="00DC0951"/>
    <w:rsid w:val="00DC288C"/>
    <w:rsid w:val="00DC63D4"/>
    <w:rsid w:val="00DC6403"/>
    <w:rsid w:val="00DD036A"/>
    <w:rsid w:val="00DD42BC"/>
    <w:rsid w:val="00DD48F6"/>
    <w:rsid w:val="00DD6285"/>
    <w:rsid w:val="00DE05EB"/>
    <w:rsid w:val="00DE2AB5"/>
    <w:rsid w:val="00DE7982"/>
    <w:rsid w:val="00DF20C7"/>
    <w:rsid w:val="00DF3E3E"/>
    <w:rsid w:val="00DF7E98"/>
    <w:rsid w:val="00E00406"/>
    <w:rsid w:val="00E006BC"/>
    <w:rsid w:val="00E100F1"/>
    <w:rsid w:val="00E116C9"/>
    <w:rsid w:val="00E14B00"/>
    <w:rsid w:val="00E166E1"/>
    <w:rsid w:val="00E23A7D"/>
    <w:rsid w:val="00E23AE0"/>
    <w:rsid w:val="00E24497"/>
    <w:rsid w:val="00E25BFC"/>
    <w:rsid w:val="00E31250"/>
    <w:rsid w:val="00E31C53"/>
    <w:rsid w:val="00E3364C"/>
    <w:rsid w:val="00E33FDB"/>
    <w:rsid w:val="00E34358"/>
    <w:rsid w:val="00E352B9"/>
    <w:rsid w:val="00E35E91"/>
    <w:rsid w:val="00E41797"/>
    <w:rsid w:val="00E42DF4"/>
    <w:rsid w:val="00E45BA0"/>
    <w:rsid w:val="00E45EE8"/>
    <w:rsid w:val="00E53513"/>
    <w:rsid w:val="00E53645"/>
    <w:rsid w:val="00E53E0B"/>
    <w:rsid w:val="00E55702"/>
    <w:rsid w:val="00E6145F"/>
    <w:rsid w:val="00E62FCE"/>
    <w:rsid w:val="00E63523"/>
    <w:rsid w:val="00E67CEE"/>
    <w:rsid w:val="00E75355"/>
    <w:rsid w:val="00E8246F"/>
    <w:rsid w:val="00E8417F"/>
    <w:rsid w:val="00E90ED7"/>
    <w:rsid w:val="00E97CEA"/>
    <w:rsid w:val="00EA0621"/>
    <w:rsid w:val="00EA0791"/>
    <w:rsid w:val="00EA1FDD"/>
    <w:rsid w:val="00EA30B5"/>
    <w:rsid w:val="00EA311F"/>
    <w:rsid w:val="00EA6FA4"/>
    <w:rsid w:val="00EB1D96"/>
    <w:rsid w:val="00EB6155"/>
    <w:rsid w:val="00EB7A7F"/>
    <w:rsid w:val="00EC2932"/>
    <w:rsid w:val="00EC2995"/>
    <w:rsid w:val="00EC2D35"/>
    <w:rsid w:val="00EC3ABE"/>
    <w:rsid w:val="00EC684A"/>
    <w:rsid w:val="00ED19AE"/>
    <w:rsid w:val="00ED1B26"/>
    <w:rsid w:val="00ED3D71"/>
    <w:rsid w:val="00ED53E5"/>
    <w:rsid w:val="00EE4B7C"/>
    <w:rsid w:val="00EE505A"/>
    <w:rsid w:val="00EE6EAC"/>
    <w:rsid w:val="00EF6D99"/>
    <w:rsid w:val="00F01607"/>
    <w:rsid w:val="00F03053"/>
    <w:rsid w:val="00F0723B"/>
    <w:rsid w:val="00F13167"/>
    <w:rsid w:val="00F138D0"/>
    <w:rsid w:val="00F13936"/>
    <w:rsid w:val="00F23273"/>
    <w:rsid w:val="00F2793F"/>
    <w:rsid w:val="00F32020"/>
    <w:rsid w:val="00F364E2"/>
    <w:rsid w:val="00F4185D"/>
    <w:rsid w:val="00F42F46"/>
    <w:rsid w:val="00F44659"/>
    <w:rsid w:val="00F4600D"/>
    <w:rsid w:val="00F503E9"/>
    <w:rsid w:val="00F5161A"/>
    <w:rsid w:val="00F51720"/>
    <w:rsid w:val="00F549A0"/>
    <w:rsid w:val="00F61568"/>
    <w:rsid w:val="00F61C64"/>
    <w:rsid w:val="00F66E25"/>
    <w:rsid w:val="00F6761D"/>
    <w:rsid w:val="00F743BF"/>
    <w:rsid w:val="00F80F9C"/>
    <w:rsid w:val="00F87CE3"/>
    <w:rsid w:val="00F92059"/>
    <w:rsid w:val="00F95494"/>
    <w:rsid w:val="00F966D0"/>
    <w:rsid w:val="00F96C18"/>
    <w:rsid w:val="00FA1E71"/>
    <w:rsid w:val="00FA6CBC"/>
    <w:rsid w:val="00FB596F"/>
    <w:rsid w:val="00FB599F"/>
    <w:rsid w:val="00FB67EF"/>
    <w:rsid w:val="00FB72BA"/>
    <w:rsid w:val="00FC3790"/>
    <w:rsid w:val="00FC5408"/>
    <w:rsid w:val="00FC6AC5"/>
    <w:rsid w:val="00FC6F51"/>
    <w:rsid w:val="00FD19FA"/>
    <w:rsid w:val="00FD6658"/>
    <w:rsid w:val="00FD7EBB"/>
    <w:rsid w:val="00FE08A2"/>
    <w:rsid w:val="00FE23AC"/>
    <w:rsid w:val="00FE5E97"/>
    <w:rsid w:val="00FF1E96"/>
    <w:rsid w:val="00FF5342"/>
    <w:rsid w:val="00FF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E93DB"/>
  <w15:chartTrackingRefBased/>
  <w15:docId w15:val="{9D792E00-32A6-4752-BC79-7159729F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3EA9"/>
    <w:pPr>
      <w:spacing w:after="0"/>
      <w:contextualSpacing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6E47D1"/>
    <w:pPr>
      <w:keepNext/>
      <w:keepLines/>
      <w:pageBreakBefore/>
      <w:numPr>
        <w:numId w:val="1"/>
      </w:numPr>
      <w:spacing w:line="240" w:lineRule="auto"/>
      <w:ind w:left="431" w:hanging="431"/>
      <w:outlineLvl w:val="0"/>
    </w:pPr>
    <w:rPr>
      <w:rFonts w:eastAsiaTheme="majorEastAsia" w:cstheme="majorBidi"/>
      <w:b/>
      <w:color w:val="042E5E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658F2"/>
    <w:pPr>
      <w:keepNext/>
      <w:keepLines/>
      <w:numPr>
        <w:ilvl w:val="1"/>
        <w:numId w:val="1"/>
      </w:numPr>
      <w:spacing w:before="160" w:after="40"/>
      <w:ind w:left="578" w:hanging="578"/>
      <w:outlineLvl w:val="1"/>
    </w:pPr>
    <w:rPr>
      <w:rFonts w:eastAsiaTheme="majorEastAsia" w:cstheme="majorBidi"/>
      <w:b/>
      <w:color w:val="042E5E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D658F2"/>
    <w:pPr>
      <w:keepNext/>
      <w:keepLines/>
      <w:numPr>
        <w:ilvl w:val="2"/>
        <w:numId w:val="1"/>
      </w:numPr>
      <w:spacing w:before="120" w:after="40"/>
      <w:outlineLvl w:val="2"/>
    </w:pPr>
    <w:rPr>
      <w:rFonts w:eastAsiaTheme="majorEastAsia" w:cstheme="majorBidi"/>
      <w:i/>
      <w:iCs/>
      <w:color w:val="042E5E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47F0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7F0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7F0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7F0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7F0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7F0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47F0E"/>
    <w:pPr>
      <w:spacing w:after="0" w:line="240" w:lineRule="auto"/>
    </w:pPr>
    <w:rPr>
      <w:rFonts w:ascii="Open Sans" w:hAnsi="Open Sans"/>
    </w:rPr>
  </w:style>
  <w:style w:type="character" w:customStyle="1" w:styleId="Kop1Char">
    <w:name w:val="Kop 1 Char"/>
    <w:basedOn w:val="Standaardalinea-lettertype"/>
    <w:link w:val="Kop1"/>
    <w:uiPriority w:val="9"/>
    <w:rsid w:val="006E47D1"/>
    <w:rPr>
      <w:rFonts w:ascii="Arial" w:eastAsiaTheme="majorEastAsia" w:hAnsi="Arial" w:cstheme="majorBidi"/>
      <w:b/>
      <w:color w:val="042E5E"/>
      <w:sz w:val="28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147F0E"/>
    <w:pPr>
      <w:spacing w:line="240" w:lineRule="auto"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7F0E"/>
    <w:rPr>
      <w:rFonts w:ascii="Open Sans" w:eastAsiaTheme="majorEastAsia" w:hAnsi="Open Sans" w:cstheme="majorBidi"/>
      <w:b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D658F2"/>
    <w:rPr>
      <w:rFonts w:ascii="Arial" w:eastAsiaTheme="majorEastAsia" w:hAnsi="Arial" w:cstheme="majorBidi"/>
      <w:b/>
      <w:color w:val="042E5E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58F2"/>
    <w:rPr>
      <w:rFonts w:ascii="Arial" w:eastAsiaTheme="majorEastAsia" w:hAnsi="Arial" w:cstheme="majorBidi"/>
      <w:i/>
      <w:iCs/>
      <w:color w:val="042E5E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7F0E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7F0E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7F0E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7F0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7F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7F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147F0E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7F0E"/>
    <w:rPr>
      <w:rFonts w:ascii="Open Sans" w:eastAsiaTheme="minorEastAsia" w:hAnsi="Open Sans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544E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4E86"/>
    <w:rPr>
      <w:rFonts w:ascii="Open Sans" w:hAnsi="Open Sans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4E8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4E86"/>
    <w:rPr>
      <w:rFonts w:ascii="Open Sans" w:hAnsi="Open Sans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034C1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C092A"/>
    <w:pPr>
      <w:numPr>
        <w:numId w:val="0"/>
      </w:numPr>
      <w:spacing w:after="240"/>
      <w:outlineLvl w:val="9"/>
    </w:pPr>
    <w:rPr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092A"/>
    <w:pPr>
      <w:spacing w:after="10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7C092A"/>
    <w:pPr>
      <w:tabs>
        <w:tab w:val="left" w:pos="567"/>
        <w:tab w:val="right" w:leader="dot" w:pos="9060"/>
      </w:tabs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7C092A"/>
    <w:pPr>
      <w:tabs>
        <w:tab w:val="left" w:pos="851"/>
        <w:tab w:val="right" w:leader="dot" w:pos="9060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B039F4"/>
    <w:rPr>
      <w:color w:val="0563C1" w:themeColor="hyperlink"/>
      <w:u w:val="single"/>
    </w:rPr>
  </w:style>
  <w:style w:type="character" w:styleId="Subtielebenadrukking">
    <w:name w:val="Subtle Emphasis"/>
    <w:basedOn w:val="Standaardalinea-lettertype"/>
    <w:uiPriority w:val="19"/>
    <w:qFormat/>
    <w:rsid w:val="001144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05DE"/>
    <w:pPr>
      <w:numPr>
        <w:numId w:val="6"/>
      </w:numPr>
    </w:pPr>
  </w:style>
  <w:style w:type="paragraph" w:styleId="Bijschrift">
    <w:name w:val="caption"/>
    <w:basedOn w:val="Standaard"/>
    <w:next w:val="Standaard"/>
    <w:uiPriority w:val="35"/>
    <w:unhideWhenUsed/>
    <w:qFormat/>
    <w:rsid w:val="00C905BF"/>
    <w:pPr>
      <w:spacing w:after="120" w:line="240" w:lineRule="auto"/>
    </w:pPr>
    <w:rPr>
      <w:i/>
      <w:iCs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3A1F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95203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95203"/>
    <w:rPr>
      <w:rFonts w:ascii="Open Sans" w:hAnsi="Open Sans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95203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91F77"/>
    <w:rPr>
      <w:color w:val="954F72" w:themeColor="followedHyperlink"/>
      <w:u w:val="single"/>
    </w:rPr>
  </w:style>
  <w:style w:type="table" w:styleId="Tabelraster">
    <w:name w:val="Table Grid"/>
    <w:basedOn w:val="Standaardtabel"/>
    <w:uiPriority w:val="39"/>
    <w:rsid w:val="00F0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74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oenSnijders\OneDrive%20-%20Boisa%20B.V\Jib%20Advies%20B.V\01%20-%20Huisstijl\Sjablonen\Rapportag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B37BDFB34342CE9E5BEDD47F282E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6DD124-42E4-456B-9BEF-4A2069381A43}"/>
      </w:docPartPr>
      <w:docPartBody>
        <w:p w:rsidR="001C010D" w:rsidRDefault="001C010D">
          <w:pPr>
            <w:pStyle w:val="EAB37BDFB34342CE9E5BEDD47F282E7A"/>
          </w:pPr>
          <w:r w:rsidRPr="00B86003">
            <w:rPr>
              <w:rStyle w:val="Tekstvantijdelijkeaanduiding"/>
            </w:rPr>
            <w:t>[Bedrijf]</w:t>
          </w:r>
        </w:p>
      </w:docPartBody>
    </w:docPart>
    <w:docPart>
      <w:docPartPr>
        <w:name w:val="91BB7FC7812F478788125A4A96DAD1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6CF64-CC17-4FAD-8605-26F05A08F207}"/>
      </w:docPartPr>
      <w:docPartBody>
        <w:p w:rsidR="001C010D" w:rsidRDefault="001C010D">
          <w:pPr>
            <w:pStyle w:val="91BB7FC7812F478788125A4A96DAD1CF"/>
          </w:pPr>
          <w:r w:rsidRPr="00B86003">
            <w:rPr>
              <w:rStyle w:val="Tekstvantijdelijkeaanduiding"/>
            </w:rPr>
            <w:t>[Titel]</w:t>
          </w:r>
        </w:p>
      </w:docPartBody>
    </w:docPart>
    <w:docPart>
      <w:docPartPr>
        <w:name w:val="D56F4F76339246CFBC35364A7C6327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B50435-41C8-4CE4-8E48-E49F4352CABB}"/>
      </w:docPartPr>
      <w:docPartBody>
        <w:p w:rsidR="00EA30E1" w:rsidRDefault="00DA6BC3" w:rsidP="00DA6BC3">
          <w:pPr>
            <w:pStyle w:val="D56F4F76339246CFBC35364A7C632771"/>
          </w:pPr>
          <w:r w:rsidRPr="00B86003">
            <w:rPr>
              <w:rStyle w:val="Tekstvantijdelijkeaanduiding"/>
            </w:rPr>
            <w:t>[Bedrijf]</w:t>
          </w:r>
        </w:p>
      </w:docPartBody>
    </w:docPart>
    <w:docPart>
      <w:docPartPr>
        <w:name w:val="0309C69BC1404ACFADBF28A5F19E8F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6BEE60-780D-4AA1-B328-5DAE477934D8}"/>
      </w:docPartPr>
      <w:docPartBody>
        <w:p w:rsidR="00EA30E1" w:rsidRDefault="00DA6BC3" w:rsidP="00DA6BC3">
          <w:pPr>
            <w:pStyle w:val="0309C69BC1404ACFADBF28A5F19E8F81"/>
          </w:pPr>
          <w:r w:rsidRPr="00B86003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0D"/>
    <w:rsid w:val="000C1622"/>
    <w:rsid w:val="001C010D"/>
    <w:rsid w:val="001F23B9"/>
    <w:rsid w:val="0027592D"/>
    <w:rsid w:val="002F5FEB"/>
    <w:rsid w:val="004753B0"/>
    <w:rsid w:val="00740728"/>
    <w:rsid w:val="007A700B"/>
    <w:rsid w:val="007B2264"/>
    <w:rsid w:val="008345BF"/>
    <w:rsid w:val="008508F9"/>
    <w:rsid w:val="00975FBC"/>
    <w:rsid w:val="00977D8E"/>
    <w:rsid w:val="00A21B18"/>
    <w:rsid w:val="00B22E1F"/>
    <w:rsid w:val="00B461D2"/>
    <w:rsid w:val="00C00D3B"/>
    <w:rsid w:val="00D669E4"/>
    <w:rsid w:val="00DA6BC3"/>
    <w:rsid w:val="00E84921"/>
    <w:rsid w:val="00EA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A6BC3"/>
    <w:rPr>
      <w:color w:val="808080"/>
    </w:rPr>
  </w:style>
  <w:style w:type="paragraph" w:customStyle="1" w:styleId="490597A97A3D469E9C25B34961BDBA51">
    <w:name w:val="490597A97A3D469E9C25B34961BDBA51"/>
  </w:style>
  <w:style w:type="paragraph" w:customStyle="1" w:styleId="05EE47D2EF57491CA8C62B4CE6746D4C">
    <w:name w:val="05EE47D2EF57491CA8C62B4CE6746D4C"/>
  </w:style>
  <w:style w:type="paragraph" w:customStyle="1" w:styleId="EAB37BDFB34342CE9E5BEDD47F282E7A">
    <w:name w:val="EAB37BDFB34342CE9E5BEDD47F282E7A"/>
  </w:style>
  <w:style w:type="paragraph" w:customStyle="1" w:styleId="91BB7FC7812F478788125A4A96DAD1CF">
    <w:name w:val="91BB7FC7812F478788125A4A96DAD1CF"/>
  </w:style>
  <w:style w:type="paragraph" w:customStyle="1" w:styleId="C3BE793A661F4CFC956B0D7FA4C391FB">
    <w:name w:val="C3BE793A661F4CFC956B0D7FA4C391FB"/>
    <w:rsid w:val="001C010D"/>
  </w:style>
  <w:style w:type="paragraph" w:customStyle="1" w:styleId="802B2D11F71A4AB78F4A8ECCBC94D0D5">
    <w:name w:val="802B2D11F71A4AB78F4A8ECCBC94D0D5"/>
    <w:rsid w:val="001C010D"/>
  </w:style>
  <w:style w:type="paragraph" w:customStyle="1" w:styleId="9439B2355CB14A60AA8D60E3BECD31C0">
    <w:name w:val="9439B2355CB14A60AA8D60E3BECD31C0"/>
    <w:rsid w:val="001C010D"/>
  </w:style>
  <w:style w:type="paragraph" w:customStyle="1" w:styleId="F0E0859A9A2441DEB775E049111C86DC">
    <w:name w:val="F0E0859A9A2441DEB775E049111C86DC"/>
    <w:rsid w:val="002F5FEB"/>
  </w:style>
  <w:style w:type="paragraph" w:customStyle="1" w:styleId="D56F4F76339246CFBC35364A7C632771">
    <w:name w:val="D56F4F76339246CFBC35364A7C632771"/>
    <w:rsid w:val="00DA6BC3"/>
  </w:style>
  <w:style w:type="paragraph" w:customStyle="1" w:styleId="0309C69BC1404ACFADBF28A5F19E8F81">
    <w:name w:val="0309C69BC1404ACFADBF28A5F19E8F81"/>
    <w:rsid w:val="00DA6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Jib Advies">
      <a:dk1>
        <a:sysClr val="windowText" lastClr="000000"/>
      </a:dk1>
      <a:lt1>
        <a:sysClr val="window" lastClr="FFFFFF"/>
      </a:lt1>
      <a:dk2>
        <a:srgbClr val="4472C4"/>
      </a:dk2>
      <a:lt2>
        <a:srgbClr val="17161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2023-03-01T00:00:00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71B77D-4F49-4130-978A-0955E1E0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Rapportage.dotm</Template>
  <TotalTime>2</TotalTime>
  <Pages>2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Oosterhout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</dc:title>
  <dc:subject>Bouwteam Provincialeweg Oosteind</dc:subject>
  <dc:creator>Jeroen Snijders</dc:creator>
  <cp:keywords/>
  <dc:description/>
  <cp:lastModifiedBy>Jeroen Snijders</cp:lastModifiedBy>
  <cp:revision>3</cp:revision>
  <cp:lastPrinted>2024-09-20T09:00:00Z</cp:lastPrinted>
  <dcterms:created xsi:type="dcterms:W3CDTF">2024-09-20T09:02:00Z</dcterms:created>
  <dcterms:modified xsi:type="dcterms:W3CDTF">2024-09-20T09:04:00Z</dcterms:modified>
</cp:coreProperties>
</file>