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E6AF" w14:textId="77777777" w:rsidR="002A14CD" w:rsidRDefault="002A14CD" w:rsidP="002A14CD">
      <w:pPr>
        <w:pStyle w:val="Kop1"/>
        <w:tabs>
          <w:tab w:val="left" w:pos="709"/>
        </w:tabs>
        <w:ind w:left="360"/>
        <w:rPr>
          <w:rFonts w:ascii="Arial" w:hAnsi="Arial" w:cs="Arial"/>
          <w:b/>
          <w:sz w:val="32"/>
        </w:rPr>
      </w:pPr>
      <w:bookmarkStart w:id="0" w:name="_Toc190956022"/>
      <w:r>
        <w:rPr>
          <w:rFonts w:ascii="Arial" w:hAnsi="Arial" w:cs="Arial"/>
          <w:b/>
          <w:sz w:val="32"/>
        </w:rPr>
        <w:t>Bijlage C, Format vragen nota van inlichtingen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16"/>
        <w:gridCol w:w="1216"/>
        <w:gridCol w:w="3154"/>
        <w:gridCol w:w="3430"/>
      </w:tblGrid>
      <w:tr w:rsidR="002A14CD" w14:paraId="10793A70" w14:textId="77777777" w:rsidTr="002A14CD">
        <w:tc>
          <w:tcPr>
            <w:tcW w:w="9016" w:type="dxa"/>
            <w:gridSpan w:val="4"/>
          </w:tcPr>
          <w:p w14:paraId="15058984" w14:textId="77777777" w:rsidR="002A14CD" w:rsidRDefault="002A14CD" w:rsidP="00117932">
            <w:r>
              <w:t>Document</w:t>
            </w:r>
          </w:p>
        </w:tc>
      </w:tr>
      <w:tr w:rsidR="002A14CD" w14:paraId="41BC7A53" w14:textId="77777777" w:rsidTr="002A14CD">
        <w:tc>
          <w:tcPr>
            <w:tcW w:w="1216" w:type="dxa"/>
          </w:tcPr>
          <w:p w14:paraId="15C397FB" w14:textId="77777777" w:rsidR="002A14CD" w:rsidRDefault="002A14CD" w:rsidP="00117932">
            <w:r>
              <w:t>Pagina</w:t>
            </w:r>
          </w:p>
        </w:tc>
        <w:tc>
          <w:tcPr>
            <w:tcW w:w="1216" w:type="dxa"/>
          </w:tcPr>
          <w:p w14:paraId="0BAA41FE" w14:textId="77777777" w:rsidR="002A14CD" w:rsidRDefault="002A14CD" w:rsidP="00117932">
            <w:r>
              <w:t>Paragraaf + alinea</w:t>
            </w:r>
          </w:p>
        </w:tc>
        <w:tc>
          <w:tcPr>
            <w:tcW w:w="3154" w:type="dxa"/>
          </w:tcPr>
          <w:p w14:paraId="1DB25D88" w14:textId="77777777" w:rsidR="002A14CD" w:rsidRDefault="002A14CD" w:rsidP="00117932">
            <w:r>
              <w:t>Vraag</w:t>
            </w:r>
          </w:p>
        </w:tc>
        <w:tc>
          <w:tcPr>
            <w:tcW w:w="3430" w:type="dxa"/>
          </w:tcPr>
          <w:p w14:paraId="5EBADCFB" w14:textId="77777777" w:rsidR="002A14CD" w:rsidRDefault="002A14CD" w:rsidP="00117932">
            <w:r>
              <w:t>Antwoord</w:t>
            </w:r>
          </w:p>
        </w:tc>
      </w:tr>
      <w:tr w:rsidR="002A14CD" w14:paraId="59CE3155" w14:textId="77777777" w:rsidTr="002A14CD">
        <w:tc>
          <w:tcPr>
            <w:tcW w:w="1216" w:type="dxa"/>
          </w:tcPr>
          <w:p w14:paraId="76ADA6A1" w14:textId="77777777" w:rsidR="002A14CD" w:rsidRDefault="002A14CD" w:rsidP="00117932"/>
        </w:tc>
        <w:tc>
          <w:tcPr>
            <w:tcW w:w="1216" w:type="dxa"/>
          </w:tcPr>
          <w:p w14:paraId="7EDE5E94" w14:textId="77777777" w:rsidR="002A14CD" w:rsidRDefault="002A14CD" w:rsidP="00117932"/>
        </w:tc>
        <w:tc>
          <w:tcPr>
            <w:tcW w:w="3154" w:type="dxa"/>
          </w:tcPr>
          <w:p w14:paraId="33DF49C7" w14:textId="77777777" w:rsidR="002A14CD" w:rsidRDefault="002A14CD" w:rsidP="00117932"/>
        </w:tc>
        <w:tc>
          <w:tcPr>
            <w:tcW w:w="3430" w:type="dxa"/>
          </w:tcPr>
          <w:p w14:paraId="181E346E" w14:textId="77777777" w:rsidR="002A14CD" w:rsidRDefault="002A14CD" w:rsidP="00117932"/>
        </w:tc>
      </w:tr>
      <w:tr w:rsidR="002A14CD" w14:paraId="54EC7B83" w14:textId="77777777" w:rsidTr="002A14CD">
        <w:tc>
          <w:tcPr>
            <w:tcW w:w="1216" w:type="dxa"/>
          </w:tcPr>
          <w:p w14:paraId="56476DC2" w14:textId="77777777" w:rsidR="002A14CD" w:rsidRDefault="002A14CD" w:rsidP="00117932"/>
        </w:tc>
        <w:tc>
          <w:tcPr>
            <w:tcW w:w="1216" w:type="dxa"/>
          </w:tcPr>
          <w:p w14:paraId="0D4A8A30" w14:textId="77777777" w:rsidR="002A14CD" w:rsidRDefault="002A14CD" w:rsidP="00117932"/>
        </w:tc>
        <w:tc>
          <w:tcPr>
            <w:tcW w:w="3154" w:type="dxa"/>
          </w:tcPr>
          <w:p w14:paraId="7FA41DB0" w14:textId="77777777" w:rsidR="002A14CD" w:rsidRDefault="002A14CD" w:rsidP="00117932"/>
        </w:tc>
        <w:tc>
          <w:tcPr>
            <w:tcW w:w="3430" w:type="dxa"/>
          </w:tcPr>
          <w:p w14:paraId="5613E95D" w14:textId="77777777" w:rsidR="002A14CD" w:rsidRDefault="002A14CD" w:rsidP="00117932"/>
        </w:tc>
      </w:tr>
      <w:tr w:rsidR="002A14CD" w14:paraId="12F0D30A" w14:textId="77777777" w:rsidTr="002A14CD">
        <w:tc>
          <w:tcPr>
            <w:tcW w:w="1216" w:type="dxa"/>
          </w:tcPr>
          <w:p w14:paraId="0F4B2B8E" w14:textId="77777777" w:rsidR="002A14CD" w:rsidRDefault="002A14CD" w:rsidP="00117932"/>
        </w:tc>
        <w:tc>
          <w:tcPr>
            <w:tcW w:w="1216" w:type="dxa"/>
          </w:tcPr>
          <w:p w14:paraId="51D2ADB1" w14:textId="77777777" w:rsidR="002A14CD" w:rsidRDefault="002A14CD" w:rsidP="00117932"/>
        </w:tc>
        <w:tc>
          <w:tcPr>
            <w:tcW w:w="3154" w:type="dxa"/>
          </w:tcPr>
          <w:p w14:paraId="1A5E479B" w14:textId="77777777" w:rsidR="002A14CD" w:rsidRDefault="002A14CD" w:rsidP="00117932"/>
        </w:tc>
        <w:tc>
          <w:tcPr>
            <w:tcW w:w="3430" w:type="dxa"/>
          </w:tcPr>
          <w:p w14:paraId="2DEDB2CB" w14:textId="77777777" w:rsidR="002A14CD" w:rsidRDefault="002A14CD" w:rsidP="00117932"/>
        </w:tc>
      </w:tr>
      <w:tr w:rsidR="002A14CD" w14:paraId="041E5786" w14:textId="77777777" w:rsidTr="002A14CD">
        <w:tc>
          <w:tcPr>
            <w:tcW w:w="1216" w:type="dxa"/>
          </w:tcPr>
          <w:p w14:paraId="3BDCF070" w14:textId="77777777" w:rsidR="002A14CD" w:rsidRDefault="002A14CD" w:rsidP="00117932"/>
        </w:tc>
        <w:tc>
          <w:tcPr>
            <w:tcW w:w="1216" w:type="dxa"/>
          </w:tcPr>
          <w:p w14:paraId="2600CF4E" w14:textId="77777777" w:rsidR="002A14CD" w:rsidRDefault="002A14CD" w:rsidP="00117932"/>
        </w:tc>
        <w:tc>
          <w:tcPr>
            <w:tcW w:w="3154" w:type="dxa"/>
          </w:tcPr>
          <w:p w14:paraId="081DBC48" w14:textId="77777777" w:rsidR="002A14CD" w:rsidRDefault="002A14CD" w:rsidP="00117932"/>
        </w:tc>
        <w:tc>
          <w:tcPr>
            <w:tcW w:w="3430" w:type="dxa"/>
          </w:tcPr>
          <w:p w14:paraId="77CCBA91" w14:textId="77777777" w:rsidR="002A14CD" w:rsidRDefault="002A14CD" w:rsidP="00117932"/>
        </w:tc>
      </w:tr>
      <w:tr w:rsidR="002A14CD" w14:paraId="7F265163" w14:textId="77777777" w:rsidTr="002A14CD">
        <w:tc>
          <w:tcPr>
            <w:tcW w:w="1216" w:type="dxa"/>
          </w:tcPr>
          <w:p w14:paraId="1B105320" w14:textId="77777777" w:rsidR="002A14CD" w:rsidRDefault="002A14CD" w:rsidP="00117932"/>
        </w:tc>
        <w:tc>
          <w:tcPr>
            <w:tcW w:w="1216" w:type="dxa"/>
          </w:tcPr>
          <w:p w14:paraId="5C51A2E1" w14:textId="77777777" w:rsidR="002A14CD" w:rsidRDefault="002A14CD" w:rsidP="00117932"/>
        </w:tc>
        <w:tc>
          <w:tcPr>
            <w:tcW w:w="3154" w:type="dxa"/>
          </w:tcPr>
          <w:p w14:paraId="42E26AAE" w14:textId="77777777" w:rsidR="002A14CD" w:rsidRDefault="002A14CD" w:rsidP="00117932"/>
        </w:tc>
        <w:tc>
          <w:tcPr>
            <w:tcW w:w="3430" w:type="dxa"/>
          </w:tcPr>
          <w:p w14:paraId="03235FFE" w14:textId="77777777" w:rsidR="002A14CD" w:rsidRDefault="002A14CD" w:rsidP="00117932"/>
        </w:tc>
      </w:tr>
      <w:tr w:rsidR="002A14CD" w14:paraId="216CAD2E" w14:textId="77777777" w:rsidTr="002A14CD">
        <w:tc>
          <w:tcPr>
            <w:tcW w:w="9016" w:type="dxa"/>
            <w:gridSpan w:val="4"/>
          </w:tcPr>
          <w:p w14:paraId="7C0D330E" w14:textId="77777777" w:rsidR="002A14CD" w:rsidRDefault="002A14CD" w:rsidP="00117932">
            <w:r>
              <w:t>Document</w:t>
            </w:r>
          </w:p>
        </w:tc>
      </w:tr>
      <w:tr w:rsidR="002A14CD" w14:paraId="7C447CC9" w14:textId="77777777" w:rsidTr="002A14CD">
        <w:tc>
          <w:tcPr>
            <w:tcW w:w="1216" w:type="dxa"/>
          </w:tcPr>
          <w:p w14:paraId="613C7262" w14:textId="77777777" w:rsidR="002A14CD" w:rsidRDefault="002A14CD" w:rsidP="00117932">
            <w:r>
              <w:t>Pagina</w:t>
            </w:r>
          </w:p>
        </w:tc>
        <w:tc>
          <w:tcPr>
            <w:tcW w:w="1216" w:type="dxa"/>
          </w:tcPr>
          <w:p w14:paraId="66FD0E0A" w14:textId="77777777" w:rsidR="002A14CD" w:rsidRDefault="002A14CD" w:rsidP="00117932">
            <w:r>
              <w:t>Paragraaf + alinea</w:t>
            </w:r>
          </w:p>
        </w:tc>
        <w:tc>
          <w:tcPr>
            <w:tcW w:w="3154" w:type="dxa"/>
          </w:tcPr>
          <w:p w14:paraId="151079D1" w14:textId="77777777" w:rsidR="002A14CD" w:rsidRDefault="002A14CD" w:rsidP="00117932">
            <w:r>
              <w:t>Vraag</w:t>
            </w:r>
          </w:p>
        </w:tc>
        <w:tc>
          <w:tcPr>
            <w:tcW w:w="3430" w:type="dxa"/>
          </w:tcPr>
          <w:p w14:paraId="341DF4C8" w14:textId="77777777" w:rsidR="002A14CD" w:rsidRDefault="002A14CD" w:rsidP="00117932">
            <w:r>
              <w:t>Antwoord</w:t>
            </w:r>
          </w:p>
        </w:tc>
      </w:tr>
      <w:tr w:rsidR="002A14CD" w14:paraId="413B8133" w14:textId="77777777" w:rsidTr="002A14CD">
        <w:tc>
          <w:tcPr>
            <w:tcW w:w="1216" w:type="dxa"/>
          </w:tcPr>
          <w:p w14:paraId="6A742CF1" w14:textId="77777777" w:rsidR="002A14CD" w:rsidRDefault="002A14CD" w:rsidP="00117932"/>
        </w:tc>
        <w:tc>
          <w:tcPr>
            <w:tcW w:w="1216" w:type="dxa"/>
          </w:tcPr>
          <w:p w14:paraId="05ED188F" w14:textId="77777777" w:rsidR="002A14CD" w:rsidRDefault="002A14CD" w:rsidP="00117932"/>
        </w:tc>
        <w:tc>
          <w:tcPr>
            <w:tcW w:w="3154" w:type="dxa"/>
          </w:tcPr>
          <w:p w14:paraId="73D3D4DA" w14:textId="77777777" w:rsidR="002A14CD" w:rsidRDefault="002A14CD" w:rsidP="00117932"/>
        </w:tc>
        <w:tc>
          <w:tcPr>
            <w:tcW w:w="3430" w:type="dxa"/>
          </w:tcPr>
          <w:p w14:paraId="2099A429" w14:textId="77777777" w:rsidR="002A14CD" w:rsidRDefault="002A14CD" w:rsidP="00117932"/>
        </w:tc>
      </w:tr>
      <w:tr w:rsidR="002A14CD" w14:paraId="4B93B4F2" w14:textId="77777777" w:rsidTr="002A14CD">
        <w:tc>
          <w:tcPr>
            <w:tcW w:w="1216" w:type="dxa"/>
          </w:tcPr>
          <w:p w14:paraId="22D8663C" w14:textId="77777777" w:rsidR="002A14CD" w:rsidRDefault="002A14CD" w:rsidP="00117932"/>
        </w:tc>
        <w:tc>
          <w:tcPr>
            <w:tcW w:w="1216" w:type="dxa"/>
          </w:tcPr>
          <w:p w14:paraId="62D6C411" w14:textId="77777777" w:rsidR="002A14CD" w:rsidRDefault="002A14CD" w:rsidP="00117932"/>
        </w:tc>
        <w:tc>
          <w:tcPr>
            <w:tcW w:w="3154" w:type="dxa"/>
          </w:tcPr>
          <w:p w14:paraId="642CA9D3" w14:textId="77777777" w:rsidR="002A14CD" w:rsidRDefault="002A14CD" w:rsidP="00117932"/>
        </w:tc>
        <w:tc>
          <w:tcPr>
            <w:tcW w:w="3430" w:type="dxa"/>
          </w:tcPr>
          <w:p w14:paraId="207BE1D7" w14:textId="77777777" w:rsidR="002A14CD" w:rsidRDefault="002A14CD" w:rsidP="00117932"/>
        </w:tc>
      </w:tr>
      <w:tr w:rsidR="002A14CD" w14:paraId="359B4629" w14:textId="77777777" w:rsidTr="002A14CD">
        <w:tc>
          <w:tcPr>
            <w:tcW w:w="1216" w:type="dxa"/>
          </w:tcPr>
          <w:p w14:paraId="7C917875" w14:textId="77777777" w:rsidR="002A14CD" w:rsidRDefault="002A14CD" w:rsidP="00117932"/>
        </w:tc>
        <w:tc>
          <w:tcPr>
            <w:tcW w:w="1216" w:type="dxa"/>
          </w:tcPr>
          <w:p w14:paraId="73C72AD2" w14:textId="77777777" w:rsidR="002A14CD" w:rsidRDefault="002A14CD" w:rsidP="00117932"/>
        </w:tc>
        <w:tc>
          <w:tcPr>
            <w:tcW w:w="3154" w:type="dxa"/>
          </w:tcPr>
          <w:p w14:paraId="3AC2A01E" w14:textId="77777777" w:rsidR="002A14CD" w:rsidRDefault="002A14CD" w:rsidP="00117932"/>
        </w:tc>
        <w:tc>
          <w:tcPr>
            <w:tcW w:w="3430" w:type="dxa"/>
          </w:tcPr>
          <w:p w14:paraId="5785730B" w14:textId="77777777" w:rsidR="002A14CD" w:rsidRDefault="002A14CD" w:rsidP="00117932"/>
        </w:tc>
      </w:tr>
      <w:tr w:rsidR="002A14CD" w14:paraId="75FD571C" w14:textId="77777777" w:rsidTr="002A14CD">
        <w:tc>
          <w:tcPr>
            <w:tcW w:w="1216" w:type="dxa"/>
          </w:tcPr>
          <w:p w14:paraId="20DF7295" w14:textId="77777777" w:rsidR="002A14CD" w:rsidRDefault="002A14CD" w:rsidP="00117932"/>
        </w:tc>
        <w:tc>
          <w:tcPr>
            <w:tcW w:w="1216" w:type="dxa"/>
          </w:tcPr>
          <w:p w14:paraId="373B6FE2" w14:textId="77777777" w:rsidR="002A14CD" w:rsidRDefault="002A14CD" w:rsidP="00117932"/>
        </w:tc>
        <w:tc>
          <w:tcPr>
            <w:tcW w:w="3154" w:type="dxa"/>
          </w:tcPr>
          <w:p w14:paraId="7E3FFBF4" w14:textId="77777777" w:rsidR="002A14CD" w:rsidRDefault="002A14CD" w:rsidP="00117932"/>
        </w:tc>
        <w:tc>
          <w:tcPr>
            <w:tcW w:w="3430" w:type="dxa"/>
          </w:tcPr>
          <w:p w14:paraId="77B1AB16" w14:textId="77777777" w:rsidR="002A14CD" w:rsidRDefault="002A14CD" w:rsidP="00117932"/>
        </w:tc>
      </w:tr>
      <w:tr w:rsidR="002A14CD" w14:paraId="008C06F2" w14:textId="77777777" w:rsidTr="002A14CD">
        <w:tc>
          <w:tcPr>
            <w:tcW w:w="1216" w:type="dxa"/>
          </w:tcPr>
          <w:p w14:paraId="1303D193" w14:textId="77777777" w:rsidR="002A14CD" w:rsidRDefault="002A14CD" w:rsidP="00117932"/>
        </w:tc>
        <w:tc>
          <w:tcPr>
            <w:tcW w:w="1216" w:type="dxa"/>
          </w:tcPr>
          <w:p w14:paraId="148BA662" w14:textId="77777777" w:rsidR="002A14CD" w:rsidRDefault="002A14CD" w:rsidP="00117932"/>
        </w:tc>
        <w:tc>
          <w:tcPr>
            <w:tcW w:w="3154" w:type="dxa"/>
          </w:tcPr>
          <w:p w14:paraId="4C7AB6FF" w14:textId="77777777" w:rsidR="002A14CD" w:rsidRDefault="002A14CD" w:rsidP="00117932"/>
        </w:tc>
        <w:tc>
          <w:tcPr>
            <w:tcW w:w="3430" w:type="dxa"/>
          </w:tcPr>
          <w:p w14:paraId="1ACB33B9" w14:textId="77777777" w:rsidR="002A14CD" w:rsidRDefault="002A14CD" w:rsidP="00117932"/>
        </w:tc>
      </w:tr>
      <w:tr w:rsidR="002A14CD" w14:paraId="03B4BB31" w14:textId="77777777" w:rsidTr="002A14CD">
        <w:tc>
          <w:tcPr>
            <w:tcW w:w="1216" w:type="dxa"/>
          </w:tcPr>
          <w:p w14:paraId="16F31103" w14:textId="77777777" w:rsidR="002A14CD" w:rsidRDefault="002A14CD" w:rsidP="00117932"/>
        </w:tc>
        <w:tc>
          <w:tcPr>
            <w:tcW w:w="1216" w:type="dxa"/>
          </w:tcPr>
          <w:p w14:paraId="05E0622F" w14:textId="77777777" w:rsidR="002A14CD" w:rsidRDefault="002A14CD" w:rsidP="00117932"/>
        </w:tc>
        <w:tc>
          <w:tcPr>
            <w:tcW w:w="3154" w:type="dxa"/>
          </w:tcPr>
          <w:p w14:paraId="0C2345A2" w14:textId="77777777" w:rsidR="002A14CD" w:rsidRDefault="002A14CD" w:rsidP="00117932"/>
        </w:tc>
        <w:tc>
          <w:tcPr>
            <w:tcW w:w="3430" w:type="dxa"/>
          </w:tcPr>
          <w:p w14:paraId="40331B8D" w14:textId="77777777" w:rsidR="002A14CD" w:rsidRDefault="002A14CD" w:rsidP="00117932"/>
        </w:tc>
      </w:tr>
      <w:tr w:rsidR="002A14CD" w14:paraId="57045092" w14:textId="77777777" w:rsidTr="002A14CD">
        <w:tc>
          <w:tcPr>
            <w:tcW w:w="1216" w:type="dxa"/>
          </w:tcPr>
          <w:p w14:paraId="477E0331" w14:textId="77777777" w:rsidR="002A14CD" w:rsidRDefault="002A14CD" w:rsidP="00117932"/>
        </w:tc>
        <w:tc>
          <w:tcPr>
            <w:tcW w:w="1216" w:type="dxa"/>
          </w:tcPr>
          <w:p w14:paraId="484D5813" w14:textId="77777777" w:rsidR="002A14CD" w:rsidRDefault="002A14CD" w:rsidP="00117932"/>
        </w:tc>
        <w:tc>
          <w:tcPr>
            <w:tcW w:w="3154" w:type="dxa"/>
          </w:tcPr>
          <w:p w14:paraId="5A38B29C" w14:textId="77777777" w:rsidR="002A14CD" w:rsidRDefault="002A14CD" w:rsidP="00117932"/>
        </w:tc>
        <w:tc>
          <w:tcPr>
            <w:tcW w:w="3430" w:type="dxa"/>
          </w:tcPr>
          <w:p w14:paraId="4C28DF1E" w14:textId="77777777" w:rsidR="002A14CD" w:rsidRDefault="002A14CD" w:rsidP="00117932"/>
        </w:tc>
      </w:tr>
      <w:tr w:rsidR="002A14CD" w14:paraId="0978BA82" w14:textId="77777777" w:rsidTr="002A14CD">
        <w:tc>
          <w:tcPr>
            <w:tcW w:w="1216" w:type="dxa"/>
          </w:tcPr>
          <w:p w14:paraId="3A125824" w14:textId="77777777" w:rsidR="002A14CD" w:rsidRDefault="002A14CD" w:rsidP="00117932"/>
        </w:tc>
        <w:tc>
          <w:tcPr>
            <w:tcW w:w="1216" w:type="dxa"/>
          </w:tcPr>
          <w:p w14:paraId="6CCC3292" w14:textId="77777777" w:rsidR="002A14CD" w:rsidRDefault="002A14CD" w:rsidP="00117932"/>
        </w:tc>
        <w:tc>
          <w:tcPr>
            <w:tcW w:w="3154" w:type="dxa"/>
          </w:tcPr>
          <w:p w14:paraId="70BCEE8B" w14:textId="77777777" w:rsidR="002A14CD" w:rsidRDefault="002A14CD" w:rsidP="00117932"/>
        </w:tc>
        <w:tc>
          <w:tcPr>
            <w:tcW w:w="3430" w:type="dxa"/>
          </w:tcPr>
          <w:p w14:paraId="1B182CBB" w14:textId="77777777" w:rsidR="002A14CD" w:rsidRDefault="002A14CD" w:rsidP="00117932"/>
        </w:tc>
      </w:tr>
      <w:tr w:rsidR="002A14CD" w14:paraId="367F516E" w14:textId="77777777" w:rsidTr="002A14CD">
        <w:tc>
          <w:tcPr>
            <w:tcW w:w="1216" w:type="dxa"/>
          </w:tcPr>
          <w:p w14:paraId="672332BD" w14:textId="77777777" w:rsidR="002A14CD" w:rsidRDefault="002A14CD" w:rsidP="00117932"/>
        </w:tc>
        <w:tc>
          <w:tcPr>
            <w:tcW w:w="1216" w:type="dxa"/>
          </w:tcPr>
          <w:p w14:paraId="4C5E6A34" w14:textId="77777777" w:rsidR="002A14CD" w:rsidRDefault="002A14CD" w:rsidP="00117932"/>
        </w:tc>
        <w:tc>
          <w:tcPr>
            <w:tcW w:w="3154" w:type="dxa"/>
          </w:tcPr>
          <w:p w14:paraId="5D1D3C28" w14:textId="77777777" w:rsidR="002A14CD" w:rsidRDefault="002A14CD" w:rsidP="00117932"/>
        </w:tc>
        <w:tc>
          <w:tcPr>
            <w:tcW w:w="3430" w:type="dxa"/>
          </w:tcPr>
          <w:p w14:paraId="4599C09E" w14:textId="77777777" w:rsidR="002A14CD" w:rsidRDefault="002A14CD" w:rsidP="00117932"/>
        </w:tc>
      </w:tr>
      <w:tr w:rsidR="002A14CD" w14:paraId="7BB3F61D" w14:textId="77777777" w:rsidTr="007562FF">
        <w:tc>
          <w:tcPr>
            <w:tcW w:w="9016" w:type="dxa"/>
            <w:gridSpan w:val="4"/>
          </w:tcPr>
          <w:p w14:paraId="30C11E4B" w14:textId="4AADAA34" w:rsidR="002A14CD" w:rsidRDefault="002A14CD" w:rsidP="002A14CD">
            <w:r>
              <w:t>Document</w:t>
            </w:r>
          </w:p>
        </w:tc>
      </w:tr>
      <w:tr w:rsidR="002A14CD" w14:paraId="4DEE5D21" w14:textId="77777777" w:rsidTr="002A14CD">
        <w:tc>
          <w:tcPr>
            <w:tcW w:w="1216" w:type="dxa"/>
          </w:tcPr>
          <w:p w14:paraId="61F36C46" w14:textId="6CB4CE80" w:rsidR="002A14CD" w:rsidRDefault="002A14CD" w:rsidP="002A14CD">
            <w:r>
              <w:t>Vraag</w:t>
            </w:r>
          </w:p>
        </w:tc>
        <w:tc>
          <w:tcPr>
            <w:tcW w:w="1216" w:type="dxa"/>
          </w:tcPr>
          <w:p w14:paraId="528DA866" w14:textId="40966EBB" w:rsidR="002A14CD" w:rsidRDefault="002A14CD" w:rsidP="002A14CD">
            <w:r>
              <w:t>Vraag</w:t>
            </w:r>
          </w:p>
        </w:tc>
        <w:tc>
          <w:tcPr>
            <w:tcW w:w="3154" w:type="dxa"/>
          </w:tcPr>
          <w:p w14:paraId="1F822B45" w14:textId="5FBAF242" w:rsidR="002A14CD" w:rsidRDefault="002A14CD" w:rsidP="002A14CD">
            <w:r>
              <w:t>Vraag</w:t>
            </w:r>
          </w:p>
        </w:tc>
        <w:tc>
          <w:tcPr>
            <w:tcW w:w="3430" w:type="dxa"/>
          </w:tcPr>
          <w:p w14:paraId="5FC2C437" w14:textId="10C079A6" w:rsidR="002A14CD" w:rsidRDefault="002A14CD" w:rsidP="002A14CD">
            <w:r>
              <w:t>Vraag</w:t>
            </w:r>
          </w:p>
        </w:tc>
      </w:tr>
      <w:tr w:rsidR="002A14CD" w14:paraId="75598C08" w14:textId="77777777" w:rsidTr="002A14CD">
        <w:tc>
          <w:tcPr>
            <w:tcW w:w="1216" w:type="dxa"/>
          </w:tcPr>
          <w:p w14:paraId="31A8BDCF" w14:textId="77777777" w:rsidR="002A14CD" w:rsidRDefault="002A14CD" w:rsidP="00117932"/>
        </w:tc>
        <w:tc>
          <w:tcPr>
            <w:tcW w:w="1216" w:type="dxa"/>
          </w:tcPr>
          <w:p w14:paraId="3186736F" w14:textId="77777777" w:rsidR="002A14CD" w:rsidRDefault="002A14CD" w:rsidP="00117932"/>
        </w:tc>
        <w:tc>
          <w:tcPr>
            <w:tcW w:w="3154" w:type="dxa"/>
          </w:tcPr>
          <w:p w14:paraId="0E073CDF" w14:textId="77777777" w:rsidR="002A14CD" w:rsidRDefault="002A14CD" w:rsidP="00117932"/>
        </w:tc>
        <w:tc>
          <w:tcPr>
            <w:tcW w:w="3430" w:type="dxa"/>
          </w:tcPr>
          <w:p w14:paraId="46B6FECB" w14:textId="77777777" w:rsidR="002A14CD" w:rsidRDefault="002A14CD" w:rsidP="00117932"/>
        </w:tc>
      </w:tr>
      <w:tr w:rsidR="002A14CD" w14:paraId="0117C1AA" w14:textId="77777777" w:rsidTr="002A14CD">
        <w:tc>
          <w:tcPr>
            <w:tcW w:w="1216" w:type="dxa"/>
          </w:tcPr>
          <w:p w14:paraId="6C1DE84F" w14:textId="77777777" w:rsidR="002A14CD" w:rsidRDefault="002A14CD" w:rsidP="00117932"/>
        </w:tc>
        <w:tc>
          <w:tcPr>
            <w:tcW w:w="1216" w:type="dxa"/>
          </w:tcPr>
          <w:p w14:paraId="52660AD2" w14:textId="77777777" w:rsidR="002A14CD" w:rsidRDefault="002A14CD" w:rsidP="00117932"/>
        </w:tc>
        <w:tc>
          <w:tcPr>
            <w:tcW w:w="3154" w:type="dxa"/>
          </w:tcPr>
          <w:p w14:paraId="2FB9F853" w14:textId="77777777" w:rsidR="002A14CD" w:rsidRDefault="002A14CD" w:rsidP="00117932"/>
        </w:tc>
        <w:tc>
          <w:tcPr>
            <w:tcW w:w="3430" w:type="dxa"/>
          </w:tcPr>
          <w:p w14:paraId="0C78606C" w14:textId="77777777" w:rsidR="002A14CD" w:rsidRDefault="002A14CD" w:rsidP="00117932"/>
        </w:tc>
      </w:tr>
      <w:tr w:rsidR="002A14CD" w14:paraId="1F7B8CB0" w14:textId="77777777" w:rsidTr="002A14CD">
        <w:tc>
          <w:tcPr>
            <w:tcW w:w="1216" w:type="dxa"/>
          </w:tcPr>
          <w:p w14:paraId="0AADB511" w14:textId="77777777" w:rsidR="002A14CD" w:rsidRDefault="002A14CD" w:rsidP="00117932"/>
        </w:tc>
        <w:tc>
          <w:tcPr>
            <w:tcW w:w="1216" w:type="dxa"/>
          </w:tcPr>
          <w:p w14:paraId="4507F111" w14:textId="77777777" w:rsidR="002A14CD" w:rsidRDefault="002A14CD" w:rsidP="00117932"/>
        </w:tc>
        <w:tc>
          <w:tcPr>
            <w:tcW w:w="3154" w:type="dxa"/>
          </w:tcPr>
          <w:p w14:paraId="5CB7F33D" w14:textId="77777777" w:rsidR="002A14CD" w:rsidRDefault="002A14CD" w:rsidP="00117932"/>
        </w:tc>
        <w:tc>
          <w:tcPr>
            <w:tcW w:w="3430" w:type="dxa"/>
          </w:tcPr>
          <w:p w14:paraId="17FB51BD" w14:textId="77777777" w:rsidR="002A14CD" w:rsidRDefault="002A14CD" w:rsidP="00117932"/>
        </w:tc>
      </w:tr>
      <w:tr w:rsidR="002A14CD" w14:paraId="354AB2E2" w14:textId="77777777" w:rsidTr="002A14CD">
        <w:tc>
          <w:tcPr>
            <w:tcW w:w="1216" w:type="dxa"/>
          </w:tcPr>
          <w:p w14:paraId="40345F81" w14:textId="77777777" w:rsidR="002A14CD" w:rsidRDefault="002A14CD" w:rsidP="00117932"/>
        </w:tc>
        <w:tc>
          <w:tcPr>
            <w:tcW w:w="1216" w:type="dxa"/>
          </w:tcPr>
          <w:p w14:paraId="3440AB56" w14:textId="77777777" w:rsidR="002A14CD" w:rsidRDefault="002A14CD" w:rsidP="00117932"/>
        </w:tc>
        <w:tc>
          <w:tcPr>
            <w:tcW w:w="3154" w:type="dxa"/>
          </w:tcPr>
          <w:p w14:paraId="2FF9C30E" w14:textId="77777777" w:rsidR="002A14CD" w:rsidRDefault="002A14CD" w:rsidP="00117932"/>
        </w:tc>
        <w:tc>
          <w:tcPr>
            <w:tcW w:w="3430" w:type="dxa"/>
          </w:tcPr>
          <w:p w14:paraId="1BBCCE80" w14:textId="77777777" w:rsidR="002A14CD" w:rsidRDefault="002A14CD" w:rsidP="00117932"/>
        </w:tc>
      </w:tr>
      <w:tr w:rsidR="002A14CD" w14:paraId="17B2496C" w14:textId="77777777" w:rsidTr="002A14CD">
        <w:tc>
          <w:tcPr>
            <w:tcW w:w="1216" w:type="dxa"/>
          </w:tcPr>
          <w:p w14:paraId="5D6619CF" w14:textId="77777777" w:rsidR="002A14CD" w:rsidRDefault="002A14CD" w:rsidP="00117932"/>
        </w:tc>
        <w:tc>
          <w:tcPr>
            <w:tcW w:w="1216" w:type="dxa"/>
          </w:tcPr>
          <w:p w14:paraId="30F91528" w14:textId="77777777" w:rsidR="002A14CD" w:rsidRDefault="002A14CD" w:rsidP="00117932"/>
        </w:tc>
        <w:tc>
          <w:tcPr>
            <w:tcW w:w="3154" w:type="dxa"/>
          </w:tcPr>
          <w:p w14:paraId="5EAD7C24" w14:textId="77777777" w:rsidR="002A14CD" w:rsidRDefault="002A14CD" w:rsidP="00117932"/>
        </w:tc>
        <w:tc>
          <w:tcPr>
            <w:tcW w:w="3430" w:type="dxa"/>
          </w:tcPr>
          <w:p w14:paraId="40805E66" w14:textId="77777777" w:rsidR="002A14CD" w:rsidRDefault="002A14CD" w:rsidP="00117932"/>
        </w:tc>
      </w:tr>
      <w:tr w:rsidR="002A14CD" w14:paraId="3017760B" w14:textId="77777777" w:rsidTr="002A14CD">
        <w:tc>
          <w:tcPr>
            <w:tcW w:w="1216" w:type="dxa"/>
          </w:tcPr>
          <w:p w14:paraId="6666514C" w14:textId="77777777" w:rsidR="002A14CD" w:rsidRDefault="002A14CD" w:rsidP="00117932"/>
        </w:tc>
        <w:tc>
          <w:tcPr>
            <w:tcW w:w="1216" w:type="dxa"/>
          </w:tcPr>
          <w:p w14:paraId="7E49C173" w14:textId="77777777" w:rsidR="002A14CD" w:rsidRDefault="002A14CD" w:rsidP="00117932"/>
        </w:tc>
        <w:tc>
          <w:tcPr>
            <w:tcW w:w="3154" w:type="dxa"/>
          </w:tcPr>
          <w:p w14:paraId="6E8F47BE" w14:textId="77777777" w:rsidR="002A14CD" w:rsidRDefault="002A14CD" w:rsidP="00117932"/>
        </w:tc>
        <w:tc>
          <w:tcPr>
            <w:tcW w:w="3430" w:type="dxa"/>
          </w:tcPr>
          <w:p w14:paraId="09C044AE" w14:textId="77777777" w:rsidR="002A14CD" w:rsidRDefault="002A14CD" w:rsidP="00117932"/>
        </w:tc>
      </w:tr>
      <w:tr w:rsidR="002A14CD" w14:paraId="64C23723" w14:textId="77777777" w:rsidTr="002A14CD">
        <w:tc>
          <w:tcPr>
            <w:tcW w:w="1216" w:type="dxa"/>
          </w:tcPr>
          <w:p w14:paraId="2C0D95BF" w14:textId="77777777" w:rsidR="002A14CD" w:rsidRDefault="002A14CD" w:rsidP="00117932"/>
        </w:tc>
        <w:tc>
          <w:tcPr>
            <w:tcW w:w="1216" w:type="dxa"/>
          </w:tcPr>
          <w:p w14:paraId="203679DC" w14:textId="77777777" w:rsidR="002A14CD" w:rsidRDefault="002A14CD" w:rsidP="00117932"/>
        </w:tc>
        <w:tc>
          <w:tcPr>
            <w:tcW w:w="3154" w:type="dxa"/>
          </w:tcPr>
          <w:p w14:paraId="64EDAC9C" w14:textId="77777777" w:rsidR="002A14CD" w:rsidRDefault="002A14CD" w:rsidP="00117932"/>
        </w:tc>
        <w:tc>
          <w:tcPr>
            <w:tcW w:w="3430" w:type="dxa"/>
          </w:tcPr>
          <w:p w14:paraId="0D03C5A6" w14:textId="77777777" w:rsidR="002A14CD" w:rsidRDefault="002A14CD" w:rsidP="00117932"/>
        </w:tc>
      </w:tr>
    </w:tbl>
    <w:p w14:paraId="5B93E69A" w14:textId="77777777" w:rsidR="002A14CD" w:rsidRPr="009851AA" w:rsidRDefault="002A14CD" w:rsidP="002A14CD"/>
    <w:p w14:paraId="54027B8F" w14:textId="77777777" w:rsidR="002A14CD" w:rsidRPr="009851AA" w:rsidRDefault="002A14CD" w:rsidP="002A14CD"/>
    <w:p w14:paraId="1E7F05A1" w14:textId="77777777" w:rsidR="006D4890" w:rsidRPr="00B730C9" w:rsidRDefault="006D4890">
      <w:pPr>
        <w:rPr>
          <w:rFonts w:ascii="Trebuchet MS" w:hAnsi="Trebuchet MS"/>
          <w:sz w:val="20"/>
          <w:szCs w:val="20"/>
        </w:rPr>
      </w:pPr>
    </w:p>
    <w:sectPr w:rsidR="006D4890" w:rsidRPr="00B730C9" w:rsidSect="004A66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2F16A" w14:textId="77777777" w:rsidR="002A14CD" w:rsidRDefault="002A14CD" w:rsidP="00961960">
      <w:r>
        <w:separator/>
      </w:r>
    </w:p>
  </w:endnote>
  <w:endnote w:type="continuationSeparator" w:id="0">
    <w:p w14:paraId="1A08CE0F" w14:textId="77777777" w:rsidR="002A14CD" w:rsidRDefault="002A14CD" w:rsidP="0096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6274B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E6EE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8746A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FC99" w14:textId="77777777" w:rsidR="002A14CD" w:rsidRDefault="002A14CD" w:rsidP="00961960">
      <w:r>
        <w:separator/>
      </w:r>
    </w:p>
  </w:footnote>
  <w:footnote w:type="continuationSeparator" w:id="0">
    <w:p w14:paraId="534C707F" w14:textId="77777777" w:rsidR="002A14CD" w:rsidRDefault="002A14CD" w:rsidP="0096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C7C38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12AA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BE1B" w14:textId="77777777" w:rsidR="00961960" w:rsidRDefault="009619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CD"/>
    <w:rsid w:val="002A14CD"/>
    <w:rsid w:val="00487B53"/>
    <w:rsid w:val="004A66C9"/>
    <w:rsid w:val="004C7C8D"/>
    <w:rsid w:val="005A434D"/>
    <w:rsid w:val="005C6174"/>
    <w:rsid w:val="006D4890"/>
    <w:rsid w:val="00761D15"/>
    <w:rsid w:val="007A475C"/>
    <w:rsid w:val="00961960"/>
    <w:rsid w:val="00A87FD0"/>
    <w:rsid w:val="00B400BA"/>
    <w:rsid w:val="00B730C9"/>
    <w:rsid w:val="00CA0381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36953"/>
  <w15:chartTrackingRefBased/>
  <w15:docId w15:val="{48A96DA8-1DB5-436B-8A3D-1C518420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1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61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61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61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table" w:styleId="Tabelraster">
    <w:name w:val="Table Grid"/>
    <w:basedOn w:val="Standaardtabel"/>
    <w:rsid w:val="002A14C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eij5\AppData\Local\Temp\7\Templafy\WordVsto\Leeg%20document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Leeg document (2)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A2B9C-8899-409D-9A3C-7B5BFB6C279E}">
  <ds:schemaRefs/>
</ds:datastoreItem>
</file>

<file path=customXml/itemProps2.xml><?xml version="1.0" encoding="utf-8"?>
<ds:datastoreItem xmlns:ds="http://schemas.openxmlformats.org/officeDocument/2006/customXml" ds:itemID="{A2F3A4FC-EB09-4F29-ABA9-5B84C5F2FEAA}">
  <ds:schemaRefs/>
</ds:datastoreItem>
</file>

<file path=customXml/itemProps3.xml><?xml version="1.0" encoding="utf-8"?>
<ds:datastoreItem xmlns:ds="http://schemas.openxmlformats.org/officeDocument/2006/customXml" ds:itemID="{346393BC-7A8E-4878-BD8D-CBB381CB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(2)</Template>
  <TotalTime>1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Meijer, Didrik</dc:creator>
  <cp:keywords/>
  <dc:description/>
  <cp:lastModifiedBy>Meijer, Didrik</cp:lastModifiedBy>
  <cp:revision>1</cp:revision>
  <dcterms:created xsi:type="dcterms:W3CDTF">2025-02-24T06:04:00Z</dcterms:created>
  <dcterms:modified xsi:type="dcterms:W3CDTF">2025-02-24T06:05:00Z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ssc</vt:lpwstr>
  </property>
  <property fmtid="{D5CDD505-2E9C-101B-9397-08002B2CF9AE}" pid="3" name="TemplafyTemplateId">
    <vt:lpwstr>1068376027670249514</vt:lpwstr>
  </property>
  <property fmtid="{D5CDD505-2E9C-101B-9397-08002B2CF9AE}" pid="4" name="TemplafyUserProfileId">
    <vt:lpwstr>928150893848691282</vt:lpwstr>
  </property>
  <property fmtid="{D5CDD505-2E9C-101B-9397-08002B2CF9AE}" pid="5" name="TemplafyFromBlank">
    <vt:bool>true</vt:bool>
  </property>
</Properties>
</file>