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8FA65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</w:t>
      </w:r>
      <w:r w:rsidRPr="002D5EDB">
        <w:rPr>
          <w:rFonts w:ascii="Corbel" w:hAnsi="Corbel"/>
          <w:b/>
          <w:sz w:val="24"/>
          <w:szCs w:val="24"/>
        </w:rPr>
        <w:t>tionarissen</w:t>
      </w:r>
    </w:p>
    <w:p w14:paraId="23AABAD4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668C5469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7CE0B17" w14:textId="2480A8C1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1A619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D31B51" w14:paraId="29A64AFB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308F1EEE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DA261AE" w14:textId="77777777" w:rsidR="00D31B51" w:rsidRPr="002D5EDB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598A4C84" w14:textId="77777777" w:rsidR="00D31B51" w:rsidRPr="002D5EDB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39605F3E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6B974FA7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6D7BD05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D7B2C54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4A5F322D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0E255CA1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1E579E3" w14:textId="77777777" w:rsidTr="00D31B51">
        <w:trPr>
          <w:trHeight w:val="2268"/>
        </w:trPr>
        <w:tc>
          <w:tcPr>
            <w:tcW w:w="8954" w:type="dxa"/>
            <w:gridSpan w:val="3"/>
          </w:tcPr>
          <w:p w14:paraId="4114D033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568404ED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1BDCE1E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9991C75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6FB95BD0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6B81DAF2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6FC2EEB6" w14:textId="77777777" w:rsidTr="00D31B51">
        <w:trPr>
          <w:trHeight w:val="2268"/>
        </w:trPr>
        <w:tc>
          <w:tcPr>
            <w:tcW w:w="8954" w:type="dxa"/>
            <w:gridSpan w:val="3"/>
          </w:tcPr>
          <w:p w14:paraId="35043BF7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7E7D40E1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62EE2E3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44CAA90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1A619F" w14:paraId="2CDD4B1C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63726EE" w14:textId="1152C862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2</w:t>
            </w:r>
          </w:p>
        </w:tc>
      </w:tr>
      <w:tr w:rsidR="001A619F" w14:paraId="78F0B722" w14:textId="77777777" w:rsidTr="00D73F98">
        <w:trPr>
          <w:trHeight w:val="454"/>
        </w:trPr>
        <w:tc>
          <w:tcPr>
            <w:tcW w:w="2984" w:type="dxa"/>
            <w:vAlign w:val="center"/>
          </w:tcPr>
          <w:p w14:paraId="4097320F" w14:textId="77777777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03684ED5" w14:textId="77777777" w:rsidR="001A619F" w:rsidRPr="002D5EDB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53A4EBA3" w14:textId="77777777" w:rsidR="001A619F" w:rsidRPr="002D5EDB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1A619F" w14:paraId="0C28260B" w14:textId="77777777" w:rsidTr="00D73F98">
        <w:trPr>
          <w:trHeight w:val="454"/>
        </w:trPr>
        <w:tc>
          <w:tcPr>
            <w:tcW w:w="2984" w:type="dxa"/>
            <w:vAlign w:val="center"/>
          </w:tcPr>
          <w:p w14:paraId="45AE9B45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6879316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A2297D9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A619F" w14:paraId="1B417192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B482F09" w14:textId="77777777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A619F" w14:paraId="599EDA08" w14:textId="77777777" w:rsidTr="00D73F98">
        <w:trPr>
          <w:trHeight w:val="2268"/>
        </w:trPr>
        <w:tc>
          <w:tcPr>
            <w:tcW w:w="8954" w:type="dxa"/>
            <w:gridSpan w:val="3"/>
          </w:tcPr>
          <w:p w14:paraId="38AEA6E9" w14:textId="77777777" w:rsidR="001A619F" w:rsidRPr="00345252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1F460D51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D7999A4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D0811C8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619F" w14:paraId="4F861942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3E1F3D79" w14:textId="77777777" w:rsidR="001A619F" w:rsidRPr="001D3ACE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A619F" w14:paraId="2864DE6C" w14:textId="77777777" w:rsidTr="00D73F98">
        <w:trPr>
          <w:trHeight w:val="2268"/>
        </w:trPr>
        <w:tc>
          <w:tcPr>
            <w:tcW w:w="8954" w:type="dxa"/>
            <w:gridSpan w:val="3"/>
          </w:tcPr>
          <w:p w14:paraId="6683CBB2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lastRenderedPageBreak/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692A59E2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8C7145C" w14:textId="77777777" w:rsidR="001A619F" w:rsidRPr="00BC3158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6D0CFC47" w14:textId="77777777" w:rsidR="001A619F" w:rsidRDefault="001A619F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1A619F" w14:paraId="67D27B8F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0026B13" w14:textId="0525B653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3</w:t>
            </w:r>
          </w:p>
        </w:tc>
      </w:tr>
      <w:tr w:rsidR="001A619F" w14:paraId="58A7B797" w14:textId="77777777" w:rsidTr="00D73F98">
        <w:trPr>
          <w:trHeight w:val="454"/>
        </w:trPr>
        <w:tc>
          <w:tcPr>
            <w:tcW w:w="2984" w:type="dxa"/>
            <w:vAlign w:val="center"/>
          </w:tcPr>
          <w:p w14:paraId="10DB1DFB" w14:textId="77777777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4119D16B" w14:textId="77777777" w:rsidR="001A619F" w:rsidRPr="002D5EDB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683C84C" w14:textId="77777777" w:rsidR="001A619F" w:rsidRPr="002D5EDB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2D5EDB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1A619F" w14:paraId="661508C2" w14:textId="77777777" w:rsidTr="00D73F98">
        <w:trPr>
          <w:trHeight w:val="454"/>
        </w:trPr>
        <w:tc>
          <w:tcPr>
            <w:tcW w:w="2984" w:type="dxa"/>
            <w:vAlign w:val="center"/>
          </w:tcPr>
          <w:p w14:paraId="353B0D99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5857615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C0FD2C0" w14:textId="77777777" w:rsidR="001A619F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1A619F" w14:paraId="59C981F2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4FFDE1BA" w14:textId="77777777" w:rsidR="001A619F" w:rsidRPr="00E016F4" w:rsidRDefault="001A619F" w:rsidP="00D73F9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1A619F" w14:paraId="21B5EFE1" w14:textId="77777777" w:rsidTr="00D73F98">
        <w:trPr>
          <w:trHeight w:val="2268"/>
        </w:trPr>
        <w:tc>
          <w:tcPr>
            <w:tcW w:w="8954" w:type="dxa"/>
            <w:gridSpan w:val="3"/>
          </w:tcPr>
          <w:p w14:paraId="228B17E7" w14:textId="77777777" w:rsidR="001A619F" w:rsidRPr="00345252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D20BD7A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C11D2E0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2D3C83F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A619F" w14:paraId="7E35BB10" w14:textId="77777777" w:rsidTr="00D73F98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5BC06028" w14:textId="77777777" w:rsidR="001A619F" w:rsidRPr="001D3ACE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A619F" w14:paraId="35EC0A32" w14:textId="77777777" w:rsidTr="00D73F98">
        <w:trPr>
          <w:trHeight w:val="2268"/>
        </w:trPr>
        <w:tc>
          <w:tcPr>
            <w:tcW w:w="8954" w:type="dxa"/>
            <w:gridSpan w:val="3"/>
          </w:tcPr>
          <w:p w14:paraId="6E566186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02E856AE" w14:textId="77777777" w:rsidR="001A619F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6521493" w14:textId="77777777" w:rsidR="001A619F" w:rsidRPr="00BC3158" w:rsidRDefault="001A619F" w:rsidP="00D73F9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77DCBDA" w14:textId="77777777" w:rsidR="001A619F" w:rsidRDefault="001A619F" w:rsidP="00635421">
      <w:pPr>
        <w:spacing w:after="200" w:line="276" w:lineRule="auto"/>
      </w:pPr>
    </w:p>
    <w:sectPr w:rsidR="001A619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C79AC" w14:textId="77777777" w:rsidR="00B053A8" w:rsidRDefault="00B053A8" w:rsidP="001629F4">
      <w:pPr>
        <w:spacing w:line="240" w:lineRule="auto"/>
      </w:pPr>
      <w:r>
        <w:separator/>
      </w:r>
    </w:p>
  </w:endnote>
  <w:endnote w:type="continuationSeparator" w:id="0">
    <w:p w14:paraId="686EEEC7" w14:textId="77777777" w:rsidR="00B053A8" w:rsidRDefault="00B053A8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47DA8DA6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267902A8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AAEA" w14:textId="77777777" w:rsidR="00B053A8" w:rsidRDefault="00B053A8" w:rsidP="001629F4">
      <w:pPr>
        <w:spacing w:line="240" w:lineRule="auto"/>
      </w:pPr>
      <w:r>
        <w:separator/>
      </w:r>
    </w:p>
  </w:footnote>
  <w:footnote w:type="continuationSeparator" w:id="0">
    <w:p w14:paraId="69B04998" w14:textId="77777777" w:rsidR="00B053A8" w:rsidRDefault="00B053A8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A8"/>
    <w:rsid w:val="00046811"/>
    <w:rsid w:val="00067540"/>
    <w:rsid w:val="001629F4"/>
    <w:rsid w:val="00165CA6"/>
    <w:rsid w:val="001A619F"/>
    <w:rsid w:val="001D3ACE"/>
    <w:rsid w:val="00287178"/>
    <w:rsid w:val="002D5EDB"/>
    <w:rsid w:val="005E7BFE"/>
    <w:rsid w:val="00635421"/>
    <w:rsid w:val="00723BA1"/>
    <w:rsid w:val="00A13B93"/>
    <w:rsid w:val="00AA7BBA"/>
    <w:rsid w:val="00B053A8"/>
    <w:rsid w:val="00BC3158"/>
    <w:rsid w:val="00BF1799"/>
    <w:rsid w:val="00CD50F7"/>
    <w:rsid w:val="00CE4DF6"/>
    <w:rsid w:val="00D31B51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90689"/>
  <w15:docId w15:val="{7B97C251-17FD-4D36-82DC-44D9DBA0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1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3</cp:revision>
  <dcterms:created xsi:type="dcterms:W3CDTF">2024-10-16T11:00:00Z</dcterms:created>
  <dcterms:modified xsi:type="dcterms:W3CDTF">2024-10-16T11:08:00Z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