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E2340" w14:textId="4778DCCE" w:rsidR="00A15781" w:rsidRPr="00E96421" w:rsidRDefault="00A15781" w:rsidP="00A15781">
      <w:pPr>
        <w:pStyle w:val="INKtabeltekst"/>
        <w:rPr>
          <w:rFonts w:ascii="Arial" w:hAnsi="Arial"/>
          <w:color w:val="auto"/>
          <w:sz w:val="20"/>
          <w:szCs w:val="20"/>
        </w:rPr>
      </w:pPr>
      <w:r>
        <w:rPr>
          <w:rFonts w:ascii="Arial" w:hAnsi="Arial"/>
          <w:color w:val="auto"/>
          <w:sz w:val="19"/>
          <w:szCs w:val="19"/>
        </w:rPr>
        <w:t>Bijlage</w:t>
      </w:r>
      <w:r w:rsidR="00E96421">
        <w:rPr>
          <w:rFonts w:ascii="Arial" w:hAnsi="Arial"/>
          <w:color w:val="auto"/>
          <w:sz w:val="19"/>
          <w:szCs w:val="19"/>
        </w:rPr>
        <w:t xml:space="preserve"> </w:t>
      </w:r>
      <w:r w:rsidR="00750F72">
        <w:rPr>
          <w:rFonts w:ascii="Arial" w:hAnsi="Arial"/>
          <w:color w:val="auto"/>
          <w:sz w:val="19"/>
          <w:szCs w:val="19"/>
        </w:rPr>
        <w:t>3</w:t>
      </w:r>
      <w:r w:rsidR="00E96421">
        <w:rPr>
          <w:rFonts w:ascii="Arial" w:hAnsi="Arial"/>
          <w:color w:val="auto"/>
          <w:sz w:val="19"/>
          <w:szCs w:val="19"/>
        </w:rPr>
        <w:t xml:space="preserve"> Formulier</w:t>
      </w:r>
      <w:r>
        <w:rPr>
          <w:rFonts w:ascii="Arial" w:hAnsi="Arial"/>
          <w:color w:val="auto"/>
          <w:sz w:val="19"/>
          <w:szCs w:val="19"/>
        </w:rPr>
        <w:t xml:space="preserve"> r</w:t>
      </w:r>
      <w:r w:rsidRPr="00E96421">
        <w:rPr>
          <w:rFonts w:ascii="Arial" w:hAnsi="Arial"/>
          <w:color w:val="auto"/>
          <w:sz w:val="20"/>
          <w:szCs w:val="20"/>
        </w:rPr>
        <w:t>eferentie</w:t>
      </w:r>
    </w:p>
    <w:p w14:paraId="272EEC0C" w14:textId="77777777" w:rsidR="00A15781" w:rsidRPr="00E96421" w:rsidRDefault="00A15781" w:rsidP="00A15781">
      <w:pPr>
        <w:pStyle w:val="INKtabeltekst"/>
        <w:rPr>
          <w:rFonts w:ascii="Arial" w:hAnsi="Arial"/>
          <w:color w:val="auto"/>
          <w:sz w:val="20"/>
          <w:szCs w:val="20"/>
        </w:rPr>
      </w:pPr>
    </w:p>
    <w:p w14:paraId="4B0C1D41" w14:textId="7E1ACDCF" w:rsidR="00E96421" w:rsidRDefault="00A15781" w:rsidP="00A15781">
      <w:pPr>
        <w:pStyle w:val="INKtabeltekst"/>
        <w:rPr>
          <w:rFonts w:ascii="Arial" w:hAnsi="Arial"/>
          <w:color w:val="auto"/>
          <w:sz w:val="20"/>
          <w:szCs w:val="20"/>
        </w:rPr>
      </w:pPr>
      <w:r w:rsidRPr="00E96421">
        <w:rPr>
          <w:rFonts w:ascii="Arial" w:hAnsi="Arial"/>
          <w:color w:val="auto"/>
          <w:sz w:val="20"/>
          <w:szCs w:val="20"/>
        </w:rPr>
        <w:t>Inschrijver overlegt één klantreferentie</w:t>
      </w:r>
      <w:r w:rsidR="00ED1710">
        <w:rPr>
          <w:rFonts w:ascii="Arial" w:hAnsi="Arial"/>
          <w:color w:val="auto"/>
          <w:sz w:val="20"/>
          <w:szCs w:val="20"/>
        </w:rPr>
        <w:t xml:space="preserve"> voor de</w:t>
      </w:r>
      <w:r w:rsidRPr="00E96421">
        <w:rPr>
          <w:rFonts w:ascii="Arial" w:hAnsi="Arial"/>
          <w:color w:val="auto"/>
          <w:sz w:val="20"/>
          <w:szCs w:val="20"/>
        </w:rPr>
        <w:t xml:space="preserve"> kerncompetentie van een verrichte opdracht gedurende de afgelopen </w:t>
      </w:r>
      <w:r w:rsidR="00ED1710">
        <w:rPr>
          <w:rFonts w:ascii="Arial" w:hAnsi="Arial"/>
          <w:color w:val="auto"/>
          <w:sz w:val="20"/>
          <w:szCs w:val="20"/>
        </w:rPr>
        <w:t xml:space="preserve">5 </w:t>
      </w:r>
      <w:r w:rsidRPr="00E96421">
        <w:rPr>
          <w:rFonts w:ascii="Arial" w:hAnsi="Arial"/>
          <w:color w:val="auto"/>
          <w:sz w:val="20"/>
          <w:szCs w:val="20"/>
        </w:rPr>
        <w:t xml:space="preserve">jaar teruggerekend vanaf de sluitingsdatum van de inschrijving. </w:t>
      </w:r>
    </w:p>
    <w:p w14:paraId="586C3CA5" w14:textId="1A7B414C" w:rsidR="00A15781" w:rsidRPr="00E96421" w:rsidRDefault="00A15781" w:rsidP="00ED1710">
      <w:pPr>
        <w:pStyle w:val="INKtabeltekst"/>
        <w:rPr>
          <w:sz w:val="20"/>
          <w:szCs w:val="20"/>
        </w:rPr>
      </w:pPr>
    </w:p>
    <w:p w14:paraId="4B5F6ADF" w14:textId="77777777" w:rsidR="00A15781" w:rsidRPr="00E96421" w:rsidRDefault="00A15781" w:rsidP="00A15781">
      <w:pPr>
        <w:pStyle w:val="INKtabeltekst"/>
        <w:rPr>
          <w:rFonts w:ascii="Arial" w:hAnsi="Arial"/>
          <w:color w:val="auto"/>
          <w:sz w:val="20"/>
          <w:szCs w:val="20"/>
        </w:rPr>
      </w:pPr>
    </w:p>
    <w:p w14:paraId="2693D131" w14:textId="77777777" w:rsidR="00A15781" w:rsidRPr="00E96421" w:rsidRDefault="00A15781" w:rsidP="00A15781">
      <w:pPr>
        <w:rPr>
          <w:rFonts w:ascii="Arial" w:hAnsi="Arial" w:cs="Arial"/>
          <w:sz w:val="20"/>
          <w:szCs w:val="20"/>
        </w:rPr>
      </w:pPr>
      <w:r w:rsidRPr="00E96421">
        <w:rPr>
          <w:rFonts w:ascii="Arial" w:hAnsi="Arial" w:cs="Arial"/>
          <w:sz w:val="20"/>
          <w:szCs w:val="20"/>
        </w:rPr>
        <w:t>Naam referentieopdracht :</w:t>
      </w:r>
    </w:p>
    <w:p w14:paraId="0FCD1906" w14:textId="77777777" w:rsidR="00A15781" w:rsidRPr="00E96421" w:rsidRDefault="00A15781" w:rsidP="00A15781">
      <w:pPr>
        <w:rPr>
          <w:rFonts w:ascii="Arial" w:hAnsi="Arial" w:cs="Arial"/>
          <w:sz w:val="20"/>
          <w:szCs w:val="20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A15781" w:rsidRPr="00E96421" w14:paraId="5EEF7598" w14:textId="77777777" w:rsidTr="007B238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A45B4F3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  <w:r w:rsidRPr="00E96421">
              <w:rPr>
                <w:rFonts w:ascii="Arial" w:hAnsi="Arial" w:cs="Arial"/>
                <w:sz w:val="20"/>
                <w:szCs w:val="20"/>
              </w:rPr>
              <w:t xml:space="preserve">Naam opdrachtgever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6F3BA9D6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5781" w:rsidRPr="00E96421" w14:paraId="5A266491" w14:textId="77777777" w:rsidTr="007B2381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37F35FE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  <w:r w:rsidRPr="00E96421">
              <w:rPr>
                <w:rFonts w:ascii="Arial" w:hAnsi="Arial" w:cs="Arial"/>
                <w:sz w:val="20"/>
                <w:szCs w:val="20"/>
              </w:rPr>
              <w:t>Soort organisatie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624708B8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5781" w:rsidRPr="00E96421" w14:paraId="46850601" w14:textId="77777777" w:rsidTr="007B2381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DECF3D5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  <w:r w:rsidRPr="00E96421"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5652EE19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5781" w:rsidRPr="00E96421" w14:paraId="7E799E3A" w14:textId="77777777" w:rsidTr="007B2381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4434CB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  <w:r w:rsidRPr="00E96421">
              <w:rPr>
                <w:rFonts w:ascii="Arial" w:hAnsi="Arial" w:cs="Arial"/>
                <w:sz w:val="20"/>
                <w:szCs w:val="20"/>
              </w:rPr>
              <w:t>Postcode en plaats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6BAA472E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5781" w:rsidRPr="00E96421" w14:paraId="39C9D514" w14:textId="77777777" w:rsidTr="007B2381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AB81447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  <w:r w:rsidRPr="00E96421">
              <w:rPr>
                <w:rFonts w:ascii="Arial" w:hAnsi="Arial" w:cs="Arial"/>
                <w:sz w:val="20"/>
                <w:szCs w:val="20"/>
              </w:rPr>
              <w:t xml:space="preserve">Contactpersoon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2EEAF5A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5781" w:rsidRPr="00E96421" w14:paraId="191B4BEC" w14:textId="77777777" w:rsidTr="007B238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F0041C0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  <w:r w:rsidRPr="00E96421">
              <w:rPr>
                <w:rFonts w:ascii="Arial" w:hAnsi="Arial" w:cs="Arial"/>
                <w:sz w:val="20"/>
                <w:szCs w:val="20"/>
              </w:rPr>
              <w:t>Telefoonnummer contactpersoon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7E7224B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73C6ACF" w14:textId="77777777" w:rsidR="00A15781" w:rsidRPr="00E96421" w:rsidRDefault="00A15781" w:rsidP="00A15781">
      <w:pPr>
        <w:rPr>
          <w:rFonts w:ascii="Arial" w:hAnsi="Arial" w:cs="Arial"/>
          <w:sz w:val="20"/>
          <w:szCs w:val="20"/>
        </w:rPr>
      </w:pPr>
    </w:p>
    <w:p w14:paraId="73DA6B60" w14:textId="77777777" w:rsidR="00A15781" w:rsidRPr="00E96421" w:rsidRDefault="00A15781" w:rsidP="00A15781">
      <w:pPr>
        <w:rPr>
          <w:rFonts w:ascii="Arial" w:hAnsi="Arial" w:cs="Arial"/>
          <w:sz w:val="20"/>
          <w:szCs w:val="20"/>
        </w:rPr>
      </w:pPr>
      <w:r w:rsidRPr="00E96421">
        <w:rPr>
          <w:rFonts w:ascii="Arial" w:hAnsi="Arial" w:cs="Arial"/>
          <w:sz w:val="20"/>
          <w:szCs w:val="20"/>
        </w:rPr>
        <w:t xml:space="preserve"> Algemene informatie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A15781" w:rsidRPr="00E96421" w14:paraId="6FA22CC6" w14:textId="77777777" w:rsidTr="007B238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D563C76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  <w:r w:rsidRPr="00E96421">
              <w:rPr>
                <w:rFonts w:ascii="Arial" w:hAnsi="Arial" w:cs="Arial"/>
                <w:sz w:val="20"/>
                <w:szCs w:val="20"/>
              </w:rPr>
              <w:t>Startdatum opdracht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05A34A4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5781" w:rsidRPr="00E96421" w14:paraId="26631769" w14:textId="77777777" w:rsidTr="007B2381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9CA6C9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  <w:r w:rsidRPr="00E96421">
              <w:rPr>
                <w:rFonts w:ascii="Arial" w:hAnsi="Arial" w:cs="Arial"/>
                <w:sz w:val="20"/>
                <w:szCs w:val="20"/>
              </w:rPr>
              <w:t>Einddatum opdracht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03B7346E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5781" w:rsidRPr="00E96421" w14:paraId="7168B788" w14:textId="77777777" w:rsidTr="007B2381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285DA81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  <w:r w:rsidRPr="00E96421">
              <w:rPr>
                <w:rFonts w:ascii="Arial" w:hAnsi="Arial" w:cs="Arial"/>
                <w:sz w:val="20"/>
                <w:szCs w:val="20"/>
              </w:rPr>
              <w:t>Gewerkt in combinatie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41C6C05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5781" w:rsidRPr="00E96421" w14:paraId="3FC6B65F" w14:textId="77777777" w:rsidTr="007B2381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955D3B1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  <w:r w:rsidRPr="00E96421">
              <w:rPr>
                <w:rFonts w:ascii="Arial" w:hAnsi="Arial" w:cs="Arial"/>
                <w:sz w:val="20"/>
                <w:szCs w:val="20"/>
              </w:rPr>
              <w:t xml:space="preserve">Opdrachtwaarde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CA70DBC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5781" w:rsidRPr="00E96421" w14:paraId="065AA790" w14:textId="77777777" w:rsidTr="007B238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54F2285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  <w:r w:rsidRPr="00E96421">
              <w:rPr>
                <w:rFonts w:ascii="Arial" w:hAnsi="Arial" w:cs="Arial"/>
                <w:sz w:val="20"/>
                <w:szCs w:val="20"/>
              </w:rPr>
              <w:t>Algemene beschrijving organisatie opdrachtgever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07EC1127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EDB0119" w14:textId="77777777" w:rsidR="00A15781" w:rsidRPr="00E96421" w:rsidRDefault="00A15781" w:rsidP="00A15781">
      <w:pPr>
        <w:rPr>
          <w:rFonts w:ascii="Arial" w:hAnsi="Arial" w:cs="Arial"/>
          <w:sz w:val="20"/>
          <w:szCs w:val="20"/>
        </w:rPr>
      </w:pPr>
    </w:p>
    <w:p w14:paraId="12C6085B" w14:textId="77777777" w:rsidR="00A15781" w:rsidRPr="00E96421" w:rsidRDefault="00A15781" w:rsidP="00A15781">
      <w:pPr>
        <w:rPr>
          <w:rFonts w:ascii="Arial" w:hAnsi="Arial" w:cs="Arial"/>
          <w:sz w:val="20"/>
          <w:szCs w:val="20"/>
        </w:rPr>
      </w:pPr>
      <w:r w:rsidRPr="00E96421">
        <w:rPr>
          <w:rFonts w:ascii="Arial" w:hAnsi="Arial" w:cs="Arial"/>
          <w:sz w:val="20"/>
          <w:szCs w:val="20"/>
        </w:rPr>
        <w:t xml:space="preserve"> Omschrijving opdracht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A15781" w:rsidRPr="00E96421" w14:paraId="49047B17" w14:textId="77777777" w:rsidTr="007B238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23B5097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  <w:r w:rsidRPr="00E96421">
              <w:rPr>
                <w:rFonts w:ascii="Arial" w:hAnsi="Arial" w:cs="Arial"/>
                <w:sz w:val="20"/>
                <w:szCs w:val="20"/>
              </w:rPr>
              <w:t>Titel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88FA046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5781" w:rsidRPr="00E96421" w14:paraId="72847249" w14:textId="77777777" w:rsidTr="007B2381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BF2FD24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  <w:r w:rsidRPr="00E96421">
              <w:rPr>
                <w:rFonts w:ascii="Arial" w:hAnsi="Arial" w:cs="Arial"/>
                <w:sz w:val="20"/>
                <w:szCs w:val="20"/>
              </w:rPr>
              <w:t>Opdrachtbeschrijving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3E63B79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5781" w:rsidRPr="00E96421" w14:paraId="662BC59A" w14:textId="77777777" w:rsidTr="007B2381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E2158D9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  <w:r w:rsidRPr="00E96421">
              <w:rPr>
                <w:rFonts w:ascii="Arial" w:hAnsi="Arial" w:cs="Arial"/>
                <w:sz w:val="20"/>
                <w:szCs w:val="20"/>
              </w:rPr>
              <w:t>Rol en toegevoegde waarde Inschrijver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05A6043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5781" w:rsidRPr="00E96421" w14:paraId="1EDFF45A" w14:textId="77777777" w:rsidTr="007B2381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84887ED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  <w:r w:rsidRPr="00E96421">
              <w:rPr>
                <w:rFonts w:ascii="Arial" w:hAnsi="Arial" w:cs="Arial"/>
                <w:sz w:val="20"/>
                <w:szCs w:val="20"/>
              </w:rPr>
              <w:t xml:space="preserve">Gebruikte tools / kwaliteitsborging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19366EA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0ADF644" w14:textId="77777777" w:rsidR="00A15781" w:rsidRPr="00E96421" w:rsidRDefault="00A15781" w:rsidP="00A15781">
      <w:pPr>
        <w:rPr>
          <w:rFonts w:ascii="Arial" w:hAnsi="Arial" w:cs="Arial"/>
          <w:sz w:val="20"/>
          <w:szCs w:val="20"/>
        </w:rPr>
      </w:pPr>
    </w:p>
    <w:p w14:paraId="7CCD52CF" w14:textId="77777777" w:rsidR="00A15781" w:rsidRPr="00E96421" w:rsidRDefault="00A15781" w:rsidP="00A15781">
      <w:pPr>
        <w:rPr>
          <w:rFonts w:ascii="Arial" w:hAnsi="Arial" w:cs="Arial"/>
          <w:sz w:val="20"/>
          <w:szCs w:val="20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A15781" w:rsidRPr="00E96421" w14:paraId="043470B7" w14:textId="77777777" w:rsidTr="007B238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BEED3AC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  <w:r w:rsidRPr="00E96421">
              <w:rPr>
                <w:rFonts w:ascii="Arial" w:hAnsi="Arial" w:cs="Arial"/>
                <w:sz w:val="20"/>
                <w:szCs w:val="20"/>
              </w:rPr>
              <w:t>Overige relevante informatie</w:t>
            </w:r>
          </w:p>
          <w:p w14:paraId="443B4CB8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1FB0397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05C57C0B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AD4D13A" w14:textId="77777777" w:rsidR="00A15781" w:rsidRPr="00E96421" w:rsidRDefault="00A15781" w:rsidP="00A15781">
      <w:pPr>
        <w:rPr>
          <w:rFonts w:ascii="Arial" w:hAnsi="Arial" w:cs="Arial"/>
          <w:sz w:val="20"/>
          <w:szCs w:val="20"/>
        </w:rPr>
      </w:pPr>
    </w:p>
    <w:p w14:paraId="016B997B" w14:textId="77777777" w:rsidR="00A15781" w:rsidRPr="00E96421" w:rsidRDefault="00A15781" w:rsidP="00A15781">
      <w:pPr>
        <w:rPr>
          <w:rFonts w:ascii="Arial" w:hAnsi="Arial" w:cs="Arial"/>
          <w:sz w:val="20"/>
          <w:szCs w:val="20"/>
        </w:rPr>
      </w:pPr>
      <w:r w:rsidRPr="00E96421">
        <w:rPr>
          <w:rFonts w:ascii="Arial" w:hAnsi="Arial" w:cs="Arial"/>
          <w:sz w:val="20"/>
          <w:szCs w:val="20"/>
        </w:rPr>
        <w:t>Daarnaast gaat Inschrijver akkoord dat de Opdrachtgever direct – zonder tussenkomst van de onderneming (Inschrijver) – bij de aangegeven referenten informatie inwint.</w:t>
      </w:r>
    </w:p>
    <w:p w14:paraId="17EBBD75" w14:textId="77777777" w:rsidR="00A15781" w:rsidRPr="00E96421" w:rsidRDefault="00A15781" w:rsidP="00A15781">
      <w:pPr>
        <w:rPr>
          <w:rFonts w:ascii="Arial" w:hAnsi="Arial" w:cs="Arial"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5832"/>
      </w:tblGrid>
      <w:tr w:rsidR="00A15781" w:rsidRPr="00E96421" w14:paraId="1C16EF52" w14:textId="77777777" w:rsidTr="007B2381">
        <w:tc>
          <w:tcPr>
            <w:tcW w:w="3240" w:type="dxa"/>
          </w:tcPr>
          <w:p w14:paraId="49CFE6B4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  <w:r w:rsidRPr="00E96421">
              <w:rPr>
                <w:rFonts w:ascii="Arial" w:hAnsi="Arial" w:cs="Arial"/>
                <w:sz w:val="20"/>
                <w:szCs w:val="20"/>
              </w:rPr>
              <w:t>Inschrijver</w:t>
            </w:r>
          </w:p>
        </w:tc>
        <w:tc>
          <w:tcPr>
            <w:tcW w:w="5832" w:type="dxa"/>
            <w:shd w:val="clear" w:color="auto" w:fill="CCCCCC"/>
          </w:tcPr>
          <w:p w14:paraId="47D26B62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6E649E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5781" w:rsidRPr="00E96421" w14:paraId="73009DAA" w14:textId="77777777" w:rsidTr="007B2381">
        <w:tc>
          <w:tcPr>
            <w:tcW w:w="3240" w:type="dxa"/>
          </w:tcPr>
          <w:p w14:paraId="36E7E240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  <w:r w:rsidRPr="00E96421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5832" w:type="dxa"/>
            <w:shd w:val="clear" w:color="auto" w:fill="CCCCCC"/>
          </w:tcPr>
          <w:p w14:paraId="78DF7355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588C06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5781" w:rsidRPr="00E96421" w14:paraId="4F8F13C5" w14:textId="77777777" w:rsidTr="007B2381">
        <w:tc>
          <w:tcPr>
            <w:tcW w:w="3240" w:type="dxa"/>
          </w:tcPr>
          <w:p w14:paraId="79AD7AA4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  <w:r w:rsidRPr="00E96421">
              <w:rPr>
                <w:rFonts w:ascii="Arial" w:hAnsi="Arial" w:cs="Arial"/>
                <w:sz w:val="20"/>
                <w:szCs w:val="20"/>
              </w:rPr>
              <w:t>Functie</w:t>
            </w:r>
          </w:p>
        </w:tc>
        <w:tc>
          <w:tcPr>
            <w:tcW w:w="5832" w:type="dxa"/>
            <w:shd w:val="clear" w:color="auto" w:fill="CCCCCC"/>
          </w:tcPr>
          <w:p w14:paraId="0F46D766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C2143C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5781" w:rsidRPr="00E96421" w14:paraId="7E301E06" w14:textId="77777777" w:rsidTr="007B2381">
        <w:tc>
          <w:tcPr>
            <w:tcW w:w="3240" w:type="dxa"/>
          </w:tcPr>
          <w:p w14:paraId="3EF63B77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  <w:r w:rsidRPr="00E96421"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  <w:tc>
          <w:tcPr>
            <w:tcW w:w="5832" w:type="dxa"/>
            <w:shd w:val="clear" w:color="auto" w:fill="CCCCCC"/>
          </w:tcPr>
          <w:p w14:paraId="07542857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29C387E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5781" w:rsidRPr="00E96421" w14:paraId="7F33D70D" w14:textId="77777777" w:rsidTr="007B2381">
        <w:trPr>
          <w:trHeight w:val="312"/>
        </w:trPr>
        <w:tc>
          <w:tcPr>
            <w:tcW w:w="3240" w:type="dxa"/>
          </w:tcPr>
          <w:p w14:paraId="16FCCDBC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  <w:r w:rsidRPr="00E96421">
              <w:rPr>
                <w:rFonts w:ascii="Arial" w:hAnsi="Arial" w:cs="Arial"/>
                <w:sz w:val="20"/>
                <w:szCs w:val="20"/>
              </w:rPr>
              <w:t>Handtekening</w:t>
            </w:r>
          </w:p>
        </w:tc>
        <w:tc>
          <w:tcPr>
            <w:tcW w:w="5832" w:type="dxa"/>
            <w:shd w:val="clear" w:color="auto" w:fill="CCCCCC"/>
          </w:tcPr>
          <w:p w14:paraId="7B6D5B04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49B1B9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3191187" w14:textId="77777777" w:rsidR="006D4890" w:rsidRPr="0086573C" w:rsidRDefault="006D4890"/>
    <w:sectPr w:rsidR="006D4890" w:rsidRPr="0086573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C0B42" w14:textId="77777777" w:rsidR="00A15781" w:rsidRDefault="00A15781" w:rsidP="00961960">
      <w:r>
        <w:separator/>
      </w:r>
    </w:p>
  </w:endnote>
  <w:endnote w:type="continuationSeparator" w:id="0">
    <w:p w14:paraId="7487E4F0" w14:textId="77777777" w:rsidR="00A15781" w:rsidRDefault="00A15781" w:rsidP="00961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ECE04" w14:textId="77777777" w:rsidR="00961960" w:rsidRDefault="0096196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A9C32" w14:textId="77777777" w:rsidR="00961960" w:rsidRDefault="0096196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6296E" w14:textId="77777777" w:rsidR="00961960" w:rsidRDefault="0096196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6AE32" w14:textId="77777777" w:rsidR="00A15781" w:rsidRDefault="00A15781" w:rsidP="00961960">
      <w:r>
        <w:separator/>
      </w:r>
    </w:p>
  </w:footnote>
  <w:footnote w:type="continuationSeparator" w:id="0">
    <w:p w14:paraId="5D6FA2C8" w14:textId="77777777" w:rsidR="00A15781" w:rsidRDefault="00A15781" w:rsidP="009619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7BABB" w14:textId="77777777" w:rsidR="00961960" w:rsidRDefault="0096196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1430C" w14:textId="77777777" w:rsidR="00961960" w:rsidRDefault="0096196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83516" w14:textId="77777777" w:rsidR="00961960" w:rsidRDefault="00961960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781"/>
    <w:rsid w:val="002758E0"/>
    <w:rsid w:val="003137EE"/>
    <w:rsid w:val="003F16FF"/>
    <w:rsid w:val="00587C56"/>
    <w:rsid w:val="006D4890"/>
    <w:rsid w:val="00750F72"/>
    <w:rsid w:val="00761D15"/>
    <w:rsid w:val="007A475C"/>
    <w:rsid w:val="00802194"/>
    <w:rsid w:val="008036EB"/>
    <w:rsid w:val="00831625"/>
    <w:rsid w:val="0086573C"/>
    <w:rsid w:val="00871AB3"/>
    <w:rsid w:val="00921F94"/>
    <w:rsid w:val="00961960"/>
    <w:rsid w:val="00976BDC"/>
    <w:rsid w:val="009A4585"/>
    <w:rsid w:val="00A15781"/>
    <w:rsid w:val="00BC0291"/>
    <w:rsid w:val="00BE753C"/>
    <w:rsid w:val="00E01A46"/>
    <w:rsid w:val="00E96421"/>
    <w:rsid w:val="00ED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6687DF"/>
  <w15:chartTrackingRefBased/>
  <w15:docId w15:val="{7100281B-4516-4B4D-8854-8FC28D933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15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61D1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 w:eastAsia="en-US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61D1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 w:eastAsia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61D1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US"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61D1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val="en-US" w:eastAsia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61D1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lang w:val="en-US" w:eastAsia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61D1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val="en-US" w:eastAsia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61D1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val="en-US" w:eastAsia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61D1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val="en-US" w:eastAsia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61D1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val="en-US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61D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61D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61D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61D1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61D1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61D1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61D1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61D1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61D1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61D1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761D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61D1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US"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61D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61D1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val="en-US" w:eastAsia="en-US"/>
    </w:rPr>
  </w:style>
  <w:style w:type="character" w:customStyle="1" w:styleId="CitaatChar">
    <w:name w:val="Citaat Char"/>
    <w:basedOn w:val="Standaardalinea-lettertype"/>
    <w:link w:val="Citaat"/>
    <w:uiPriority w:val="29"/>
    <w:rsid w:val="00761D1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61D1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Intensievebenadrukking">
    <w:name w:val="Intense Emphasis"/>
    <w:basedOn w:val="Standaardalinea-lettertype"/>
    <w:uiPriority w:val="21"/>
    <w:qFormat/>
    <w:rsid w:val="00761D1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61D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  <w:lang w:val="en-US"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61D1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61D15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96196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961960"/>
  </w:style>
  <w:style w:type="paragraph" w:styleId="Voettekst">
    <w:name w:val="footer"/>
    <w:basedOn w:val="Standaard"/>
    <w:link w:val="VoettekstChar"/>
    <w:uiPriority w:val="99"/>
    <w:unhideWhenUsed/>
    <w:rsid w:val="0096196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961960"/>
  </w:style>
  <w:style w:type="paragraph" w:customStyle="1" w:styleId="Default">
    <w:name w:val="Default"/>
    <w:link w:val="DefaultChar"/>
    <w:qFormat/>
    <w:rsid w:val="00A15781"/>
    <w:pPr>
      <w:autoSpaceDE w:val="0"/>
      <w:autoSpaceDN w:val="0"/>
      <w:adjustRightInd w:val="0"/>
      <w:spacing w:after="0" w:line="276" w:lineRule="auto"/>
    </w:pPr>
    <w:rPr>
      <w:rFonts w:ascii="Arial" w:eastAsia="Calibri" w:hAnsi="Arial" w:cs="BAFCC A+ Univers"/>
      <w:color w:val="000000"/>
      <w:sz w:val="19"/>
      <w:szCs w:val="24"/>
      <w:lang w:val="nl-NL" w:eastAsia="nl-NL"/>
    </w:rPr>
  </w:style>
  <w:style w:type="character" w:customStyle="1" w:styleId="DefaultChar">
    <w:name w:val="Default Char"/>
    <w:link w:val="Default"/>
    <w:rsid w:val="00A15781"/>
    <w:rPr>
      <w:rFonts w:ascii="Arial" w:eastAsia="Calibri" w:hAnsi="Arial" w:cs="BAFCC A+ Univers"/>
      <w:color w:val="000000"/>
      <w:sz w:val="19"/>
      <w:szCs w:val="24"/>
      <w:lang w:val="nl-NL" w:eastAsia="nl-NL"/>
    </w:rPr>
  </w:style>
  <w:style w:type="paragraph" w:customStyle="1" w:styleId="INKtabeltekst">
    <w:name w:val="INK tabel tekst"/>
    <w:basedOn w:val="Standaard"/>
    <w:link w:val="INKtabeltekstChar"/>
    <w:qFormat/>
    <w:rsid w:val="00A15781"/>
    <w:pPr>
      <w:autoSpaceDE w:val="0"/>
      <w:autoSpaceDN w:val="0"/>
      <w:adjustRightInd w:val="0"/>
      <w:spacing w:line="276" w:lineRule="auto"/>
    </w:pPr>
    <w:rPr>
      <w:rFonts w:ascii="Verdana" w:eastAsia="Calibri" w:hAnsi="Verdana" w:cs="Arial"/>
      <w:color w:val="000000"/>
      <w:spacing w:val="5"/>
      <w:sz w:val="18"/>
      <w:szCs w:val="18"/>
      <w:lang w:eastAsia="en-US"/>
    </w:rPr>
  </w:style>
  <w:style w:type="character" w:customStyle="1" w:styleId="INKtabeltekstChar">
    <w:name w:val="INK tabel tekst Char"/>
    <w:link w:val="INKtabeltekst"/>
    <w:rsid w:val="00A15781"/>
    <w:rPr>
      <w:rFonts w:ascii="Verdana" w:eastAsia="Calibri" w:hAnsi="Verdana" w:cs="Arial"/>
      <w:color w:val="000000"/>
      <w:spacing w:val="5"/>
      <w:sz w:val="18"/>
      <w:szCs w:val="18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cal_pietelinda\Temp\Templafy\WordVsto\dqpvac1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TemplafyTemplateConfiguration><![CDATA[{"elementsMetadata":[],"transformationConfigurations":[],"templateName":"blankdocument","templateDescription":"","enableDocumentContentUpdater":false,"version":"2.0"}]]></TemplafyTemplateConfiguration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4229A45E-2063-4E1B-AE42-D2753007F946}">
  <ds:schemaRefs/>
</ds:datastoreItem>
</file>

<file path=customXml/itemProps2.xml><?xml version="1.0" encoding="utf-8"?>
<ds:datastoreItem xmlns:ds="http://schemas.openxmlformats.org/officeDocument/2006/customXml" ds:itemID="{8B049EEF-2649-41AB-A327-527E19872A9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6BB0DC5-0259-4A0D-8334-4713CFFFFA1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dqpvac1h</Template>
  <TotalTime>4</TotalTime>
  <Pages>1</Pages>
  <Words>141</Words>
  <Characters>778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Pieterse</dc:creator>
  <cp:keywords/>
  <dc:description/>
  <cp:lastModifiedBy>Linda Pieterse</cp:lastModifiedBy>
  <cp:revision>3</cp:revision>
  <dcterms:created xsi:type="dcterms:W3CDTF">2025-04-23T10:45:00Z</dcterms:created>
  <dcterms:modified xsi:type="dcterms:W3CDTF">2025-04-28T08:12:00Z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grdebevelanden</vt:lpwstr>
  </property>
  <property fmtid="{D5CDD505-2E9C-101B-9397-08002B2CF9AE}" pid="3" name="TemplafyTemplateId">
    <vt:lpwstr>970965601778926139</vt:lpwstr>
  </property>
  <property fmtid="{D5CDD505-2E9C-101B-9397-08002B2CF9AE}" pid="4" name="TemplafyUserProfileId">
    <vt:lpwstr>638066875553322948</vt:lpwstr>
  </property>
  <property fmtid="{D5CDD505-2E9C-101B-9397-08002B2CF9AE}" pid="5" name="TemplafyLanguageCode">
    <vt:lpwstr>nl-NL</vt:lpwstr>
  </property>
  <property fmtid="{D5CDD505-2E9C-101B-9397-08002B2CF9AE}" pid="6" name="TemplafyFromBlank">
    <vt:bool>true</vt:bool>
  </property>
</Properties>
</file>