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422EA" w14:textId="77777777" w:rsidR="00E0463F" w:rsidRDefault="00E0463F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</w:p>
    <w:p w14:paraId="077947F5" w14:textId="77777777" w:rsidR="00E0463F" w:rsidRDefault="00E0463F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Bijlage 2</w:t>
      </w:r>
    </w:p>
    <w:p w14:paraId="322690BE" w14:textId="1C414B51" w:rsidR="00915F84" w:rsidRPr="00E0463F" w:rsidRDefault="00915F84" w:rsidP="00E0463F">
      <w:pPr>
        <w:spacing w:before="0" w:after="160" w:line="279" w:lineRule="auto"/>
        <w:rPr>
          <w:rFonts w:ascii="Arial" w:hAnsi="Arial" w:cs="Arial"/>
          <w:sz w:val="28"/>
          <w:szCs w:val="28"/>
        </w:rPr>
      </w:pPr>
      <w:r w:rsidRPr="00E0463F">
        <w:rPr>
          <w:rFonts w:ascii="Arial" w:hAnsi="Arial" w:cs="Arial"/>
          <w:sz w:val="28"/>
          <w:szCs w:val="28"/>
        </w:rPr>
        <w:t>Uitvoeringsverklaring onderaannemer </w:t>
      </w:r>
      <w:r w:rsidRPr="00E0463F">
        <w:rPr>
          <w:rFonts w:ascii="Arial" w:hAnsi="Arial" w:cs="Arial"/>
          <w:sz w:val="28"/>
          <w:szCs w:val="28"/>
        </w:rPr>
        <w:br/>
      </w:r>
      <w:r w:rsidR="00E0463F" w:rsidRPr="00F14185">
        <w:rPr>
          <w:rFonts w:ascii="Arial" w:hAnsi="Arial" w:cs="Arial"/>
          <w:sz w:val="22"/>
        </w:rPr>
        <w:t>Nieuwbouw Kavel 4: ITK &amp; Woningen</w:t>
      </w:r>
    </w:p>
    <w:p w14:paraId="0C8B9082" w14:textId="77777777" w:rsidR="00915F84" w:rsidRPr="00E0463F" w:rsidRDefault="00915F84" w:rsidP="00915F84">
      <w:pPr>
        <w:rPr>
          <w:rFonts w:ascii="Arial" w:hAnsi="Arial" w:cs="Arial"/>
        </w:rPr>
      </w:pPr>
      <w:r w:rsidRPr="00E0463F">
        <w:rPr>
          <w:rFonts w:ascii="Arial" w:hAnsi="Arial" w:cs="Arial"/>
        </w:rPr>
        <w:t> </w:t>
      </w:r>
    </w:p>
    <w:tbl>
      <w:tblPr>
        <w:tblStyle w:val="Rastertabel1licht-Accent1"/>
        <w:tblW w:w="8352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E0463F" w14:paraId="11343E2F" w14:textId="77777777" w:rsidTr="00E04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bottom w:val="none" w:sz="0" w:space="0" w:color="auto"/>
            </w:tcBorders>
            <w:hideMark/>
          </w:tcPr>
          <w:p w14:paraId="613389A4" w14:textId="77777777" w:rsidR="00095D73" w:rsidRPr="00E0463F" w:rsidRDefault="00095D73" w:rsidP="00095D73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b/>
                <w:bCs/>
                <w:sz w:val="22"/>
              </w:rPr>
              <w:t>Uitvoeringsverklaring onderaannemer</w:t>
            </w:r>
          </w:p>
        </w:tc>
      </w:tr>
      <w:tr w:rsidR="00915F84" w:rsidRPr="00E0463F" w14:paraId="47BE99FC" w14:textId="77777777" w:rsidTr="00E0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C42503E" w14:textId="1474F4AD" w:rsidR="00915F84" w:rsidRPr="00E0463F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2"/>
              </w:rPr>
            </w:pPr>
            <w:r w:rsidRPr="00E0463F">
              <w:rPr>
                <w:rFonts w:ascii="Arial" w:hAnsi="Arial" w:cs="Arial"/>
                <w:b w:val="0"/>
                <w:bCs w:val="0"/>
                <w:sz w:val="22"/>
              </w:rPr>
              <w:t xml:space="preserve">Naam </w:t>
            </w:r>
            <w:r w:rsidR="00010EA7" w:rsidRPr="00E0463F">
              <w:rPr>
                <w:rFonts w:ascii="Arial" w:hAnsi="Arial" w:cs="Arial"/>
                <w:b w:val="0"/>
                <w:bCs w:val="0"/>
                <w:sz w:val="22"/>
              </w:rPr>
              <w:t>aanmelder</w:t>
            </w:r>
          </w:p>
        </w:tc>
        <w:tc>
          <w:tcPr>
            <w:tcW w:w="4107" w:type="dxa"/>
            <w:hideMark/>
          </w:tcPr>
          <w:p w14:paraId="370D12B8" w14:textId="77777777" w:rsidR="00915F84" w:rsidRPr="00E0463F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</w:pP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 </w:t>
            </w:r>
          </w:p>
          <w:p w14:paraId="0B93FF87" w14:textId="77777777" w:rsidR="00915F84" w:rsidRPr="00E0463F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</w:pP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 </w:t>
            </w:r>
          </w:p>
        </w:tc>
      </w:tr>
      <w:tr w:rsidR="00915F84" w:rsidRPr="00E0463F" w14:paraId="379A6FB8" w14:textId="77777777" w:rsidTr="00E0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263E5F" w14:textId="77777777" w:rsidR="00915F84" w:rsidRPr="00E0463F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2"/>
              </w:rPr>
            </w:pPr>
            <w:r w:rsidRPr="00E0463F">
              <w:rPr>
                <w:rFonts w:ascii="Arial" w:hAnsi="Arial" w:cs="Arial"/>
                <w:b w:val="0"/>
                <w:bCs w:val="0"/>
                <w:sz w:val="22"/>
              </w:rPr>
              <w:t>Naam onderaannemer </w:t>
            </w:r>
          </w:p>
        </w:tc>
        <w:tc>
          <w:tcPr>
            <w:tcW w:w="4107" w:type="dxa"/>
            <w:hideMark/>
          </w:tcPr>
          <w:p w14:paraId="3433BCF2" w14:textId="77777777" w:rsidR="00915F84" w:rsidRPr="00E0463F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</w:pP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 </w:t>
            </w: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 </w:t>
            </w:r>
          </w:p>
          <w:p w14:paraId="3FE46243" w14:textId="77777777" w:rsidR="00915F84" w:rsidRPr="00E0463F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</w:pPr>
            <w:r w:rsidRPr="00E0463F">
              <w:rPr>
                <w:rFonts w:ascii="Arial" w:eastAsiaTheme="minorEastAsia" w:hAnsi="Arial" w:cs="Arial"/>
                <w:b w:val="0"/>
                <w:bCs w:val="0"/>
                <w:sz w:val="22"/>
                <w:lang w:eastAsia="nl-NL"/>
              </w:rPr>
              <w:t> </w:t>
            </w:r>
          </w:p>
        </w:tc>
      </w:tr>
      <w:tr w:rsidR="00915F84" w:rsidRPr="00E0463F" w14:paraId="5BB7761C" w14:textId="77777777" w:rsidTr="00E0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ABCB558" w14:textId="77777777" w:rsidR="00915F84" w:rsidRPr="00E0463F" w:rsidRDefault="00915F84" w:rsidP="005F4A74">
            <w:pPr>
              <w:pStyle w:val="Adressering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b w:val="0"/>
                <w:bCs w:val="0"/>
                <w:sz w:val="22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7485C017" w14:textId="77777777" w:rsidR="00915F84" w:rsidRPr="00E0463F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E0463F">
              <w:rPr>
                <w:rFonts w:ascii="Arial" w:hAnsi="Arial" w:cs="Arial"/>
                <w:sz w:val="22"/>
              </w:rPr>
              <w:t>Ja  </w:t>
            </w:r>
          </w:p>
          <w:p w14:paraId="4A272B5D" w14:textId="77777777" w:rsidR="00915F84" w:rsidRPr="00E0463F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E0463F">
              <w:rPr>
                <w:rFonts w:ascii="Arial" w:hAnsi="Arial" w:cs="Arial"/>
                <w:sz w:val="22"/>
              </w:rPr>
              <w:t>Nee </w:t>
            </w:r>
          </w:p>
        </w:tc>
      </w:tr>
      <w:tr w:rsidR="00915F84" w:rsidRPr="00E0463F" w14:paraId="594087BE" w14:textId="77777777" w:rsidTr="00E0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83AFC85" w14:textId="77777777" w:rsidR="00915F84" w:rsidRPr="00E0463F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2"/>
              </w:rPr>
            </w:pPr>
            <w:r w:rsidRPr="00E0463F">
              <w:rPr>
                <w:rFonts w:ascii="Arial" w:hAnsi="Arial" w:cs="Arial"/>
                <w:b w:val="0"/>
                <w:bCs w:val="0"/>
                <w:sz w:val="22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79F646D1" w14:textId="77777777" w:rsidR="00915F84" w:rsidRPr="00E0463F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E0463F">
              <w:rPr>
                <w:rFonts w:ascii="Arial" w:hAnsi="Arial" w:cs="Arial"/>
                <w:sz w:val="22"/>
              </w:rPr>
              <w:t>Ja  </w:t>
            </w:r>
          </w:p>
          <w:p w14:paraId="7807AB38" w14:textId="77777777" w:rsidR="00915F84" w:rsidRPr="00E0463F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E0463F">
              <w:rPr>
                <w:rFonts w:ascii="Arial" w:hAnsi="Arial" w:cs="Arial"/>
                <w:sz w:val="22"/>
              </w:rPr>
              <w:t>Nee </w:t>
            </w:r>
          </w:p>
        </w:tc>
      </w:tr>
      <w:tr w:rsidR="00915F84" w:rsidRPr="00E0463F" w14:paraId="40E874DD" w14:textId="77777777" w:rsidTr="00E0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BA45C5E" w14:textId="77777777" w:rsidR="00915F84" w:rsidRPr="00E0463F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2"/>
              </w:rPr>
            </w:pPr>
            <w:r w:rsidRPr="00E0463F">
              <w:rPr>
                <w:rFonts w:ascii="Arial" w:hAnsi="Arial" w:cs="Arial"/>
                <w:b w:val="0"/>
                <w:bCs w:val="0"/>
                <w:sz w:val="22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0B783B8C" w14:textId="77777777" w:rsidR="00915F84" w:rsidRPr="00E0463F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E0463F">
              <w:rPr>
                <w:rFonts w:ascii="Arial" w:hAnsi="Arial" w:cs="Arial"/>
                <w:sz w:val="22"/>
              </w:rPr>
              <w:t>Ja  </w:t>
            </w:r>
          </w:p>
          <w:p w14:paraId="1E912295" w14:textId="77777777" w:rsidR="00915F84" w:rsidRPr="00E0463F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E0463F">
              <w:rPr>
                <w:rFonts w:ascii="Arial" w:hAnsi="Arial" w:cs="Arial"/>
                <w:sz w:val="22"/>
              </w:rPr>
              <w:t>Nee </w:t>
            </w:r>
          </w:p>
        </w:tc>
      </w:tr>
      <w:tr w:rsidR="00915F84" w:rsidRPr="00E0463F" w14:paraId="7D2F5074" w14:textId="77777777" w:rsidTr="00E046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0D807BF" w14:textId="77777777" w:rsidR="00915F84" w:rsidRPr="00E0463F" w:rsidRDefault="00915F84" w:rsidP="005F4A74">
            <w:pPr>
              <w:pStyle w:val="Adressering"/>
              <w:rPr>
                <w:rFonts w:ascii="Arial" w:hAnsi="Arial" w:cs="Arial"/>
                <w:b w:val="0"/>
                <w:bCs w:val="0"/>
                <w:sz w:val="22"/>
              </w:rPr>
            </w:pPr>
            <w:r w:rsidRPr="00E0463F">
              <w:rPr>
                <w:rFonts w:ascii="Arial" w:hAnsi="Arial" w:cs="Arial"/>
                <w:b w:val="0"/>
                <w:bCs w:val="0"/>
                <w:sz w:val="22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6AADEC79" w14:textId="77777777" w:rsidR="00915F84" w:rsidRPr="00E0463F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  <w:p w14:paraId="2D55BFBD" w14:textId="77777777" w:rsidR="00915F84" w:rsidRPr="00E0463F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  <w:p w14:paraId="4DA99112" w14:textId="77777777" w:rsidR="00915F84" w:rsidRPr="00E0463F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</w:tbl>
    <w:p w14:paraId="5E5B9D82" w14:textId="77777777" w:rsidR="00915F84" w:rsidRPr="00E0463F" w:rsidRDefault="00915F84" w:rsidP="00F60497">
      <w:pPr>
        <w:pStyle w:val="Adressering"/>
        <w:rPr>
          <w:rFonts w:ascii="Arial" w:hAnsi="Arial" w:cs="Arial"/>
          <w:sz w:val="22"/>
        </w:rPr>
      </w:pPr>
      <w:r w:rsidRPr="00E0463F">
        <w:rPr>
          <w:rFonts w:ascii="Arial" w:hAnsi="Arial" w:cs="Arial"/>
          <w:sz w:val="22"/>
        </w:rPr>
        <w:t>Aldus ondertekend en bijbehorende gegevens naar waarheid verstrekt. </w:t>
      </w:r>
    </w:p>
    <w:p w14:paraId="7BB660AF" w14:textId="77777777" w:rsidR="00F60497" w:rsidRPr="00E0463F" w:rsidRDefault="00F60497" w:rsidP="00F60497">
      <w:pPr>
        <w:pStyle w:val="Adressering"/>
        <w:rPr>
          <w:rFonts w:ascii="Arial" w:hAnsi="Arial" w:cs="Arial"/>
          <w:sz w:val="22"/>
        </w:rPr>
      </w:pPr>
    </w:p>
    <w:p w14:paraId="1EA81F53" w14:textId="77777777" w:rsidR="00915F84" w:rsidRPr="00E0463F" w:rsidRDefault="00915F84" w:rsidP="00F60497">
      <w:pPr>
        <w:pStyle w:val="Adressering"/>
        <w:rPr>
          <w:rFonts w:ascii="Arial" w:hAnsi="Arial" w:cs="Arial"/>
          <w:sz w:val="22"/>
        </w:rPr>
      </w:pPr>
      <w:r w:rsidRPr="00E0463F">
        <w:rPr>
          <w:rFonts w:ascii="Arial" w:hAnsi="Arial" w:cs="Arial"/>
          <w:sz w:val="22"/>
        </w:rPr>
        <w:t>Handtekening rechtsgeldig vertegenwoordiger inschrijver: </w:t>
      </w:r>
    </w:p>
    <w:p w14:paraId="38F3CD62" w14:textId="77777777" w:rsidR="00FC06B7" w:rsidRPr="00E0463F" w:rsidRDefault="00FC06B7" w:rsidP="00F60497">
      <w:pPr>
        <w:pStyle w:val="Adressering"/>
        <w:rPr>
          <w:rFonts w:ascii="Arial" w:hAnsi="Arial" w:cs="Arial"/>
          <w:sz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E0463F" w14:paraId="176A8351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AFCAC" w14:textId="77777777" w:rsidR="00915F84" w:rsidRPr="00E0463F" w:rsidRDefault="00FC06B7" w:rsidP="00915F84">
            <w:pPr>
              <w:rPr>
                <w:rFonts w:ascii="Arial" w:hAnsi="Arial" w:cs="Arial"/>
                <w:b w:val="0"/>
                <w:bCs w:val="0"/>
                <w:sz w:val="22"/>
              </w:rPr>
            </w:pPr>
            <w:r w:rsidRPr="00E0463F">
              <w:rPr>
                <w:rFonts w:ascii="Arial" w:hAnsi="Arial" w:cs="Arial"/>
                <w:b w:val="0"/>
                <w:bCs w:val="0"/>
                <w:sz w:val="22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25C3BAF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  <w:tr w:rsidR="00915F84" w:rsidRPr="00E0463F" w14:paraId="1E165A2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C6CA0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02AC9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  <w:tr w:rsidR="00915F84" w:rsidRPr="00E0463F" w14:paraId="008736A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E6589" w14:textId="77777777" w:rsidR="00915F84" w:rsidRPr="00E0463F" w:rsidRDefault="00915F84" w:rsidP="00F60497">
            <w:pPr>
              <w:pStyle w:val="Adressering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DA15E8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  <w:tr w:rsidR="00915F84" w:rsidRPr="00E0463F" w14:paraId="07FF53C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8888C" w14:textId="77777777" w:rsidR="00915F84" w:rsidRPr="00E0463F" w:rsidRDefault="00915F84" w:rsidP="00F60497">
            <w:pPr>
              <w:pStyle w:val="Adressering"/>
              <w:rPr>
                <w:rFonts w:ascii="Arial" w:hAnsi="Arial" w:cs="Arial"/>
                <w:sz w:val="22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B4192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  <w:tr w:rsidR="00915F84" w:rsidRPr="00E0463F" w14:paraId="3FDF7FD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D0B85" w14:textId="77777777" w:rsidR="00915F84" w:rsidRPr="00E0463F" w:rsidRDefault="00915F84" w:rsidP="00F60497">
            <w:pPr>
              <w:pStyle w:val="Adressering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EFE98C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  <w:tr w:rsidR="00915F84" w:rsidRPr="00E0463F" w14:paraId="6D9924C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84F17" w14:textId="77777777" w:rsidR="00915F84" w:rsidRPr="00E0463F" w:rsidRDefault="00915F84" w:rsidP="00F60497">
            <w:pPr>
              <w:pStyle w:val="Adressering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F2C74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  <w:tr w:rsidR="00915F84" w:rsidRPr="00E0463F" w14:paraId="497DF756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58AF7" w14:textId="77777777" w:rsidR="00915F84" w:rsidRPr="00E0463F" w:rsidRDefault="00915F84" w:rsidP="00F60497">
            <w:pPr>
              <w:pStyle w:val="Adressering"/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50EC16" w14:textId="77777777" w:rsidR="00915F84" w:rsidRPr="00E0463F" w:rsidRDefault="00915F84" w:rsidP="00915F84">
            <w:pPr>
              <w:rPr>
                <w:rFonts w:ascii="Arial" w:hAnsi="Arial" w:cs="Arial"/>
                <w:sz w:val="22"/>
              </w:rPr>
            </w:pP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 </w:t>
            </w:r>
            <w:r w:rsidRPr="00E0463F">
              <w:rPr>
                <w:rFonts w:ascii="Arial" w:hAnsi="Arial" w:cs="Arial"/>
                <w:sz w:val="22"/>
              </w:rPr>
              <w:t> </w:t>
            </w:r>
          </w:p>
        </w:tc>
      </w:tr>
    </w:tbl>
    <w:p w14:paraId="6F2DF6F4" w14:textId="7A691FFE" w:rsidR="00364618" w:rsidRPr="00E0463F" w:rsidRDefault="00364618" w:rsidP="00E0463F">
      <w:pPr>
        <w:rPr>
          <w:rStyle w:val="Sjabloontekst"/>
          <w:rFonts w:ascii="Arial" w:hAnsi="Arial" w:cs="Arial"/>
          <w:sz w:val="22"/>
          <w:shd w:val="clear" w:color="auto" w:fill="auto"/>
        </w:rPr>
      </w:pPr>
    </w:p>
    <w:sectPr w:rsidR="00364618" w:rsidRPr="00E0463F" w:rsidSect="00E0463F">
      <w:headerReference w:type="default" r:id="rId11"/>
      <w:headerReference w:type="first" r:id="rId12"/>
      <w:footerReference w:type="first" r:id="rId13"/>
      <w:type w:val="continuous"/>
      <w:pgSz w:w="11906" w:h="16838"/>
      <w:pgMar w:top="2269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565E2" w14:textId="77777777" w:rsidR="000532FC" w:rsidRDefault="000532FC" w:rsidP="002659A0">
      <w:r>
        <w:separator/>
      </w:r>
    </w:p>
    <w:p w14:paraId="07127F33" w14:textId="77777777" w:rsidR="000532FC" w:rsidRDefault="000532FC" w:rsidP="002659A0"/>
    <w:p w14:paraId="6BA670CF" w14:textId="77777777" w:rsidR="000532FC" w:rsidRDefault="000532FC" w:rsidP="002659A0"/>
  </w:endnote>
  <w:endnote w:type="continuationSeparator" w:id="0">
    <w:p w14:paraId="79B19CAD" w14:textId="77777777" w:rsidR="000532FC" w:rsidRDefault="000532FC" w:rsidP="002659A0">
      <w:r>
        <w:continuationSeparator/>
      </w:r>
    </w:p>
    <w:p w14:paraId="2DD48EDC" w14:textId="77777777" w:rsidR="000532FC" w:rsidRDefault="000532FC" w:rsidP="002659A0"/>
    <w:p w14:paraId="4E796B0F" w14:textId="77777777" w:rsidR="000532FC" w:rsidRDefault="000532FC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B2381" w14:textId="77777777" w:rsidR="00E0463F" w:rsidRPr="00E0463F" w:rsidRDefault="00E0463F" w:rsidP="00E0463F">
    <w:pPr>
      <w:rPr>
        <w:rFonts w:ascii="Arial" w:hAnsi="Arial" w:cs="Arial"/>
        <w:b w:val="0"/>
        <w:bCs w:val="0"/>
        <w:sz w:val="14"/>
        <w:szCs w:val="14"/>
      </w:rPr>
    </w:pPr>
    <w:r w:rsidRPr="00E0463F">
      <w:rPr>
        <w:rFonts w:ascii="Arial" w:hAnsi="Arial" w:cs="Arial"/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13ED17A" wp14:editId="01F6F65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F56C8B" id="Vrije vorm: vorm 3" o:spid="_x0000_s1026" style="position:absolute;margin-left:.2pt;margin-top:-2.15pt;width:328.0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E0463F">
      <w:rPr>
        <w:rFonts w:ascii="Arial" w:hAnsi="Arial" w:cs="Arial"/>
        <w:b w:val="0"/>
        <w:bCs w:val="0"/>
        <w:sz w:val="14"/>
        <w:szCs w:val="14"/>
      </w:rPr>
      <w:t>Gemeente Haarlem</w:t>
    </w:r>
  </w:p>
  <w:p w14:paraId="73A22F73" w14:textId="26D64D78" w:rsidR="00BD3EE2" w:rsidRPr="00E0463F" w:rsidRDefault="00E0463F" w:rsidP="00E0463F">
    <w:pPr>
      <w:pStyle w:val="Voettekst"/>
      <w:tabs>
        <w:tab w:val="clear" w:pos="9072"/>
        <w:tab w:val="right" w:pos="8362"/>
      </w:tabs>
      <w:rPr>
        <w:rFonts w:ascii="Arial" w:hAnsi="Arial" w:cs="Arial"/>
        <w:b w:val="0"/>
        <w:bCs w:val="0"/>
      </w:rPr>
    </w:pPr>
    <w:r w:rsidRPr="00E0463F">
      <w:rPr>
        <w:rFonts w:ascii="Arial" w:hAnsi="Arial" w:cs="Arial"/>
        <w:b w:val="0"/>
        <w:bCs w:val="0"/>
      </w:rPr>
      <w:t xml:space="preserve">Selectieleidraad Nieuwbouwkavel 4 ITK &amp; Woningen </w:t>
    </w:r>
    <w:r w:rsidRPr="00E0463F">
      <w:rPr>
        <w:rFonts w:ascii="Arial" w:hAnsi="Arial" w:cs="Arial"/>
        <w:b w:val="0"/>
        <w:bCs w:val="0"/>
      </w:rPr>
      <w:ptab w:relativeTo="margin" w:alignment="center" w:leader="none"/>
    </w:r>
    <w:r w:rsidRPr="00E0463F">
      <w:rPr>
        <w:rFonts w:ascii="Arial" w:hAnsi="Arial" w:cs="Arial"/>
        <w:b w:val="0"/>
        <w:bCs w:val="0"/>
      </w:rPr>
      <w:ptab w:relativeTo="margin" w:alignment="right" w:leader="none"/>
    </w:r>
    <w:r w:rsidRPr="00E0463F">
      <w:rPr>
        <w:rFonts w:ascii="Arial" w:hAnsi="Arial" w:cs="Arial"/>
        <w:b w:val="0"/>
        <w:bCs w:val="0"/>
      </w:rPr>
      <w:t xml:space="preserve">pagina </w:t>
    </w:r>
    <w:r w:rsidRPr="00E0463F">
      <w:rPr>
        <w:rFonts w:ascii="Arial" w:hAnsi="Arial" w:cs="Arial"/>
        <w:b w:val="0"/>
        <w:bCs w:val="0"/>
      </w:rPr>
      <w:fldChar w:fldCharType="begin"/>
    </w:r>
    <w:r w:rsidRPr="00E0463F">
      <w:rPr>
        <w:rFonts w:ascii="Arial" w:hAnsi="Arial" w:cs="Arial"/>
        <w:b w:val="0"/>
        <w:bCs w:val="0"/>
      </w:rPr>
      <w:instrText>PAGE  \* Arabic  \* MERGEFORMAT</w:instrText>
    </w:r>
    <w:r w:rsidRPr="00E0463F">
      <w:rPr>
        <w:rFonts w:ascii="Arial" w:hAnsi="Arial" w:cs="Arial"/>
        <w:b w:val="0"/>
        <w:bCs w:val="0"/>
      </w:rPr>
      <w:fldChar w:fldCharType="separate"/>
    </w:r>
    <w:r w:rsidRPr="00E0463F">
      <w:rPr>
        <w:rFonts w:ascii="Arial" w:hAnsi="Arial" w:cs="Arial"/>
        <w:b w:val="0"/>
        <w:bCs w:val="0"/>
      </w:rPr>
      <w:t>11</w:t>
    </w:r>
    <w:r w:rsidRPr="00E0463F">
      <w:rPr>
        <w:rFonts w:ascii="Arial" w:hAnsi="Arial" w:cs="Arial"/>
        <w:b w:val="0"/>
        <w:bCs w:val="0"/>
      </w:rPr>
      <w:fldChar w:fldCharType="end"/>
    </w:r>
    <w:r w:rsidRPr="00E0463F">
      <w:rPr>
        <w:rFonts w:ascii="Arial" w:hAnsi="Arial" w:cs="Arial"/>
        <w:b w:val="0"/>
        <w:bCs w:val="0"/>
      </w:rPr>
      <w:t xml:space="preserve"> van </w:t>
    </w:r>
    <w:r w:rsidRPr="00E0463F">
      <w:rPr>
        <w:rFonts w:ascii="Arial" w:hAnsi="Arial" w:cs="Arial"/>
        <w:b w:val="0"/>
        <w:bCs w:val="0"/>
      </w:rPr>
      <w:fldChar w:fldCharType="begin"/>
    </w:r>
    <w:r w:rsidRPr="00E0463F">
      <w:rPr>
        <w:rFonts w:ascii="Arial" w:hAnsi="Arial" w:cs="Arial"/>
        <w:b w:val="0"/>
        <w:bCs w:val="0"/>
      </w:rPr>
      <w:instrText>NUMPAGES  \* Arabic  \* MERGEFORMAT</w:instrText>
    </w:r>
    <w:r w:rsidRPr="00E0463F">
      <w:rPr>
        <w:rFonts w:ascii="Arial" w:hAnsi="Arial" w:cs="Arial"/>
        <w:b w:val="0"/>
        <w:bCs w:val="0"/>
      </w:rPr>
      <w:fldChar w:fldCharType="separate"/>
    </w:r>
    <w:r w:rsidRPr="00E0463F">
      <w:rPr>
        <w:rFonts w:ascii="Arial" w:hAnsi="Arial" w:cs="Arial"/>
        <w:b w:val="0"/>
        <w:bCs w:val="0"/>
      </w:rPr>
      <w:t>20</w:t>
    </w:r>
    <w:r w:rsidRPr="00E0463F">
      <w:rPr>
        <w:rFonts w:ascii="Arial" w:hAnsi="Arial" w:cs="Arial"/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12950" w14:textId="77777777" w:rsidR="000532FC" w:rsidRDefault="000532FC" w:rsidP="002659A0">
      <w:r>
        <w:separator/>
      </w:r>
    </w:p>
    <w:p w14:paraId="553AA400" w14:textId="77777777" w:rsidR="000532FC" w:rsidRDefault="000532FC" w:rsidP="002659A0"/>
    <w:p w14:paraId="45B267D8" w14:textId="77777777" w:rsidR="000532FC" w:rsidRDefault="000532FC" w:rsidP="002659A0"/>
  </w:footnote>
  <w:footnote w:type="continuationSeparator" w:id="0">
    <w:p w14:paraId="7A6C6E6D" w14:textId="77777777" w:rsidR="000532FC" w:rsidRDefault="000532FC" w:rsidP="002659A0">
      <w:r>
        <w:continuationSeparator/>
      </w:r>
    </w:p>
    <w:p w14:paraId="2CD54894" w14:textId="77777777" w:rsidR="000532FC" w:rsidRDefault="000532FC" w:rsidP="002659A0"/>
    <w:p w14:paraId="0D4E2EB5" w14:textId="77777777" w:rsidR="000532FC" w:rsidRDefault="000532FC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29250" w14:textId="3387631D" w:rsidR="00CC2EDF" w:rsidRDefault="00CC2EDF" w:rsidP="002659A0">
    <w:pPr>
      <w:pStyle w:val="Koptekst"/>
    </w:pPr>
  </w:p>
  <w:p w14:paraId="2BE3D032" w14:textId="77777777" w:rsidR="00BD3EE2" w:rsidRDefault="00BD3EE2" w:rsidP="002659A0"/>
  <w:p w14:paraId="5DB6CC6E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8B406" w14:textId="77777777" w:rsidR="00E0463F" w:rsidRPr="00E0463F" w:rsidRDefault="00E0463F" w:rsidP="00E0463F">
    <w:pPr>
      <w:tabs>
        <w:tab w:val="center" w:pos="4536"/>
        <w:tab w:val="right" w:pos="9072"/>
      </w:tabs>
      <w:spacing w:before="0" w:line="240" w:lineRule="auto"/>
      <w:rPr>
        <w:rFonts w:ascii="Aptos" w:eastAsia="Aptos" w:hAnsi="Aptos" w:cs="Times New Roman"/>
        <w:b w:val="0"/>
        <w:bCs w:val="0"/>
        <w:sz w:val="24"/>
        <w:szCs w:val="24"/>
      </w:rPr>
    </w:pPr>
    <w:r w:rsidRPr="00E0463F">
      <w:rPr>
        <w:rFonts w:ascii="Aptos" w:eastAsia="Aptos" w:hAnsi="Aptos" w:cs="Times New Roman"/>
        <w:b w:val="0"/>
        <w:bCs w:val="0"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00BF31BC" wp14:editId="41E3ADD2">
          <wp:simplePos x="0" y="0"/>
          <wp:positionH relativeFrom="margin">
            <wp:posOffset>4813358</wp:posOffset>
          </wp:positionH>
          <wp:positionV relativeFrom="paragraph">
            <wp:posOffset>102177</wp:posOffset>
          </wp:positionV>
          <wp:extent cx="884381" cy="656303"/>
          <wp:effectExtent l="0" t="0" r="0" b="0"/>
          <wp:wrapNone/>
          <wp:docPr id="1218239754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523761" name="Afbeelding 1" descr="Afbeelding met Lettertype, logo, Graphics, symbool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4381" cy="656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463F">
      <w:rPr>
        <w:rFonts w:ascii="Aptos" w:eastAsia="Aptos" w:hAnsi="Aptos" w:cs="Times New Roman"/>
        <w:b w:val="0"/>
        <w:bCs w:val="0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569037CB" wp14:editId="75B9384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025661" cy="801821"/>
          <wp:effectExtent l="0" t="0" r="0" b="0"/>
          <wp:wrapNone/>
          <wp:docPr id="1283571500" name="Afbeelding 1283571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61" cy="801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BF4C5C" w14:textId="77777777" w:rsidR="00BD3EE2" w:rsidRPr="00E0463F" w:rsidRDefault="00BD3EE2" w:rsidP="00E04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style="width:24pt;height:25.3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3F"/>
    <w:rsid w:val="00010EA7"/>
    <w:rsid w:val="0002552F"/>
    <w:rsid w:val="000532FC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02158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0463F"/>
    <w:rsid w:val="00E42998"/>
    <w:rsid w:val="00E54A3D"/>
    <w:rsid w:val="00E563A5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F4534"/>
  <w15:chartTrackingRefBased/>
  <w15:docId w15:val="{03D961BB-8996-4CFF-8732-E23C15F0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22626529.sharepoint.com/Bedrijfsvoering/Gedeelde%20%20documenten/Toolkit%20TP/07%20Bijlages/Template%20-%20Bijlage%20uitvoeringsverklaring%20onderaannemer.dotx?OR=81dd2b71-fb82-4b33-ac71-fed46bf0f87a&amp;CID=52a88ca1-708b-b000-ff0a-1b03d5c8e182&amp;CT=174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8970EDAD49E4C9F07324ABB971ACE" ma:contentTypeVersion="4" ma:contentTypeDescription="Een nieuw document maken." ma:contentTypeScope="" ma:versionID="13bbec6a8d826de52c967d3f6dfe713f">
  <xsd:schema xmlns:xsd="http://www.w3.org/2001/XMLSchema" xmlns:xs="http://www.w3.org/2001/XMLSchema" xmlns:p="http://schemas.microsoft.com/office/2006/metadata/properties" xmlns:ns2="2588a8e6-6a5d-4980-b2e3-069b0a4665a5" targetNamespace="http://schemas.microsoft.com/office/2006/metadata/properties" ma:root="true" ma:fieldsID="9d5dd12e2ae7b42328614938c4884c04" ns2:_="">
    <xsd:import namespace="2588a8e6-6a5d-4980-b2e3-069b0a466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8a8e6-6a5d-4980-b2e3-069b0a46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FC19DC-C8C4-49F5-A048-C5ABA3D8F53A}"/>
</file>

<file path=docProps/app.xml><?xml version="1.0" encoding="utf-8"?>
<Properties xmlns="http://schemas.openxmlformats.org/officeDocument/2006/extended-properties" xmlns:vt="http://schemas.openxmlformats.org/officeDocument/2006/docPropsVTypes">
  <Template>Template%20-%20Bijlage%20uitvoeringsverklaring%20onderaannemer.dotx?OR=81dd2b71-fb82-4b33-ac71-fed46bf0f87a&amp;CID=52a88ca1-708b-b000-ff0a-1b03d5c8e182&amp;CT=174</Template>
  <TotalTime>4</TotalTime>
  <Pages>1</Pages>
  <Words>120</Words>
  <Characters>669</Characters>
  <Application>Microsoft Office Word</Application>
  <DocSecurity>0</DocSecurity>
  <Lines>14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Amber Roodenburg</cp:lastModifiedBy>
  <cp:revision>1</cp:revision>
  <cp:lastPrinted>2019-10-11T13:40:00Z</cp:lastPrinted>
  <dcterms:created xsi:type="dcterms:W3CDTF">2025-03-31T10:41:00Z</dcterms:created>
  <dcterms:modified xsi:type="dcterms:W3CDTF">2025-03-31T10:45:00Z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0x01010089E8970EDAD49E4C9F07324ABB971ACE</vt:lpwstr>
  </property>
  <property fmtid="{D5CDD505-2E9C-101B-9397-08002B2CF9AE}" pid="3" name="MediaServiceImageTags">
    <vt:lpwstr/>
  </property>
</Properties>
</file>