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58C861B1" w:rsidR="0011628C" w:rsidRDefault="00876B1A" w:rsidP="00C927BB">
            <w:proofErr w:type="spellStart"/>
            <w:r>
              <w:t>Relinen</w:t>
            </w:r>
            <w:proofErr w:type="spellEnd"/>
            <w:r>
              <w:t xml:space="preserve"> grote diameters </w:t>
            </w:r>
            <w:r w:rsidR="00D05FD7">
              <w:t xml:space="preserve">op </w:t>
            </w:r>
            <w:r>
              <w:t>diverse locaties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2630985C" w:rsidR="008E4E7D" w:rsidRDefault="0031796C" w:rsidP="00C927BB">
            <w:r w:rsidRPr="0031796C">
              <w:t>3898523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24BC0C80" w:rsidR="0011628C" w:rsidRDefault="00514D44" w:rsidP="00C927BB">
            <w:r>
              <w:t>1</w:t>
            </w:r>
            <w:r w:rsidR="00F218A9">
              <w:t>3</w:t>
            </w:r>
            <w:r w:rsidR="00C76831">
              <w:t xml:space="preserve"> februari </w:t>
            </w:r>
            <w:r>
              <w:t>2025</w:t>
            </w:r>
          </w:p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19415" w:type="dxa"/>
        <w:tblLook w:val="04A0" w:firstRow="1" w:lastRow="0" w:firstColumn="1" w:lastColumn="0" w:noHBand="0" w:noVBand="1"/>
      </w:tblPr>
      <w:tblGrid>
        <w:gridCol w:w="1592"/>
        <w:gridCol w:w="1805"/>
        <w:gridCol w:w="2551"/>
        <w:gridCol w:w="572"/>
        <w:gridCol w:w="5951"/>
        <w:gridCol w:w="6944"/>
      </w:tblGrid>
      <w:tr w:rsidR="003920F3" w:rsidRPr="00005229" w14:paraId="5AE5B13D" w14:textId="77777777" w:rsidTr="003E71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2" w:type="dxa"/>
            <w:shd w:val="clear" w:color="auto" w:fill="AEC9FF" w:themeFill="accent2" w:themeFillTint="33"/>
          </w:tcPr>
          <w:p w14:paraId="5FD6D5B4" w14:textId="1C26B815" w:rsidR="003920F3" w:rsidRPr="00005229" w:rsidRDefault="003920F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005229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805" w:type="dxa"/>
            <w:shd w:val="clear" w:color="auto" w:fill="AEC9FF" w:themeFill="accent2" w:themeFillTint="33"/>
          </w:tcPr>
          <w:p w14:paraId="4FD13EA5" w14:textId="04FBE845" w:rsidR="003920F3" w:rsidRPr="00005229" w:rsidRDefault="003920F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005229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2552" w:type="dxa"/>
            <w:shd w:val="clear" w:color="auto" w:fill="AEC9FF" w:themeFill="accent2" w:themeFillTint="33"/>
          </w:tcPr>
          <w:p w14:paraId="295D1B21" w14:textId="69CB8E3C" w:rsidR="003920F3" w:rsidRPr="00005229" w:rsidRDefault="003920F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005229">
              <w:rPr>
                <w:b/>
                <w:bCs/>
                <w:color w:val="002469" w:themeColor="accent2"/>
                <w:sz w:val="20"/>
              </w:rPr>
              <w:t>Hoofdstuk / Paragraaf</w:t>
            </w:r>
          </w:p>
        </w:tc>
        <w:tc>
          <w:tcPr>
            <w:tcW w:w="567" w:type="dxa"/>
            <w:shd w:val="clear" w:color="auto" w:fill="AEC9FF" w:themeFill="accent2" w:themeFillTint="33"/>
          </w:tcPr>
          <w:p w14:paraId="73E69CFF" w14:textId="0569B542" w:rsidR="003920F3" w:rsidRPr="00005229" w:rsidRDefault="003920F3" w:rsidP="00C927BB">
            <w:pPr>
              <w:rPr>
                <w:b/>
                <w:bCs/>
                <w:color w:val="002469" w:themeColor="accent2"/>
                <w:sz w:val="20"/>
              </w:rPr>
            </w:pPr>
            <w:r w:rsidRPr="00005229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5953" w:type="dxa"/>
            <w:shd w:val="clear" w:color="auto" w:fill="AEC9FF" w:themeFill="accent2" w:themeFillTint="33"/>
          </w:tcPr>
          <w:p w14:paraId="7121E4EF" w14:textId="55D64476" w:rsidR="003920F3" w:rsidRPr="00005229" w:rsidRDefault="003E71A4" w:rsidP="00C927BB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  <w:tc>
          <w:tcPr>
            <w:tcW w:w="6946" w:type="dxa"/>
            <w:shd w:val="clear" w:color="auto" w:fill="AEC9FF" w:themeFill="accent2" w:themeFillTint="33"/>
          </w:tcPr>
          <w:p w14:paraId="3C58A03B" w14:textId="09DF907C" w:rsidR="003920F3" w:rsidRPr="00005229" w:rsidRDefault="003E71A4" w:rsidP="00C927BB">
            <w:pPr>
              <w:rPr>
                <w:b/>
                <w:bCs/>
                <w:color w:val="002469" w:themeColor="accent2"/>
                <w:sz w:val="20"/>
              </w:rPr>
            </w:pPr>
            <w:r>
              <w:rPr>
                <w:b/>
                <w:bCs/>
                <w:color w:val="002469" w:themeColor="accent2"/>
                <w:sz w:val="20"/>
              </w:rPr>
              <w:t>Antwoord</w:t>
            </w:r>
          </w:p>
        </w:tc>
      </w:tr>
      <w:tr w:rsidR="0012689A" w:rsidRPr="00005229" w14:paraId="1E2713E8" w14:textId="77777777" w:rsidTr="003E71A4">
        <w:tc>
          <w:tcPr>
            <w:tcW w:w="1592" w:type="dxa"/>
          </w:tcPr>
          <w:p w14:paraId="4DB3D40E" w14:textId="77777777" w:rsidR="0012689A" w:rsidRPr="00005229" w:rsidRDefault="0012689A" w:rsidP="0012689A">
            <w:pPr>
              <w:pStyle w:val="Lijstalinea"/>
              <w:numPr>
                <w:ilvl w:val="0"/>
                <w:numId w:val="7"/>
              </w:numPr>
            </w:pPr>
          </w:p>
        </w:tc>
        <w:tc>
          <w:tcPr>
            <w:tcW w:w="1805" w:type="dxa"/>
          </w:tcPr>
          <w:p w14:paraId="06DB0A8F" w14:textId="4EC1C562" w:rsidR="0012689A" w:rsidRDefault="0012689A" w:rsidP="0012689A">
            <w:r>
              <w:t>NvI_2</w:t>
            </w:r>
          </w:p>
        </w:tc>
        <w:tc>
          <w:tcPr>
            <w:tcW w:w="2552" w:type="dxa"/>
          </w:tcPr>
          <w:p w14:paraId="1C30D1E3" w14:textId="5294E1DA" w:rsidR="0012689A" w:rsidRDefault="0012689A" w:rsidP="0012689A">
            <w:r>
              <w:t>Vraag 2</w:t>
            </w:r>
          </w:p>
        </w:tc>
        <w:tc>
          <w:tcPr>
            <w:tcW w:w="567" w:type="dxa"/>
          </w:tcPr>
          <w:p w14:paraId="17F0C550" w14:textId="77777777" w:rsidR="0012689A" w:rsidRPr="00005229" w:rsidRDefault="0012689A" w:rsidP="0012689A"/>
        </w:tc>
        <w:tc>
          <w:tcPr>
            <w:tcW w:w="5953" w:type="dxa"/>
          </w:tcPr>
          <w:p w14:paraId="1F6893DD" w14:textId="77777777" w:rsidR="003E71A4" w:rsidRDefault="003E71A4" w:rsidP="003E71A4">
            <w:r>
              <w:t>Uw antwoord op vraag 2 in de 2</w:t>
            </w:r>
            <w:r w:rsidRPr="0012689A">
              <w:rPr>
                <w:vertAlign w:val="superscript"/>
              </w:rPr>
              <w:t>e</w:t>
            </w:r>
            <w:r>
              <w:t xml:space="preserve"> </w:t>
            </w:r>
            <w:proofErr w:type="spellStart"/>
            <w:r>
              <w:t>NvI</w:t>
            </w:r>
            <w:proofErr w:type="spellEnd"/>
            <w:r>
              <w:t>:</w:t>
            </w:r>
          </w:p>
          <w:p w14:paraId="09FD3E9C" w14:textId="77777777" w:rsidR="003E71A4" w:rsidRDefault="003E71A4" w:rsidP="003E71A4">
            <w:r>
              <w:t xml:space="preserve">Opdrachtgever past de uitvoeringsperiode aan van week 25 t/m 33 waarbij de werkzaamheden in de Hugo de Grootstraat / </w:t>
            </w:r>
            <w:proofErr w:type="spellStart"/>
            <w:r>
              <w:t>Vosdijk</w:t>
            </w:r>
            <w:proofErr w:type="spellEnd"/>
            <w:r>
              <w:t xml:space="preserve"> dienen plaats te vinden in week 28 t/m 33. </w:t>
            </w:r>
          </w:p>
          <w:p w14:paraId="5357986C" w14:textId="77777777" w:rsidR="003E71A4" w:rsidRDefault="003E71A4" w:rsidP="003E71A4">
            <w:r>
              <w:t>De beoogde datum voor het voornemen tot gunnen wordt een week vervroegd (van 18 maart naar 11 maart) om de aannemer meer voorbereidingstijd te geven.</w:t>
            </w:r>
          </w:p>
          <w:p w14:paraId="627F5873" w14:textId="77777777" w:rsidR="003E71A4" w:rsidRDefault="003E71A4" w:rsidP="003E71A4"/>
          <w:p w14:paraId="4A711F39" w14:textId="77777777" w:rsidR="003E71A4" w:rsidRDefault="003E71A4" w:rsidP="003E71A4">
            <w:r>
              <w:t xml:space="preserve">Deze verruiming van de uitvoeringsperiode is niet voldoende om alle werkzaamheden uit te kunnen voeren. </w:t>
            </w:r>
          </w:p>
          <w:p w14:paraId="70C7B9AD" w14:textId="77777777" w:rsidR="003E71A4" w:rsidRDefault="003E71A4" w:rsidP="003E71A4"/>
          <w:p w14:paraId="0ACE4B5B" w14:textId="392B183C" w:rsidR="0012689A" w:rsidRPr="0012689A" w:rsidRDefault="003E71A4" w:rsidP="003E71A4">
            <w:r>
              <w:t xml:space="preserve">Kan ervan worden uitgegaan dat de werkzaamheden in de Hugo de Grootstraat / </w:t>
            </w:r>
            <w:proofErr w:type="spellStart"/>
            <w:r>
              <w:t>Vosdijk</w:t>
            </w:r>
            <w:proofErr w:type="spellEnd"/>
            <w:r>
              <w:t xml:space="preserve"> (tracé 14083-14084-14510-14085-2306) in de weken 28 t/m 33 uitgevoerd kunnen worden en de resterende werkzaamheden in een periode daarna, niet zijnde de zomervakantie?</w:t>
            </w:r>
          </w:p>
        </w:tc>
        <w:tc>
          <w:tcPr>
            <w:tcW w:w="6946" w:type="dxa"/>
          </w:tcPr>
          <w:p w14:paraId="6181DF72" w14:textId="48E0D1BA" w:rsidR="00F12615" w:rsidRDefault="00F12615" w:rsidP="0012689A">
            <w:r>
              <w:t>De uitv</w:t>
            </w:r>
            <w:r w:rsidR="00646EFF">
              <w:t>oer</w:t>
            </w:r>
            <w:r>
              <w:t>ingsperioden wordt verruimd. Werkzaamheden dien</w:t>
            </w:r>
            <w:r w:rsidR="009F4F0E">
              <w:t>en te worden uitgevoerd in de perioden week 25 t/m week 35</w:t>
            </w:r>
            <w:r w:rsidR="0030477A">
              <w:t xml:space="preserve">, onder de voorwaarden </w:t>
            </w:r>
            <w:r w:rsidR="00DB660F">
              <w:t xml:space="preserve">dat </w:t>
            </w:r>
            <w:r w:rsidR="0030477A">
              <w:t xml:space="preserve">de werkzaamheden in de Hugo de Grootstraat / </w:t>
            </w:r>
            <w:proofErr w:type="spellStart"/>
            <w:r w:rsidR="0030477A">
              <w:t>Vosdijk</w:t>
            </w:r>
            <w:proofErr w:type="spellEnd"/>
            <w:r w:rsidR="0030477A">
              <w:t xml:space="preserve"> (tracé 14083-14084-14510-14085-2306)</w:t>
            </w:r>
            <w:r w:rsidR="00646EFF">
              <w:t xml:space="preserve"> </w:t>
            </w:r>
            <w:r w:rsidR="00646EFF">
              <w:t>in de weken 28 t/m 33 uitgevoerd</w:t>
            </w:r>
            <w:r w:rsidR="00DB660F">
              <w:t xml:space="preserve"> worde</w:t>
            </w:r>
            <w:r w:rsidR="00F218A9">
              <w:t>n.</w:t>
            </w:r>
          </w:p>
          <w:p w14:paraId="3C8C256D" w14:textId="77777777" w:rsidR="00F12615" w:rsidRDefault="00F12615" w:rsidP="0012689A"/>
          <w:p w14:paraId="658A602D" w14:textId="77777777" w:rsidR="00F12615" w:rsidRDefault="00F12615" w:rsidP="0012689A"/>
          <w:p w14:paraId="6101C4A9" w14:textId="77777777" w:rsidR="00F12615" w:rsidRDefault="00F12615" w:rsidP="0012689A"/>
          <w:p w14:paraId="5B1CF9E7" w14:textId="77777777" w:rsidR="00F12615" w:rsidRDefault="00F12615" w:rsidP="0012689A"/>
          <w:p w14:paraId="272DABDD" w14:textId="60089324" w:rsidR="0012689A" w:rsidRPr="00BE3E4A" w:rsidRDefault="000731A4" w:rsidP="0012689A">
            <w:r>
              <w:t>.</w:t>
            </w:r>
          </w:p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7E08B2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AC348" w14:textId="77777777" w:rsidR="007E08B2" w:rsidRDefault="007E08B2">
      <w:r>
        <w:separator/>
      </w:r>
    </w:p>
  </w:endnote>
  <w:endnote w:type="continuationSeparator" w:id="0">
    <w:p w14:paraId="33BA7850" w14:textId="77777777" w:rsidR="007E08B2" w:rsidRDefault="007E08B2">
      <w:r>
        <w:continuationSeparator/>
      </w:r>
    </w:p>
  </w:endnote>
  <w:endnote w:type="continuationNotice" w:id="1">
    <w:p w14:paraId="72752B89" w14:textId="77777777" w:rsidR="007E08B2" w:rsidRDefault="007E08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B5DD2" w14:textId="77777777" w:rsidR="007E08B2" w:rsidRDefault="007E08B2">
      <w:r>
        <w:separator/>
      </w:r>
    </w:p>
  </w:footnote>
  <w:footnote w:type="continuationSeparator" w:id="0">
    <w:p w14:paraId="5265A43F" w14:textId="77777777" w:rsidR="007E08B2" w:rsidRDefault="007E08B2">
      <w:r>
        <w:continuationSeparator/>
      </w:r>
    </w:p>
  </w:footnote>
  <w:footnote w:type="continuationNotice" w:id="1">
    <w:p w14:paraId="5C8EEFAB" w14:textId="77777777" w:rsidR="007E08B2" w:rsidRDefault="007E08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7D033C81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Vra</w:t>
    </w:r>
    <w:r w:rsidR="00C76831">
      <w:rPr>
        <w:sz w:val="40"/>
        <w:szCs w:val="40"/>
      </w:rPr>
      <w:t>a</w:t>
    </w:r>
    <w:r w:rsidR="00ED56D9" w:rsidRPr="00ED56D9">
      <w:rPr>
        <w:sz w:val="40"/>
        <w:szCs w:val="40"/>
      </w:rPr>
      <w:t>g</w:t>
    </w:r>
    <w:r w:rsidR="00C76831">
      <w:rPr>
        <w:sz w:val="40"/>
        <w:szCs w:val="40"/>
      </w:rPr>
      <w:t xml:space="preserve"> n.a.v. 2e</w:t>
    </w:r>
    <w:r w:rsidR="00ED56D9" w:rsidRPr="00ED56D9">
      <w:rPr>
        <w:sz w:val="40"/>
        <w:szCs w:val="40"/>
      </w:rPr>
      <w:t xml:space="preserve"> Nota van Inlichtingen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000CB"/>
    <w:rsid w:val="00005229"/>
    <w:rsid w:val="0004169E"/>
    <w:rsid w:val="00044043"/>
    <w:rsid w:val="00046CCD"/>
    <w:rsid w:val="0005019B"/>
    <w:rsid w:val="000731A4"/>
    <w:rsid w:val="0008518F"/>
    <w:rsid w:val="00093712"/>
    <w:rsid w:val="000A3ED4"/>
    <w:rsid w:val="000B5D17"/>
    <w:rsid w:val="000C1DB8"/>
    <w:rsid w:val="000F5BBE"/>
    <w:rsid w:val="000F6468"/>
    <w:rsid w:val="0010628A"/>
    <w:rsid w:val="0011628C"/>
    <w:rsid w:val="0011766C"/>
    <w:rsid w:val="001234EB"/>
    <w:rsid w:val="0012577E"/>
    <w:rsid w:val="0012689A"/>
    <w:rsid w:val="001468F9"/>
    <w:rsid w:val="00156FC2"/>
    <w:rsid w:val="00160267"/>
    <w:rsid w:val="00162E18"/>
    <w:rsid w:val="001657FA"/>
    <w:rsid w:val="00170D79"/>
    <w:rsid w:val="00176D45"/>
    <w:rsid w:val="00177E33"/>
    <w:rsid w:val="00187DE3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1F2AFA"/>
    <w:rsid w:val="002160B8"/>
    <w:rsid w:val="00221BD5"/>
    <w:rsid w:val="0022305B"/>
    <w:rsid w:val="002642E3"/>
    <w:rsid w:val="00276AEA"/>
    <w:rsid w:val="002814A4"/>
    <w:rsid w:val="00295350"/>
    <w:rsid w:val="002A0145"/>
    <w:rsid w:val="002A1DA4"/>
    <w:rsid w:val="002B0CD9"/>
    <w:rsid w:val="002C0AAD"/>
    <w:rsid w:val="002E0D4F"/>
    <w:rsid w:val="0030477A"/>
    <w:rsid w:val="003062F0"/>
    <w:rsid w:val="0031222D"/>
    <w:rsid w:val="00315C2C"/>
    <w:rsid w:val="0031796C"/>
    <w:rsid w:val="00343808"/>
    <w:rsid w:val="00344DB4"/>
    <w:rsid w:val="00346EE1"/>
    <w:rsid w:val="00360E73"/>
    <w:rsid w:val="00360FBE"/>
    <w:rsid w:val="00361587"/>
    <w:rsid w:val="00371E5D"/>
    <w:rsid w:val="003735E0"/>
    <w:rsid w:val="003920F3"/>
    <w:rsid w:val="003A31CA"/>
    <w:rsid w:val="003B2764"/>
    <w:rsid w:val="003D3EA6"/>
    <w:rsid w:val="003E66A5"/>
    <w:rsid w:val="003E71A4"/>
    <w:rsid w:val="003F51A1"/>
    <w:rsid w:val="00400BC2"/>
    <w:rsid w:val="0041022E"/>
    <w:rsid w:val="004103FB"/>
    <w:rsid w:val="00411C2B"/>
    <w:rsid w:val="004325E2"/>
    <w:rsid w:val="0044704A"/>
    <w:rsid w:val="00466176"/>
    <w:rsid w:val="00467FDE"/>
    <w:rsid w:val="00474A04"/>
    <w:rsid w:val="00493C36"/>
    <w:rsid w:val="004A29B1"/>
    <w:rsid w:val="004E2834"/>
    <w:rsid w:val="004E5CED"/>
    <w:rsid w:val="004F54EA"/>
    <w:rsid w:val="00503A75"/>
    <w:rsid w:val="00514D44"/>
    <w:rsid w:val="00525F07"/>
    <w:rsid w:val="00526B6C"/>
    <w:rsid w:val="00544951"/>
    <w:rsid w:val="00552AFF"/>
    <w:rsid w:val="0055504E"/>
    <w:rsid w:val="005555F7"/>
    <w:rsid w:val="00556264"/>
    <w:rsid w:val="00560DDB"/>
    <w:rsid w:val="00562CA9"/>
    <w:rsid w:val="00573CCC"/>
    <w:rsid w:val="0058628E"/>
    <w:rsid w:val="00586F70"/>
    <w:rsid w:val="005A7960"/>
    <w:rsid w:val="005C365D"/>
    <w:rsid w:val="005D2A9F"/>
    <w:rsid w:val="005D503C"/>
    <w:rsid w:val="005F0259"/>
    <w:rsid w:val="005F1E41"/>
    <w:rsid w:val="005F59C7"/>
    <w:rsid w:val="005F6DF7"/>
    <w:rsid w:val="00611458"/>
    <w:rsid w:val="0061739A"/>
    <w:rsid w:val="006220EB"/>
    <w:rsid w:val="006337A1"/>
    <w:rsid w:val="00636073"/>
    <w:rsid w:val="00643878"/>
    <w:rsid w:val="00645520"/>
    <w:rsid w:val="00646EFF"/>
    <w:rsid w:val="0065030D"/>
    <w:rsid w:val="0065109C"/>
    <w:rsid w:val="00656945"/>
    <w:rsid w:val="00676BA4"/>
    <w:rsid w:val="006811B2"/>
    <w:rsid w:val="006819FE"/>
    <w:rsid w:val="00683F92"/>
    <w:rsid w:val="006A257A"/>
    <w:rsid w:val="006B0CC1"/>
    <w:rsid w:val="006B11E7"/>
    <w:rsid w:val="006B5D87"/>
    <w:rsid w:val="00705E51"/>
    <w:rsid w:val="00715EC1"/>
    <w:rsid w:val="007252FC"/>
    <w:rsid w:val="00726369"/>
    <w:rsid w:val="007334A0"/>
    <w:rsid w:val="00760A1D"/>
    <w:rsid w:val="00761429"/>
    <w:rsid w:val="00761BC8"/>
    <w:rsid w:val="007625EA"/>
    <w:rsid w:val="0077267D"/>
    <w:rsid w:val="00777734"/>
    <w:rsid w:val="00783114"/>
    <w:rsid w:val="00790101"/>
    <w:rsid w:val="007A4BFB"/>
    <w:rsid w:val="007B4847"/>
    <w:rsid w:val="007B7FDF"/>
    <w:rsid w:val="007C161A"/>
    <w:rsid w:val="007D2279"/>
    <w:rsid w:val="007D5925"/>
    <w:rsid w:val="007E08B2"/>
    <w:rsid w:val="007F749B"/>
    <w:rsid w:val="008111DC"/>
    <w:rsid w:val="00811A19"/>
    <w:rsid w:val="00822EB4"/>
    <w:rsid w:val="00853103"/>
    <w:rsid w:val="0086086E"/>
    <w:rsid w:val="00872F4E"/>
    <w:rsid w:val="00876B1A"/>
    <w:rsid w:val="00877899"/>
    <w:rsid w:val="008855CF"/>
    <w:rsid w:val="008B0B6E"/>
    <w:rsid w:val="008C65F1"/>
    <w:rsid w:val="008C73EF"/>
    <w:rsid w:val="008D6374"/>
    <w:rsid w:val="008D753C"/>
    <w:rsid w:val="008E4E7D"/>
    <w:rsid w:val="00913C31"/>
    <w:rsid w:val="0092036B"/>
    <w:rsid w:val="00930411"/>
    <w:rsid w:val="0093740B"/>
    <w:rsid w:val="00940933"/>
    <w:rsid w:val="00945A40"/>
    <w:rsid w:val="0094774C"/>
    <w:rsid w:val="00953AD5"/>
    <w:rsid w:val="009619E2"/>
    <w:rsid w:val="00972B05"/>
    <w:rsid w:val="00976531"/>
    <w:rsid w:val="009832CA"/>
    <w:rsid w:val="0098761A"/>
    <w:rsid w:val="00993151"/>
    <w:rsid w:val="009A266D"/>
    <w:rsid w:val="009C5998"/>
    <w:rsid w:val="009D2BC9"/>
    <w:rsid w:val="009D4C0F"/>
    <w:rsid w:val="009F4F0E"/>
    <w:rsid w:val="00A05329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0F0A"/>
    <w:rsid w:val="00AC12EA"/>
    <w:rsid w:val="00AC2001"/>
    <w:rsid w:val="00AC24F0"/>
    <w:rsid w:val="00AD5B25"/>
    <w:rsid w:val="00AE137C"/>
    <w:rsid w:val="00AF1F1A"/>
    <w:rsid w:val="00AF2A93"/>
    <w:rsid w:val="00AF6B47"/>
    <w:rsid w:val="00B03FDD"/>
    <w:rsid w:val="00B1140A"/>
    <w:rsid w:val="00B21091"/>
    <w:rsid w:val="00B2623E"/>
    <w:rsid w:val="00B27212"/>
    <w:rsid w:val="00B365CC"/>
    <w:rsid w:val="00B458DC"/>
    <w:rsid w:val="00B54E4D"/>
    <w:rsid w:val="00B56060"/>
    <w:rsid w:val="00B602EB"/>
    <w:rsid w:val="00B731DA"/>
    <w:rsid w:val="00B77E62"/>
    <w:rsid w:val="00B86F80"/>
    <w:rsid w:val="00BA5E91"/>
    <w:rsid w:val="00BB477B"/>
    <w:rsid w:val="00BD43A4"/>
    <w:rsid w:val="00BE16CA"/>
    <w:rsid w:val="00BE3E4A"/>
    <w:rsid w:val="00BE711A"/>
    <w:rsid w:val="00BE78DC"/>
    <w:rsid w:val="00BF1273"/>
    <w:rsid w:val="00BF5B11"/>
    <w:rsid w:val="00C054CA"/>
    <w:rsid w:val="00C24947"/>
    <w:rsid w:val="00C7206F"/>
    <w:rsid w:val="00C76831"/>
    <w:rsid w:val="00C927BB"/>
    <w:rsid w:val="00C93CEC"/>
    <w:rsid w:val="00C95287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5FD7"/>
    <w:rsid w:val="00D07315"/>
    <w:rsid w:val="00D07EC2"/>
    <w:rsid w:val="00D128EB"/>
    <w:rsid w:val="00D278A9"/>
    <w:rsid w:val="00D52634"/>
    <w:rsid w:val="00D7031F"/>
    <w:rsid w:val="00D85083"/>
    <w:rsid w:val="00D90D15"/>
    <w:rsid w:val="00D95CDA"/>
    <w:rsid w:val="00DA4DF1"/>
    <w:rsid w:val="00DB3EA9"/>
    <w:rsid w:val="00DB660F"/>
    <w:rsid w:val="00DC0B50"/>
    <w:rsid w:val="00DC38F7"/>
    <w:rsid w:val="00DC4F9A"/>
    <w:rsid w:val="00DD2CCE"/>
    <w:rsid w:val="00DD4F22"/>
    <w:rsid w:val="00DF10F3"/>
    <w:rsid w:val="00DF621E"/>
    <w:rsid w:val="00E15D67"/>
    <w:rsid w:val="00E31032"/>
    <w:rsid w:val="00E81514"/>
    <w:rsid w:val="00E81E40"/>
    <w:rsid w:val="00E94983"/>
    <w:rsid w:val="00E97B48"/>
    <w:rsid w:val="00EA099F"/>
    <w:rsid w:val="00EA68C5"/>
    <w:rsid w:val="00EB383F"/>
    <w:rsid w:val="00EB5B08"/>
    <w:rsid w:val="00ED56D9"/>
    <w:rsid w:val="00ED68BD"/>
    <w:rsid w:val="00EE1D68"/>
    <w:rsid w:val="00F00ED4"/>
    <w:rsid w:val="00F0321D"/>
    <w:rsid w:val="00F07EAD"/>
    <w:rsid w:val="00F12615"/>
    <w:rsid w:val="00F16DE9"/>
    <w:rsid w:val="00F218A9"/>
    <w:rsid w:val="00F33C57"/>
    <w:rsid w:val="00F45859"/>
    <w:rsid w:val="00F60EC9"/>
    <w:rsid w:val="00F612FA"/>
    <w:rsid w:val="00F64D7D"/>
    <w:rsid w:val="00F6770C"/>
    <w:rsid w:val="00F73848"/>
    <w:rsid w:val="00F75B2B"/>
    <w:rsid w:val="00F77A85"/>
    <w:rsid w:val="00F80D0E"/>
    <w:rsid w:val="00F82A11"/>
    <w:rsid w:val="00F914E0"/>
    <w:rsid w:val="00F96380"/>
    <w:rsid w:val="00FA0E7F"/>
    <w:rsid w:val="00FB2087"/>
    <w:rsid w:val="00FC3E6B"/>
    <w:rsid w:val="00FC4EF5"/>
    <w:rsid w:val="00FD06A9"/>
    <w:rsid w:val="00FE52E1"/>
    <w:rsid w:val="00FE70F9"/>
    <w:rsid w:val="00FF08E7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C20D30A-976D-4E02-94BD-9F482229A43E}">
  <ds:schemaRefs>
    <ds:schemaRef ds:uri="http://purl.org/dc/elements/1.1/"/>
    <ds:schemaRef ds:uri="http://purl.org/dc/dcmitype/"/>
    <ds:schemaRef ds:uri="4f35b267-bd6d-4640-8cf6-c0951f2bf4bb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3b4fbce7-7457-4077-8822-5fd466340b0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D564E3D-BE50-4547-853E-2DAE8DB6E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22</TotalTime>
  <Pages>1</Pages>
  <Words>181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Jos Strijbosch</cp:lastModifiedBy>
  <cp:revision>11</cp:revision>
  <cp:lastPrinted>2022-11-03T17:21:00Z</cp:lastPrinted>
  <dcterms:created xsi:type="dcterms:W3CDTF">2025-02-12T13:37:00Z</dcterms:created>
  <dcterms:modified xsi:type="dcterms:W3CDTF">2025-02-13T14:25:00Z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