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58C861B1" w:rsidR="0011628C" w:rsidRDefault="00876B1A" w:rsidP="00C927BB">
            <w:proofErr w:type="spellStart"/>
            <w:r>
              <w:t>Relinen</w:t>
            </w:r>
            <w:proofErr w:type="spellEnd"/>
            <w:r>
              <w:t xml:space="preserve"> grote diameters </w:t>
            </w:r>
            <w:r w:rsidR="00D05FD7">
              <w:t xml:space="preserve">op </w:t>
            </w:r>
            <w:r>
              <w:t>diverse locaties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630985C" w:rsidR="008E4E7D" w:rsidRDefault="0031796C" w:rsidP="00C927BB">
            <w:r w:rsidRPr="0031796C">
              <w:t>3898523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10274"/>
      </w:tblGrid>
      <w:tr w:rsidR="003920F3" w:rsidRPr="003735E0" w14:paraId="5AE5B13D" w14:textId="77777777" w:rsidTr="0039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1C26B815" w:rsidR="003920F3" w:rsidRPr="00177E33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3920F3" w:rsidRPr="00177E33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295D1B21" w14:textId="69CB8E3C" w:rsidR="003920F3" w:rsidRPr="00177E33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73E69CFF" w14:textId="0569B542" w:rsidR="003920F3" w:rsidRPr="00177E33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22299D14" w:rsidR="003920F3" w:rsidRPr="00177E33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10274" w:type="dxa"/>
            <w:shd w:val="clear" w:color="auto" w:fill="AEC9FF" w:themeFill="accent2" w:themeFillTint="33"/>
          </w:tcPr>
          <w:p w14:paraId="3C58A03B" w14:textId="0C790797" w:rsidR="003920F3" w:rsidRPr="00177E33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3920F3" w14:paraId="4DF926B4" w14:textId="77777777" w:rsidTr="003920F3">
        <w:tc>
          <w:tcPr>
            <w:tcW w:w="1594" w:type="dxa"/>
          </w:tcPr>
          <w:p w14:paraId="15D242CC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0E08F8E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1EFF9FA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9A41784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3FCCFF43" w14:textId="77777777" w:rsidTr="003920F3">
        <w:tc>
          <w:tcPr>
            <w:tcW w:w="1594" w:type="dxa"/>
          </w:tcPr>
          <w:p w14:paraId="78869558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D4F0EBA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CF4FE63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71FE0480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4702381E" w14:textId="77777777" w:rsidTr="003920F3">
        <w:tc>
          <w:tcPr>
            <w:tcW w:w="1594" w:type="dxa"/>
          </w:tcPr>
          <w:p w14:paraId="32FB8C69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347F0F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9F3F032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4293D95E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10D4330F" w14:textId="77777777" w:rsidTr="003920F3">
        <w:tc>
          <w:tcPr>
            <w:tcW w:w="1594" w:type="dxa"/>
          </w:tcPr>
          <w:p w14:paraId="14BCDC4B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CD60F5E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B187935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15E432B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3E94EAA8" w14:textId="77777777" w:rsidTr="003920F3">
        <w:tc>
          <w:tcPr>
            <w:tcW w:w="1594" w:type="dxa"/>
          </w:tcPr>
          <w:p w14:paraId="4D437E22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1C1B6F5F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38C410A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45062D5C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2DFC8F01" w14:textId="77777777" w:rsidTr="003920F3">
        <w:tc>
          <w:tcPr>
            <w:tcW w:w="1594" w:type="dxa"/>
          </w:tcPr>
          <w:p w14:paraId="68E561AB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66C407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C7B0A32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52AB456F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7BCC38EF" w14:textId="77777777" w:rsidTr="003920F3">
        <w:tc>
          <w:tcPr>
            <w:tcW w:w="1594" w:type="dxa"/>
          </w:tcPr>
          <w:p w14:paraId="11FF4C12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938868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88E8937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10B24EE8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458669F9" w14:textId="77777777" w:rsidTr="003920F3">
        <w:tc>
          <w:tcPr>
            <w:tcW w:w="1594" w:type="dxa"/>
          </w:tcPr>
          <w:p w14:paraId="532C540D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9178DE4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AB580A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3235D0CD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111217E5" w14:textId="77777777" w:rsidTr="003920F3">
        <w:tc>
          <w:tcPr>
            <w:tcW w:w="1594" w:type="dxa"/>
          </w:tcPr>
          <w:p w14:paraId="2745A2C0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3E797D33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5C4D6CE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4E9731D7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0F4F65B8" w14:textId="77777777" w:rsidTr="003920F3">
        <w:tc>
          <w:tcPr>
            <w:tcW w:w="1594" w:type="dxa"/>
          </w:tcPr>
          <w:p w14:paraId="3295D2E4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32A592C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3AABE638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C2F7F79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0D5F077E" w14:textId="77777777" w:rsidTr="003920F3">
        <w:tc>
          <w:tcPr>
            <w:tcW w:w="1594" w:type="dxa"/>
          </w:tcPr>
          <w:p w14:paraId="327AF8FA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3ECE9C0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2D050E1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2C2B881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42DAA1D9" w14:textId="77777777" w:rsidTr="003920F3">
        <w:tc>
          <w:tcPr>
            <w:tcW w:w="1594" w:type="dxa"/>
          </w:tcPr>
          <w:p w14:paraId="2BBF6D8E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4127D19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455D1BE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1CFF537A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570E4CF5" w14:textId="77777777" w:rsidTr="003920F3">
        <w:tc>
          <w:tcPr>
            <w:tcW w:w="1594" w:type="dxa"/>
          </w:tcPr>
          <w:p w14:paraId="471F63B0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E7912F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5DA3E3C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0F2B955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2C51A714" w14:textId="77777777" w:rsidTr="003920F3">
        <w:tc>
          <w:tcPr>
            <w:tcW w:w="1594" w:type="dxa"/>
          </w:tcPr>
          <w:p w14:paraId="01FA7AFB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675E322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39777F3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5483F0DF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4EC407C8" w14:textId="77777777" w:rsidTr="003920F3">
        <w:tc>
          <w:tcPr>
            <w:tcW w:w="1594" w:type="dxa"/>
          </w:tcPr>
          <w:p w14:paraId="02F61D36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33379971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066501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6A62E493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2305071A" w14:textId="77777777" w:rsidTr="003920F3">
        <w:tc>
          <w:tcPr>
            <w:tcW w:w="1594" w:type="dxa"/>
          </w:tcPr>
          <w:p w14:paraId="687FE4DC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DCF01C6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983FA38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6ADF8253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73D40AEC" w14:textId="77777777" w:rsidTr="003920F3">
        <w:tc>
          <w:tcPr>
            <w:tcW w:w="1594" w:type="dxa"/>
          </w:tcPr>
          <w:p w14:paraId="1A3569D3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C77C8DC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A61854D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3920F3" w:rsidRPr="00177E33" w:rsidRDefault="003920F3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311DB103" w14:textId="77777777" w:rsidR="003920F3" w:rsidRPr="00177E33" w:rsidRDefault="003920F3" w:rsidP="00C927BB">
            <w:pPr>
              <w:rPr>
                <w:sz w:val="20"/>
              </w:rPr>
            </w:pPr>
          </w:p>
        </w:tc>
      </w:tr>
      <w:tr w:rsidR="003920F3" w14:paraId="64643026" w14:textId="77777777" w:rsidTr="003920F3">
        <w:tc>
          <w:tcPr>
            <w:tcW w:w="1594" w:type="dxa"/>
          </w:tcPr>
          <w:p w14:paraId="5D5889C3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3920F3" w:rsidRPr="00177E33" w:rsidRDefault="003920F3" w:rsidP="00C927BB"/>
        </w:tc>
        <w:tc>
          <w:tcPr>
            <w:tcW w:w="2382" w:type="dxa"/>
          </w:tcPr>
          <w:p w14:paraId="1AD49112" w14:textId="77777777" w:rsidR="003920F3" w:rsidRPr="00177E33" w:rsidRDefault="003920F3" w:rsidP="00C927BB"/>
        </w:tc>
        <w:tc>
          <w:tcPr>
            <w:tcW w:w="572" w:type="dxa"/>
          </w:tcPr>
          <w:p w14:paraId="67CE16E9" w14:textId="77777777" w:rsidR="003920F3" w:rsidRPr="00177E33" w:rsidRDefault="003920F3" w:rsidP="00C927BB"/>
        </w:tc>
        <w:tc>
          <w:tcPr>
            <w:tcW w:w="2765" w:type="dxa"/>
          </w:tcPr>
          <w:p w14:paraId="6851CB66" w14:textId="77777777" w:rsidR="003920F3" w:rsidRPr="00177E33" w:rsidRDefault="003920F3" w:rsidP="00C927BB"/>
        </w:tc>
        <w:tc>
          <w:tcPr>
            <w:tcW w:w="10274" w:type="dxa"/>
          </w:tcPr>
          <w:p w14:paraId="24F4F155" w14:textId="77777777" w:rsidR="003920F3" w:rsidRPr="00177E33" w:rsidRDefault="003920F3" w:rsidP="00C927BB"/>
        </w:tc>
      </w:tr>
      <w:tr w:rsidR="003920F3" w14:paraId="05050428" w14:textId="77777777" w:rsidTr="003920F3">
        <w:tc>
          <w:tcPr>
            <w:tcW w:w="1594" w:type="dxa"/>
          </w:tcPr>
          <w:p w14:paraId="6666BEEB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3920F3" w:rsidRPr="00177E33" w:rsidRDefault="003920F3" w:rsidP="00C927BB"/>
        </w:tc>
        <w:tc>
          <w:tcPr>
            <w:tcW w:w="2382" w:type="dxa"/>
          </w:tcPr>
          <w:p w14:paraId="22BA1081" w14:textId="77777777" w:rsidR="003920F3" w:rsidRPr="00177E33" w:rsidRDefault="003920F3" w:rsidP="00C927BB"/>
        </w:tc>
        <w:tc>
          <w:tcPr>
            <w:tcW w:w="572" w:type="dxa"/>
          </w:tcPr>
          <w:p w14:paraId="5717ED8B" w14:textId="77777777" w:rsidR="003920F3" w:rsidRPr="00177E33" w:rsidRDefault="003920F3" w:rsidP="00C927BB"/>
        </w:tc>
        <w:tc>
          <w:tcPr>
            <w:tcW w:w="2765" w:type="dxa"/>
          </w:tcPr>
          <w:p w14:paraId="4C00CEAD" w14:textId="77777777" w:rsidR="003920F3" w:rsidRPr="00177E33" w:rsidRDefault="003920F3" w:rsidP="00C927BB"/>
        </w:tc>
        <w:tc>
          <w:tcPr>
            <w:tcW w:w="10274" w:type="dxa"/>
          </w:tcPr>
          <w:p w14:paraId="5605B33D" w14:textId="77777777" w:rsidR="003920F3" w:rsidRPr="00177E33" w:rsidRDefault="003920F3" w:rsidP="00C927BB"/>
        </w:tc>
      </w:tr>
      <w:tr w:rsidR="003920F3" w14:paraId="35CDDC86" w14:textId="77777777" w:rsidTr="003920F3">
        <w:tc>
          <w:tcPr>
            <w:tcW w:w="1594" w:type="dxa"/>
          </w:tcPr>
          <w:p w14:paraId="70DE925C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3920F3" w:rsidRPr="00177E33" w:rsidRDefault="003920F3" w:rsidP="00C927BB"/>
        </w:tc>
        <w:tc>
          <w:tcPr>
            <w:tcW w:w="2382" w:type="dxa"/>
          </w:tcPr>
          <w:p w14:paraId="4A690815" w14:textId="77777777" w:rsidR="003920F3" w:rsidRPr="00177E33" w:rsidRDefault="003920F3" w:rsidP="00C927BB"/>
        </w:tc>
        <w:tc>
          <w:tcPr>
            <w:tcW w:w="572" w:type="dxa"/>
          </w:tcPr>
          <w:p w14:paraId="3A67DF4D" w14:textId="77777777" w:rsidR="003920F3" w:rsidRPr="00177E33" w:rsidRDefault="003920F3" w:rsidP="00C927BB"/>
        </w:tc>
        <w:tc>
          <w:tcPr>
            <w:tcW w:w="2765" w:type="dxa"/>
          </w:tcPr>
          <w:p w14:paraId="3DEE665D" w14:textId="77777777" w:rsidR="003920F3" w:rsidRPr="00177E33" w:rsidRDefault="003920F3" w:rsidP="00C927BB"/>
        </w:tc>
        <w:tc>
          <w:tcPr>
            <w:tcW w:w="10274" w:type="dxa"/>
          </w:tcPr>
          <w:p w14:paraId="7DD9CC02" w14:textId="77777777" w:rsidR="003920F3" w:rsidRPr="00177E33" w:rsidRDefault="003920F3" w:rsidP="00C927BB"/>
        </w:tc>
      </w:tr>
      <w:tr w:rsidR="003920F3" w14:paraId="721AA549" w14:textId="77777777" w:rsidTr="003920F3">
        <w:tc>
          <w:tcPr>
            <w:tcW w:w="1594" w:type="dxa"/>
          </w:tcPr>
          <w:p w14:paraId="6F7DF999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EDD5572" w14:textId="77777777" w:rsidR="003920F3" w:rsidRPr="00177E33" w:rsidRDefault="003920F3" w:rsidP="00C927BB"/>
        </w:tc>
        <w:tc>
          <w:tcPr>
            <w:tcW w:w="2382" w:type="dxa"/>
          </w:tcPr>
          <w:p w14:paraId="1C23E1CA" w14:textId="77777777" w:rsidR="003920F3" w:rsidRPr="00177E33" w:rsidRDefault="003920F3" w:rsidP="00C927BB"/>
        </w:tc>
        <w:tc>
          <w:tcPr>
            <w:tcW w:w="572" w:type="dxa"/>
          </w:tcPr>
          <w:p w14:paraId="2799C106" w14:textId="77777777" w:rsidR="003920F3" w:rsidRPr="00177E33" w:rsidRDefault="003920F3" w:rsidP="00C927BB"/>
        </w:tc>
        <w:tc>
          <w:tcPr>
            <w:tcW w:w="2765" w:type="dxa"/>
          </w:tcPr>
          <w:p w14:paraId="508ED753" w14:textId="77777777" w:rsidR="003920F3" w:rsidRPr="00177E33" w:rsidRDefault="003920F3" w:rsidP="00C927BB"/>
        </w:tc>
        <w:tc>
          <w:tcPr>
            <w:tcW w:w="10274" w:type="dxa"/>
          </w:tcPr>
          <w:p w14:paraId="12E76452" w14:textId="77777777" w:rsidR="003920F3" w:rsidRPr="00177E33" w:rsidRDefault="003920F3" w:rsidP="00C927BB"/>
        </w:tc>
      </w:tr>
      <w:tr w:rsidR="003920F3" w14:paraId="3701C0DE" w14:textId="77777777" w:rsidTr="003920F3">
        <w:tc>
          <w:tcPr>
            <w:tcW w:w="1594" w:type="dxa"/>
          </w:tcPr>
          <w:p w14:paraId="5A19829C" w14:textId="77777777" w:rsidR="003920F3" w:rsidRPr="00177E33" w:rsidRDefault="003920F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FB47CAE" w14:textId="77777777" w:rsidR="003920F3" w:rsidRPr="00177E33" w:rsidRDefault="003920F3" w:rsidP="00C927BB"/>
        </w:tc>
        <w:tc>
          <w:tcPr>
            <w:tcW w:w="2382" w:type="dxa"/>
          </w:tcPr>
          <w:p w14:paraId="6A1FE92A" w14:textId="77777777" w:rsidR="003920F3" w:rsidRPr="00177E33" w:rsidRDefault="003920F3" w:rsidP="00C927BB"/>
        </w:tc>
        <w:tc>
          <w:tcPr>
            <w:tcW w:w="572" w:type="dxa"/>
          </w:tcPr>
          <w:p w14:paraId="6540D4CF" w14:textId="77777777" w:rsidR="003920F3" w:rsidRPr="00177E33" w:rsidRDefault="003920F3" w:rsidP="00C927BB"/>
        </w:tc>
        <w:tc>
          <w:tcPr>
            <w:tcW w:w="2765" w:type="dxa"/>
          </w:tcPr>
          <w:p w14:paraId="03310044" w14:textId="77777777" w:rsidR="003920F3" w:rsidRPr="00177E33" w:rsidRDefault="003920F3" w:rsidP="00C927BB"/>
        </w:tc>
        <w:tc>
          <w:tcPr>
            <w:tcW w:w="10274" w:type="dxa"/>
          </w:tcPr>
          <w:p w14:paraId="09E3D5DF" w14:textId="77777777" w:rsidR="003920F3" w:rsidRPr="00177E33" w:rsidRDefault="003920F3" w:rsidP="00C927BB"/>
        </w:tc>
      </w:tr>
      <w:tr w:rsidR="00BD43A4" w14:paraId="59918CE7" w14:textId="77777777" w:rsidTr="003920F3">
        <w:tc>
          <w:tcPr>
            <w:tcW w:w="1594" w:type="dxa"/>
          </w:tcPr>
          <w:p w14:paraId="59B5B564" w14:textId="77777777" w:rsidR="00BD43A4" w:rsidRPr="00177E33" w:rsidRDefault="00BD43A4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AFCA182" w14:textId="77777777" w:rsidR="00BD43A4" w:rsidRPr="00177E33" w:rsidRDefault="00BD43A4" w:rsidP="00C927BB"/>
        </w:tc>
        <w:tc>
          <w:tcPr>
            <w:tcW w:w="2382" w:type="dxa"/>
          </w:tcPr>
          <w:p w14:paraId="38CCCC72" w14:textId="77777777" w:rsidR="00BD43A4" w:rsidRPr="00177E33" w:rsidRDefault="00BD43A4" w:rsidP="00C927BB"/>
        </w:tc>
        <w:tc>
          <w:tcPr>
            <w:tcW w:w="572" w:type="dxa"/>
          </w:tcPr>
          <w:p w14:paraId="23CC118D" w14:textId="77777777" w:rsidR="00BD43A4" w:rsidRPr="00177E33" w:rsidRDefault="00BD43A4" w:rsidP="00C927BB"/>
        </w:tc>
        <w:tc>
          <w:tcPr>
            <w:tcW w:w="2765" w:type="dxa"/>
          </w:tcPr>
          <w:p w14:paraId="66CA036B" w14:textId="77777777" w:rsidR="00BD43A4" w:rsidRPr="00177E33" w:rsidRDefault="00BD43A4" w:rsidP="00C927BB"/>
        </w:tc>
        <w:tc>
          <w:tcPr>
            <w:tcW w:w="10274" w:type="dxa"/>
          </w:tcPr>
          <w:p w14:paraId="6EF21EB9" w14:textId="77777777" w:rsidR="00BD43A4" w:rsidRPr="00177E33" w:rsidRDefault="00BD43A4" w:rsidP="00C927BB"/>
        </w:tc>
      </w:tr>
      <w:tr w:rsidR="00BD43A4" w14:paraId="463E0081" w14:textId="77777777" w:rsidTr="003920F3">
        <w:tc>
          <w:tcPr>
            <w:tcW w:w="1594" w:type="dxa"/>
          </w:tcPr>
          <w:p w14:paraId="3C76AFE2" w14:textId="77777777" w:rsidR="00BD43A4" w:rsidRPr="00177E33" w:rsidRDefault="00BD43A4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464F70" w14:textId="77777777" w:rsidR="00BD43A4" w:rsidRPr="00177E33" w:rsidRDefault="00BD43A4" w:rsidP="00C927BB"/>
        </w:tc>
        <w:tc>
          <w:tcPr>
            <w:tcW w:w="2382" w:type="dxa"/>
          </w:tcPr>
          <w:p w14:paraId="14624977" w14:textId="77777777" w:rsidR="00BD43A4" w:rsidRPr="00177E33" w:rsidRDefault="00BD43A4" w:rsidP="00C927BB"/>
        </w:tc>
        <w:tc>
          <w:tcPr>
            <w:tcW w:w="572" w:type="dxa"/>
          </w:tcPr>
          <w:p w14:paraId="19A9228A" w14:textId="77777777" w:rsidR="00BD43A4" w:rsidRPr="00177E33" w:rsidRDefault="00BD43A4" w:rsidP="00C927BB"/>
        </w:tc>
        <w:tc>
          <w:tcPr>
            <w:tcW w:w="2765" w:type="dxa"/>
          </w:tcPr>
          <w:p w14:paraId="089EC67A" w14:textId="77777777" w:rsidR="00BD43A4" w:rsidRPr="00177E33" w:rsidRDefault="00BD43A4" w:rsidP="00C927BB"/>
        </w:tc>
        <w:tc>
          <w:tcPr>
            <w:tcW w:w="10274" w:type="dxa"/>
          </w:tcPr>
          <w:p w14:paraId="4E30EE97" w14:textId="77777777" w:rsidR="00BD43A4" w:rsidRPr="00177E33" w:rsidRDefault="00BD43A4" w:rsidP="00C927BB"/>
        </w:tc>
      </w:tr>
      <w:tr w:rsidR="00BD43A4" w14:paraId="0126023D" w14:textId="77777777" w:rsidTr="003920F3">
        <w:tc>
          <w:tcPr>
            <w:tcW w:w="1594" w:type="dxa"/>
          </w:tcPr>
          <w:p w14:paraId="733A40A6" w14:textId="77777777" w:rsidR="00BD43A4" w:rsidRPr="00177E33" w:rsidRDefault="00BD43A4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CCF259B" w14:textId="77777777" w:rsidR="00BD43A4" w:rsidRPr="00177E33" w:rsidRDefault="00BD43A4" w:rsidP="00C927BB"/>
        </w:tc>
        <w:tc>
          <w:tcPr>
            <w:tcW w:w="2382" w:type="dxa"/>
          </w:tcPr>
          <w:p w14:paraId="51E2642E" w14:textId="77777777" w:rsidR="00BD43A4" w:rsidRPr="00177E33" w:rsidRDefault="00BD43A4" w:rsidP="00C927BB"/>
        </w:tc>
        <w:tc>
          <w:tcPr>
            <w:tcW w:w="572" w:type="dxa"/>
          </w:tcPr>
          <w:p w14:paraId="752A0D61" w14:textId="77777777" w:rsidR="00BD43A4" w:rsidRPr="00177E33" w:rsidRDefault="00BD43A4" w:rsidP="00C927BB"/>
        </w:tc>
        <w:tc>
          <w:tcPr>
            <w:tcW w:w="2765" w:type="dxa"/>
          </w:tcPr>
          <w:p w14:paraId="695025D1" w14:textId="77777777" w:rsidR="00BD43A4" w:rsidRPr="00177E33" w:rsidRDefault="00BD43A4" w:rsidP="00C927BB"/>
        </w:tc>
        <w:tc>
          <w:tcPr>
            <w:tcW w:w="10274" w:type="dxa"/>
          </w:tcPr>
          <w:p w14:paraId="42C7AC33" w14:textId="77777777" w:rsidR="00BD43A4" w:rsidRPr="00177E33" w:rsidRDefault="00BD43A4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7E08B2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AC348" w14:textId="77777777" w:rsidR="007E08B2" w:rsidRDefault="007E08B2">
      <w:r>
        <w:separator/>
      </w:r>
    </w:p>
  </w:endnote>
  <w:endnote w:type="continuationSeparator" w:id="0">
    <w:p w14:paraId="33BA7850" w14:textId="77777777" w:rsidR="007E08B2" w:rsidRDefault="007E08B2">
      <w:r>
        <w:continuationSeparator/>
      </w:r>
    </w:p>
  </w:endnote>
  <w:endnote w:type="continuationNotice" w:id="1">
    <w:p w14:paraId="72752B89" w14:textId="77777777" w:rsidR="007E08B2" w:rsidRDefault="007E0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5DD2" w14:textId="77777777" w:rsidR="007E08B2" w:rsidRDefault="007E08B2">
      <w:r>
        <w:separator/>
      </w:r>
    </w:p>
  </w:footnote>
  <w:footnote w:type="continuationSeparator" w:id="0">
    <w:p w14:paraId="5265A43F" w14:textId="77777777" w:rsidR="007E08B2" w:rsidRDefault="007E08B2">
      <w:r>
        <w:continuationSeparator/>
      </w:r>
    </w:p>
  </w:footnote>
  <w:footnote w:type="continuationNotice" w:id="1">
    <w:p w14:paraId="5C8EEFAB" w14:textId="77777777" w:rsidR="007E08B2" w:rsidRDefault="007E0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814A4"/>
    <w:rsid w:val="002A0145"/>
    <w:rsid w:val="002A1DA4"/>
    <w:rsid w:val="002B0CD9"/>
    <w:rsid w:val="002C0AAD"/>
    <w:rsid w:val="002E0D4F"/>
    <w:rsid w:val="003062F0"/>
    <w:rsid w:val="0031222D"/>
    <w:rsid w:val="00315C2C"/>
    <w:rsid w:val="0031796C"/>
    <w:rsid w:val="00343808"/>
    <w:rsid w:val="00344DB4"/>
    <w:rsid w:val="00360FBE"/>
    <w:rsid w:val="00361587"/>
    <w:rsid w:val="00371E5D"/>
    <w:rsid w:val="003735E0"/>
    <w:rsid w:val="003920F3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37A1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E08B2"/>
    <w:rsid w:val="007F749B"/>
    <w:rsid w:val="008111DC"/>
    <w:rsid w:val="00811A19"/>
    <w:rsid w:val="00822EB4"/>
    <w:rsid w:val="00853103"/>
    <w:rsid w:val="00872F4E"/>
    <w:rsid w:val="00876B1A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45A40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D43A4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5FD7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0D30A-976D-4E02-94BD-9F482229A43E}">
  <ds:schemaRefs>
    <ds:schemaRef ds:uri="http://schemas.microsoft.com/office/2006/documentManagement/types"/>
    <ds:schemaRef ds:uri="http://purl.org/dc/dcmitype/"/>
    <ds:schemaRef ds:uri="4f35b267-bd6d-4640-8cf6-c0951f2bf4bb"/>
    <ds:schemaRef ds:uri="3b4fbce7-7457-4077-8822-5fd466340b0b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64E3D-BE50-4547-853E-2DAE8DB6E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67</TotalTime>
  <Pages>1</Pages>
  <Words>43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44</cp:revision>
  <cp:lastPrinted>2022-11-03T17:21:00Z</cp:lastPrinted>
  <dcterms:created xsi:type="dcterms:W3CDTF">2023-04-06T21:36:00Z</dcterms:created>
  <dcterms:modified xsi:type="dcterms:W3CDTF">2024-12-17T13:37:00Z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