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B253BE" w14:textId="5AA5AC80" w:rsidR="00220FA5" w:rsidRDefault="00E50A72" w:rsidP="00CB2373">
      <w:pPr>
        <w:pStyle w:val="Kop1"/>
      </w:pPr>
      <w:r>
        <w:t>Bijlage</w:t>
      </w:r>
      <w:r w:rsidR="001F0DFD">
        <w:t xml:space="preserve"> 4</w:t>
      </w:r>
      <w:r>
        <w:t xml:space="preserve"> </w:t>
      </w:r>
      <w:r w:rsidR="00CB2373">
        <w:t>Referentieformulier</w:t>
      </w:r>
      <w:r w:rsidR="001F0DFD">
        <w:t xml:space="preserve"> Publiekscampagnes</w:t>
      </w:r>
    </w:p>
    <w:p w14:paraId="39437B5D" w14:textId="60229BB2" w:rsidR="00CB2373" w:rsidRDefault="00CB2373" w:rsidP="00CB2373">
      <w:r>
        <w:t>U dient het volgende formulier in te vullen.</w:t>
      </w:r>
    </w:p>
    <w:p w14:paraId="452E8A6D" w14:textId="77777777" w:rsidR="00491D56" w:rsidRDefault="00491D56" w:rsidP="00CB2373"/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491D56" w14:paraId="5D0D5F66" w14:textId="77777777" w:rsidTr="00AD27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17ED4E53" w14:textId="77777777" w:rsidR="00491D56" w:rsidRDefault="00491D56" w:rsidP="00AD27E7">
            <w:r>
              <w:t>Referentie behoort toe aan:</w:t>
            </w:r>
          </w:p>
        </w:tc>
        <w:tc>
          <w:tcPr>
            <w:tcW w:w="5311" w:type="dxa"/>
            <w:gridSpan w:val="2"/>
          </w:tcPr>
          <w:p w14:paraId="05E27E21" w14:textId="77777777" w:rsidR="00491D56" w:rsidRPr="00CB2373" w:rsidRDefault="00491D56" w:rsidP="00AD27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491D56" w14:paraId="74352FE8" w14:textId="77777777" w:rsidTr="00AD2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6511BAB9" w14:textId="03004D1D" w:rsidR="00491D56" w:rsidRDefault="00491D56" w:rsidP="00AD27E7">
            <w:r>
              <w:t xml:space="preserve">Referentieproject bij </w:t>
            </w:r>
            <w:r>
              <w:t xml:space="preserve">kerncompetentie </w:t>
            </w:r>
            <w:r>
              <w:t xml:space="preserve">1: </w:t>
            </w:r>
            <w:r w:rsidR="00DE13BA" w:rsidRPr="00DE13BA">
              <w:t>Ontwikkelen van een concept met ruimte voor regionaal maatwerk</w:t>
            </w:r>
          </w:p>
        </w:tc>
      </w:tr>
      <w:tr w:rsidR="00491D56" w14:paraId="392446C0" w14:textId="77777777" w:rsidTr="00AD2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77BDC48" w14:textId="77777777" w:rsidR="00491D56" w:rsidRDefault="00491D56" w:rsidP="00AD27E7">
            <w:r>
              <w:t>1</w:t>
            </w:r>
          </w:p>
        </w:tc>
        <w:tc>
          <w:tcPr>
            <w:tcW w:w="1804" w:type="dxa"/>
            <w:vMerge w:val="restart"/>
          </w:tcPr>
          <w:p w14:paraId="25BE7985" w14:textId="77777777" w:rsidR="00491D56" w:rsidRDefault="00491D56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1748A21C" w14:textId="77777777" w:rsidR="00491D56" w:rsidRDefault="00491D56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587FC7E3" w14:textId="77777777" w:rsidR="00491D56" w:rsidRDefault="00491D56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91D56" w14:paraId="582C3072" w14:textId="77777777" w:rsidTr="00AD2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FBB142F" w14:textId="77777777" w:rsidR="00491D56" w:rsidRDefault="00491D56" w:rsidP="00AD27E7"/>
        </w:tc>
        <w:tc>
          <w:tcPr>
            <w:tcW w:w="1804" w:type="dxa"/>
            <w:vMerge/>
          </w:tcPr>
          <w:p w14:paraId="07022027" w14:textId="77777777" w:rsidR="00491D56" w:rsidRDefault="00491D56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79819CF" w14:textId="77777777" w:rsidR="00491D56" w:rsidRDefault="00491D56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21230965" w14:textId="77777777" w:rsidR="00491D56" w:rsidRDefault="00491D56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91D56" w14:paraId="15D0E93F" w14:textId="77777777" w:rsidTr="00AD2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24B6D91" w14:textId="77777777" w:rsidR="00491D56" w:rsidRDefault="00491D56" w:rsidP="00AD27E7"/>
        </w:tc>
        <w:tc>
          <w:tcPr>
            <w:tcW w:w="1804" w:type="dxa"/>
            <w:vMerge/>
          </w:tcPr>
          <w:p w14:paraId="12B71996" w14:textId="77777777" w:rsidR="00491D56" w:rsidRDefault="00491D56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155D5507" w14:textId="77777777" w:rsidR="00491D56" w:rsidRDefault="00491D56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3893B699" w14:textId="77777777" w:rsidR="00491D56" w:rsidRDefault="00491D56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91D56" w14:paraId="4005DE17" w14:textId="77777777" w:rsidTr="00AD2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A90CB50" w14:textId="77777777" w:rsidR="00491D56" w:rsidRDefault="00491D56" w:rsidP="00AD27E7"/>
        </w:tc>
        <w:tc>
          <w:tcPr>
            <w:tcW w:w="1804" w:type="dxa"/>
            <w:vMerge/>
          </w:tcPr>
          <w:p w14:paraId="6FD48318" w14:textId="77777777" w:rsidR="00491D56" w:rsidRDefault="00491D56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46B6110D" w14:textId="77777777" w:rsidR="00491D56" w:rsidRDefault="00491D56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51B8F7C3" w14:textId="77777777" w:rsidR="00491D56" w:rsidRDefault="00491D56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91D56" w14:paraId="4F86639A" w14:textId="77777777" w:rsidTr="00AD2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C25E190" w14:textId="77777777" w:rsidR="00491D56" w:rsidRDefault="00491D56" w:rsidP="00AD27E7"/>
        </w:tc>
        <w:tc>
          <w:tcPr>
            <w:tcW w:w="1804" w:type="dxa"/>
            <w:vMerge/>
          </w:tcPr>
          <w:p w14:paraId="144B168D" w14:textId="77777777" w:rsidR="00491D56" w:rsidRDefault="00491D56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1FACCC68" w14:textId="77777777" w:rsidR="00491D56" w:rsidRDefault="00491D56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432A7990" w14:textId="77777777" w:rsidR="00491D56" w:rsidRDefault="00491D56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91D56" w14:paraId="19C45F72" w14:textId="77777777" w:rsidTr="00AD2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71A7E010" w14:textId="77777777" w:rsidR="00491D56" w:rsidRDefault="00491D56" w:rsidP="00AD27E7">
            <w:r>
              <w:t>2</w:t>
            </w:r>
          </w:p>
        </w:tc>
        <w:tc>
          <w:tcPr>
            <w:tcW w:w="1804" w:type="dxa"/>
            <w:vMerge w:val="restart"/>
          </w:tcPr>
          <w:p w14:paraId="504BACD7" w14:textId="77777777" w:rsidR="00491D56" w:rsidRDefault="00491D56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1943" w:type="dxa"/>
            <w:gridSpan w:val="2"/>
          </w:tcPr>
          <w:p w14:paraId="023284A8" w14:textId="77777777" w:rsidR="00491D56" w:rsidRDefault="00491D56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4043" w:type="dxa"/>
          </w:tcPr>
          <w:p w14:paraId="6717DE9F" w14:textId="77777777" w:rsidR="00491D56" w:rsidRDefault="00491D56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91D56" w14:paraId="7430E3F1" w14:textId="77777777" w:rsidTr="00AD2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D8E4F30" w14:textId="77777777" w:rsidR="00491D56" w:rsidRDefault="00491D56" w:rsidP="00AD27E7"/>
        </w:tc>
        <w:tc>
          <w:tcPr>
            <w:tcW w:w="1804" w:type="dxa"/>
            <w:vMerge/>
          </w:tcPr>
          <w:p w14:paraId="7780B5CE" w14:textId="77777777" w:rsidR="00491D56" w:rsidRDefault="00491D56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1FCBAA15" w14:textId="77777777" w:rsidR="00491D56" w:rsidRDefault="00491D56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 eventuele waarde van het gedeelte dat in </w:t>
            </w:r>
            <w:proofErr w:type="spellStart"/>
            <w:r>
              <w:t>onderaanneming</w:t>
            </w:r>
            <w:proofErr w:type="spellEnd"/>
            <w:r>
              <w:t xml:space="preserve"> is uitgevoerd</w:t>
            </w:r>
          </w:p>
        </w:tc>
        <w:tc>
          <w:tcPr>
            <w:tcW w:w="4043" w:type="dxa"/>
          </w:tcPr>
          <w:p w14:paraId="6348A00C" w14:textId="77777777" w:rsidR="00491D56" w:rsidRDefault="00491D56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91D56" w14:paraId="33A2B806" w14:textId="77777777" w:rsidTr="00AD2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2A590DC" w14:textId="77777777" w:rsidR="00491D56" w:rsidRDefault="00491D56" w:rsidP="00AD27E7">
            <w:r>
              <w:t>3</w:t>
            </w:r>
          </w:p>
        </w:tc>
        <w:tc>
          <w:tcPr>
            <w:tcW w:w="1804" w:type="dxa"/>
            <w:vMerge w:val="restart"/>
          </w:tcPr>
          <w:p w14:paraId="74B30895" w14:textId="77777777" w:rsidR="00491D56" w:rsidRDefault="00491D56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135D32F8" w14:textId="77777777" w:rsidR="00491D56" w:rsidRDefault="00491D56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79790ADD" w14:textId="77777777" w:rsidR="00491D56" w:rsidRDefault="00491D56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91D56" w14:paraId="5A781B09" w14:textId="77777777" w:rsidTr="00AD2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47A7BDA" w14:textId="77777777" w:rsidR="00491D56" w:rsidRDefault="00491D56" w:rsidP="00AD27E7"/>
        </w:tc>
        <w:tc>
          <w:tcPr>
            <w:tcW w:w="1804" w:type="dxa"/>
            <w:vMerge/>
          </w:tcPr>
          <w:p w14:paraId="69EDFA1D" w14:textId="77777777" w:rsidR="00491D56" w:rsidRDefault="00491D56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9A112E8" w14:textId="77777777" w:rsidR="00491D56" w:rsidRDefault="00491D56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635F4F75" w14:textId="77777777" w:rsidR="00491D56" w:rsidRDefault="00491D56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91D56" w14:paraId="2660345D" w14:textId="77777777" w:rsidTr="00AD2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4CB218D0" w14:textId="77777777" w:rsidR="00491D56" w:rsidRDefault="00491D56" w:rsidP="00AD27E7">
            <w:r>
              <w:t>4</w:t>
            </w:r>
          </w:p>
        </w:tc>
        <w:tc>
          <w:tcPr>
            <w:tcW w:w="1804" w:type="dxa"/>
            <w:vMerge w:val="restart"/>
          </w:tcPr>
          <w:p w14:paraId="676EB6A8" w14:textId="77777777" w:rsidR="00491D56" w:rsidRDefault="00491D56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Eventuele </w:t>
            </w:r>
            <w:proofErr w:type="spellStart"/>
            <w:r>
              <w:t>onderaanneming</w:t>
            </w:r>
            <w:proofErr w:type="spellEnd"/>
          </w:p>
        </w:tc>
        <w:tc>
          <w:tcPr>
            <w:tcW w:w="1943" w:type="dxa"/>
            <w:gridSpan w:val="2"/>
          </w:tcPr>
          <w:p w14:paraId="1D6235BB" w14:textId="77777777" w:rsidR="00491D56" w:rsidRDefault="00491D56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5BB41395" w14:textId="77777777" w:rsidR="00491D56" w:rsidRDefault="00491D56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91D56" w14:paraId="2BA5008C" w14:textId="77777777" w:rsidTr="00AD2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3C5A994" w14:textId="77777777" w:rsidR="00491D56" w:rsidRDefault="00491D56" w:rsidP="00AD27E7"/>
        </w:tc>
        <w:tc>
          <w:tcPr>
            <w:tcW w:w="1804" w:type="dxa"/>
            <w:vMerge/>
          </w:tcPr>
          <w:p w14:paraId="61076BC7" w14:textId="77777777" w:rsidR="00491D56" w:rsidRDefault="00491D56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4BEA966" w14:textId="77777777" w:rsidR="00491D56" w:rsidRDefault="00491D56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5175B4C6" w14:textId="77777777" w:rsidR="00491D56" w:rsidRDefault="00491D56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91D56" w14:paraId="5D3426C4" w14:textId="77777777" w:rsidTr="00AD2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412D4EC" w14:textId="77777777" w:rsidR="00491D56" w:rsidRDefault="00491D56" w:rsidP="00AD27E7">
            <w:r>
              <w:t>5</w:t>
            </w:r>
          </w:p>
        </w:tc>
        <w:tc>
          <w:tcPr>
            <w:tcW w:w="7790" w:type="dxa"/>
            <w:gridSpan w:val="4"/>
          </w:tcPr>
          <w:p w14:paraId="117F4850" w14:textId="705B1B68" w:rsidR="00491D56" w:rsidRDefault="00491D56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0AE2">
              <w:t xml:space="preserve">Voeg hier uw beschrijving toe van de referentieopdracht. Hieruit moet duidelijk blijken dat aan </w:t>
            </w:r>
            <w:r>
              <w:t>kerncompetentie</w:t>
            </w:r>
            <w:r>
              <w:t xml:space="preserve"> 1</w:t>
            </w:r>
            <w:r w:rsidRPr="008E0AE2">
              <w:t xml:space="preserve"> wordt voldaan. De tekst uit 5 dient u te vervangen voor uw referentiebeschrijving.</w:t>
            </w:r>
          </w:p>
          <w:p w14:paraId="5B05F22A" w14:textId="77777777" w:rsidR="00491D56" w:rsidRDefault="00491D56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E280B94" w14:textId="77777777" w:rsidR="00491D56" w:rsidRDefault="00491D56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150E9D5" w14:textId="77777777" w:rsidR="00491D56" w:rsidRDefault="00491D56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8276BA5" w14:textId="77777777" w:rsidR="00491D56" w:rsidRDefault="00491D56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59558E" w14:textId="77777777" w:rsidR="00491D56" w:rsidRDefault="00491D56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8242D12" w14:textId="77777777" w:rsidR="00491D56" w:rsidRDefault="00491D56" w:rsidP="00CB2373"/>
    <w:p w14:paraId="49F18A37" w14:textId="77777777" w:rsidR="00DE13BA" w:rsidRDefault="00DE13BA" w:rsidP="00CB2373"/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DE13BA" w14:paraId="586756EB" w14:textId="77777777" w:rsidTr="00AD27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53969B02" w14:textId="77777777" w:rsidR="00DE13BA" w:rsidRDefault="00DE13BA" w:rsidP="00AD27E7">
            <w:bookmarkStart w:id="0" w:name="_Hlk181274234"/>
            <w:r>
              <w:lastRenderedPageBreak/>
              <w:t>Referentie behoort toe aan:</w:t>
            </w:r>
          </w:p>
        </w:tc>
        <w:tc>
          <w:tcPr>
            <w:tcW w:w="5311" w:type="dxa"/>
            <w:gridSpan w:val="2"/>
          </w:tcPr>
          <w:p w14:paraId="53C57005" w14:textId="77777777" w:rsidR="00DE13BA" w:rsidRPr="00CB2373" w:rsidRDefault="00DE13BA" w:rsidP="00AD27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DE13BA" w14:paraId="7B55A06D" w14:textId="77777777" w:rsidTr="00AD2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0F7E4CD1" w14:textId="29685C61" w:rsidR="00DE13BA" w:rsidRDefault="00DE13BA" w:rsidP="00AD27E7">
            <w:r>
              <w:t xml:space="preserve">Referentieproject bij kerncompetentie </w:t>
            </w:r>
            <w:r>
              <w:t>2</w:t>
            </w:r>
            <w:r>
              <w:t xml:space="preserve">: </w:t>
            </w:r>
            <w:r w:rsidR="00855B39" w:rsidRPr="00855B39">
              <w:t>Ervaring met het ontwikkelen, uitwerken en voeren van een landelijke publiekscampagne met een gedragsdoelstelling</w:t>
            </w:r>
          </w:p>
        </w:tc>
      </w:tr>
      <w:tr w:rsidR="00DE13BA" w14:paraId="1F46EFC8" w14:textId="77777777" w:rsidTr="00AD2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EF85FC6" w14:textId="77777777" w:rsidR="00DE13BA" w:rsidRDefault="00DE13BA" w:rsidP="00AD27E7">
            <w:r>
              <w:t>1</w:t>
            </w:r>
          </w:p>
        </w:tc>
        <w:tc>
          <w:tcPr>
            <w:tcW w:w="1804" w:type="dxa"/>
            <w:vMerge w:val="restart"/>
          </w:tcPr>
          <w:p w14:paraId="397EF13E" w14:textId="77777777" w:rsidR="00DE13BA" w:rsidRDefault="00DE13BA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55F9A7D8" w14:textId="77777777" w:rsidR="00DE13BA" w:rsidRDefault="00DE13BA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65A8FEE1" w14:textId="77777777" w:rsidR="00DE13BA" w:rsidRDefault="00DE13BA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13BA" w14:paraId="4BE0A3CD" w14:textId="77777777" w:rsidTr="00AD2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F6990A9" w14:textId="77777777" w:rsidR="00DE13BA" w:rsidRDefault="00DE13BA" w:rsidP="00AD27E7"/>
        </w:tc>
        <w:tc>
          <w:tcPr>
            <w:tcW w:w="1804" w:type="dxa"/>
            <w:vMerge/>
          </w:tcPr>
          <w:p w14:paraId="0FDFAEC4" w14:textId="77777777" w:rsidR="00DE13BA" w:rsidRDefault="00DE13BA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134042FD" w14:textId="77777777" w:rsidR="00DE13BA" w:rsidRDefault="00DE13BA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235696B7" w14:textId="77777777" w:rsidR="00DE13BA" w:rsidRDefault="00DE13BA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13BA" w14:paraId="31023F57" w14:textId="77777777" w:rsidTr="00AD2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3F8C798" w14:textId="77777777" w:rsidR="00DE13BA" w:rsidRDefault="00DE13BA" w:rsidP="00AD27E7"/>
        </w:tc>
        <w:tc>
          <w:tcPr>
            <w:tcW w:w="1804" w:type="dxa"/>
            <w:vMerge/>
          </w:tcPr>
          <w:p w14:paraId="7A0DB6B5" w14:textId="77777777" w:rsidR="00DE13BA" w:rsidRDefault="00DE13BA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B272933" w14:textId="77777777" w:rsidR="00DE13BA" w:rsidRDefault="00DE13BA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286475A7" w14:textId="77777777" w:rsidR="00DE13BA" w:rsidRDefault="00DE13BA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13BA" w14:paraId="4E608505" w14:textId="77777777" w:rsidTr="00AD2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E44C4DF" w14:textId="77777777" w:rsidR="00DE13BA" w:rsidRDefault="00DE13BA" w:rsidP="00AD27E7"/>
        </w:tc>
        <w:tc>
          <w:tcPr>
            <w:tcW w:w="1804" w:type="dxa"/>
            <w:vMerge/>
          </w:tcPr>
          <w:p w14:paraId="6F4177CD" w14:textId="77777777" w:rsidR="00DE13BA" w:rsidRDefault="00DE13BA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D9DD6AE" w14:textId="77777777" w:rsidR="00DE13BA" w:rsidRDefault="00DE13BA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6B419791" w14:textId="77777777" w:rsidR="00DE13BA" w:rsidRDefault="00DE13BA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13BA" w14:paraId="4629B2F7" w14:textId="77777777" w:rsidTr="00AD2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7DBE7A8" w14:textId="77777777" w:rsidR="00DE13BA" w:rsidRDefault="00DE13BA" w:rsidP="00AD27E7"/>
        </w:tc>
        <w:tc>
          <w:tcPr>
            <w:tcW w:w="1804" w:type="dxa"/>
            <w:vMerge/>
          </w:tcPr>
          <w:p w14:paraId="7A5305DF" w14:textId="77777777" w:rsidR="00DE13BA" w:rsidRDefault="00DE13BA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5E154727" w14:textId="77777777" w:rsidR="00DE13BA" w:rsidRDefault="00DE13BA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715788D8" w14:textId="77777777" w:rsidR="00DE13BA" w:rsidRDefault="00DE13BA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13BA" w14:paraId="53C875D8" w14:textId="77777777" w:rsidTr="00AD2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48C3882B" w14:textId="77777777" w:rsidR="00DE13BA" w:rsidRDefault="00DE13BA" w:rsidP="00AD27E7">
            <w:r>
              <w:t>2</w:t>
            </w:r>
          </w:p>
        </w:tc>
        <w:tc>
          <w:tcPr>
            <w:tcW w:w="1804" w:type="dxa"/>
            <w:vMerge w:val="restart"/>
          </w:tcPr>
          <w:p w14:paraId="104BBCAE" w14:textId="77777777" w:rsidR="00DE13BA" w:rsidRDefault="00DE13BA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1943" w:type="dxa"/>
            <w:gridSpan w:val="2"/>
          </w:tcPr>
          <w:p w14:paraId="449217A2" w14:textId="77777777" w:rsidR="00DE13BA" w:rsidRDefault="00DE13BA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4043" w:type="dxa"/>
          </w:tcPr>
          <w:p w14:paraId="33A17313" w14:textId="77777777" w:rsidR="00DE13BA" w:rsidRDefault="00DE13BA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13BA" w14:paraId="6FBA9AC4" w14:textId="77777777" w:rsidTr="00AD2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C5DC66B" w14:textId="77777777" w:rsidR="00DE13BA" w:rsidRDefault="00DE13BA" w:rsidP="00AD27E7"/>
        </w:tc>
        <w:tc>
          <w:tcPr>
            <w:tcW w:w="1804" w:type="dxa"/>
            <w:vMerge/>
          </w:tcPr>
          <w:p w14:paraId="4491E6BD" w14:textId="77777777" w:rsidR="00DE13BA" w:rsidRDefault="00DE13BA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C4DC1C5" w14:textId="77777777" w:rsidR="00DE13BA" w:rsidRDefault="00DE13BA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 eventuele waarde van het gedeelte dat in </w:t>
            </w:r>
            <w:proofErr w:type="spellStart"/>
            <w:r>
              <w:t>onderaanneming</w:t>
            </w:r>
            <w:proofErr w:type="spellEnd"/>
            <w:r>
              <w:t xml:space="preserve"> is uitgevoerd</w:t>
            </w:r>
          </w:p>
        </w:tc>
        <w:tc>
          <w:tcPr>
            <w:tcW w:w="4043" w:type="dxa"/>
          </w:tcPr>
          <w:p w14:paraId="3E0F65A1" w14:textId="77777777" w:rsidR="00DE13BA" w:rsidRDefault="00DE13BA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13BA" w14:paraId="2D1ACFA7" w14:textId="77777777" w:rsidTr="00AD2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64D043C4" w14:textId="77777777" w:rsidR="00DE13BA" w:rsidRDefault="00DE13BA" w:rsidP="00AD27E7">
            <w:r>
              <w:t>3</w:t>
            </w:r>
          </w:p>
        </w:tc>
        <w:tc>
          <w:tcPr>
            <w:tcW w:w="1804" w:type="dxa"/>
            <w:vMerge w:val="restart"/>
          </w:tcPr>
          <w:p w14:paraId="24C4AC11" w14:textId="77777777" w:rsidR="00DE13BA" w:rsidRDefault="00DE13BA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2809D74D" w14:textId="77777777" w:rsidR="00DE13BA" w:rsidRDefault="00DE13BA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1C95779F" w14:textId="77777777" w:rsidR="00DE13BA" w:rsidRDefault="00DE13BA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13BA" w14:paraId="67BD5BBA" w14:textId="77777777" w:rsidTr="00AD2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89CF8AE" w14:textId="77777777" w:rsidR="00DE13BA" w:rsidRDefault="00DE13BA" w:rsidP="00AD27E7"/>
        </w:tc>
        <w:tc>
          <w:tcPr>
            <w:tcW w:w="1804" w:type="dxa"/>
            <w:vMerge/>
          </w:tcPr>
          <w:p w14:paraId="38FD2233" w14:textId="77777777" w:rsidR="00DE13BA" w:rsidRDefault="00DE13BA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215C316" w14:textId="77777777" w:rsidR="00DE13BA" w:rsidRDefault="00DE13BA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77EA048C" w14:textId="77777777" w:rsidR="00DE13BA" w:rsidRDefault="00DE13BA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13BA" w14:paraId="21BCF054" w14:textId="77777777" w:rsidTr="00AD2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6674EBEC" w14:textId="77777777" w:rsidR="00DE13BA" w:rsidRDefault="00DE13BA" w:rsidP="00AD27E7">
            <w:r>
              <w:t>4</w:t>
            </w:r>
          </w:p>
        </w:tc>
        <w:tc>
          <w:tcPr>
            <w:tcW w:w="1804" w:type="dxa"/>
            <w:vMerge w:val="restart"/>
          </w:tcPr>
          <w:p w14:paraId="2E8BB884" w14:textId="77777777" w:rsidR="00DE13BA" w:rsidRDefault="00DE13BA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Eventuele </w:t>
            </w:r>
            <w:proofErr w:type="spellStart"/>
            <w:r>
              <w:t>onderaanneming</w:t>
            </w:r>
            <w:proofErr w:type="spellEnd"/>
          </w:p>
        </w:tc>
        <w:tc>
          <w:tcPr>
            <w:tcW w:w="1943" w:type="dxa"/>
            <w:gridSpan w:val="2"/>
          </w:tcPr>
          <w:p w14:paraId="41327C7D" w14:textId="77777777" w:rsidR="00DE13BA" w:rsidRDefault="00DE13BA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48DEADC3" w14:textId="77777777" w:rsidR="00DE13BA" w:rsidRDefault="00DE13BA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13BA" w14:paraId="3D5E214A" w14:textId="77777777" w:rsidTr="00AD2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85C7BDD" w14:textId="77777777" w:rsidR="00DE13BA" w:rsidRDefault="00DE13BA" w:rsidP="00AD27E7"/>
        </w:tc>
        <w:tc>
          <w:tcPr>
            <w:tcW w:w="1804" w:type="dxa"/>
            <w:vMerge/>
          </w:tcPr>
          <w:p w14:paraId="3F08B3B6" w14:textId="77777777" w:rsidR="00DE13BA" w:rsidRDefault="00DE13BA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4BE33292" w14:textId="77777777" w:rsidR="00DE13BA" w:rsidRDefault="00DE13BA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6617E2A1" w14:textId="77777777" w:rsidR="00DE13BA" w:rsidRDefault="00DE13BA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13BA" w14:paraId="1B57B848" w14:textId="77777777" w:rsidTr="00AD2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F2FF5D0" w14:textId="77777777" w:rsidR="00DE13BA" w:rsidRDefault="00DE13BA" w:rsidP="00AD27E7">
            <w:r>
              <w:t>5</w:t>
            </w:r>
          </w:p>
        </w:tc>
        <w:tc>
          <w:tcPr>
            <w:tcW w:w="7790" w:type="dxa"/>
            <w:gridSpan w:val="4"/>
          </w:tcPr>
          <w:p w14:paraId="4DF615E9" w14:textId="25DBC7C1" w:rsidR="00DE13BA" w:rsidRDefault="00DE13BA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0AE2">
              <w:t xml:space="preserve">Voeg hier uw beschrijving toe van de referentieopdracht. Hieruit moet duidelijk blijken dat aan </w:t>
            </w:r>
            <w:r>
              <w:t xml:space="preserve">kerncompetentie </w:t>
            </w:r>
            <w:r w:rsidR="00855B39">
              <w:t>2</w:t>
            </w:r>
            <w:r w:rsidRPr="008E0AE2">
              <w:t xml:space="preserve"> wordt voldaan. De tekst uit 5 dient u te vervangen voor uw referentiebeschrijving.</w:t>
            </w:r>
          </w:p>
          <w:p w14:paraId="74B37451" w14:textId="77777777" w:rsidR="00DE13BA" w:rsidRDefault="00DE13BA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3823E1D" w14:textId="77777777" w:rsidR="00DE13BA" w:rsidRDefault="00DE13BA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695AD95" w14:textId="77777777" w:rsidR="00DE13BA" w:rsidRDefault="00DE13BA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7311F2B" w14:textId="77777777" w:rsidR="00DE13BA" w:rsidRDefault="00DE13BA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2859FFE" w14:textId="77777777" w:rsidR="00DE13BA" w:rsidRDefault="00DE13BA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bookmarkEnd w:id="0"/>
    </w:tbl>
    <w:p w14:paraId="6AF4FCE4" w14:textId="77777777" w:rsidR="00DE13BA" w:rsidRDefault="00DE13BA" w:rsidP="00CB2373"/>
    <w:p w14:paraId="3D2934E4" w14:textId="77777777" w:rsidR="00491D56" w:rsidRDefault="00491D56" w:rsidP="00CB2373"/>
    <w:p w14:paraId="5A9CC24E" w14:textId="77777777" w:rsidR="00855B39" w:rsidRDefault="00855B39" w:rsidP="00CB2373"/>
    <w:p w14:paraId="39293D18" w14:textId="77777777" w:rsidR="00855B39" w:rsidRDefault="00855B39" w:rsidP="00CB2373"/>
    <w:p w14:paraId="6652B49F" w14:textId="77777777" w:rsidR="00855B39" w:rsidRDefault="00855B39" w:rsidP="00CB2373"/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855B39" w14:paraId="63373FF8" w14:textId="77777777" w:rsidTr="00AD27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4AF6A67A" w14:textId="77777777" w:rsidR="00855B39" w:rsidRDefault="00855B39" w:rsidP="00AD27E7">
            <w:r>
              <w:lastRenderedPageBreak/>
              <w:t>Referentie behoort toe aan:</w:t>
            </w:r>
          </w:p>
        </w:tc>
        <w:tc>
          <w:tcPr>
            <w:tcW w:w="5311" w:type="dxa"/>
            <w:gridSpan w:val="2"/>
          </w:tcPr>
          <w:p w14:paraId="735D73FA" w14:textId="77777777" w:rsidR="00855B39" w:rsidRPr="00CB2373" w:rsidRDefault="00855B39" w:rsidP="00AD27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855B39" w14:paraId="1CA24E9D" w14:textId="77777777" w:rsidTr="00AD2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599DFA90" w14:textId="1D2C8021" w:rsidR="00855B39" w:rsidRDefault="00855B39" w:rsidP="00AD27E7">
            <w:r>
              <w:t xml:space="preserve">Referentieproject bij kerncompetentie </w:t>
            </w:r>
            <w:r>
              <w:t>3</w:t>
            </w:r>
            <w:r>
              <w:t xml:space="preserve">: </w:t>
            </w:r>
            <w:r w:rsidR="00930676" w:rsidRPr="00930676">
              <w:t>Ervaring met ontwikkelen, uitwerken en voeren van een maatschappelijke campagne</w:t>
            </w:r>
          </w:p>
        </w:tc>
      </w:tr>
      <w:tr w:rsidR="00855B39" w14:paraId="1D486E0E" w14:textId="77777777" w:rsidTr="00AD2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9AEB0E2" w14:textId="77777777" w:rsidR="00855B39" w:rsidRDefault="00855B39" w:rsidP="00AD27E7">
            <w:r>
              <w:t>1</w:t>
            </w:r>
          </w:p>
        </w:tc>
        <w:tc>
          <w:tcPr>
            <w:tcW w:w="1804" w:type="dxa"/>
            <w:vMerge w:val="restart"/>
          </w:tcPr>
          <w:p w14:paraId="5DC48B64" w14:textId="77777777" w:rsidR="00855B39" w:rsidRDefault="00855B39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58246B7F" w14:textId="77777777" w:rsidR="00855B39" w:rsidRDefault="00855B39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083CBDC2" w14:textId="77777777" w:rsidR="00855B39" w:rsidRDefault="00855B39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B39" w14:paraId="123923E9" w14:textId="77777777" w:rsidTr="00AD2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EB2D9DC" w14:textId="77777777" w:rsidR="00855B39" w:rsidRDefault="00855B39" w:rsidP="00AD27E7"/>
        </w:tc>
        <w:tc>
          <w:tcPr>
            <w:tcW w:w="1804" w:type="dxa"/>
            <w:vMerge/>
          </w:tcPr>
          <w:p w14:paraId="2E5CD7C4" w14:textId="77777777" w:rsidR="00855B39" w:rsidRDefault="00855B39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ACE4402" w14:textId="77777777" w:rsidR="00855B39" w:rsidRDefault="00855B39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1613D759" w14:textId="77777777" w:rsidR="00855B39" w:rsidRDefault="00855B39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B39" w14:paraId="6231E9C3" w14:textId="77777777" w:rsidTr="00AD2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5236C6D" w14:textId="77777777" w:rsidR="00855B39" w:rsidRDefault="00855B39" w:rsidP="00AD27E7"/>
        </w:tc>
        <w:tc>
          <w:tcPr>
            <w:tcW w:w="1804" w:type="dxa"/>
            <w:vMerge/>
          </w:tcPr>
          <w:p w14:paraId="2B034FB7" w14:textId="77777777" w:rsidR="00855B39" w:rsidRDefault="00855B39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915E936" w14:textId="77777777" w:rsidR="00855B39" w:rsidRDefault="00855B39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18A08C45" w14:textId="77777777" w:rsidR="00855B39" w:rsidRDefault="00855B39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B39" w14:paraId="1183B4AB" w14:textId="77777777" w:rsidTr="00AD2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FE1CE9C" w14:textId="77777777" w:rsidR="00855B39" w:rsidRDefault="00855B39" w:rsidP="00AD27E7"/>
        </w:tc>
        <w:tc>
          <w:tcPr>
            <w:tcW w:w="1804" w:type="dxa"/>
            <w:vMerge/>
          </w:tcPr>
          <w:p w14:paraId="04BFF850" w14:textId="77777777" w:rsidR="00855B39" w:rsidRDefault="00855B39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53A5CD08" w14:textId="77777777" w:rsidR="00855B39" w:rsidRDefault="00855B39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1AB7A00C" w14:textId="77777777" w:rsidR="00855B39" w:rsidRDefault="00855B39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B39" w14:paraId="561E7DDA" w14:textId="77777777" w:rsidTr="00AD2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4B6C277" w14:textId="77777777" w:rsidR="00855B39" w:rsidRDefault="00855B39" w:rsidP="00AD27E7"/>
        </w:tc>
        <w:tc>
          <w:tcPr>
            <w:tcW w:w="1804" w:type="dxa"/>
            <w:vMerge/>
          </w:tcPr>
          <w:p w14:paraId="724F0780" w14:textId="77777777" w:rsidR="00855B39" w:rsidRDefault="00855B39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5CDFA326" w14:textId="77777777" w:rsidR="00855B39" w:rsidRDefault="00855B39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0A82C725" w14:textId="77777777" w:rsidR="00855B39" w:rsidRDefault="00855B39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B39" w14:paraId="655423C6" w14:textId="77777777" w:rsidTr="00AD2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6ACF02DD" w14:textId="77777777" w:rsidR="00855B39" w:rsidRDefault="00855B39" w:rsidP="00AD27E7">
            <w:r>
              <w:t>2</w:t>
            </w:r>
          </w:p>
        </w:tc>
        <w:tc>
          <w:tcPr>
            <w:tcW w:w="1804" w:type="dxa"/>
            <w:vMerge w:val="restart"/>
          </w:tcPr>
          <w:p w14:paraId="22ADBCFE" w14:textId="77777777" w:rsidR="00855B39" w:rsidRDefault="00855B39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1943" w:type="dxa"/>
            <w:gridSpan w:val="2"/>
          </w:tcPr>
          <w:p w14:paraId="7E38148B" w14:textId="77777777" w:rsidR="00855B39" w:rsidRDefault="00855B39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4043" w:type="dxa"/>
          </w:tcPr>
          <w:p w14:paraId="48790225" w14:textId="77777777" w:rsidR="00855B39" w:rsidRDefault="00855B39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B39" w14:paraId="761D791F" w14:textId="77777777" w:rsidTr="00AD2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7ED5711" w14:textId="77777777" w:rsidR="00855B39" w:rsidRDefault="00855B39" w:rsidP="00AD27E7"/>
        </w:tc>
        <w:tc>
          <w:tcPr>
            <w:tcW w:w="1804" w:type="dxa"/>
            <w:vMerge/>
          </w:tcPr>
          <w:p w14:paraId="173215D9" w14:textId="77777777" w:rsidR="00855B39" w:rsidRDefault="00855B39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77CE42B" w14:textId="77777777" w:rsidR="00855B39" w:rsidRDefault="00855B39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 eventuele waarde van het gedeelte dat in </w:t>
            </w:r>
            <w:proofErr w:type="spellStart"/>
            <w:r>
              <w:t>onderaanneming</w:t>
            </w:r>
            <w:proofErr w:type="spellEnd"/>
            <w:r>
              <w:t xml:space="preserve"> is uitgevoerd</w:t>
            </w:r>
          </w:p>
        </w:tc>
        <w:tc>
          <w:tcPr>
            <w:tcW w:w="4043" w:type="dxa"/>
          </w:tcPr>
          <w:p w14:paraId="0D4A4A9F" w14:textId="77777777" w:rsidR="00855B39" w:rsidRDefault="00855B39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B39" w14:paraId="4F9D371F" w14:textId="77777777" w:rsidTr="00AD2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63BC7F6A" w14:textId="77777777" w:rsidR="00855B39" w:rsidRDefault="00855B39" w:rsidP="00AD27E7">
            <w:r>
              <w:t>3</w:t>
            </w:r>
          </w:p>
        </w:tc>
        <w:tc>
          <w:tcPr>
            <w:tcW w:w="1804" w:type="dxa"/>
            <w:vMerge w:val="restart"/>
          </w:tcPr>
          <w:p w14:paraId="5170E7BD" w14:textId="77777777" w:rsidR="00855B39" w:rsidRDefault="00855B39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73771C84" w14:textId="77777777" w:rsidR="00855B39" w:rsidRDefault="00855B39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3B8DF282" w14:textId="77777777" w:rsidR="00855B39" w:rsidRDefault="00855B39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B39" w14:paraId="40761FA9" w14:textId="77777777" w:rsidTr="00AD2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D588E8E" w14:textId="77777777" w:rsidR="00855B39" w:rsidRDefault="00855B39" w:rsidP="00AD27E7"/>
        </w:tc>
        <w:tc>
          <w:tcPr>
            <w:tcW w:w="1804" w:type="dxa"/>
            <w:vMerge/>
          </w:tcPr>
          <w:p w14:paraId="2961C5D0" w14:textId="77777777" w:rsidR="00855B39" w:rsidRDefault="00855B39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6EE8971" w14:textId="77777777" w:rsidR="00855B39" w:rsidRDefault="00855B39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281B7577" w14:textId="77777777" w:rsidR="00855B39" w:rsidRDefault="00855B39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B39" w14:paraId="24D47129" w14:textId="77777777" w:rsidTr="00AD2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EA97089" w14:textId="77777777" w:rsidR="00855B39" w:rsidRDefault="00855B39" w:rsidP="00AD27E7">
            <w:r>
              <w:t>4</w:t>
            </w:r>
          </w:p>
        </w:tc>
        <w:tc>
          <w:tcPr>
            <w:tcW w:w="1804" w:type="dxa"/>
            <w:vMerge w:val="restart"/>
          </w:tcPr>
          <w:p w14:paraId="154EFEF4" w14:textId="77777777" w:rsidR="00855B39" w:rsidRDefault="00855B39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Eventuele </w:t>
            </w:r>
            <w:proofErr w:type="spellStart"/>
            <w:r>
              <w:t>onderaanneming</w:t>
            </w:r>
            <w:proofErr w:type="spellEnd"/>
          </w:p>
        </w:tc>
        <w:tc>
          <w:tcPr>
            <w:tcW w:w="1943" w:type="dxa"/>
            <w:gridSpan w:val="2"/>
          </w:tcPr>
          <w:p w14:paraId="12979F8D" w14:textId="77777777" w:rsidR="00855B39" w:rsidRDefault="00855B39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5DD08D95" w14:textId="77777777" w:rsidR="00855B39" w:rsidRDefault="00855B39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B39" w14:paraId="5C80F3DF" w14:textId="77777777" w:rsidTr="00AD2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505F82E" w14:textId="77777777" w:rsidR="00855B39" w:rsidRDefault="00855B39" w:rsidP="00AD27E7"/>
        </w:tc>
        <w:tc>
          <w:tcPr>
            <w:tcW w:w="1804" w:type="dxa"/>
            <w:vMerge/>
          </w:tcPr>
          <w:p w14:paraId="510EBEB9" w14:textId="77777777" w:rsidR="00855B39" w:rsidRDefault="00855B39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DB79A05" w14:textId="77777777" w:rsidR="00855B39" w:rsidRDefault="00855B39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479C915A" w14:textId="77777777" w:rsidR="00855B39" w:rsidRDefault="00855B39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B39" w14:paraId="6A93D134" w14:textId="77777777" w:rsidTr="00AD27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A18AB78" w14:textId="77777777" w:rsidR="00855B39" w:rsidRDefault="00855B39" w:rsidP="00AD27E7">
            <w:r>
              <w:t>5</w:t>
            </w:r>
          </w:p>
        </w:tc>
        <w:tc>
          <w:tcPr>
            <w:tcW w:w="7790" w:type="dxa"/>
            <w:gridSpan w:val="4"/>
          </w:tcPr>
          <w:p w14:paraId="7F77054A" w14:textId="7CFA7E0F" w:rsidR="00855B39" w:rsidRDefault="00855B39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0AE2">
              <w:t xml:space="preserve">Voeg hier uw beschrijving toe van de referentieopdracht. Hieruit moet duidelijk blijken dat aan </w:t>
            </w:r>
            <w:r>
              <w:t xml:space="preserve">kerncompetentie </w:t>
            </w:r>
            <w:r w:rsidR="002424FC">
              <w:t>3</w:t>
            </w:r>
            <w:r w:rsidRPr="008E0AE2">
              <w:t xml:space="preserve"> wordt voldaan. De tekst uit 5 dient u te vervangen voor uw referentiebeschrijving.</w:t>
            </w:r>
          </w:p>
          <w:p w14:paraId="1412DAE7" w14:textId="77777777" w:rsidR="00855B39" w:rsidRDefault="00855B39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2647C80" w14:textId="77777777" w:rsidR="00855B39" w:rsidRDefault="00855B39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4091743" w14:textId="77777777" w:rsidR="00855B39" w:rsidRDefault="00855B39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BCE3A3B" w14:textId="77777777" w:rsidR="00855B39" w:rsidRDefault="00855B39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19CE1EB" w14:textId="77777777" w:rsidR="00855B39" w:rsidRDefault="00855B39" w:rsidP="00AD2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ED4E622" w14:textId="77777777" w:rsidR="00855B39" w:rsidRDefault="00855B39" w:rsidP="00CB2373"/>
    <w:p w14:paraId="3574C583" w14:textId="77777777" w:rsidR="00855B39" w:rsidRDefault="00855B39" w:rsidP="00CB2373"/>
    <w:p w14:paraId="7151695F" w14:textId="77777777" w:rsidR="00855B39" w:rsidRDefault="00855B39" w:rsidP="00CB2373"/>
    <w:p w14:paraId="02A0ADFF" w14:textId="77777777" w:rsidR="00491D56" w:rsidRDefault="00491D56" w:rsidP="00CB2373"/>
    <w:p w14:paraId="55950870" w14:textId="77777777" w:rsidR="00930676" w:rsidRDefault="00930676" w:rsidP="00CB2373"/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CB2373" w14:paraId="3AD0890C" w14:textId="77777777" w:rsidTr="008E0A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6CE0625E" w14:textId="77777777" w:rsidR="00CB2373" w:rsidRDefault="00CB2373" w:rsidP="00CB2373">
            <w:bookmarkStart w:id="1" w:name="_Hlk181026617"/>
            <w:bookmarkStart w:id="2" w:name="_Hlk181274375"/>
            <w:r>
              <w:lastRenderedPageBreak/>
              <w:t>Referentie behoort toe aan:</w:t>
            </w:r>
          </w:p>
        </w:tc>
        <w:tc>
          <w:tcPr>
            <w:tcW w:w="5311" w:type="dxa"/>
            <w:gridSpan w:val="2"/>
          </w:tcPr>
          <w:p w14:paraId="772AAA34" w14:textId="77777777" w:rsidR="00CB2373" w:rsidRPr="00CB2373" w:rsidRDefault="009B536F" w:rsidP="00CB2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bookmarkEnd w:id="2"/>
      <w:tr w:rsidR="00CB2373" w14:paraId="75CE967D" w14:textId="77777777" w:rsidTr="00CD6C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6D266A72" w14:textId="0A45C84E" w:rsidR="00CB2373" w:rsidRDefault="00CB2373" w:rsidP="00CB2373">
            <w:r>
              <w:t>Referentieproject bij</w:t>
            </w:r>
            <w:r w:rsidR="00E60E14">
              <w:t xml:space="preserve"> selectiecriterium 1: </w:t>
            </w:r>
            <w:r w:rsidR="00992884" w:rsidRPr="00992884">
              <w:t>Ontwikkelen, uitwerken en voeren van een campagne met een gedragsdoelstelling met regionale doorvertaling</w:t>
            </w:r>
          </w:p>
        </w:tc>
      </w:tr>
      <w:tr w:rsidR="008553A8" w14:paraId="15A8BEE3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1703C03" w14:textId="77777777" w:rsidR="008553A8" w:rsidRDefault="008553A8" w:rsidP="00CB2373">
            <w:r>
              <w:t>1</w:t>
            </w:r>
          </w:p>
        </w:tc>
        <w:tc>
          <w:tcPr>
            <w:tcW w:w="1804" w:type="dxa"/>
            <w:vMerge w:val="restart"/>
          </w:tcPr>
          <w:p w14:paraId="19BB09A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376DCE84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0A98740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0C75235A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5AFCBBB" w14:textId="77777777" w:rsidR="008553A8" w:rsidRDefault="008553A8" w:rsidP="00CB2373"/>
        </w:tc>
        <w:tc>
          <w:tcPr>
            <w:tcW w:w="1804" w:type="dxa"/>
            <w:vMerge/>
          </w:tcPr>
          <w:p w14:paraId="4427806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A76B7F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777CDE9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616BFA32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4D9DFFB" w14:textId="77777777" w:rsidR="008553A8" w:rsidRDefault="008553A8" w:rsidP="00CB2373"/>
        </w:tc>
        <w:tc>
          <w:tcPr>
            <w:tcW w:w="1804" w:type="dxa"/>
            <w:vMerge/>
          </w:tcPr>
          <w:p w14:paraId="3572611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002D4E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07AF0BF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6E936FFF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66A3F8F" w14:textId="77777777" w:rsidR="008553A8" w:rsidRDefault="008553A8" w:rsidP="00CB2373"/>
        </w:tc>
        <w:tc>
          <w:tcPr>
            <w:tcW w:w="1804" w:type="dxa"/>
            <w:vMerge/>
          </w:tcPr>
          <w:p w14:paraId="351500D4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1CDA17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48B8A4B4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0F3555E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93C7BFB" w14:textId="77777777" w:rsidR="008553A8" w:rsidRDefault="008553A8" w:rsidP="00CB2373"/>
        </w:tc>
        <w:tc>
          <w:tcPr>
            <w:tcW w:w="1804" w:type="dxa"/>
            <w:vMerge/>
          </w:tcPr>
          <w:p w14:paraId="106D06D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41ACBBA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1AA7C312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957CAAC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21ECA19" w14:textId="77777777" w:rsidR="008553A8" w:rsidRDefault="008553A8" w:rsidP="00CB2373">
            <w:r>
              <w:t>2</w:t>
            </w:r>
          </w:p>
        </w:tc>
        <w:tc>
          <w:tcPr>
            <w:tcW w:w="1804" w:type="dxa"/>
            <w:vMerge w:val="restart"/>
          </w:tcPr>
          <w:p w14:paraId="723BD77A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1943" w:type="dxa"/>
            <w:gridSpan w:val="2"/>
          </w:tcPr>
          <w:p w14:paraId="7CC65E94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4043" w:type="dxa"/>
          </w:tcPr>
          <w:p w14:paraId="61273CE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7E7138AF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8070C23" w14:textId="77777777" w:rsidR="008553A8" w:rsidRDefault="008553A8" w:rsidP="00CB2373"/>
        </w:tc>
        <w:tc>
          <w:tcPr>
            <w:tcW w:w="1804" w:type="dxa"/>
            <w:vMerge/>
          </w:tcPr>
          <w:p w14:paraId="41698AE2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901D6C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 eventuele waarde van het gedeelte dat in </w:t>
            </w:r>
            <w:proofErr w:type="spellStart"/>
            <w:r>
              <w:t>onderaanneming</w:t>
            </w:r>
            <w:proofErr w:type="spellEnd"/>
            <w:r>
              <w:t xml:space="preserve"> is uitgevoerd</w:t>
            </w:r>
          </w:p>
        </w:tc>
        <w:tc>
          <w:tcPr>
            <w:tcW w:w="4043" w:type="dxa"/>
          </w:tcPr>
          <w:p w14:paraId="269A09A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70E46E8D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58989CCA" w14:textId="77777777" w:rsidR="008553A8" w:rsidRDefault="008553A8" w:rsidP="00CB2373">
            <w:r>
              <w:t>3</w:t>
            </w:r>
          </w:p>
        </w:tc>
        <w:tc>
          <w:tcPr>
            <w:tcW w:w="1804" w:type="dxa"/>
            <w:vMerge w:val="restart"/>
          </w:tcPr>
          <w:p w14:paraId="71C3DE1A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022C7AC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7F6F6E3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29E1CE7D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6721315" w14:textId="77777777" w:rsidR="008553A8" w:rsidRDefault="008553A8" w:rsidP="00CB2373"/>
        </w:tc>
        <w:tc>
          <w:tcPr>
            <w:tcW w:w="1804" w:type="dxa"/>
            <w:vMerge/>
          </w:tcPr>
          <w:p w14:paraId="6152C9D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40164CA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328816D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62BEEEFE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56BB5FB6" w14:textId="77777777" w:rsidR="008553A8" w:rsidRDefault="008553A8" w:rsidP="00CB2373">
            <w:r>
              <w:t>4</w:t>
            </w:r>
          </w:p>
        </w:tc>
        <w:tc>
          <w:tcPr>
            <w:tcW w:w="1804" w:type="dxa"/>
            <w:vMerge w:val="restart"/>
          </w:tcPr>
          <w:p w14:paraId="6D539BD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Eventuele </w:t>
            </w:r>
            <w:proofErr w:type="spellStart"/>
            <w:r>
              <w:t>onderaanneming</w:t>
            </w:r>
            <w:proofErr w:type="spellEnd"/>
          </w:p>
        </w:tc>
        <w:tc>
          <w:tcPr>
            <w:tcW w:w="1943" w:type="dxa"/>
            <w:gridSpan w:val="2"/>
          </w:tcPr>
          <w:p w14:paraId="3B8E4EF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5D7814B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03EB71DF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1E3698D" w14:textId="77777777" w:rsidR="008553A8" w:rsidRDefault="008553A8" w:rsidP="00CB2373"/>
        </w:tc>
        <w:tc>
          <w:tcPr>
            <w:tcW w:w="1804" w:type="dxa"/>
            <w:vMerge/>
          </w:tcPr>
          <w:p w14:paraId="1C5539EA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C9B8AD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462B3DB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E0AE2" w14:paraId="3147BF07" w14:textId="77777777" w:rsidTr="003864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7C2A10" w14:textId="77777777" w:rsidR="008E0AE2" w:rsidRDefault="008E0AE2" w:rsidP="00CB2373">
            <w:r>
              <w:t>5</w:t>
            </w:r>
          </w:p>
        </w:tc>
        <w:tc>
          <w:tcPr>
            <w:tcW w:w="7790" w:type="dxa"/>
            <w:gridSpan w:val="4"/>
          </w:tcPr>
          <w:p w14:paraId="08668E8B" w14:textId="06D6B1C4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0AE2">
              <w:t xml:space="preserve">Voeg hier uw beschrijving toe van de referentieopdracht. Hieruit moet duidelijk blijken dat aan </w:t>
            </w:r>
            <w:r w:rsidR="00E60E14">
              <w:t xml:space="preserve">selectiecriterium </w:t>
            </w:r>
            <w:r w:rsidR="00C07D95">
              <w:t>1</w:t>
            </w:r>
            <w:r w:rsidRPr="008E0AE2">
              <w:t xml:space="preserve"> wordt voldaan. De tekst uit 5 dient u te vervangen voor uw referentiebeschrijving.</w:t>
            </w:r>
          </w:p>
          <w:p w14:paraId="61771F2B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1F3A910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A988A0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EB5CB5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D506BE4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bookmarkEnd w:id="1"/>
    </w:tbl>
    <w:p w14:paraId="28784809" w14:textId="77777777" w:rsidR="00383D36" w:rsidRDefault="00383D36" w:rsidP="00BE007B"/>
    <w:p w14:paraId="4F419A00" w14:textId="77777777" w:rsidR="00C24CC4" w:rsidRPr="00BE007B" w:rsidRDefault="00C07D95" w:rsidP="00287217">
      <w:pPr>
        <w:spacing w:before="0" w:after="160" w:line="259" w:lineRule="auto"/>
      </w:pPr>
      <w:r>
        <w:br w:type="column"/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C24CC4" w:rsidRPr="00CB2373" w14:paraId="5CC4B0B1" w14:textId="77777777" w:rsidTr="00C24C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22BDE3D1" w14:textId="77777777" w:rsidR="00C24CC4" w:rsidRDefault="00C24CC4" w:rsidP="00AD27E7">
            <w:bookmarkStart w:id="3" w:name="_Hlk181274401"/>
            <w:r>
              <w:t>Referentie behoort toe aan:</w:t>
            </w:r>
          </w:p>
        </w:tc>
        <w:tc>
          <w:tcPr>
            <w:tcW w:w="5311" w:type="dxa"/>
            <w:gridSpan w:val="2"/>
          </w:tcPr>
          <w:p w14:paraId="69D99F64" w14:textId="77777777" w:rsidR="00C24CC4" w:rsidRPr="00CB2373" w:rsidRDefault="00C24CC4" w:rsidP="00AD27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bookmarkEnd w:id="3"/>
      <w:tr w:rsidR="00C07D95" w14:paraId="249C9BA2" w14:textId="77777777" w:rsidTr="00C24C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05D7030C" w14:textId="6616E660" w:rsidR="00C07D95" w:rsidRDefault="00C07D95" w:rsidP="005E3E3D">
            <w:r>
              <w:t xml:space="preserve">Referentieproject bij selectiecriterium 2: </w:t>
            </w:r>
            <w:r w:rsidR="00F7444D" w:rsidRPr="00F7444D">
              <w:t>Ontwikkelen, uitwerken en voeren van een campagne met een gedragsdoelstelling: toepassen van gedragskennis</w:t>
            </w:r>
          </w:p>
        </w:tc>
      </w:tr>
      <w:tr w:rsidR="00C07D95" w14:paraId="361D7B23" w14:textId="77777777" w:rsidTr="00C24C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270B5924" w14:textId="77777777" w:rsidR="00C07D95" w:rsidRDefault="00C07D95" w:rsidP="005E3E3D">
            <w:r>
              <w:t>1</w:t>
            </w:r>
          </w:p>
        </w:tc>
        <w:tc>
          <w:tcPr>
            <w:tcW w:w="1804" w:type="dxa"/>
            <w:vMerge w:val="restart"/>
          </w:tcPr>
          <w:p w14:paraId="796771E6" w14:textId="77777777" w:rsidR="00C07D95" w:rsidRDefault="00C07D95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10896AC3" w14:textId="77777777" w:rsidR="00C07D95" w:rsidRDefault="00C07D95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02D16507" w14:textId="77777777" w:rsidR="00C07D95" w:rsidRDefault="00C07D95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07D95" w14:paraId="4E74B940" w14:textId="77777777" w:rsidTr="00C24C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409AD09" w14:textId="77777777" w:rsidR="00C07D95" w:rsidRDefault="00C07D95" w:rsidP="005E3E3D"/>
        </w:tc>
        <w:tc>
          <w:tcPr>
            <w:tcW w:w="1804" w:type="dxa"/>
            <w:vMerge/>
          </w:tcPr>
          <w:p w14:paraId="223FE90B" w14:textId="77777777" w:rsidR="00C07D95" w:rsidRDefault="00C07D95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8DC1C5F" w14:textId="77777777" w:rsidR="00C07D95" w:rsidRDefault="00C07D95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7F392606" w14:textId="77777777" w:rsidR="00C07D95" w:rsidRDefault="00C07D95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07D95" w14:paraId="6EFEBC6E" w14:textId="77777777" w:rsidTr="00C24C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EF3BCDD" w14:textId="77777777" w:rsidR="00C07D95" w:rsidRDefault="00C07D95" w:rsidP="005E3E3D"/>
        </w:tc>
        <w:tc>
          <w:tcPr>
            <w:tcW w:w="1804" w:type="dxa"/>
            <w:vMerge/>
          </w:tcPr>
          <w:p w14:paraId="17A16AB7" w14:textId="77777777" w:rsidR="00C07D95" w:rsidRDefault="00C07D95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687AED9" w14:textId="77777777" w:rsidR="00C07D95" w:rsidRDefault="00C07D95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3E4B6F6F" w14:textId="77777777" w:rsidR="00C07D95" w:rsidRDefault="00C07D95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07D95" w14:paraId="04134048" w14:textId="77777777" w:rsidTr="00C24C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D8FB043" w14:textId="77777777" w:rsidR="00C07D95" w:rsidRDefault="00C07D95" w:rsidP="005E3E3D"/>
        </w:tc>
        <w:tc>
          <w:tcPr>
            <w:tcW w:w="1804" w:type="dxa"/>
            <w:vMerge/>
          </w:tcPr>
          <w:p w14:paraId="4C69CE2F" w14:textId="77777777" w:rsidR="00C07D95" w:rsidRDefault="00C07D95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1217C4BB" w14:textId="77777777" w:rsidR="00C07D95" w:rsidRDefault="00C07D95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34E303BD" w14:textId="77777777" w:rsidR="00C07D95" w:rsidRDefault="00C07D95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07D95" w14:paraId="5D23094F" w14:textId="77777777" w:rsidTr="00C24C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195BCBB" w14:textId="77777777" w:rsidR="00C07D95" w:rsidRDefault="00C07D95" w:rsidP="005E3E3D"/>
        </w:tc>
        <w:tc>
          <w:tcPr>
            <w:tcW w:w="1804" w:type="dxa"/>
            <w:vMerge/>
          </w:tcPr>
          <w:p w14:paraId="18764314" w14:textId="77777777" w:rsidR="00C07D95" w:rsidRDefault="00C07D95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BF81489" w14:textId="77777777" w:rsidR="00C07D95" w:rsidRDefault="00C07D95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47387D12" w14:textId="77777777" w:rsidR="00C07D95" w:rsidRDefault="00C07D95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07D95" w14:paraId="661BE0EB" w14:textId="77777777" w:rsidTr="00C24C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2428F983" w14:textId="77777777" w:rsidR="00C07D95" w:rsidRDefault="00C07D95" w:rsidP="005E3E3D">
            <w:r>
              <w:t>2</w:t>
            </w:r>
          </w:p>
        </w:tc>
        <w:tc>
          <w:tcPr>
            <w:tcW w:w="1804" w:type="dxa"/>
            <w:vMerge w:val="restart"/>
          </w:tcPr>
          <w:p w14:paraId="52F8D9F3" w14:textId="77777777" w:rsidR="00C07D95" w:rsidRDefault="00C07D95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1943" w:type="dxa"/>
            <w:gridSpan w:val="2"/>
          </w:tcPr>
          <w:p w14:paraId="2FCE246F" w14:textId="77777777" w:rsidR="00C07D95" w:rsidRDefault="00C07D95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4043" w:type="dxa"/>
          </w:tcPr>
          <w:p w14:paraId="1258720C" w14:textId="77777777" w:rsidR="00C07D95" w:rsidRDefault="00C07D95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07D95" w14:paraId="02DA5E21" w14:textId="77777777" w:rsidTr="00C24C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69077CE" w14:textId="77777777" w:rsidR="00C07D95" w:rsidRDefault="00C07D95" w:rsidP="005E3E3D"/>
        </w:tc>
        <w:tc>
          <w:tcPr>
            <w:tcW w:w="1804" w:type="dxa"/>
            <w:vMerge/>
          </w:tcPr>
          <w:p w14:paraId="7F50EAE8" w14:textId="77777777" w:rsidR="00C07D95" w:rsidRDefault="00C07D95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5E50B4A6" w14:textId="77777777" w:rsidR="00C07D95" w:rsidRDefault="00C07D95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 eventuele waarde van het gedeelte dat in </w:t>
            </w:r>
            <w:proofErr w:type="spellStart"/>
            <w:r>
              <w:t>onderaanneming</w:t>
            </w:r>
            <w:proofErr w:type="spellEnd"/>
            <w:r>
              <w:t xml:space="preserve"> is uitgevoerd</w:t>
            </w:r>
          </w:p>
        </w:tc>
        <w:tc>
          <w:tcPr>
            <w:tcW w:w="4043" w:type="dxa"/>
          </w:tcPr>
          <w:p w14:paraId="592F3392" w14:textId="77777777" w:rsidR="00C07D95" w:rsidRDefault="00C07D95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07D95" w14:paraId="0EC3B278" w14:textId="77777777" w:rsidTr="00C24C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E59D5A8" w14:textId="77777777" w:rsidR="00C07D95" w:rsidRDefault="00C07D95" w:rsidP="005E3E3D">
            <w:r>
              <w:t>3</w:t>
            </w:r>
          </w:p>
        </w:tc>
        <w:tc>
          <w:tcPr>
            <w:tcW w:w="1804" w:type="dxa"/>
            <w:vMerge w:val="restart"/>
          </w:tcPr>
          <w:p w14:paraId="27665451" w14:textId="77777777" w:rsidR="00C07D95" w:rsidRDefault="00C07D95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1BBD8071" w14:textId="77777777" w:rsidR="00C07D95" w:rsidRDefault="00C07D95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4FF540CC" w14:textId="77777777" w:rsidR="00C07D95" w:rsidRDefault="00C07D95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07D95" w14:paraId="67B355D4" w14:textId="77777777" w:rsidTr="00C24C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4A26FB4" w14:textId="77777777" w:rsidR="00C07D95" w:rsidRDefault="00C07D95" w:rsidP="005E3E3D"/>
        </w:tc>
        <w:tc>
          <w:tcPr>
            <w:tcW w:w="1804" w:type="dxa"/>
            <w:vMerge/>
          </w:tcPr>
          <w:p w14:paraId="66A3F227" w14:textId="77777777" w:rsidR="00C07D95" w:rsidRDefault="00C07D95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A8DB0FD" w14:textId="77777777" w:rsidR="00C07D95" w:rsidRDefault="00C07D95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68CBA62F" w14:textId="77777777" w:rsidR="00C07D95" w:rsidRDefault="00C07D95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07D95" w14:paraId="46D7BA0A" w14:textId="77777777" w:rsidTr="00C24C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65F09069" w14:textId="77777777" w:rsidR="00C07D95" w:rsidRDefault="00C07D95" w:rsidP="005E3E3D">
            <w:r>
              <w:t>4</w:t>
            </w:r>
          </w:p>
        </w:tc>
        <w:tc>
          <w:tcPr>
            <w:tcW w:w="1804" w:type="dxa"/>
            <w:vMerge w:val="restart"/>
          </w:tcPr>
          <w:p w14:paraId="58E109A6" w14:textId="77777777" w:rsidR="00C07D95" w:rsidRDefault="00C07D95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Eventuele </w:t>
            </w:r>
            <w:proofErr w:type="spellStart"/>
            <w:r>
              <w:t>onderaanneming</w:t>
            </w:r>
            <w:proofErr w:type="spellEnd"/>
          </w:p>
        </w:tc>
        <w:tc>
          <w:tcPr>
            <w:tcW w:w="1943" w:type="dxa"/>
            <w:gridSpan w:val="2"/>
          </w:tcPr>
          <w:p w14:paraId="4C3C08A9" w14:textId="77777777" w:rsidR="00C07D95" w:rsidRDefault="00C07D95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36250FB1" w14:textId="77777777" w:rsidR="00C07D95" w:rsidRDefault="00C07D95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07D95" w14:paraId="5ADF4FAC" w14:textId="77777777" w:rsidTr="00C24C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D08E913" w14:textId="77777777" w:rsidR="00C07D95" w:rsidRDefault="00C07D95" w:rsidP="005E3E3D"/>
        </w:tc>
        <w:tc>
          <w:tcPr>
            <w:tcW w:w="1804" w:type="dxa"/>
            <w:vMerge/>
          </w:tcPr>
          <w:p w14:paraId="39E256C5" w14:textId="77777777" w:rsidR="00C07D95" w:rsidRDefault="00C07D95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B278761" w14:textId="77777777" w:rsidR="00C07D95" w:rsidRDefault="00C07D95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76815679" w14:textId="77777777" w:rsidR="00C07D95" w:rsidRDefault="00C07D95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07D95" w14:paraId="3C6A7180" w14:textId="77777777" w:rsidTr="00C24C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4007318" w14:textId="77777777" w:rsidR="00C07D95" w:rsidRDefault="00C07D95" w:rsidP="005E3E3D">
            <w:r>
              <w:t>5</w:t>
            </w:r>
          </w:p>
        </w:tc>
        <w:tc>
          <w:tcPr>
            <w:tcW w:w="7790" w:type="dxa"/>
            <w:gridSpan w:val="4"/>
          </w:tcPr>
          <w:p w14:paraId="604C31FD" w14:textId="1D282AC3" w:rsidR="00C07D95" w:rsidRDefault="00C07D95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0AE2">
              <w:t xml:space="preserve">Voeg hier uw beschrijving toe van de referentieopdracht. Hieruit moet duidelijk blijken dat aan </w:t>
            </w:r>
            <w:r>
              <w:t xml:space="preserve">selectiecriterium </w:t>
            </w:r>
            <w:r w:rsidR="00C24CC4">
              <w:t>2</w:t>
            </w:r>
            <w:r w:rsidRPr="008E0AE2">
              <w:t xml:space="preserve"> wordt voldaan. De tekst uit 5 dient u te vervangen voor uw referentiebeschrijving.</w:t>
            </w:r>
          </w:p>
          <w:p w14:paraId="6626A1AE" w14:textId="77777777" w:rsidR="00C07D95" w:rsidRDefault="00C07D95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3158A31" w14:textId="77777777" w:rsidR="00C07D95" w:rsidRDefault="00C07D95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C636EEB" w14:textId="77777777" w:rsidR="00C07D95" w:rsidRDefault="00C07D95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DA2DD40" w14:textId="77777777" w:rsidR="00C07D95" w:rsidRDefault="00C07D95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0EBCB6" w14:textId="77777777" w:rsidR="00C07D95" w:rsidRDefault="00C07D95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970489A" w14:textId="473493E4" w:rsidR="00BE007B" w:rsidRDefault="00BE007B" w:rsidP="00287217">
      <w:pPr>
        <w:spacing w:before="0" w:after="160" w:line="259" w:lineRule="auto"/>
      </w:pPr>
    </w:p>
    <w:p w14:paraId="4F0723BB" w14:textId="77777777" w:rsidR="00C24CC4" w:rsidRPr="00BE007B" w:rsidRDefault="001310DB" w:rsidP="00287217">
      <w:pPr>
        <w:spacing w:before="0" w:after="160" w:line="259" w:lineRule="auto"/>
      </w:pPr>
      <w:r>
        <w:br w:type="column"/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C24CC4" w:rsidRPr="00CB2373" w14:paraId="4F33A0F0" w14:textId="77777777" w:rsidTr="00C24C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5FF2A6CE" w14:textId="77777777" w:rsidR="00C24CC4" w:rsidRDefault="00C24CC4" w:rsidP="00AD27E7">
            <w:r>
              <w:t>Referentie behoort toe aan:</w:t>
            </w:r>
          </w:p>
        </w:tc>
        <w:tc>
          <w:tcPr>
            <w:tcW w:w="5311" w:type="dxa"/>
            <w:gridSpan w:val="2"/>
          </w:tcPr>
          <w:p w14:paraId="7AF61FEC" w14:textId="77777777" w:rsidR="00C24CC4" w:rsidRPr="00CB2373" w:rsidRDefault="00C24CC4" w:rsidP="00AD27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1310DB" w14:paraId="3D5D21A3" w14:textId="77777777" w:rsidTr="00C24C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7290F03C" w14:textId="35B0195E" w:rsidR="001310DB" w:rsidRDefault="001310DB" w:rsidP="005E3E3D">
            <w:r>
              <w:t xml:space="preserve">Referentieproject bij selectiecriterium 3: </w:t>
            </w:r>
            <w:r w:rsidR="00C24CC4" w:rsidRPr="00C24CC4">
              <w:t>Ontwikkelen, uitwerken en voeren van een campagne met een gedragsdoelstelling bij een specifieke doelgroep waarbij de belangrijkste rol is weggelegd voor online kanalen</w:t>
            </w:r>
          </w:p>
        </w:tc>
      </w:tr>
      <w:tr w:rsidR="001310DB" w14:paraId="41C01A2E" w14:textId="77777777" w:rsidTr="00C24C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8E03D29" w14:textId="77777777" w:rsidR="001310DB" w:rsidRDefault="001310DB" w:rsidP="005E3E3D">
            <w:r>
              <w:t>1</w:t>
            </w:r>
          </w:p>
        </w:tc>
        <w:tc>
          <w:tcPr>
            <w:tcW w:w="1804" w:type="dxa"/>
            <w:vMerge w:val="restart"/>
          </w:tcPr>
          <w:p w14:paraId="0D972AA9" w14:textId="77777777" w:rsidR="001310DB" w:rsidRDefault="001310DB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7B4C43EC" w14:textId="77777777" w:rsidR="001310DB" w:rsidRDefault="001310DB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37D6AD38" w14:textId="77777777" w:rsidR="001310DB" w:rsidRDefault="001310DB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10DB" w14:paraId="5196DC12" w14:textId="77777777" w:rsidTr="00C24C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1B93294" w14:textId="77777777" w:rsidR="001310DB" w:rsidRDefault="001310DB" w:rsidP="005E3E3D"/>
        </w:tc>
        <w:tc>
          <w:tcPr>
            <w:tcW w:w="1804" w:type="dxa"/>
            <w:vMerge/>
          </w:tcPr>
          <w:p w14:paraId="38D5FF67" w14:textId="77777777" w:rsidR="001310DB" w:rsidRDefault="001310DB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4B3EFA3" w14:textId="77777777" w:rsidR="001310DB" w:rsidRDefault="001310DB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05FCE2D6" w14:textId="77777777" w:rsidR="001310DB" w:rsidRDefault="001310DB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10DB" w14:paraId="413EC1C7" w14:textId="77777777" w:rsidTr="00C24C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3857E73" w14:textId="77777777" w:rsidR="001310DB" w:rsidRDefault="001310DB" w:rsidP="005E3E3D"/>
        </w:tc>
        <w:tc>
          <w:tcPr>
            <w:tcW w:w="1804" w:type="dxa"/>
            <w:vMerge/>
          </w:tcPr>
          <w:p w14:paraId="5350C86F" w14:textId="77777777" w:rsidR="001310DB" w:rsidRDefault="001310DB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5D262F2D" w14:textId="77777777" w:rsidR="001310DB" w:rsidRDefault="001310DB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1CECBDEC" w14:textId="77777777" w:rsidR="001310DB" w:rsidRDefault="001310DB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10DB" w14:paraId="2C3A668D" w14:textId="77777777" w:rsidTr="00C24C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F9CCE3B" w14:textId="77777777" w:rsidR="001310DB" w:rsidRDefault="001310DB" w:rsidP="005E3E3D"/>
        </w:tc>
        <w:tc>
          <w:tcPr>
            <w:tcW w:w="1804" w:type="dxa"/>
            <w:vMerge/>
          </w:tcPr>
          <w:p w14:paraId="5DA0663A" w14:textId="77777777" w:rsidR="001310DB" w:rsidRDefault="001310DB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D7EB322" w14:textId="77777777" w:rsidR="001310DB" w:rsidRDefault="001310DB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30AB070E" w14:textId="77777777" w:rsidR="001310DB" w:rsidRDefault="001310DB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10DB" w14:paraId="4B710A9B" w14:textId="77777777" w:rsidTr="00C24C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77CE71E" w14:textId="77777777" w:rsidR="001310DB" w:rsidRDefault="001310DB" w:rsidP="005E3E3D"/>
        </w:tc>
        <w:tc>
          <w:tcPr>
            <w:tcW w:w="1804" w:type="dxa"/>
            <w:vMerge/>
          </w:tcPr>
          <w:p w14:paraId="6DBB5711" w14:textId="77777777" w:rsidR="001310DB" w:rsidRDefault="001310DB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470819F7" w14:textId="77777777" w:rsidR="001310DB" w:rsidRDefault="001310DB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1CD8FD10" w14:textId="77777777" w:rsidR="001310DB" w:rsidRDefault="001310DB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10DB" w14:paraId="6F4F4DFF" w14:textId="77777777" w:rsidTr="00C24C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4AB0B433" w14:textId="77777777" w:rsidR="001310DB" w:rsidRDefault="001310DB" w:rsidP="005E3E3D">
            <w:r>
              <w:t>2</w:t>
            </w:r>
          </w:p>
        </w:tc>
        <w:tc>
          <w:tcPr>
            <w:tcW w:w="1804" w:type="dxa"/>
            <w:vMerge w:val="restart"/>
          </w:tcPr>
          <w:p w14:paraId="77FDE4D6" w14:textId="77777777" w:rsidR="001310DB" w:rsidRDefault="001310DB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1943" w:type="dxa"/>
            <w:gridSpan w:val="2"/>
          </w:tcPr>
          <w:p w14:paraId="6240DD8D" w14:textId="77777777" w:rsidR="001310DB" w:rsidRDefault="001310DB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4043" w:type="dxa"/>
          </w:tcPr>
          <w:p w14:paraId="6D805525" w14:textId="77777777" w:rsidR="001310DB" w:rsidRDefault="001310DB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10DB" w14:paraId="60058FC8" w14:textId="77777777" w:rsidTr="00C24C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0701CA8" w14:textId="77777777" w:rsidR="001310DB" w:rsidRDefault="001310DB" w:rsidP="005E3E3D"/>
        </w:tc>
        <w:tc>
          <w:tcPr>
            <w:tcW w:w="1804" w:type="dxa"/>
            <w:vMerge/>
          </w:tcPr>
          <w:p w14:paraId="78083DF5" w14:textId="77777777" w:rsidR="001310DB" w:rsidRDefault="001310DB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F3DD38A" w14:textId="77777777" w:rsidR="001310DB" w:rsidRDefault="001310DB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 eventuele waarde van het gedeelte dat in </w:t>
            </w:r>
            <w:proofErr w:type="spellStart"/>
            <w:r>
              <w:t>onderaanneming</w:t>
            </w:r>
            <w:proofErr w:type="spellEnd"/>
            <w:r>
              <w:t xml:space="preserve"> is uitgevoerd</w:t>
            </w:r>
          </w:p>
        </w:tc>
        <w:tc>
          <w:tcPr>
            <w:tcW w:w="4043" w:type="dxa"/>
          </w:tcPr>
          <w:p w14:paraId="31E958EF" w14:textId="77777777" w:rsidR="001310DB" w:rsidRDefault="001310DB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10DB" w14:paraId="5AEA87F7" w14:textId="77777777" w:rsidTr="00C24C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5069C605" w14:textId="77777777" w:rsidR="001310DB" w:rsidRDefault="001310DB" w:rsidP="005E3E3D">
            <w:r>
              <w:t>3</w:t>
            </w:r>
          </w:p>
        </w:tc>
        <w:tc>
          <w:tcPr>
            <w:tcW w:w="1804" w:type="dxa"/>
            <w:vMerge w:val="restart"/>
          </w:tcPr>
          <w:p w14:paraId="04DE89E8" w14:textId="77777777" w:rsidR="001310DB" w:rsidRDefault="001310DB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685D45D2" w14:textId="77777777" w:rsidR="001310DB" w:rsidRDefault="001310DB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5D4C8080" w14:textId="77777777" w:rsidR="001310DB" w:rsidRDefault="001310DB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10DB" w14:paraId="1CBEC305" w14:textId="77777777" w:rsidTr="00C24C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26EE3EC" w14:textId="77777777" w:rsidR="001310DB" w:rsidRDefault="001310DB" w:rsidP="005E3E3D"/>
        </w:tc>
        <w:tc>
          <w:tcPr>
            <w:tcW w:w="1804" w:type="dxa"/>
            <w:vMerge/>
          </w:tcPr>
          <w:p w14:paraId="232AC2BB" w14:textId="77777777" w:rsidR="001310DB" w:rsidRDefault="001310DB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A7D4C49" w14:textId="77777777" w:rsidR="001310DB" w:rsidRDefault="001310DB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73E469E1" w14:textId="77777777" w:rsidR="001310DB" w:rsidRDefault="001310DB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10DB" w14:paraId="2D87E5DC" w14:textId="77777777" w:rsidTr="00C24C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5D4C480B" w14:textId="77777777" w:rsidR="001310DB" w:rsidRDefault="001310DB" w:rsidP="005E3E3D">
            <w:r>
              <w:t>4</w:t>
            </w:r>
          </w:p>
        </w:tc>
        <w:tc>
          <w:tcPr>
            <w:tcW w:w="1804" w:type="dxa"/>
            <w:vMerge w:val="restart"/>
          </w:tcPr>
          <w:p w14:paraId="5274B4CC" w14:textId="77777777" w:rsidR="001310DB" w:rsidRDefault="001310DB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Eventuele </w:t>
            </w:r>
            <w:proofErr w:type="spellStart"/>
            <w:r>
              <w:t>onderaanneming</w:t>
            </w:r>
            <w:proofErr w:type="spellEnd"/>
          </w:p>
        </w:tc>
        <w:tc>
          <w:tcPr>
            <w:tcW w:w="1943" w:type="dxa"/>
            <w:gridSpan w:val="2"/>
          </w:tcPr>
          <w:p w14:paraId="6248D80A" w14:textId="77777777" w:rsidR="001310DB" w:rsidRDefault="001310DB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1F94E0FC" w14:textId="77777777" w:rsidR="001310DB" w:rsidRDefault="001310DB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10DB" w14:paraId="71322D08" w14:textId="77777777" w:rsidTr="00C24C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189F93F" w14:textId="77777777" w:rsidR="001310DB" w:rsidRDefault="001310DB" w:rsidP="005E3E3D"/>
        </w:tc>
        <w:tc>
          <w:tcPr>
            <w:tcW w:w="1804" w:type="dxa"/>
            <w:vMerge/>
          </w:tcPr>
          <w:p w14:paraId="352BB4F0" w14:textId="77777777" w:rsidR="001310DB" w:rsidRDefault="001310DB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8C926DD" w14:textId="77777777" w:rsidR="001310DB" w:rsidRDefault="001310DB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07E4D7A9" w14:textId="77777777" w:rsidR="001310DB" w:rsidRDefault="001310DB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10DB" w14:paraId="7B0DA800" w14:textId="77777777" w:rsidTr="00C24C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CF6866A" w14:textId="77777777" w:rsidR="001310DB" w:rsidRDefault="001310DB" w:rsidP="005E3E3D">
            <w:r>
              <w:t>5</w:t>
            </w:r>
          </w:p>
        </w:tc>
        <w:tc>
          <w:tcPr>
            <w:tcW w:w="7790" w:type="dxa"/>
            <w:gridSpan w:val="4"/>
          </w:tcPr>
          <w:p w14:paraId="088F69C0" w14:textId="40B8D76A" w:rsidR="001310DB" w:rsidRDefault="001310DB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0AE2">
              <w:t xml:space="preserve">Voeg hier uw beschrijving toe van de referentieopdracht. Hieruit moet duidelijk blijken dat aan </w:t>
            </w:r>
            <w:r>
              <w:t xml:space="preserve">selectiecriterium </w:t>
            </w:r>
            <w:r w:rsidR="00C24CC4">
              <w:t>3</w:t>
            </w:r>
            <w:r w:rsidRPr="008E0AE2">
              <w:t xml:space="preserve"> wordt voldaan. De tekst uit 5 dient u te vervangen voor uw referentiebeschrijving.</w:t>
            </w:r>
          </w:p>
          <w:p w14:paraId="00D8AB0B" w14:textId="77777777" w:rsidR="001310DB" w:rsidRDefault="001310DB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32672A1" w14:textId="77777777" w:rsidR="001310DB" w:rsidRDefault="001310DB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50855B8" w14:textId="77777777" w:rsidR="001310DB" w:rsidRDefault="001310DB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CD40E8" w14:textId="77777777" w:rsidR="001310DB" w:rsidRDefault="001310DB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C3FEA56" w14:textId="77777777" w:rsidR="001310DB" w:rsidRDefault="001310DB" w:rsidP="005E3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0E8DC70" w14:textId="01A71758" w:rsidR="001310DB" w:rsidRPr="00BE007B" w:rsidRDefault="001310DB" w:rsidP="00287217">
      <w:pPr>
        <w:spacing w:before="0" w:after="160" w:line="259" w:lineRule="auto"/>
      </w:pPr>
    </w:p>
    <w:sectPr w:rsidR="001310DB" w:rsidRPr="00BE007B" w:rsidSect="005E0AE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51B035" w14:textId="77777777" w:rsidR="00A86299" w:rsidRDefault="00A86299" w:rsidP="00F43396">
      <w:pPr>
        <w:spacing w:line="240" w:lineRule="auto"/>
      </w:pPr>
      <w:r>
        <w:separator/>
      </w:r>
    </w:p>
    <w:p w14:paraId="38E1D4B8" w14:textId="77777777" w:rsidR="00A86299" w:rsidRDefault="00A86299"/>
  </w:endnote>
  <w:endnote w:type="continuationSeparator" w:id="0">
    <w:p w14:paraId="072AA154" w14:textId="77777777" w:rsidR="00A86299" w:rsidRDefault="00A86299" w:rsidP="00F43396">
      <w:pPr>
        <w:spacing w:line="240" w:lineRule="auto"/>
      </w:pPr>
      <w:r>
        <w:continuationSeparator/>
      </w:r>
    </w:p>
    <w:p w14:paraId="097BC86B" w14:textId="77777777" w:rsidR="00A86299" w:rsidRDefault="00A862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altName w:val="Sitka Small"/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4" w:name="_Hlk123656295"/>
  <w:p w14:paraId="171819FD" w14:textId="11E0A1E6" w:rsidR="005E0AE7" w:rsidRPr="00E60E14" w:rsidRDefault="005E0AE7" w:rsidP="00E60E14">
    <w:pPr>
      <w:rPr>
        <w:sz w:val="16"/>
        <w:szCs w:val="20"/>
      </w:rPr>
    </w:pPr>
    <w:r w:rsidRPr="00E60E14">
      <w:rPr>
        <w:rStyle w:val="Sjabloontekst"/>
        <w:noProof/>
        <w:sz w:val="16"/>
        <w:szCs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5AA318B" wp14:editId="0D3B7352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5B286B" id="Vrije vorm: vorm 3" o:spid="_x0000_s1026" style="position:absolute;margin-left:.2pt;margin-top:-2.15pt;width:328.05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E60E14">
      <w:rPr>
        <w:rStyle w:val="Sjabloontekst"/>
        <w:noProof/>
        <w:sz w:val="16"/>
        <w:szCs w:val="2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CC3D1C1" wp14:editId="3F529F19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F081D33" id="Vrije vorm: vorm 5" o:spid="_x0000_s1026" style="position:absolute;margin-left:332pt;margin-top:-2.2pt;width:87.2pt;height:11.3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E60E14" w:rsidRPr="00E60E14">
      <w:rPr>
        <w:sz w:val="16"/>
        <w:szCs w:val="20"/>
      </w:rPr>
      <w:t>Unie van Waterschappen</w:t>
    </w:r>
  </w:p>
  <w:p w14:paraId="12A9B7C9" w14:textId="3FB86CF4" w:rsidR="00BE15F7" w:rsidRPr="005E0AE7" w:rsidRDefault="00E60E14" w:rsidP="00E60E14">
    <w:r w:rsidRPr="00E60E14">
      <w:rPr>
        <w:sz w:val="16"/>
        <w:szCs w:val="20"/>
      </w:rPr>
      <w:t>Publiekscampagnes</w:t>
    </w:r>
    <w:r w:rsidR="005E0AE7" w:rsidRPr="00582707">
      <w:ptab w:relativeTo="margin" w:alignment="right" w:leader="none"/>
    </w:r>
    <w:r w:rsidR="005E0AE7">
      <w:t>p</w:t>
    </w:r>
    <w:r w:rsidR="005E0AE7" w:rsidRPr="00582707">
      <w:t xml:space="preserve">agina </w:t>
    </w:r>
    <w:bookmarkEnd w:id="4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fldSimple w:instr="NUMPAGES  \* Arabic  \* MERGEFORMAT">
      <w:r w:rsidR="005E0AE7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15917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E4E95" wp14:editId="3D09956D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0332DA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B654A2" wp14:editId="74D9A31D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6EDBFE6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02839FED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0E9AEF0A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4396DD" w14:textId="77777777" w:rsidR="00A86299" w:rsidRDefault="00A86299" w:rsidP="00F43396">
      <w:pPr>
        <w:spacing w:line="240" w:lineRule="auto"/>
      </w:pPr>
      <w:r>
        <w:separator/>
      </w:r>
    </w:p>
    <w:p w14:paraId="25FF8111" w14:textId="77777777" w:rsidR="00A86299" w:rsidRDefault="00A86299"/>
  </w:footnote>
  <w:footnote w:type="continuationSeparator" w:id="0">
    <w:p w14:paraId="6BA92FE7" w14:textId="77777777" w:rsidR="00A86299" w:rsidRDefault="00A86299" w:rsidP="00F43396">
      <w:pPr>
        <w:spacing w:line="240" w:lineRule="auto"/>
      </w:pPr>
      <w:r>
        <w:continuationSeparator/>
      </w:r>
    </w:p>
    <w:p w14:paraId="549FB1B8" w14:textId="77777777" w:rsidR="00A86299" w:rsidRDefault="00A862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92C3A" w14:textId="0B88D986" w:rsidR="00BE007B" w:rsidRDefault="00432B3A" w:rsidP="00BE007B">
    <w:pPr>
      <w:pStyle w:val="Toelichtendetekst"/>
      <w:jc w:val="right"/>
    </w:pPr>
    <w:r>
      <w:rPr>
        <w:noProof/>
      </w:rPr>
      <w:drawing>
        <wp:anchor distT="0" distB="0" distL="114300" distR="114300" simplePos="0" relativeHeight="251668480" behindDoc="0" locked="0" layoutInCell="1" allowOverlap="1" wp14:anchorId="66743B2A" wp14:editId="42C136D4">
          <wp:simplePos x="0" y="0"/>
          <wp:positionH relativeFrom="column">
            <wp:posOffset>3316605</wp:posOffset>
          </wp:positionH>
          <wp:positionV relativeFrom="paragraph">
            <wp:posOffset>-120015</wp:posOffset>
          </wp:positionV>
          <wp:extent cx="2484120" cy="955431"/>
          <wp:effectExtent l="0" t="0" r="0" b="0"/>
          <wp:wrapNone/>
          <wp:docPr id="124281157" name="Afbeelding 4" descr="Afbeelding met Lettertype, Graphics, schermopname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281157" name="Afbeelding 4" descr="Afbeelding met Lettertype, Graphics, schermopname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4120" cy="9554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128269" w14:textId="198FED22" w:rsidR="00CC2EDF" w:rsidRDefault="00CC2EDF" w:rsidP="00CC2EDF">
    <w:pPr>
      <w:pStyle w:val="Koptekst"/>
      <w:jc w:val="right"/>
    </w:pPr>
  </w:p>
  <w:p w14:paraId="5821F213" w14:textId="16385E5D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F7BBB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24.75pt;height:25.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299"/>
    <w:rsid w:val="00036339"/>
    <w:rsid w:val="00042944"/>
    <w:rsid w:val="0006298E"/>
    <w:rsid w:val="000806DE"/>
    <w:rsid w:val="000973B9"/>
    <w:rsid w:val="000A3BC0"/>
    <w:rsid w:val="000C23BF"/>
    <w:rsid w:val="000E31D5"/>
    <w:rsid w:val="000E4C94"/>
    <w:rsid w:val="00117B22"/>
    <w:rsid w:val="00117F97"/>
    <w:rsid w:val="00120374"/>
    <w:rsid w:val="0012258B"/>
    <w:rsid w:val="001310DB"/>
    <w:rsid w:val="0015627E"/>
    <w:rsid w:val="001636C0"/>
    <w:rsid w:val="00170010"/>
    <w:rsid w:val="00183AEC"/>
    <w:rsid w:val="001A070C"/>
    <w:rsid w:val="001B3F53"/>
    <w:rsid w:val="001D30CC"/>
    <w:rsid w:val="001F0DFD"/>
    <w:rsid w:val="001F28DF"/>
    <w:rsid w:val="002042F8"/>
    <w:rsid w:val="00220FA5"/>
    <w:rsid w:val="002424FC"/>
    <w:rsid w:val="002463ED"/>
    <w:rsid w:val="00257281"/>
    <w:rsid w:val="00287217"/>
    <w:rsid w:val="002D78DF"/>
    <w:rsid w:val="0033034E"/>
    <w:rsid w:val="00361DDA"/>
    <w:rsid w:val="00383D36"/>
    <w:rsid w:val="003936EB"/>
    <w:rsid w:val="003B5658"/>
    <w:rsid w:val="00400F5C"/>
    <w:rsid w:val="00401842"/>
    <w:rsid w:val="00432B3A"/>
    <w:rsid w:val="004558EC"/>
    <w:rsid w:val="00473B9B"/>
    <w:rsid w:val="00491D56"/>
    <w:rsid w:val="004A3B3D"/>
    <w:rsid w:val="004B1D75"/>
    <w:rsid w:val="004B6F34"/>
    <w:rsid w:val="004D5925"/>
    <w:rsid w:val="004E3E2D"/>
    <w:rsid w:val="005069C2"/>
    <w:rsid w:val="005169ED"/>
    <w:rsid w:val="00551DF0"/>
    <w:rsid w:val="00582707"/>
    <w:rsid w:val="005E0AE7"/>
    <w:rsid w:val="00611663"/>
    <w:rsid w:val="00623CC3"/>
    <w:rsid w:val="00692CF3"/>
    <w:rsid w:val="006B4D69"/>
    <w:rsid w:val="006E79C5"/>
    <w:rsid w:val="006F4B6F"/>
    <w:rsid w:val="007040CA"/>
    <w:rsid w:val="00713A05"/>
    <w:rsid w:val="00747153"/>
    <w:rsid w:val="007570FB"/>
    <w:rsid w:val="00770E2F"/>
    <w:rsid w:val="0078250F"/>
    <w:rsid w:val="007D03F4"/>
    <w:rsid w:val="00837DF6"/>
    <w:rsid w:val="0084081B"/>
    <w:rsid w:val="00847B53"/>
    <w:rsid w:val="008553A8"/>
    <w:rsid w:val="00855B39"/>
    <w:rsid w:val="0086276B"/>
    <w:rsid w:val="00865369"/>
    <w:rsid w:val="008A353C"/>
    <w:rsid w:val="008B3520"/>
    <w:rsid w:val="008D791A"/>
    <w:rsid w:val="008E0AE2"/>
    <w:rsid w:val="00930676"/>
    <w:rsid w:val="00962FF4"/>
    <w:rsid w:val="00975EFB"/>
    <w:rsid w:val="00992884"/>
    <w:rsid w:val="009B536F"/>
    <w:rsid w:val="009C1EA2"/>
    <w:rsid w:val="00A34D04"/>
    <w:rsid w:val="00A41ED3"/>
    <w:rsid w:val="00A557DC"/>
    <w:rsid w:val="00A56C24"/>
    <w:rsid w:val="00A75473"/>
    <w:rsid w:val="00A86299"/>
    <w:rsid w:val="00AA2951"/>
    <w:rsid w:val="00AA3220"/>
    <w:rsid w:val="00AA64A9"/>
    <w:rsid w:val="00AC4FD5"/>
    <w:rsid w:val="00AE0D92"/>
    <w:rsid w:val="00B17003"/>
    <w:rsid w:val="00B55928"/>
    <w:rsid w:val="00BB03E5"/>
    <w:rsid w:val="00BC57FA"/>
    <w:rsid w:val="00BE007B"/>
    <w:rsid w:val="00BE0CF1"/>
    <w:rsid w:val="00BE15F7"/>
    <w:rsid w:val="00C07D95"/>
    <w:rsid w:val="00C24CC4"/>
    <w:rsid w:val="00C3283F"/>
    <w:rsid w:val="00C90DFA"/>
    <w:rsid w:val="00CB22E9"/>
    <w:rsid w:val="00CB2373"/>
    <w:rsid w:val="00CB7B0B"/>
    <w:rsid w:val="00CC2EDF"/>
    <w:rsid w:val="00D34A8C"/>
    <w:rsid w:val="00D63554"/>
    <w:rsid w:val="00D65927"/>
    <w:rsid w:val="00DD687D"/>
    <w:rsid w:val="00DE042D"/>
    <w:rsid w:val="00DE13BA"/>
    <w:rsid w:val="00E010FD"/>
    <w:rsid w:val="00E2279A"/>
    <w:rsid w:val="00E42998"/>
    <w:rsid w:val="00E50A72"/>
    <w:rsid w:val="00E54A3D"/>
    <w:rsid w:val="00E60E14"/>
    <w:rsid w:val="00E634F1"/>
    <w:rsid w:val="00E72D32"/>
    <w:rsid w:val="00E967F6"/>
    <w:rsid w:val="00EA4C23"/>
    <w:rsid w:val="00EB40F0"/>
    <w:rsid w:val="00F42D00"/>
    <w:rsid w:val="00F43396"/>
    <w:rsid w:val="00F71266"/>
    <w:rsid w:val="00F7444D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0C95D939"/>
  <w15:chartTrackingRefBased/>
  <w15:docId w15:val="{C01CCB2A-5F3F-4F34-9B43-C094F4084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55B39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vonnevandenHeuvel-L\Tender%20People\Bedrijfsvoering%20-%20Documenten\Toolkit%20TP\07%20Bijlages\Template%20-%20Bijlage%20opgave%20referentieopdrachten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0776387BAEBA41AC83D573993F5A4A" ma:contentTypeVersion="12" ma:contentTypeDescription="Een nieuw document maken." ma:contentTypeScope="" ma:versionID="47a8c523b01fd339593a9eaf94ebe70e">
  <xsd:schema xmlns:xsd="http://www.w3.org/2001/XMLSchema" xmlns:xs="http://www.w3.org/2001/XMLSchema" xmlns:p="http://schemas.microsoft.com/office/2006/metadata/properties" xmlns:ns2="a9cf5ea8-8864-431b-9595-b0111746b5dc" xmlns:ns3="c64fecbb-1954-4030-8120-5d79bf625a24" targetNamespace="http://schemas.microsoft.com/office/2006/metadata/properties" ma:root="true" ma:fieldsID="d9abfdab02457e342b0abbc1d1de3c8b" ns2:_="" ns3:_="">
    <xsd:import namespace="a9cf5ea8-8864-431b-9595-b0111746b5dc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f5ea8-8864-431b-9595-b0111746b5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1888C-99CA-435D-A1D1-E5E8328585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f5ea8-8864-431b-9595-b0111746b5dc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B4B4DC-A0CC-4FD4-BF59-F65A9EE4AC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C76F39-8D7F-47DD-95B3-168FCBD96584}">
  <ds:schemaRefs>
    <ds:schemaRef ds:uri="http://schemas.microsoft.com/office/2006/metadata/properties"/>
    <ds:schemaRef ds:uri="http://schemas.microsoft.com/office/infopath/2007/PartnerControls"/>
    <ds:schemaRef ds:uri="add47473-1944-426b-a369-d78676f2284d"/>
    <ds:schemaRef ds:uri="744e0476-0c00-4f24-b962-ecd4c8cd0bc6"/>
  </ds:schemaRefs>
</ds:datastoreItem>
</file>

<file path=customXml/itemProps4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opgave referentieopdrachten</Template>
  <TotalTime>0</TotalTime>
  <Pages>6</Pages>
  <Words>807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den Heuvel - Loerakker</dc:creator>
  <cp:keywords/>
  <dc:description/>
  <cp:lastModifiedBy>Yvonne van den Heuvel - Loerakker</cp:lastModifiedBy>
  <cp:revision>17</cp:revision>
  <cp:lastPrinted>2019-10-11T13:40:00Z</cp:lastPrinted>
  <dcterms:created xsi:type="dcterms:W3CDTF">2024-10-23T13:16:00Z</dcterms:created>
  <dcterms:modified xsi:type="dcterms:W3CDTF">2024-10-31T12:40:00Z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0x010100310776387BAEBA41AC83D573993F5A4A</vt:lpwstr>
  </property>
  <property fmtid="{D5CDD505-2E9C-101B-9397-08002B2CF9AE}" pid="3" name="MediaServiceImageTags">
    <vt:lpwstr/>
  </property>
</Properties>
</file>