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99DA5" w14:textId="2382E738" w:rsidR="008C766A" w:rsidRDefault="00DD1235" w:rsidP="00DD1235">
      <w:pPr>
        <w:pStyle w:val="Kop1"/>
      </w:pPr>
      <w:r>
        <w:t>Bijlage</w:t>
      </w:r>
      <w:r w:rsidR="002751B9">
        <w:t xml:space="preserve"> 3 - </w:t>
      </w:r>
      <w:r>
        <w:t xml:space="preserve">Verklaring </w:t>
      </w:r>
      <w:r w:rsidR="00B255B9">
        <w:t>s</w:t>
      </w:r>
      <w:r>
        <w:t>anctiepakket Russische partijen</w:t>
      </w:r>
    </w:p>
    <w:p w14:paraId="4541A8B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2F181C5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0C128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82F5BC0" w14:textId="77777777" w:rsidR="00D6626D" w:rsidRDefault="00D6626D" w:rsidP="009D5C3D">
      <w:r>
        <w:t>In onderstaande tabellen dient inschrijver:</w:t>
      </w:r>
    </w:p>
    <w:p w14:paraId="6BDFA0A4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D22A49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3511BBA1" w14:textId="77777777" w:rsidR="007151A4" w:rsidRDefault="007151A4" w:rsidP="008364CB">
      <w:pPr>
        <w:pStyle w:val="Lijstalinea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481533A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7E9EE" w14:textId="77777777" w:rsidR="00DE0E54" w:rsidRDefault="00DE0E54" w:rsidP="00DE0E54"/>
        </w:tc>
        <w:tc>
          <w:tcPr>
            <w:tcW w:w="3755" w:type="dxa"/>
          </w:tcPr>
          <w:p w14:paraId="3BB60C2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1FD12F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74CCEBD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749F2A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4E14AB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1FCAE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4B4F2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2E04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C7F6B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0C97154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753DC8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74001E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B9032EE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FE9C3F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3BCD0D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DA390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6D6B6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6F37C1B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0E18525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1CBC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6E2CB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9E520E" w14:textId="77777777" w:rsidR="00223A5F" w:rsidRPr="00DD1235" w:rsidRDefault="00223A5F" w:rsidP="00DE0E54"/>
    <w:sectPr w:rsidR="00223A5F" w:rsidRPr="00DD1235" w:rsidSect="002751B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2A12C" w14:textId="77777777" w:rsidR="006E1549" w:rsidRDefault="006E1549" w:rsidP="00F43396">
      <w:pPr>
        <w:spacing w:line="240" w:lineRule="auto"/>
      </w:pPr>
      <w:r>
        <w:separator/>
      </w:r>
    </w:p>
    <w:p w14:paraId="5C2DC4CA" w14:textId="77777777" w:rsidR="006E1549" w:rsidRDefault="006E1549"/>
    <w:p w14:paraId="62E34EE0" w14:textId="77777777" w:rsidR="006E1549" w:rsidRDefault="006E1549"/>
  </w:endnote>
  <w:endnote w:type="continuationSeparator" w:id="0">
    <w:p w14:paraId="0754FBF9" w14:textId="77777777" w:rsidR="006E1549" w:rsidRDefault="006E1549" w:rsidP="00F43396">
      <w:pPr>
        <w:spacing w:line="240" w:lineRule="auto"/>
      </w:pPr>
      <w:r>
        <w:continuationSeparator/>
      </w:r>
    </w:p>
    <w:p w14:paraId="625337F4" w14:textId="77777777" w:rsidR="006E1549" w:rsidRDefault="006E1549"/>
    <w:p w14:paraId="2D9663D5" w14:textId="77777777" w:rsidR="006E1549" w:rsidRDefault="006E1549"/>
  </w:endnote>
  <w:endnote w:type="continuationNotice" w:id="1">
    <w:p w14:paraId="4D8DEFDA" w14:textId="77777777" w:rsidR="006E1549" w:rsidRDefault="006E154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7E61AE0F" w14:textId="6C6A9239" w:rsidR="004530FA" w:rsidRPr="002751B9" w:rsidRDefault="004530FA" w:rsidP="002751B9">
    <w:pPr>
      <w:rPr>
        <w:sz w:val="16"/>
        <w:szCs w:val="20"/>
      </w:rPr>
    </w:pPr>
    <w:r w:rsidRPr="002751B9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4787A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751B9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35ECF98C" wp14:editId="5F2E35D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4B9916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2751B9" w:rsidRPr="002751B9">
      <w:rPr>
        <w:sz w:val="16"/>
        <w:szCs w:val="20"/>
      </w:rPr>
      <w:t>Unie van waterschappen</w:t>
    </w:r>
  </w:p>
  <w:p w14:paraId="045F708F" w14:textId="5BD44C3F" w:rsidR="001F1F33" w:rsidRPr="004530FA" w:rsidRDefault="002751B9" w:rsidP="002751B9">
    <w:r w:rsidRPr="002751B9">
      <w:rPr>
        <w:sz w:val="16"/>
        <w:szCs w:val="20"/>
      </w:rPr>
      <w:t>Publiekscampagnes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004530FA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00828B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701ED3F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2751B9">
      <w:fldChar w:fldCharType="begin"/>
    </w:r>
    <w:r w:rsidR="002751B9">
      <w:instrText>NUMPAGES  \* Arabic  \* MERGEFORMAT</w:instrText>
    </w:r>
    <w:r w:rsidR="002751B9">
      <w:fldChar w:fldCharType="separate"/>
    </w:r>
    <w:r>
      <w:t>2</w:t>
    </w:r>
    <w:r w:rsidR="002751B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66BBE" w14:textId="77777777" w:rsidR="006E1549" w:rsidRDefault="006E1549" w:rsidP="00F43396">
      <w:pPr>
        <w:spacing w:line="240" w:lineRule="auto"/>
      </w:pPr>
      <w:r>
        <w:separator/>
      </w:r>
    </w:p>
    <w:p w14:paraId="4590427F" w14:textId="77777777" w:rsidR="006E1549" w:rsidRDefault="006E1549"/>
    <w:p w14:paraId="4A53E03F" w14:textId="77777777" w:rsidR="006E1549" w:rsidRDefault="006E1549"/>
  </w:footnote>
  <w:footnote w:type="continuationSeparator" w:id="0">
    <w:p w14:paraId="2A4769EF" w14:textId="77777777" w:rsidR="006E1549" w:rsidRDefault="006E1549" w:rsidP="00F43396">
      <w:pPr>
        <w:spacing w:line="240" w:lineRule="auto"/>
      </w:pPr>
      <w:r>
        <w:continuationSeparator/>
      </w:r>
    </w:p>
    <w:p w14:paraId="10B7B30B" w14:textId="77777777" w:rsidR="006E1549" w:rsidRDefault="006E1549"/>
    <w:p w14:paraId="725C6FD4" w14:textId="77777777" w:rsidR="006E1549" w:rsidRDefault="006E1549"/>
  </w:footnote>
  <w:footnote w:type="continuationNotice" w:id="1">
    <w:p w14:paraId="793F6C89" w14:textId="77777777" w:rsidR="006E1549" w:rsidRDefault="006E154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02DE" w14:textId="776FF8C6" w:rsidR="00BD3EE2" w:rsidRDefault="002751B9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0" locked="0" layoutInCell="1" allowOverlap="1" wp14:anchorId="1DA7CE06" wp14:editId="4277DFBD">
          <wp:simplePos x="0" y="0"/>
          <wp:positionH relativeFrom="column">
            <wp:posOffset>3579495</wp:posOffset>
          </wp:positionH>
          <wp:positionV relativeFrom="paragraph">
            <wp:posOffset>-53340</wp:posOffset>
          </wp:positionV>
          <wp:extent cx="2001108" cy="769620"/>
          <wp:effectExtent l="0" t="0" r="0" b="0"/>
          <wp:wrapNone/>
          <wp:docPr id="661611184" name="Afbeelding 4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1157" name="Afbeelding 4" descr="Afbeelding met Lettertype, Graphics, schermopname, tekst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108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6pt;height:24.6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751B9"/>
    <w:rsid w:val="00280890"/>
    <w:rsid w:val="002A3B43"/>
    <w:rsid w:val="002B7459"/>
    <w:rsid w:val="002D2642"/>
    <w:rsid w:val="0033034E"/>
    <w:rsid w:val="00361DDA"/>
    <w:rsid w:val="00377A54"/>
    <w:rsid w:val="003936EB"/>
    <w:rsid w:val="00396A09"/>
    <w:rsid w:val="003A44B8"/>
    <w:rsid w:val="003B5658"/>
    <w:rsid w:val="003B7B67"/>
    <w:rsid w:val="003F1E6E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1549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BDC1DF"/>
  <w15:chartTrackingRefBased/>
  <w15:docId w15:val="{7E471E92-05A1-42EA-A2A4-E09E262C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776387BAEBA41AC83D573993F5A4A" ma:contentTypeVersion="12" ma:contentTypeDescription="Een nieuw document maken." ma:contentTypeScope="" ma:versionID="47a8c523b01fd339593a9eaf94ebe70e">
  <xsd:schema xmlns:xsd="http://www.w3.org/2001/XMLSchema" xmlns:xs="http://www.w3.org/2001/XMLSchema" xmlns:p="http://schemas.microsoft.com/office/2006/metadata/properties" xmlns:ns2="a9cf5ea8-8864-431b-9595-b0111746b5dc" xmlns:ns3="c64fecbb-1954-4030-8120-5d79bf625a24" targetNamespace="http://schemas.microsoft.com/office/2006/metadata/properties" ma:root="true" ma:fieldsID="d9abfdab02457e342b0abbc1d1de3c8b" ns2:_="" ns3:_="">
    <xsd:import namespace="a9cf5ea8-8864-431b-9595-b0111746b5dc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f5ea8-8864-431b-9595-b0111746b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BB9A0-95A0-4467-9A08-D51DD70C5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f5ea8-8864-431b-9595-b0111746b5dc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1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Bram</cp:lastModifiedBy>
  <cp:revision>2</cp:revision>
  <cp:lastPrinted>2019-10-11T13:40:00Z</cp:lastPrinted>
  <dcterms:created xsi:type="dcterms:W3CDTF">2024-10-28T14:07:00Z</dcterms:created>
  <dcterms:modified xsi:type="dcterms:W3CDTF">2024-10-28T14:07:00Z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0x010100310776387BAEBA41AC83D573993F5A4A</vt:lpwstr>
  </property>
  <property fmtid="{D5CDD505-2E9C-101B-9397-08002B2CF9AE}" pid="3" name="MediaServiceImageTags">
    <vt:lpwstr/>
  </property>
</Properties>
</file>