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A719" w14:textId="4913E242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Bijlage</w:t>
      </w:r>
      <w:r w:rsidR="001F6119">
        <w:rPr>
          <w:sz w:val="24"/>
          <w:szCs w:val="28"/>
        </w:rPr>
        <w:t xml:space="preserve"> 1</w:t>
      </w:r>
      <w:r w:rsidRPr="00657B7D">
        <w:rPr>
          <w:sz w:val="24"/>
          <w:szCs w:val="28"/>
        </w:rPr>
        <w:t xml:space="preserve"> - </w:t>
      </w:r>
      <w:r w:rsidR="003D4806" w:rsidRPr="00657B7D">
        <w:rPr>
          <w:sz w:val="24"/>
          <w:szCs w:val="28"/>
        </w:rPr>
        <w:t>Checklist voor</w:t>
      </w:r>
      <w:r w:rsidR="001F6119">
        <w:rPr>
          <w:sz w:val="24"/>
          <w:szCs w:val="28"/>
        </w:rPr>
        <w:t xml:space="preserve"> aanmelding</w:t>
      </w:r>
    </w:p>
    <w:p w14:paraId="6AF1445E" w14:textId="3F8B4D6E" w:rsidR="002477B7" w:rsidRPr="002477B7" w:rsidRDefault="002477B7" w:rsidP="002477B7">
      <w:r w:rsidRPr="00657B7D">
        <w:t>Deze bijlage is er voor de</w:t>
      </w:r>
      <w:r w:rsidR="001F6119">
        <w:t xml:space="preserve"> aanmelder</w:t>
      </w:r>
      <w:r w:rsidRPr="00657B7D">
        <w:t xml:space="preserve"> 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Pr="001F6119">
        <w:t>selectieleidraad</w:t>
      </w:r>
      <w:r w:rsidR="00050390" w:rsidRPr="001F6119">
        <w:t>/gunningsleidraad</w:t>
      </w:r>
      <w:r w:rsidRPr="001F6119">
        <w:t>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0A64D4" w:rsidRPr="00C43C2B" w14:paraId="60AAEB38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44D8C5A1" w14:textId="77777777" w:rsidR="0057750F" w:rsidRPr="00C43C2B" w:rsidRDefault="0057750F" w:rsidP="00154845"/>
        </w:tc>
        <w:tc>
          <w:tcPr>
            <w:tcW w:w="3504" w:type="dxa"/>
          </w:tcPr>
          <w:p w14:paraId="4B22988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0941D06E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3CE5C296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5566B7ED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0A64D4" w:rsidRPr="00C43C2B" w14:paraId="313C5D5F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80EA14E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44EFEA3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658B69C3" w14:textId="12D0E7EF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1F6119">
              <w:t xml:space="preserve"> 2</w:t>
            </w:r>
          </w:p>
        </w:tc>
        <w:tc>
          <w:tcPr>
            <w:tcW w:w="1965" w:type="dxa"/>
          </w:tcPr>
          <w:p w14:paraId="306540AC" w14:textId="5C9DE186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376ED05D" w14:textId="3BEEFB66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1F6119">
              <w:t>aanmelding</w:t>
            </w:r>
          </w:p>
        </w:tc>
      </w:tr>
      <w:tr w:rsidR="000A64D4" w:rsidRPr="00C43C2B" w14:paraId="2109608A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3D6DA54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482BA09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</w:tcPr>
          <w:p w14:paraId="7627A5EF" w14:textId="4B934D42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1F6119">
              <w:t xml:space="preserve"> 2</w:t>
            </w:r>
          </w:p>
        </w:tc>
        <w:tc>
          <w:tcPr>
            <w:tcW w:w="1965" w:type="dxa"/>
          </w:tcPr>
          <w:p w14:paraId="6A15CAA4" w14:textId="5D2B2E59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10BE97E" w14:textId="2E342DEE" w:rsidR="00205380" w:rsidRPr="001F6119" w:rsidRDefault="001F6119" w:rsidP="001F6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117398" w:rsidRPr="001F6119">
              <w:t>aanmelding</w:t>
            </w:r>
          </w:p>
        </w:tc>
      </w:tr>
      <w:tr w:rsidR="000A64D4" w:rsidRPr="00C43C2B" w14:paraId="56B9477F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FC958D5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A61E740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48F17677" w14:textId="3A61FD68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1F6119">
              <w:t xml:space="preserve"> 3</w:t>
            </w:r>
          </w:p>
        </w:tc>
        <w:tc>
          <w:tcPr>
            <w:tcW w:w="1965" w:type="dxa"/>
          </w:tcPr>
          <w:p w14:paraId="725A8280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54D6F73" w14:textId="2712D3A6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0A64D4">
              <w:t xml:space="preserve">aanmelding </w:t>
            </w:r>
          </w:p>
        </w:tc>
      </w:tr>
      <w:tr w:rsidR="000A64D4" w:rsidRPr="00C43C2B" w14:paraId="0930DB69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CF8C03C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DF38342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51FF3D10" w14:textId="0C9DAB96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B15DB4">
              <w:t xml:space="preserve"> </w:t>
            </w:r>
            <w:r w:rsidR="000A64D4">
              <w:t>5</w:t>
            </w:r>
          </w:p>
        </w:tc>
        <w:tc>
          <w:tcPr>
            <w:tcW w:w="1965" w:type="dxa"/>
          </w:tcPr>
          <w:p w14:paraId="47D67098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08AA52A3" w14:textId="123339E6" w:rsidR="00205380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0A64D4">
              <w:t>aanmelding</w:t>
            </w:r>
          </w:p>
        </w:tc>
      </w:tr>
      <w:tr w:rsidR="005778A8" w:rsidRPr="00C43C2B" w14:paraId="6E071171" w14:textId="77777777" w:rsidTr="00154845">
        <w:sdt>
          <w:sdtPr>
            <w:rPr>
              <w:rFonts w:ascii="MS Gothic" w:eastAsia="MS Gothic" w:hAnsi="MS Gothic"/>
            </w:rPr>
            <w:id w:val="197487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22FE2B6" w14:textId="590A983C" w:rsidR="005778A8" w:rsidRDefault="00D23DF3" w:rsidP="005778A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2191D1D" w14:textId="49C61426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>
              <w:t xml:space="preserve"> kerncompetenties</w:t>
            </w:r>
            <w:r w:rsidR="00FA34BE">
              <w:t xml:space="preserve"> en selectiecriteria (</w:t>
            </w:r>
            <w:r w:rsidR="00FA34BE" w:rsidRPr="00FA34BE">
              <w:rPr>
                <w:b/>
                <w:bCs/>
              </w:rPr>
              <w:t>LET OP</w:t>
            </w:r>
            <w:r w:rsidR="00FA34BE">
              <w:t xml:space="preserve">: </w:t>
            </w:r>
            <w:r w:rsidR="001B6A12">
              <w:t>één</w:t>
            </w:r>
            <w:r w:rsidR="00FA34BE">
              <w:t xml:space="preserve"> formulier per </w:t>
            </w:r>
            <w:r w:rsidR="001B6A12">
              <w:t xml:space="preserve">opgegeven </w:t>
            </w:r>
            <w:r w:rsidR="00FA34BE">
              <w:t>referentie)</w:t>
            </w:r>
          </w:p>
        </w:tc>
        <w:tc>
          <w:tcPr>
            <w:tcW w:w="1962" w:type="dxa"/>
          </w:tcPr>
          <w:p w14:paraId="187E8F79" w14:textId="38D1C195" w:rsidR="005778A8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D23DF3">
              <w:t xml:space="preserve"> 4</w:t>
            </w:r>
          </w:p>
        </w:tc>
        <w:tc>
          <w:tcPr>
            <w:tcW w:w="1965" w:type="dxa"/>
          </w:tcPr>
          <w:p w14:paraId="4A52C654" w14:textId="09EA665D" w:rsidR="005778A8" w:rsidRDefault="00AB3464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48F71A1" w14:textId="6B240AB3" w:rsidR="005778A8" w:rsidRPr="00C43C2B" w:rsidRDefault="00D23DF3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AB3464" w:rsidRPr="00AB3464" w14:paraId="55A8BF95" w14:textId="77777777" w:rsidTr="00154845">
        <w:sdt>
          <w:sdtPr>
            <w:rPr>
              <w:rFonts w:ascii="MS Gothic" w:eastAsia="MS Gothic" w:hAnsi="MS Gothic"/>
            </w:rPr>
            <w:id w:val="-9776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AA96A5C" w14:textId="258C3056" w:rsidR="00AB3464" w:rsidRDefault="00AB3464" w:rsidP="005778A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0621825" w14:textId="672AF553" w:rsidR="00AB3464" w:rsidRPr="00AB3464" w:rsidRDefault="00AB3464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3464">
              <w:t>Eén separate A4 met illustratief materiaal</w:t>
            </w:r>
            <w:r>
              <w:t xml:space="preserve"> </w:t>
            </w:r>
            <w:r w:rsidR="00D12BD9" w:rsidRPr="00D12BD9">
              <w:rPr>
                <w:b/>
                <w:bCs/>
              </w:rPr>
              <w:t xml:space="preserve">per </w:t>
            </w:r>
            <w:r w:rsidR="00FA34BE" w:rsidRPr="00D12BD9">
              <w:rPr>
                <w:b/>
                <w:bCs/>
              </w:rPr>
              <w:t>referentie</w:t>
            </w:r>
            <w:r w:rsidR="007C0720">
              <w:t xml:space="preserve"> voor</w:t>
            </w:r>
            <w:r w:rsidR="00246350">
              <w:t xml:space="preserve"> </w:t>
            </w:r>
            <w:r w:rsidR="00FA34BE">
              <w:t>selectiecriterium 1</w:t>
            </w:r>
            <w:r w:rsidR="00246350">
              <w:t>, 2 en 3</w:t>
            </w:r>
          </w:p>
        </w:tc>
        <w:tc>
          <w:tcPr>
            <w:tcW w:w="1962" w:type="dxa"/>
          </w:tcPr>
          <w:p w14:paraId="7E4543A4" w14:textId="7C8522D5" w:rsidR="00AB3464" w:rsidRPr="00AB3464" w:rsidRDefault="00AB3464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240E2B0" w14:textId="62A5E671" w:rsidR="00AB3464" w:rsidRPr="00AB3464" w:rsidRDefault="00AB3464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E455A5F" w14:textId="119F1094" w:rsidR="00AB3464" w:rsidRPr="00AB3464" w:rsidRDefault="00AB3464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1D7CEB" w:rsidRPr="00AB3464" w14:paraId="447597BB" w14:textId="77777777" w:rsidTr="00154845">
        <w:sdt>
          <w:sdtPr>
            <w:rPr>
              <w:rFonts w:ascii="MS Gothic" w:eastAsia="MS Gothic" w:hAnsi="MS Gothic"/>
            </w:rPr>
            <w:id w:val="39193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0A1943D" w14:textId="47003284" w:rsidR="001D7CEB" w:rsidRDefault="00394BBF" w:rsidP="005778A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1C0B230" w14:textId="03B9942C" w:rsidR="001D7CEB" w:rsidRPr="00AB3464" w:rsidRDefault="001D7CEB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Campagne-effectmeting voor </w:t>
            </w:r>
            <w:r w:rsidR="00394BBF">
              <w:t>referenties kerncompetentie 2 én 3</w:t>
            </w:r>
          </w:p>
        </w:tc>
        <w:tc>
          <w:tcPr>
            <w:tcW w:w="1962" w:type="dxa"/>
          </w:tcPr>
          <w:p w14:paraId="0880C6F7" w14:textId="6EB01E17" w:rsidR="001D7CEB" w:rsidRDefault="00394BBF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F5D9805" w14:textId="30194B99" w:rsidR="001D7CEB" w:rsidRDefault="00394BBF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49DCAB0" w14:textId="78A4A717" w:rsidR="001D7CEB" w:rsidRDefault="00394BBF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5778A8" w:rsidRPr="00C43C2B" w14:paraId="35B5A406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25DF45B" w14:textId="77777777" w:rsidR="005778A8" w:rsidRPr="00711C38" w:rsidRDefault="005778A8" w:rsidP="005778A8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9741D26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568F2FB1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E2580ED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FCFE5F5" w14:textId="4C380BCE" w:rsidR="005778A8" w:rsidRPr="00C43C2B" w:rsidRDefault="00AE1E21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eerste verzoek </w:t>
            </w:r>
          </w:p>
        </w:tc>
      </w:tr>
      <w:tr w:rsidR="005778A8" w:rsidRPr="00C43C2B" w14:paraId="1307B8DE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462409E" w14:textId="77777777" w:rsidR="005778A8" w:rsidRPr="00711C38" w:rsidRDefault="005778A8" w:rsidP="005778A8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85596FD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</w:p>
        </w:tc>
        <w:tc>
          <w:tcPr>
            <w:tcW w:w="1962" w:type="dxa"/>
          </w:tcPr>
          <w:p w14:paraId="268E141F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3A6A32F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ACF0536" w14:textId="539D6E1A" w:rsidR="005778A8" w:rsidRPr="00C43C2B" w:rsidRDefault="00AE1E21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eerste verzoek </w:t>
            </w:r>
          </w:p>
        </w:tc>
      </w:tr>
      <w:tr w:rsidR="005778A8" w:rsidRPr="00C43C2B" w14:paraId="0DFD020E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A4BE4BB" w14:textId="77777777" w:rsidR="005778A8" w:rsidRPr="00711C38" w:rsidRDefault="005778A8" w:rsidP="005778A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C92A9BC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</w:p>
        </w:tc>
        <w:tc>
          <w:tcPr>
            <w:tcW w:w="1962" w:type="dxa"/>
          </w:tcPr>
          <w:p w14:paraId="618655EE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99B73FC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BBD734C" w14:textId="50549972" w:rsidR="005778A8" w:rsidRPr="00C43C2B" w:rsidRDefault="00AE1E21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eerste verzoek </w:t>
            </w:r>
          </w:p>
        </w:tc>
      </w:tr>
      <w:tr w:rsidR="005778A8" w:rsidRPr="00C43C2B" w14:paraId="2EBD270D" w14:textId="77777777" w:rsidTr="00154845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C864547" w14:textId="77777777" w:rsidR="005778A8" w:rsidRPr="00711C38" w:rsidRDefault="005778A8" w:rsidP="005778A8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61C7F6D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</w:p>
        </w:tc>
        <w:tc>
          <w:tcPr>
            <w:tcW w:w="1962" w:type="dxa"/>
          </w:tcPr>
          <w:p w14:paraId="0E5128C8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5A962C43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E2CFB9A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5778A8" w:rsidRPr="00C43C2B" w14:paraId="6235FD09" w14:textId="77777777" w:rsidTr="00154845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98FEAFA" w14:textId="77777777" w:rsidR="005778A8" w:rsidRPr="00711C38" w:rsidRDefault="005778A8" w:rsidP="005778A8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13636B7" w14:textId="77777777" w:rsidR="005778A8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MVOI</w:t>
            </w:r>
          </w:p>
        </w:tc>
        <w:tc>
          <w:tcPr>
            <w:tcW w:w="1962" w:type="dxa"/>
          </w:tcPr>
          <w:p w14:paraId="67DDBF4E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100EF59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BEB0545" w14:textId="77777777" w:rsidR="005778A8" w:rsidRPr="00C43C2B" w:rsidRDefault="005778A8" w:rsidP="00577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</w:tbl>
    <w:p w14:paraId="2653C3BD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5525A" w14:textId="77777777" w:rsidR="003F34BD" w:rsidRDefault="003F34BD" w:rsidP="00F43396">
      <w:pPr>
        <w:spacing w:line="240" w:lineRule="auto"/>
      </w:pPr>
      <w:r>
        <w:separator/>
      </w:r>
    </w:p>
    <w:p w14:paraId="289528A1" w14:textId="77777777" w:rsidR="003F34BD" w:rsidRDefault="003F34BD"/>
  </w:endnote>
  <w:endnote w:type="continuationSeparator" w:id="0">
    <w:p w14:paraId="44DEC981" w14:textId="77777777" w:rsidR="003F34BD" w:rsidRDefault="003F34BD" w:rsidP="00F43396">
      <w:pPr>
        <w:spacing w:line="240" w:lineRule="auto"/>
      </w:pPr>
      <w:r>
        <w:continuationSeparator/>
      </w:r>
    </w:p>
    <w:p w14:paraId="31E52637" w14:textId="77777777" w:rsidR="003F34BD" w:rsidRDefault="003F3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3D4F2DD3" w14:textId="77777777" w:rsidR="00411B17" w:rsidRPr="002751B9" w:rsidRDefault="00411B17" w:rsidP="00411B17">
    <w:pPr>
      <w:rPr>
        <w:sz w:val="16"/>
        <w:szCs w:val="20"/>
      </w:rPr>
    </w:pPr>
    <w:r w:rsidRPr="002751B9">
      <w:rPr>
        <w:rStyle w:val="Sjabloontekst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DF3BEB" wp14:editId="019EC58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038AD6" id="Vrije vorm: vorm 3" o:spid="_x0000_s1026" style="position:absolute;margin-left:.2pt;margin-top:-2.15pt;width:328.05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751B9">
      <w:rPr>
        <w:rStyle w:val="Sjabloontekst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035BA28" wp14:editId="38337A7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779A19" id="Vrije vorm: vorm 5" o:spid="_x0000_s1026" style="position:absolute;margin-left:332pt;margin-top:-2.2pt;width:87.2pt;height:11.3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2751B9">
      <w:rPr>
        <w:sz w:val="16"/>
        <w:szCs w:val="20"/>
      </w:rPr>
      <w:t>Unie van waterschappen</w:t>
    </w:r>
  </w:p>
  <w:p w14:paraId="25C5B251" w14:textId="48C6FA50" w:rsidR="00BE15F7" w:rsidRPr="00411B17" w:rsidRDefault="00411B17" w:rsidP="00411B17">
    <w:r w:rsidRPr="002751B9">
      <w:rPr>
        <w:sz w:val="16"/>
        <w:szCs w:val="20"/>
      </w:rPr>
      <w:t>Publiekscampagnes</w:t>
    </w:r>
    <w:r w:rsidRPr="00582707">
      <w:ptab w:relativeTo="margin" w:alignment="right" w:leader="none"/>
    </w:r>
    <w:r>
      <w:t>p</w:t>
    </w:r>
    <w:r w:rsidRPr="00582707">
      <w:t xml:space="preserve">agina </w:t>
    </w:r>
    <w:bookmarkEnd w:id="0"/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1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268C6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AE55BD" wp14:editId="501BE82F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2829D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A73993" wp14:editId="7F58A8D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ABF9123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FFA64D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3FBA87C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32E66" w14:textId="77777777" w:rsidR="003F34BD" w:rsidRDefault="003F34BD" w:rsidP="00F43396">
      <w:pPr>
        <w:spacing w:line="240" w:lineRule="auto"/>
      </w:pPr>
      <w:r>
        <w:separator/>
      </w:r>
    </w:p>
    <w:p w14:paraId="7DA7F1C4" w14:textId="77777777" w:rsidR="003F34BD" w:rsidRDefault="003F34BD"/>
  </w:footnote>
  <w:footnote w:type="continuationSeparator" w:id="0">
    <w:p w14:paraId="38EB3D86" w14:textId="77777777" w:rsidR="003F34BD" w:rsidRDefault="003F34BD" w:rsidP="00F43396">
      <w:pPr>
        <w:spacing w:line="240" w:lineRule="auto"/>
      </w:pPr>
      <w:r>
        <w:continuationSeparator/>
      </w:r>
    </w:p>
    <w:p w14:paraId="33A42322" w14:textId="77777777" w:rsidR="003F34BD" w:rsidRDefault="003F34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6FEF2" w14:textId="0F27F236" w:rsidR="00CC2EDF" w:rsidRDefault="00AE6E96" w:rsidP="00AE6E96">
    <w:pPr>
      <w:pStyle w:val="Koptekst"/>
      <w:tabs>
        <w:tab w:val="left" w:pos="6860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7E41E2F2" wp14:editId="0E1778A3">
          <wp:simplePos x="0" y="0"/>
          <wp:positionH relativeFrom="column">
            <wp:posOffset>3638550</wp:posOffset>
          </wp:positionH>
          <wp:positionV relativeFrom="paragraph">
            <wp:posOffset>-51435</wp:posOffset>
          </wp:positionV>
          <wp:extent cx="2001108" cy="769620"/>
          <wp:effectExtent l="0" t="0" r="0" b="0"/>
          <wp:wrapNone/>
          <wp:docPr id="661611184" name="Afbeelding 4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81157" name="Afbeelding 4" descr="Afbeelding met Lettertype, Graphics, schermopname, tekst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108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0E4F6242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DD08E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6.2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1E"/>
    <w:rsid w:val="00036339"/>
    <w:rsid w:val="0003729D"/>
    <w:rsid w:val="00042944"/>
    <w:rsid w:val="00050390"/>
    <w:rsid w:val="0006298E"/>
    <w:rsid w:val="0007764B"/>
    <w:rsid w:val="000806DE"/>
    <w:rsid w:val="00086D70"/>
    <w:rsid w:val="000903EE"/>
    <w:rsid w:val="000973B9"/>
    <w:rsid w:val="000A3BC0"/>
    <w:rsid w:val="000A64D4"/>
    <w:rsid w:val="000B27C3"/>
    <w:rsid w:val="000C23BF"/>
    <w:rsid w:val="000D3135"/>
    <w:rsid w:val="000D4349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B6A12"/>
    <w:rsid w:val="001D30CC"/>
    <w:rsid w:val="001D6DFF"/>
    <w:rsid w:val="001D7CEB"/>
    <w:rsid w:val="001E5178"/>
    <w:rsid w:val="001F6119"/>
    <w:rsid w:val="002042F8"/>
    <w:rsid w:val="00205380"/>
    <w:rsid w:val="002204B4"/>
    <w:rsid w:val="00220FA5"/>
    <w:rsid w:val="00246350"/>
    <w:rsid w:val="002463ED"/>
    <w:rsid w:val="002477B7"/>
    <w:rsid w:val="00257281"/>
    <w:rsid w:val="00262D4E"/>
    <w:rsid w:val="002A7461"/>
    <w:rsid w:val="002D78DF"/>
    <w:rsid w:val="002F45C9"/>
    <w:rsid w:val="00306492"/>
    <w:rsid w:val="003162C0"/>
    <w:rsid w:val="0032761E"/>
    <w:rsid w:val="0033034E"/>
    <w:rsid w:val="00342A91"/>
    <w:rsid w:val="00347B7C"/>
    <w:rsid w:val="00361DDA"/>
    <w:rsid w:val="00383D36"/>
    <w:rsid w:val="003936EB"/>
    <w:rsid w:val="00394BBF"/>
    <w:rsid w:val="003B5658"/>
    <w:rsid w:val="003D4806"/>
    <w:rsid w:val="003E0FB6"/>
    <w:rsid w:val="003F34BD"/>
    <w:rsid w:val="00400F5C"/>
    <w:rsid w:val="00411B17"/>
    <w:rsid w:val="004558EC"/>
    <w:rsid w:val="00473B9B"/>
    <w:rsid w:val="004A3B3D"/>
    <w:rsid w:val="004B1D75"/>
    <w:rsid w:val="004B6F34"/>
    <w:rsid w:val="004C16BB"/>
    <w:rsid w:val="004C7FD7"/>
    <w:rsid w:val="004D4236"/>
    <w:rsid w:val="004D5925"/>
    <w:rsid w:val="004E3E2D"/>
    <w:rsid w:val="004E603C"/>
    <w:rsid w:val="004E67C9"/>
    <w:rsid w:val="004F6121"/>
    <w:rsid w:val="005069C2"/>
    <w:rsid w:val="005169ED"/>
    <w:rsid w:val="00532D25"/>
    <w:rsid w:val="00551DF0"/>
    <w:rsid w:val="0057750F"/>
    <w:rsid w:val="005778A8"/>
    <w:rsid w:val="00582707"/>
    <w:rsid w:val="005D3168"/>
    <w:rsid w:val="005E0AE7"/>
    <w:rsid w:val="005F2836"/>
    <w:rsid w:val="006006A3"/>
    <w:rsid w:val="00606236"/>
    <w:rsid w:val="00611663"/>
    <w:rsid w:val="00612294"/>
    <w:rsid w:val="00623CC3"/>
    <w:rsid w:val="00653EB4"/>
    <w:rsid w:val="00657B7D"/>
    <w:rsid w:val="00692CF3"/>
    <w:rsid w:val="006B4D69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C0720"/>
    <w:rsid w:val="007C6852"/>
    <w:rsid w:val="007D03F4"/>
    <w:rsid w:val="00801DFD"/>
    <w:rsid w:val="00837DF6"/>
    <w:rsid w:val="0084081B"/>
    <w:rsid w:val="00847B53"/>
    <w:rsid w:val="008553A8"/>
    <w:rsid w:val="0086276B"/>
    <w:rsid w:val="008956A9"/>
    <w:rsid w:val="008A353C"/>
    <w:rsid w:val="008B3520"/>
    <w:rsid w:val="008D791A"/>
    <w:rsid w:val="008E0192"/>
    <w:rsid w:val="008E0AE2"/>
    <w:rsid w:val="00962FF4"/>
    <w:rsid w:val="00975EFB"/>
    <w:rsid w:val="009837F3"/>
    <w:rsid w:val="009B536F"/>
    <w:rsid w:val="009C1EA2"/>
    <w:rsid w:val="00A34D04"/>
    <w:rsid w:val="00A43224"/>
    <w:rsid w:val="00A557DC"/>
    <w:rsid w:val="00A56C24"/>
    <w:rsid w:val="00A75473"/>
    <w:rsid w:val="00A81CBA"/>
    <w:rsid w:val="00AA2951"/>
    <w:rsid w:val="00AA3220"/>
    <w:rsid w:val="00AA64A9"/>
    <w:rsid w:val="00AB3464"/>
    <w:rsid w:val="00AC4FD5"/>
    <w:rsid w:val="00AD2ED3"/>
    <w:rsid w:val="00AE0D92"/>
    <w:rsid w:val="00AE1E21"/>
    <w:rsid w:val="00AE6E96"/>
    <w:rsid w:val="00B15DB4"/>
    <w:rsid w:val="00B51480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A2B9A"/>
    <w:rsid w:val="00CA6CE1"/>
    <w:rsid w:val="00CB22E9"/>
    <w:rsid w:val="00CB2373"/>
    <w:rsid w:val="00CB5FC5"/>
    <w:rsid w:val="00CB7B0B"/>
    <w:rsid w:val="00CC2EDF"/>
    <w:rsid w:val="00CD54F1"/>
    <w:rsid w:val="00D12BD9"/>
    <w:rsid w:val="00D23DF3"/>
    <w:rsid w:val="00D34A8C"/>
    <w:rsid w:val="00D63554"/>
    <w:rsid w:val="00D65927"/>
    <w:rsid w:val="00DD5F86"/>
    <w:rsid w:val="00DE042D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40F0"/>
    <w:rsid w:val="00EC6295"/>
    <w:rsid w:val="00F1390C"/>
    <w:rsid w:val="00F210D1"/>
    <w:rsid w:val="00F42D00"/>
    <w:rsid w:val="00F43396"/>
    <w:rsid w:val="00F43A4B"/>
    <w:rsid w:val="00F51CF5"/>
    <w:rsid w:val="00F62054"/>
    <w:rsid w:val="00F71266"/>
    <w:rsid w:val="00F74889"/>
    <w:rsid w:val="00FA1FC4"/>
    <w:rsid w:val="00FA34BE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BC6DE96"/>
  <w15:chartTrackingRefBased/>
  <w15:docId w15:val="{56CB1465-E685-4146-A7C2-2C82E9BD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F139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390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390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39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390C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F139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checklist%20voor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776387BAEBA41AC83D573993F5A4A" ma:contentTypeVersion="12" ma:contentTypeDescription="Een nieuw document maken." ma:contentTypeScope="" ma:versionID="47a8c523b01fd339593a9eaf94ebe70e">
  <xsd:schema xmlns:xsd="http://www.w3.org/2001/XMLSchema" xmlns:xs="http://www.w3.org/2001/XMLSchema" xmlns:p="http://schemas.microsoft.com/office/2006/metadata/properties" xmlns:ns2="a9cf5ea8-8864-431b-9595-b0111746b5dc" xmlns:ns3="c64fecbb-1954-4030-8120-5d79bf625a24" targetNamespace="http://schemas.microsoft.com/office/2006/metadata/properties" ma:root="true" ma:fieldsID="d9abfdab02457e342b0abbc1d1de3c8b" ns2:_="" ns3:_="">
    <xsd:import namespace="a9cf5ea8-8864-431b-9595-b0111746b5dc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f5ea8-8864-431b-9595-b0111746b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BDE5-3681-48AE-BE36-973258E47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f5ea8-8864-431b-9595-b0111746b5dc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voor inschrijving of aanmelding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Yvonne van den Heuvel - Loerakker</cp:lastModifiedBy>
  <cp:revision>26</cp:revision>
  <cp:lastPrinted>2019-10-11T13:40:00Z</cp:lastPrinted>
  <dcterms:created xsi:type="dcterms:W3CDTF">2024-10-23T12:34:00Z</dcterms:created>
  <dcterms:modified xsi:type="dcterms:W3CDTF">2024-10-31T12:32:00Z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0x010100310776387BAEBA41AC83D573993F5A4A</vt:lpwstr>
  </property>
  <property fmtid="{D5CDD505-2E9C-101B-9397-08002B2CF9AE}" pid="3" name="MediaServiceImageTags">
    <vt:lpwstr/>
  </property>
</Properties>
</file>