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9"/>
        <w:gridCol w:w="6640"/>
      </w:tblGrid>
      <w:tr w:rsidR="00D827C1" w:rsidRPr="00D827C1" w14:paraId="76C7A5CD" w14:textId="77777777" w:rsidTr="00F05162">
        <w:trPr>
          <w:cantSplit/>
          <w:trHeight w:hRule="exact" w:val="5212"/>
        </w:trPr>
        <w:tc>
          <w:tcPr>
            <w:tcW w:w="1739" w:type="dxa"/>
          </w:tcPr>
          <w:p w14:paraId="20277F58" w14:textId="77777777" w:rsidR="00D827C1" w:rsidRPr="00D827C1" w:rsidRDefault="00D827C1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</w:p>
        </w:tc>
        <w:tc>
          <w:tcPr>
            <w:tcW w:w="6640" w:type="dxa"/>
            <w:tcBorders>
              <w:bottom w:val="nil"/>
            </w:tcBorders>
            <w:vAlign w:val="center"/>
          </w:tcPr>
          <w:p w14:paraId="449EB5C4" w14:textId="77777777" w:rsidR="00F05162" w:rsidRDefault="00F05162" w:rsidP="005C3027">
            <w:pPr>
              <w:pStyle w:val="Kop8"/>
              <w:ind w:left="652" w:hanging="652"/>
            </w:pPr>
            <w:r>
              <w:t>Informatie entreegebied</w:t>
            </w:r>
          </w:p>
          <w:p w14:paraId="264D03C0" w14:textId="571B126D" w:rsidR="00D827C1" w:rsidRPr="00AD1B22" w:rsidRDefault="00F05162" w:rsidP="005C3027">
            <w:pPr>
              <w:pStyle w:val="Kop8"/>
              <w:ind w:left="652" w:hanging="652"/>
            </w:pPr>
            <w:proofErr w:type="spellStart"/>
            <w:r>
              <w:t>Tulpenburgh</w:t>
            </w:r>
            <w:proofErr w:type="spellEnd"/>
          </w:p>
          <w:p w14:paraId="739599BD" w14:textId="77777777" w:rsidR="00131E18" w:rsidRDefault="00131E18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</w:p>
          <w:p w14:paraId="4D37E251" w14:textId="77777777" w:rsidR="00131E18" w:rsidRPr="00D827C1" w:rsidRDefault="00131E18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</w:p>
          <w:p w14:paraId="73F22499" w14:textId="77777777" w:rsidR="00D827C1" w:rsidRPr="00D827C1" w:rsidRDefault="00D827C1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</w:p>
          <w:p w14:paraId="2BF33DC1" w14:textId="77777777" w:rsidR="00F2547B" w:rsidRDefault="007F6532" w:rsidP="00F2547B">
            <w:pPr>
              <w:pStyle w:val="Kop7"/>
            </w:pPr>
            <w:r>
              <w:t>Toegevoegd document Nota van Inlichtingen 1</w:t>
            </w:r>
          </w:p>
          <w:p w14:paraId="2B73065B" w14:textId="65D5545C" w:rsidR="00F05162" w:rsidRPr="00F05162" w:rsidRDefault="00F2547B" w:rsidP="00F2547B">
            <w:pPr>
              <w:pStyle w:val="Kop7"/>
            </w:pPr>
            <w:r>
              <w:t>Dit in het kader van s</w:t>
            </w:r>
            <w:r w:rsidR="00F05162">
              <w:t>ub gunningscriterium 2 (SG2): Adviesrol</w:t>
            </w:r>
          </w:p>
        </w:tc>
      </w:tr>
    </w:tbl>
    <w:p w14:paraId="64309405" w14:textId="77777777" w:rsidR="00D827C1" w:rsidRDefault="00D827C1" w:rsidP="00D827C1"/>
    <w:p w14:paraId="36AB690C" w14:textId="77777777" w:rsidR="00D827C1" w:rsidRDefault="00D827C1" w:rsidP="00D827C1"/>
    <w:p w14:paraId="68E9B40B" w14:textId="77777777" w:rsidR="00D827C1" w:rsidRDefault="00D827C1" w:rsidP="00D827C1"/>
    <w:p w14:paraId="55EE6D16" w14:textId="77777777" w:rsidR="00F05162" w:rsidRDefault="00F05162" w:rsidP="00D827C1"/>
    <w:p w14:paraId="276880BA" w14:textId="77777777" w:rsidR="00F05162" w:rsidRDefault="00F05162" w:rsidP="00D827C1"/>
    <w:p w14:paraId="167B016A" w14:textId="77777777" w:rsidR="00F05162" w:rsidRDefault="00F05162" w:rsidP="00D827C1"/>
    <w:p w14:paraId="67EC8040" w14:textId="77777777" w:rsidR="00F05162" w:rsidRDefault="00F05162" w:rsidP="00D827C1"/>
    <w:p w14:paraId="7F0D58E5" w14:textId="77777777" w:rsidR="00F05162" w:rsidRDefault="00F05162" w:rsidP="00D827C1"/>
    <w:p w14:paraId="46E0E120" w14:textId="77777777" w:rsidR="00F05162" w:rsidRDefault="00F05162" w:rsidP="00D827C1"/>
    <w:p w14:paraId="1A8DE296" w14:textId="77777777" w:rsidR="00F05162" w:rsidRDefault="00F05162" w:rsidP="00D827C1"/>
    <w:p w14:paraId="691E0D49" w14:textId="77777777" w:rsidR="00F05162" w:rsidRDefault="00F05162" w:rsidP="00D827C1"/>
    <w:p w14:paraId="61FDAE99" w14:textId="77777777" w:rsidR="00F05162" w:rsidRDefault="00F05162" w:rsidP="00D827C1"/>
    <w:p w14:paraId="6D6A3CF0" w14:textId="77777777" w:rsidR="00D827C1" w:rsidRDefault="00D827C1" w:rsidP="00D827C1"/>
    <w:p w14:paraId="1FB0C351" w14:textId="77777777" w:rsidR="00D827C1" w:rsidRDefault="00D827C1" w:rsidP="00D827C1"/>
    <w:p w14:paraId="5B41C547" w14:textId="77777777" w:rsidR="00D827C1" w:rsidRDefault="00D827C1" w:rsidP="00D827C1"/>
    <w:p w14:paraId="053A203E" w14:textId="77777777" w:rsidR="00D827C1" w:rsidRDefault="00D827C1" w:rsidP="00D827C1"/>
    <w:p w14:paraId="21F3B022" w14:textId="77777777" w:rsidR="00D827C1" w:rsidRDefault="00D827C1" w:rsidP="00D827C1"/>
    <w:p w14:paraId="1CB8D861" w14:textId="77777777" w:rsidR="00D827C1" w:rsidRDefault="00D827C1" w:rsidP="00D827C1"/>
    <w:p w14:paraId="7A51B469" w14:textId="77777777" w:rsidR="00D827C1" w:rsidRDefault="00D827C1" w:rsidP="00D827C1"/>
    <w:p w14:paraId="2B8322AC" w14:textId="77777777" w:rsidR="00D827C1" w:rsidRDefault="00D827C1" w:rsidP="00D827C1"/>
    <w:p w14:paraId="60D5E425" w14:textId="77777777" w:rsidR="00D827C1" w:rsidRDefault="00062A2F" w:rsidP="00062A2F">
      <w:pPr>
        <w:tabs>
          <w:tab w:val="left" w:pos="2323"/>
        </w:tabs>
      </w:pPr>
      <w:r>
        <w:tab/>
      </w:r>
    </w:p>
    <w:p w14:paraId="089E3A1C" w14:textId="77777777" w:rsidR="00D827C1" w:rsidRDefault="00D827C1" w:rsidP="00D827C1"/>
    <w:tbl>
      <w:tblPr>
        <w:tblW w:w="12609" w:type="dxa"/>
        <w:tblInd w:w="-2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3"/>
        <w:gridCol w:w="8506"/>
      </w:tblGrid>
      <w:tr w:rsidR="00D827C1" w:rsidRPr="00D827C1" w14:paraId="7E1D61F9" w14:textId="77777777" w:rsidTr="005C3027">
        <w:trPr>
          <w:cantSplit/>
          <w:trHeight w:val="240"/>
        </w:trPr>
        <w:tc>
          <w:tcPr>
            <w:tcW w:w="4103" w:type="dxa"/>
          </w:tcPr>
          <w:p w14:paraId="28764B8A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  <w:r w:rsidRPr="00D827C1">
              <w:rPr>
                <w:rFonts w:eastAsia="Times New Roman" w:cs="Times New Roman"/>
                <w:szCs w:val="20"/>
                <w:lang w:eastAsia="nl-NL"/>
              </w:rPr>
              <w:t>Eigenaar</w:t>
            </w:r>
          </w:p>
        </w:tc>
        <w:tc>
          <w:tcPr>
            <w:tcW w:w="8506" w:type="dxa"/>
          </w:tcPr>
          <w:sdt>
            <w:sdtPr>
              <w:rPr>
                <w:lang w:eastAsia="nl-NL"/>
              </w:rPr>
              <w:alias w:val="Eigenaar"/>
              <w:tag w:val="Eigenaar"/>
              <w:id w:val="-1609804072"/>
              <w:lock w:val="sdtLocked"/>
              <w:placeholder>
                <w:docPart w:val="97E3EA3A3D3C48828E1DB1B538D4398B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feef5865-a982-42aa-8640-9d4286765ef6' xmlns:ns4='http://schemas.microsoft.com/sharepoint/v4' " w:xpath="/ns0:properties[1]/documentManagement[1]/ns3:Eigenaar[1]/ns3:UserInfo[1]/ns3:DisplayName[1]" w:storeItemID="{73067C5F-36B8-4897-AB29-05E49D0B6468}"/>
              <w:text/>
            </w:sdtPr>
            <w:sdtContent>
              <w:p w14:paraId="5D3CBCA1" w14:textId="5D3B85E3" w:rsidR="00D827C1" w:rsidRPr="00D827C1" w:rsidRDefault="00F05162" w:rsidP="00561E88">
                <w:pPr>
                  <w:rPr>
                    <w:rFonts w:eastAsia="Calibri" w:cs="Times New Roman"/>
                    <w:noProof/>
                  </w:rPr>
                </w:pPr>
                <w:r>
                  <w:rPr>
                    <w:lang w:eastAsia="nl-NL"/>
                  </w:rPr>
                  <w:t>ProRail</w:t>
                </w:r>
              </w:p>
            </w:sdtContent>
          </w:sdt>
        </w:tc>
      </w:tr>
      <w:tr w:rsidR="00D827C1" w:rsidRPr="00D827C1" w14:paraId="53EFB5EE" w14:textId="77777777" w:rsidTr="005C3027">
        <w:trPr>
          <w:cantSplit/>
          <w:trHeight w:val="240"/>
        </w:trPr>
        <w:tc>
          <w:tcPr>
            <w:tcW w:w="4103" w:type="dxa"/>
          </w:tcPr>
          <w:p w14:paraId="48448677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</w:p>
        </w:tc>
        <w:tc>
          <w:tcPr>
            <w:tcW w:w="8506" w:type="dxa"/>
          </w:tcPr>
          <w:p w14:paraId="07E76A8F" w14:textId="77777777" w:rsidR="00D827C1" w:rsidRPr="00D827C1" w:rsidRDefault="00D827C1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</w:p>
        </w:tc>
      </w:tr>
      <w:tr w:rsidR="00D827C1" w:rsidRPr="00D827C1" w14:paraId="17A8F40B" w14:textId="77777777" w:rsidTr="005C3027">
        <w:trPr>
          <w:cantSplit/>
          <w:trHeight w:val="240"/>
        </w:trPr>
        <w:tc>
          <w:tcPr>
            <w:tcW w:w="4103" w:type="dxa"/>
          </w:tcPr>
          <w:p w14:paraId="530961D4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  <w:r w:rsidRPr="00D827C1">
              <w:rPr>
                <w:rFonts w:eastAsia="Times New Roman" w:cs="Times New Roman"/>
                <w:szCs w:val="20"/>
                <w:lang w:eastAsia="nl-NL"/>
              </w:rPr>
              <w:t>Versie</w:t>
            </w:r>
          </w:p>
        </w:tc>
        <w:tc>
          <w:tcPr>
            <w:tcW w:w="8506" w:type="dxa"/>
          </w:tcPr>
          <w:sdt>
            <w:sdtPr>
              <w:rPr>
                <w:rFonts w:eastAsia="Times New Roman" w:cs="Times New Roman"/>
                <w:color w:val="7F7F7F" w:themeColor="text1" w:themeTint="80"/>
                <w:szCs w:val="20"/>
                <w:lang w:eastAsia="nl-NL"/>
              </w:rPr>
              <w:alias w:val="Versie"/>
              <w:tag w:val="Versie"/>
              <w:id w:val="-1333523710"/>
              <w:lock w:val="sdtLocked"/>
              <w:placeholder>
                <w:docPart w:val="ED2060964EB241C691764B12DB64E75F"/>
              </w:placeholder>
              <w:text/>
            </w:sdtPr>
            <w:sdtContent>
              <w:p w14:paraId="29FADACF" w14:textId="2448A04F" w:rsidR="00D827C1" w:rsidRPr="00D827C1" w:rsidRDefault="00F05162" w:rsidP="00D827C1">
                <w:pPr>
                  <w:rPr>
                    <w:rFonts w:eastAsia="Times New Roman" w:cs="Times New Roman"/>
                    <w:szCs w:val="20"/>
                    <w:lang w:eastAsia="nl-NL"/>
                  </w:rPr>
                </w:pPr>
                <w:r>
                  <w:rPr>
                    <w:rFonts w:eastAsia="Times New Roman" w:cs="Times New Roman"/>
                    <w:color w:val="7F7F7F" w:themeColor="text1" w:themeTint="80"/>
                    <w:szCs w:val="20"/>
                    <w:lang w:eastAsia="nl-NL"/>
                  </w:rPr>
                  <w:t>1.0</w:t>
                </w:r>
              </w:p>
            </w:sdtContent>
          </w:sdt>
        </w:tc>
      </w:tr>
      <w:tr w:rsidR="00D827C1" w:rsidRPr="00D827C1" w14:paraId="68AB2253" w14:textId="77777777" w:rsidTr="005C3027">
        <w:trPr>
          <w:cantSplit/>
          <w:trHeight w:val="240"/>
        </w:trPr>
        <w:tc>
          <w:tcPr>
            <w:tcW w:w="4103" w:type="dxa"/>
          </w:tcPr>
          <w:p w14:paraId="47A7105B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  <w:r w:rsidRPr="00D827C1">
              <w:rPr>
                <w:rFonts w:eastAsia="Times New Roman" w:cs="Times New Roman"/>
                <w:szCs w:val="20"/>
                <w:lang w:eastAsia="nl-NL"/>
              </w:rPr>
              <w:t>Datum</w:t>
            </w:r>
          </w:p>
        </w:tc>
        <w:tc>
          <w:tcPr>
            <w:tcW w:w="8506" w:type="dxa"/>
          </w:tcPr>
          <w:p w14:paraId="6F2B3C09" w14:textId="5EA0CD39" w:rsidR="00D827C1" w:rsidRPr="00D827C1" w:rsidRDefault="00F05162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  <w:r>
              <w:rPr>
                <w:rFonts w:eastAsia="Times New Roman" w:cs="Times New Roman"/>
                <w:szCs w:val="20"/>
                <w:lang w:eastAsia="nl-NL"/>
              </w:rPr>
              <w:t>24-10-2024</w:t>
            </w:r>
          </w:p>
        </w:tc>
      </w:tr>
      <w:tr w:rsidR="00D827C1" w:rsidRPr="00D827C1" w14:paraId="0947C057" w14:textId="77777777" w:rsidTr="005C3027">
        <w:trPr>
          <w:cantSplit/>
          <w:trHeight w:val="240"/>
        </w:trPr>
        <w:tc>
          <w:tcPr>
            <w:tcW w:w="4103" w:type="dxa"/>
          </w:tcPr>
          <w:p w14:paraId="0850AA24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  <w:r w:rsidRPr="00D827C1">
              <w:rPr>
                <w:rFonts w:eastAsia="Times New Roman" w:cs="Times New Roman"/>
                <w:szCs w:val="20"/>
                <w:lang w:eastAsia="nl-NL"/>
              </w:rPr>
              <w:t>Onderwerp</w:t>
            </w:r>
          </w:p>
        </w:tc>
        <w:tc>
          <w:tcPr>
            <w:tcW w:w="8506" w:type="dxa"/>
          </w:tcPr>
          <w:p w14:paraId="199BCE58" w14:textId="56C3268D" w:rsidR="00D827C1" w:rsidRPr="00D827C1" w:rsidRDefault="00F05162" w:rsidP="00D827C1">
            <w:pPr>
              <w:spacing w:line="240" w:lineRule="exact"/>
              <w:rPr>
                <w:rFonts w:eastAsia="Times New Roman" w:cs="Times New Roman"/>
                <w:noProof/>
                <w:szCs w:val="20"/>
              </w:rPr>
            </w:pPr>
            <w:r w:rsidRPr="00F05162">
              <w:rPr>
                <w:rFonts w:eastAsia="Times New Roman" w:cs="Times New Roman"/>
                <w:noProof/>
                <w:szCs w:val="20"/>
              </w:rPr>
              <w:t>Informatie entreegebied Tulpenburgh</w:t>
            </w:r>
          </w:p>
        </w:tc>
      </w:tr>
      <w:tr w:rsidR="00D827C1" w:rsidRPr="00D827C1" w14:paraId="6DD7BD7B" w14:textId="77777777" w:rsidTr="005C3027">
        <w:trPr>
          <w:cantSplit/>
          <w:trHeight w:val="240"/>
        </w:trPr>
        <w:tc>
          <w:tcPr>
            <w:tcW w:w="4103" w:type="dxa"/>
          </w:tcPr>
          <w:p w14:paraId="20AA9031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  <w:r w:rsidRPr="00D827C1">
              <w:rPr>
                <w:rFonts w:eastAsia="Times New Roman" w:cs="Times New Roman"/>
                <w:szCs w:val="20"/>
                <w:lang w:eastAsia="nl-NL"/>
              </w:rPr>
              <w:t>Status</w:t>
            </w:r>
          </w:p>
        </w:tc>
        <w:tc>
          <w:tcPr>
            <w:tcW w:w="8506" w:type="dxa"/>
          </w:tcPr>
          <w:sdt>
            <w:sdtPr>
              <w:alias w:val="Documentstatus"/>
              <w:tag w:val="g14ccd2c8a8a47bca7ce5b34bb30a015"/>
              <w:id w:val="1717233941"/>
              <w:lock w:val="sdtLocked"/>
              <w:placeholder>
                <w:docPart w:val="1469412E277C4EFA9CD41EFF7F4D3F5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feef5865-a982-42aa-8640-9d4286765ef6' xmlns:ns4='http://schemas.microsoft.com/sharepoint/v4' " w:xpath="/ns0:properties[1]/documentManagement[1]/ns3:g14ccd2c8a8a47bca7ce5b34bb30a015[1]/ns2:Terms[1]" w:storeItemID="{FCCC5FAF-2C48-4EFF-A710-640D2E4B8159}"/>
              <w:text w:multiLine="1"/>
            </w:sdtPr>
            <w:sdtContent>
              <w:p w14:paraId="4A6A5F53" w14:textId="45400FF2" w:rsidR="00D827C1" w:rsidRPr="00D827C1" w:rsidRDefault="00F05162" w:rsidP="003C6523">
                <w:pPr>
                  <w:rPr>
                    <w:rFonts w:eastAsia="Times New Roman" w:cs="Times New Roman"/>
                    <w:szCs w:val="20"/>
                    <w:lang w:eastAsia="nl-NL"/>
                  </w:rPr>
                </w:pPr>
                <w:r>
                  <w:t>Definitief</w:t>
                </w:r>
              </w:p>
            </w:sdtContent>
          </w:sdt>
        </w:tc>
      </w:tr>
      <w:tr w:rsidR="00D827C1" w:rsidRPr="00D827C1" w14:paraId="4632B276" w14:textId="77777777" w:rsidTr="005C3027">
        <w:trPr>
          <w:cantSplit/>
          <w:trHeight w:val="240"/>
        </w:trPr>
        <w:tc>
          <w:tcPr>
            <w:tcW w:w="4103" w:type="dxa"/>
          </w:tcPr>
          <w:p w14:paraId="088CF8B8" w14:textId="77777777" w:rsidR="00D827C1" w:rsidRPr="00D827C1" w:rsidRDefault="00D827C1" w:rsidP="00D827C1">
            <w:pPr>
              <w:ind w:right="284"/>
              <w:jc w:val="right"/>
              <w:rPr>
                <w:rFonts w:eastAsia="Times New Roman" w:cs="Times New Roman"/>
                <w:szCs w:val="20"/>
                <w:lang w:eastAsia="nl-NL"/>
              </w:rPr>
            </w:pPr>
          </w:p>
        </w:tc>
        <w:tc>
          <w:tcPr>
            <w:tcW w:w="8506" w:type="dxa"/>
          </w:tcPr>
          <w:p w14:paraId="232E6703" w14:textId="77777777" w:rsidR="00D827C1" w:rsidRPr="00D827C1" w:rsidRDefault="00D827C1" w:rsidP="00D827C1">
            <w:pPr>
              <w:rPr>
                <w:rFonts w:eastAsia="Times New Roman" w:cs="Times New Roman"/>
                <w:szCs w:val="20"/>
                <w:lang w:eastAsia="nl-NL"/>
              </w:rPr>
            </w:pPr>
          </w:p>
        </w:tc>
      </w:tr>
    </w:tbl>
    <w:p w14:paraId="21F52093" w14:textId="77777777" w:rsidR="00D827C1" w:rsidRDefault="00D827C1" w:rsidP="00D827C1">
      <w:pPr>
        <w:sectPr w:rsidR="00D827C1" w:rsidSect="007F6532">
          <w:headerReference w:type="default" r:id="rId12"/>
          <w:footerReference w:type="default" r:id="rId13"/>
          <w:pgSz w:w="11906" w:h="16838" w:code="9"/>
          <w:pgMar w:top="720" w:right="720" w:bottom="720" w:left="720" w:header="1520" w:footer="601" w:gutter="0"/>
          <w:cols w:space="708"/>
          <w:titlePg/>
          <w:docGrid w:linePitch="272"/>
        </w:sectPr>
      </w:pPr>
    </w:p>
    <w:p w14:paraId="59C197DB" w14:textId="075C2818" w:rsidR="00D827C1" w:rsidRDefault="00F05162" w:rsidP="00F05162">
      <w:pPr>
        <w:pStyle w:val="inhoudsopgave"/>
      </w:pPr>
      <w:r>
        <w:lastRenderedPageBreak/>
        <w:t>Plattegrond entreegebied</w:t>
      </w:r>
    </w:p>
    <w:p w14:paraId="5F856869" w14:textId="3BF3BCC6" w:rsidR="007F6532" w:rsidRDefault="00F05162" w:rsidP="007F6532">
      <w:pPr>
        <w:pStyle w:val="inhoudsopgave"/>
      </w:pPr>
      <w:r>
        <w:rPr>
          <w:noProof/>
        </w:rPr>
        <w:drawing>
          <wp:inline distT="0" distB="0" distL="0" distR="0" wp14:anchorId="227EF5A2" wp14:editId="5428E73B">
            <wp:extent cx="5353050" cy="4189095"/>
            <wp:effectExtent l="0" t="0" r="0" b="1905"/>
            <wp:docPr id="2002824902" name="Afbeelding 1" descr="Afbeelding met diagram, Plan, Technische tekening, schematisch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824902" name="Afbeelding 1" descr="Afbeelding met diagram, Plan, Technische tekening, schematisch&#10;&#10;Automatisch gegenereerde beschrijv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5AD3D" w14:textId="12BE9625" w:rsidR="007F6532" w:rsidRPr="007F6532" w:rsidRDefault="007F6532" w:rsidP="007F6532">
      <w:pPr>
        <w:spacing w:after="200" w:line="276" w:lineRule="auto"/>
        <w:rPr>
          <w:rFonts w:eastAsia="Times New Roman" w:cs="Times New Roman"/>
          <w:b/>
          <w:sz w:val="26"/>
          <w:szCs w:val="20"/>
          <w:lang w:eastAsia="nl-NL"/>
        </w:rPr>
      </w:pPr>
      <w:r>
        <w:br w:type="page"/>
      </w:r>
    </w:p>
    <w:p w14:paraId="33A5EBC6" w14:textId="3425FC42" w:rsidR="00F05162" w:rsidRPr="007F6532" w:rsidRDefault="00F05162" w:rsidP="007F6532">
      <w:pPr>
        <w:pStyle w:val="inhoudsopgave"/>
      </w:pPr>
      <w:r>
        <w:lastRenderedPageBreak/>
        <w:t>Foto’s entreegebied</w:t>
      </w:r>
    </w:p>
    <w:p w14:paraId="165C6544" w14:textId="105DA63A" w:rsidR="00F05162" w:rsidRDefault="00F05162" w:rsidP="00F05162">
      <w:pPr>
        <w:pStyle w:val="inhoudsopgave"/>
      </w:pPr>
      <w:r>
        <w:rPr>
          <w:noProof/>
        </w:rPr>
        <w:drawing>
          <wp:inline distT="0" distB="0" distL="0" distR="0" wp14:anchorId="73BEC307" wp14:editId="60B0BF84">
            <wp:extent cx="6825253" cy="5119918"/>
            <wp:effectExtent l="0" t="4445" r="0" b="0"/>
            <wp:docPr id="1780222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7617" cy="512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905F9" w14:textId="4538AB49" w:rsidR="00F05162" w:rsidRDefault="007F6532" w:rsidP="00F05162">
      <w:pPr>
        <w:pStyle w:val="inhoudsopgave"/>
      </w:pPr>
      <w:r>
        <w:rPr>
          <w:noProof/>
        </w:rPr>
        <w:lastRenderedPageBreak/>
        <w:drawing>
          <wp:inline distT="0" distB="0" distL="0" distR="0" wp14:anchorId="6DF7819A" wp14:editId="46E8812F">
            <wp:extent cx="5196840" cy="6926967"/>
            <wp:effectExtent l="0" t="0" r="3810" b="7620"/>
            <wp:docPr id="671670577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462" cy="6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EFB61" w14:textId="7273B0A0" w:rsidR="00F05162" w:rsidRPr="00F05162" w:rsidRDefault="00F05162">
      <w:pPr>
        <w:spacing w:after="200" w:line="276" w:lineRule="auto"/>
      </w:pPr>
      <w:r>
        <w:br w:type="page"/>
      </w:r>
      <w:r>
        <w:rPr>
          <w:noProof/>
        </w:rPr>
        <w:lastRenderedPageBreak/>
        <w:drawing>
          <wp:inline distT="0" distB="0" distL="0" distR="0" wp14:anchorId="476BF7E0" wp14:editId="7B9400FE">
            <wp:extent cx="6645910" cy="4985385"/>
            <wp:effectExtent l="0" t="7938" r="0" b="0"/>
            <wp:docPr id="1292719998" name="Afbeelding 4" descr="Afbeelding met muur, overdekt, tekst, badkui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719998" name="Afbeelding 4" descr="Afbeelding met muur, overdekt, tekst, badkui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666982F" w14:textId="77777777" w:rsidR="00F05162" w:rsidRDefault="00F05162" w:rsidP="00F05162">
      <w:pPr>
        <w:pStyle w:val="inhoudsopgave"/>
      </w:pPr>
      <w:r>
        <w:rPr>
          <w:noProof/>
        </w:rPr>
        <w:lastRenderedPageBreak/>
        <w:drawing>
          <wp:inline distT="0" distB="0" distL="0" distR="0" wp14:anchorId="5242C8FB" wp14:editId="4BB09866">
            <wp:extent cx="4987030" cy="6649375"/>
            <wp:effectExtent l="0" t="0" r="4445" b="0"/>
            <wp:docPr id="166615893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15893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55" cy="667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A9C97" w14:textId="77777777" w:rsidR="00F05162" w:rsidRDefault="00F05162">
      <w:pPr>
        <w:spacing w:after="200" w:line="276" w:lineRule="auto"/>
        <w:rPr>
          <w:rFonts w:eastAsia="Times New Roman" w:cs="Times New Roman"/>
          <w:b/>
          <w:sz w:val="26"/>
          <w:szCs w:val="20"/>
          <w:lang w:eastAsia="nl-NL"/>
        </w:rPr>
      </w:pPr>
      <w:r>
        <w:br w:type="page"/>
      </w:r>
    </w:p>
    <w:p w14:paraId="2D72B395" w14:textId="77777777" w:rsidR="00B2600B" w:rsidRDefault="00F05162" w:rsidP="00F05162">
      <w:pPr>
        <w:pStyle w:val="inhoudsopgave"/>
      </w:pPr>
      <w:r>
        <w:rPr>
          <w:noProof/>
        </w:rPr>
        <w:lastRenderedPageBreak/>
        <w:drawing>
          <wp:inline distT="0" distB="0" distL="0" distR="0" wp14:anchorId="427C67BE" wp14:editId="09698BA2">
            <wp:extent cx="6645910" cy="4985385"/>
            <wp:effectExtent l="0" t="0" r="2540" b="5715"/>
            <wp:docPr id="70027063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F38DC" w14:textId="77777777" w:rsidR="00B2600B" w:rsidRDefault="00B2600B">
      <w:pPr>
        <w:spacing w:after="200" w:line="276" w:lineRule="auto"/>
        <w:rPr>
          <w:rFonts w:eastAsia="Times New Roman" w:cs="Times New Roman"/>
          <w:b/>
          <w:sz w:val="26"/>
          <w:szCs w:val="20"/>
          <w:lang w:eastAsia="nl-NL"/>
        </w:rPr>
      </w:pPr>
      <w:r>
        <w:br w:type="page"/>
      </w:r>
    </w:p>
    <w:p w14:paraId="7E033D1B" w14:textId="77777777" w:rsidR="00B2600B" w:rsidRDefault="00F05162" w:rsidP="00F05162">
      <w:pPr>
        <w:pStyle w:val="inhoudsopgave"/>
      </w:pPr>
      <w:r>
        <w:rPr>
          <w:noProof/>
        </w:rPr>
        <w:lastRenderedPageBreak/>
        <w:drawing>
          <wp:inline distT="0" distB="0" distL="0" distR="0" wp14:anchorId="67252850" wp14:editId="0CD46843">
            <wp:extent cx="5523470" cy="7364628"/>
            <wp:effectExtent l="0" t="0" r="1270" b="8255"/>
            <wp:docPr id="139120013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200135" name="Afbeelding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12" cy="737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46AD3" w14:textId="77777777" w:rsidR="00B2600B" w:rsidRDefault="00B2600B">
      <w:pPr>
        <w:spacing w:after="200" w:line="276" w:lineRule="auto"/>
        <w:rPr>
          <w:rFonts w:eastAsia="Times New Roman" w:cs="Times New Roman"/>
          <w:b/>
          <w:sz w:val="26"/>
          <w:szCs w:val="20"/>
          <w:lang w:eastAsia="nl-NL"/>
        </w:rPr>
      </w:pPr>
      <w:r>
        <w:br w:type="page"/>
      </w:r>
    </w:p>
    <w:p w14:paraId="60795BFF" w14:textId="5D4C1F94" w:rsidR="00F05162" w:rsidRDefault="00F05162" w:rsidP="00F05162">
      <w:pPr>
        <w:pStyle w:val="inhoudsopgave"/>
      </w:pPr>
      <w:r>
        <w:rPr>
          <w:noProof/>
        </w:rPr>
        <w:lastRenderedPageBreak/>
        <w:drawing>
          <wp:inline distT="0" distB="0" distL="0" distR="0" wp14:anchorId="6776A106" wp14:editId="2BED727F">
            <wp:extent cx="6645910" cy="4985385"/>
            <wp:effectExtent l="0" t="0" r="2540" b="5715"/>
            <wp:docPr id="673303357" name="Afbeelding 8" descr="Afbeelding met muur, overdekt, interieurontwerp, Vloer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03357" name="Afbeelding 8" descr="Afbeelding met muur, overdekt, interieurontwerp, Vloermateriaa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C5FDC" wp14:editId="420098A9">
            <wp:extent cx="6645910" cy="4985385"/>
            <wp:effectExtent l="0" t="0" r="2540" b="5715"/>
            <wp:docPr id="947946832" name="Afbeelding 7" descr="Afbeelding met muur, overdekt, interieurontwerp, hu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46832" name="Afbeelding 7" descr="Afbeelding met muur, overdekt, interieurontwerp, hui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C65E59" wp14:editId="486E13F6">
            <wp:extent cx="6645910" cy="4985385"/>
            <wp:effectExtent l="0" t="0" r="2540" b="5715"/>
            <wp:docPr id="1089945662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17EAF" w14:textId="77777777" w:rsidR="00F05162" w:rsidRPr="00D827C1" w:rsidRDefault="00F05162" w:rsidP="00F05162">
      <w:pPr>
        <w:pStyle w:val="inhoudsopgave"/>
      </w:pPr>
    </w:p>
    <w:sectPr w:rsidR="00F05162" w:rsidRPr="00D827C1" w:rsidSect="007F6532">
      <w:pgSz w:w="11906" w:h="16838" w:code="9"/>
      <w:pgMar w:top="720" w:right="720" w:bottom="720" w:left="720" w:header="1520" w:footer="60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12A2E" w14:textId="77777777" w:rsidR="00CD6949" w:rsidRDefault="00CD6949" w:rsidP="00A66310">
      <w:pPr>
        <w:spacing w:line="240" w:lineRule="auto"/>
      </w:pPr>
      <w:r>
        <w:separator/>
      </w:r>
    </w:p>
  </w:endnote>
  <w:endnote w:type="continuationSeparator" w:id="0">
    <w:p w14:paraId="6EACCA5F" w14:textId="77777777" w:rsidR="00CD6949" w:rsidRDefault="00CD6949" w:rsidP="00A66310">
      <w:pPr>
        <w:spacing w:line="240" w:lineRule="auto"/>
      </w:pPr>
      <w:r>
        <w:continuationSeparator/>
      </w:r>
    </w:p>
  </w:endnote>
  <w:endnote w:type="continuationNotice" w:id="1">
    <w:p w14:paraId="2C2EDF50" w14:textId="77777777" w:rsidR="00CD6949" w:rsidRDefault="00CD69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0E21C" w14:textId="77777777" w:rsidR="00EB3CBA" w:rsidRDefault="00EB3CBA" w:rsidP="00841558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68045" w14:textId="77777777" w:rsidR="00CD6949" w:rsidRDefault="00CD6949" w:rsidP="00A66310">
      <w:pPr>
        <w:spacing w:line="240" w:lineRule="auto"/>
      </w:pPr>
      <w:r>
        <w:separator/>
      </w:r>
    </w:p>
  </w:footnote>
  <w:footnote w:type="continuationSeparator" w:id="0">
    <w:p w14:paraId="74311714" w14:textId="77777777" w:rsidR="00CD6949" w:rsidRDefault="00CD6949" w:rsidP="00A66310">
      <w:pPr>
        <w:spacing w:line="240" w:lineRule="auto"/>
      </w:pPr>
      <w:r>
        <w:continuationSeparator/>
      </w:r>
    </w:p>
  </w:footnote>
  <w:footnote w:type="continuationNotice" w:id="1">
    <w:p w14:paraId="6F34F772" w14:textId="77777777" w:rsidR="00CD6949" w:rsidRDefault="00CD69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D901D" w14:textId="77777777" w:rsidR="00EB3CBA" w:rsidRDefault="00EB3CBA">
    <w:pPr>
      <w:spacing w:line="200" w:lineRule="exac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0B1CB1"/>
    <w:multiLevelType w:val="multilevel"/>
    <w:tmpl w:val="C5DE5382"/>
    <w:lvl w:ilvl="0">
      <w:start w:val="1"/>
      <w:numFmt w:val="decimal"/>
      <w:pStyle w:val="Kop1"/>
      <w:lvlText w:val="%1"/>
      <w:lvlJc w:val="righ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pacing w:val="10"/>
      </w:rPr>
    </w:lvl>
    <w:lvl w:ilvl="1">
      <w:start w:val="1"/>
      <w:numFmt w:val="decimal"/>
      <w:pStyle w:val="Kop2"/>
      <w:isLgl/>
      <w:lvlText w:val="%1.%2"/>
      <w:lvlJc w:val="righ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pacing w:val="0"/>
        <w:sz w:val="20"/>
      </w:rPr>
    </w:lvl>
    <w:lvl w:ilvl="2">
      <w:start w:val="1"/>
      <w:numFmt w:val="decimal"/>
      <w:pStyle w:val="Kop3"/>
      <w:isLgl/>
      <w:lvlText w:val="%1.%2.%3"/>
      <w:lvlJc w:val="righ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Kop4"/>
      <w:isLgl/>
      <w:lvlText w:val="%1.%2.%3.%4"/>
      <w:lvlJc w:val="righ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num w:numId="1" w16cid:durableId="1794978627">
    <w:abstractNumId w:val="0"/>
  </w:num>
  <w:num w:numId="2" w16cid:durableId="923417918">
    <w:abstractNumId w:val="0"/>
  </w:num>
  <w:num w:numId="3" w16cid:durableId="992223081">
    <w:abstractNumId w:val="0"/>
  </w:num>
  <w:num w:numId="4" w16cid:durableId="1596400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62"/>
    <w:rsid w:val="0002613E"/>
    <w:rsid w:val="00042CB4"/>
    <w:rsid w:val="00062A2F"/>
    <w:rsid w:val="0006666F"/>
    <w:rsid w:val="00095FF6"/>
    <w:rsid w:val="0009650B"/>
    <w:rsid w:val="000C7D9D"/>
    <w:rsid w:val="00110AAA"/>
    <w:rsid w:val="00123826"/>
    <w:rsid w:val="001253A9"/>
    <w:rsid w:val="00131E18"/>
    <w:rsid w:val="00145325"/>
    <w:rsid w:val="00163358"/>
    <w:rsid w:val="00164966"/>
    <w:rsid w:val="00164B4A"/>
    <w:rsid w:val="0017231A"/>
    <w:rsid w:val="001837BD"/>
    <w:rsid w:val="00191948"/>
    <w:rsid w:val="001D44AE"/>
    <w:rsid w:val="001F1CA5"/>
    <w:rsid w:val="00243A2D"/>
    <w:rsid w:val="00274381"/>
    <w:rsid w:val="002F60FB"/>
    <w:rsid w:val="00371C09"/>
    <w:rsid w:val="0037226A"/>
    <w:rsid w:val="003C6523"/>
    <w:rsid w:val="003D0D8F"/>
    <w:rsid w:val="003E11D8"/>
    <w:rsid w:val="003F04DA"/>
    <w:rsid w:val="003F6C81"/>
    <w:rsid w:val="003F6CE3"/>
    <w:rsid w:val="00423401"/>
    <w:rsid w:val="00435CDC"/>
    <w:rsid w:val="004826A3"/>
    <w:rsid w:val="004B37DE"/>
    <w:rsid w:val="004E53DF"/>
    <w:rsid w:val="004F23F8"/>
    <w:rsid w:val="004F7862"/>
    <w:rsid w:val="005077C5"/>
    <w:rsid w:val="00561E88"/>
    <w:rsid w:val="00585822"/>
    <w:rsid w:val="00594BB6"/>
    <w:rsid w:val="005C3027"/>
    <w:rsid w:val="005C6C86"/>
    <w:rsid w:val="006566D4"/>
    <w:rsid w:val="0066776C"/>
    <w:rsid w:val="006A59C8"/>
    <w:rsid w:val="006D5F10"/>
    <w:rsid w:val="00734C6C"/>
    <w:rsid w:val="00746731"/>
    <w:rsid w:val="00754161"/>
    <w:rsid w:val="007A50EA"/>
    <w:rsid w:val="007C1022"/>
    <w:rsid w:val="007F6532"/>
    <w:rsid w:val="00801445"/>
    <w:rsid w:val="0080402F"/>
    <w:rsid w:val="00813712"/>
    <w:rsid w:val="008214FF"/>
    <w:rsid w:val="00866E45"/>
    <w:rsid w:val="008941B4"/>
    <w:rsid w:val="00897F6F"/>
    <w:rsid w:val="008F0BC2"/>
    <w:rsid w:val="009149D0"/>
    <w:rsid w:val="009164EB"/>
    <w:rsid w:val="00973917"/>
    <w:rsid w:val="009B5204"/>
    <w:rsid w:val="00A13CE6"/>
    <w:rsid w:val="00A60443"/>
    <w:rsid w:val="00A66310"/>
    <w:rsid w:val="00AD1B22"/>
    <w:rsid w:val="00B07531"/>
    <w:rsid w:val="00B101BD"/>
    <w:rsid w:val="00B2600B"/>
    <w:rsid w:val="00B330D2"/>
    <w:rsid w:val="00B54095"/>
    <w:rsid w:val="00BC738F"/>
    <w:rsid w:val="00C87FD3"/>
    <w:rsid w:val="00C95117"/>
    <w:rsid w:val="00CD6949"/>
    <w:rsid w:val="00CE3CDC"/>
    <w:rsid w:val="00CF2B49"/>
    <w:rsid w:val="00D07F0C"/>
    <w:rsid w:val="00D277DB"/>
    <w:rsid w:val="00D674C3"/>
    <w:rsid w:val="00D8113D"/>
    <w:rsid w:val="00D8126A"/>
    <w:rsid w:val="00D827C1"/>
    <w:rsid w:val="00DC22D6"/>
    <w:rsid w:val="00E3623C"/>
    <w:rsid w:val="00E6697A"/>
    <w:rsid w:val="00E734BB"/>
    <w:rsid w:val="00E772E6"/>
    <w:rsid w:val="00EA155A"/>
    <w:rsid w:val="00EB3CBA"/>
    <w:rsid w:val="00F05162"/>
    <w:rsid w:val="00F079C6"/>
    <w:rsid w:val="00F2547B"/>
    <w:rsid w:val="00F26D2D"/>
    <w:rsid w:val="00F62663"/>
    <w:rsid w:val="00F9601F"/>
    <w:rsid w:val="00FB7A4A"/>
    <w:rsid w:val="00FC2136"/>
    <w:rsid w:val="00FD2444"/>
    <w:rsid w:val="00FE4AE7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9FB4B"/>
  <w15:docId w15:val="{9351D28C-5B17-49D9-8167-F8D8E266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27C1"/>
    <w:pPr>
      <w:spacing w:after="0" w:line="24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3D0D8F"/>
    <w:pPr>
      <w:keepNext/>
      <w:numPr>
        <w:numId w:val="4"/>
      </w:numPr>
      <w:spacing w:before="180" w:after="220" w:line="240" w:lineRule="auto"/>
      <w:ind w:left="0"/>
      <w:outlineLvl w:val="0"/>
    </w:pPr>
    <w:rPr>
      <w:rFonts w:eastAsia="Times New Roman" w:cs="Times New Roman"/>
      <w:b/>
      <w:kern w:val="28"/>
      <w:sz w:val="26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D0D8F"/>
    <w:pPr>
      <w:keepNext/>
      <w:numPr>
        <w:ilvl w:val="1"/>
        <w:numId w:val="4"/>
      </w:numPr>
      <w:ind w:left="0"/>
      <w:outlineLvl w:val="1"/>
    </w:pPr>
    <w:rPr>
      <w:rFonts w:eastAsia="Times New Roman" w:cs="Times New Roman"/>
      <w:b/>
      <w:szCs w:val="20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3D0D8F"/>
    <w:pPr>
      <w:keepNext/>
      <w:numPr>
        <w:ilvl w:val="2"/>
        <w:numId w:val="4"/>
      </w:numPr>
      <w:ind w:left="0"/>
      <w:outlineLvl w:val="2"/>
    </w:pPr>
    <w:rPr>
      <w:rFonts w:eastAsia="Times New Roman" w:cs="Times New Roman"/>
      <w:b/>
      <w:szCs w:val="20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3D0D8F"/>
    <w:pPr>
      <w:keepNext/>
      <w:numPr>
        <w:ilvl w:val="3"/>
        <w:numId w:val="4"/>
      </w:numPr>
      <w:ind w:left="0"/>
      <w:outlineLvl w:val="3"/>
    </w:pPr>
    <w:rPr>
      <w:rFonts w:eastAsia="Times New Roman" w:cs="Times New Roman"/>
      <w:b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1F1CA5"/>
    <w:pPr>
      <w:spacing w:before="240" w:after="60"/>
      <w:outlineLvl w:val="4"/>
    </w:pPr>
    <w:rPr>
      <w:rFonts w:eastAsia="Times New Roman" w:cs="Times New Roman"/>
      <w:sz w:val="22"/>
      <w:szCs w:val="20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1F1CA5"/>
    <w:p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1F1CA5"/>
    <w:pPr>
      <w:spacing w:before="240" w:after="60"/>
      <w:outlineLvl w:val="6"/>
    </w:pPr>
    <w:rPr>
      <w:rFonts w:eastAsia="Times New Roman" w:cs="Times New Roman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06666F"/>
    <w:pPr>
      <w:spacing w:before="240" w:after="60"/>
      <w:outlineLvl w:val="7"/>
    </w:pPr>
    <w:rPr>
      <w:rFonts w:eastAsia="Times New Roman" w:cs="Times New Roman"/>
      <w:b/>
      <w:sz w:val="36"/>
      <w:szCs w:val="20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1F1CA5"/>
    <w:pPr>
      <w:spacing w:before="240" w:after="60"/>
      <w:outlineLvl w:val="8"/>
    </w:pPr>
    <w:rPr>
      <w:rFonts w:eastAsia="Times New Roman" w:cs="Times New Roman"/>
      <w:b/>
      <w:sz w:val="26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743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4381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rsid w:val="003D0D8F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Koptekstklein">
    <w:name w:val="Koptekst klein"/>
    <w:basedOn w:val="Standaard"/>
    <w:qFormat/>
    <w:rsid w:val="003E11D8"/>
    <w:pPr>
      <w:spacing w:line="240" w:lineRule="exact"/>
      <w:ind w:right="284"/>
    </w:pPr>
    <w:rPr>
      <w:rFonts w:eastAsia="Times New Roman" w:cs="Times New Roman"/>
      <w:noProof/>
      <w:sz w:val="14"/>
      <w:szCs w:val="14"/>
      <w:lang w:eastAsia="nl-NL"/>
    </w:rPr>
  </w:style>
  <w:style w:type="character" w:customStyle="1" w:styleId="Kop1Char">
    <w:name w:val="Kop 1 Char"/>
    <w:basedOn w:val="Standaardalinea-lettertype"/>
    <w:link w:val="Kop1"/>
    <w:rsid w:val="003D0D8F"/>
    <w:rPr>
      <w:rFonts w:ascii="Arial" w:eastAsia="Times New Roman" w:hAnsi="Arial" w:cs="Times New Roman"/>
      <w:b/>
      <w:kern w:val="28"/>
      <w:sz w:val="26"/>
      <w:szCs w:val="20"/>
      <w:lang w:eastAsia="nl-NL"/>
    </w:rPr>
  </w:style>
  <w:style w:type="paragraph" w:styleId="Koptekst">
    <w:name w:val="header"/>
    <w:basedOn w:val="Standaard"/>
    <w:link w:val="KoptekstChar"/>
    <w:rsid w:val="003E11D8"/>
    <w:pPr>
      <w:tabs>
        <w:tab w:val="center" w:pos="4536"/>
        <w:tab w:val="right" w:pos="9072"/>
      </w:tabs>
      <w:spacing w:line="240" w:lineRule="exact"/>
    </w:pPr>
    <w:rPr>
      <w:rFonts w:eastAsia="Times New Roman" w:cs="Times New Roman"/>
      <w:spacing w:val="-4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rsid w:val="003E11D8"/>
    <w:rPr>
      <w:rFonts w:ascii="Arial" w:eastAsia="Times New Roman" w:hAnsi="Arial" w:cs="Times New Roman"/>
      <w:spacing w:val="-4"/>
      <w:sz w:val="20"/>
      <w:szCs w:val="20"/>
      <w:lang w:eastAsia="nl-NL"/>
    </w:rPr>
  </w:style>
  <w:style w:type="character" w:customStyle="1" w:styleId="Referentiekopje">
    <w:name w:val="Referentiekopje"/>
    <w:rsid w:val="003E11D8"/>
    <w:rPr>
      <w:rFonts w:ascii="Arial" w:hAnsi="Arial"/>
      <w:sz w:val="14"/>
      <w:lang w:val="nl-NL"/>
    </w:rPr>
  </w:style>
  <w:style w:type="paragraph" w:customStyle="1" w:styleId="Adresregel">
    <w:name w:val="Adresregel"/>
    <w:rsid w:val="003E11D8"/>
    <w:pPr>
      <w:spacing w:after="0" w:line="240" w:lineRule="exact"/>
      <w:ind w:right="284"/>
      <w:jc w:val="right"/>
    </w:pPr>
    <w:rPr>
      <w:rFonts w:ascii="Arial" w:eastAsia="Times New Roman" w:hAnsi="Arial" w:cs="Times New Roman"/>
      <w:noProof/>
      <w:sz w:val="14"/>
      <w:szCs w:val="14"/>
      <w:lang w:eastAsia="nl-NL"/>
    </w:rPr>
  </w:style>
  <w:style w:type="paragraph" w:customStyle="1" w:styleId="ModelTitel">
    <w:name w:val="ModelTitel"/>
    <w:rsid w:val="003E11D8"/>
    <w:pPr>
      <w:spacing w:before="40" w:after="0" w:line="480" w:lineRule="exact"/>
    </w:pPr>
    <w:rPr>
      <w:rFonts w:ascii="Arial" w:eastAsia="Times New Roman" w:hAnsi="Arial" w:cs="Times New Roman"/>
      <w:b/>
      <w:noProof/>
      <w:spacing w:val="4"/>
      <w:sz w:val="26"/>
      <w:szCs w:val="20"/>
      <w:lang w:eastAsia="nl-NL"/>
    </w:rPr>
  </w:style>
  <w:style w:type="paragraph" w:customStyle="1" w:styleId="ReferentieItem">
    <w:name w:val="ReferentieItem"/>
    <w:link w:val="ReferentieItemChar"/>
    <w:rsid w:val="003E11D8"/>
    <w:pPr>
      <w:spacing w:after="0" w:line="240" w:lineRule="exac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customStyle="1" w:styleId="Rubricering">
    <w:name w:val="Rubricering"/>
    <w:rsid w:val="003E11D8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3E11D8"/>
    <w:rPr>
      <w:color w:val="808080"/>
      <w:lang w:val="nl-NL"/>
    </w:rPr>
  </w:style>
  <w:style w:type="character" w:customStyle="1" w:styleId="ReferentieItemChar">
    <w:name w:val="ReferentieItem Char"/>
    <w:basedOn w:val="Standaardalinea-lettertype"/>
    <w:link w:val="ReferentieItem"/>
    <w:rsid w:val="003E11D8"/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674C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74C3"/>
    <w:rPr>
      <w:rFonts w:ascii="Arial" w:hAnsi="Arial"/>
      <w:sz w:val="20"/>
    </w:rPr>
  </w:style>
  <w:style w:type="character" w:customStyle="1" w:styleId="Kop7Char">
    <w:name w:val="Kop 7 Char"/>
    <w:basedOn w:val="Standaardalinea-lettertype"/>
    <w:link w:val="Kop7"/>
    <w:rsid w:val="00D827C1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06666F"/>
    <w:rPr>
      <w:rFonts w:ascii="Arial" w:eastAsia="Times New Roman" w:hAnsi="Arial" w:cs="Times New Roman"/>
      <w:b/>
      <w:sz w:val="36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3D0D8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3D0D8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D827C1"/>
    <w:rPr>
      <w:rFonts w:ascii="Arial" w:eastAsia="Times New Roman" w:hAnsi="Arial" w:cs="Times New Roman"/>
      <w:b/>
      <w:sz w:val="26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rsid w:val="00D827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827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5Char">
    <w:name w:val="Kop 5 Char"/>
    <w:basedOn w:val="Standaardalinea-lettertype"/>
    <w:link w:val="Kop5"/>
    <w:rsid w:val="001F1CA5"/>
    <w:rPr>
      <w:rFonts w:ascii="Arial" w:eastAsia="Times New Roman" w:hAnsi="Arial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1F1CA5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1F1CA5"/>
    <w:pPr>
      <w:tabs>
        <w:tab w:val="left" w:pos="0"/>
        <w:tab w:val="right" w:pos="8165"/>
      </w:tabs>
      <w:spacing w:before="120"/>
      <w:ind w:left="-1701"/>
    </w:pPr>
    <w:rPr>
      <w:rFonts w:eastAsia="Times New Roman" w:cs="Times New Roman"/>
      <w:b/>
      <w:noProof/>
      <w:spacing w:val="10"/>
      <w:szCs w:val="26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1F1CA5"/>
    <w:pPr>
      <w:tabs>
        <w:tab w:val="left" w:pos="0"/>
        <w:tab w:val="right" w:pos="8165"/>
      </w:tabs>
      <w:ind w:left="-1701"/>
    </w:pPr>
    <w:rPr>
      <w:rFonts w:eastAsia="Times New Roman" w:cs="Times New Roman"/>
      <w:noProof/>
      <w:szCs w:val="20"/>
      <w:lang w:eastAsia="nl-NL"/>
    </w:rPr>
  </w:style>
  <w:style w:type="paragraph" w:styleId="Inhopg3">
    <w:name w:val="toc 3"/>
    <w:basedOn w:val="Standaard"/>
    <w:next w:val="Standaard"/>
    <w:autoRedefine/>
    <w:uiPriority w:val="39"/>
    <w:rsid w:val="001F1CA5"/>
    <w:pPr>
      <w:tabs>
        <w:tab w:val="left" w:pos="0"/>
        <w:tab w:val="right" w:pos="8165"/>
      </w:tabs>
      <w:ind w:left="-1701"/>
    </w:pPr>
    <w:rPr>
      <w:rFonts w:eastAsia="Times New Roman" w:cs="Times New Roman"/>
      <w:szCs w:val="20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1F1CA5"/>
    <w:pPr>
      <w:tabs>
        <w:tab w:val="left" w:pos="0"/>
        <w:tab w:val="right" w:pos="8165"/>
      </w:tabs>
      <w:ind w:left="-1701"/>
    </w:pPr>
    <w:rPr>
      <w:rFonts w:eastAsia="Times New Roman" w:cs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uiPriority w:val="39"/>
    <w:rsid w:val="001F1CA5"/>
    <w:pPr>
      <w:tabs>
        <w:tab w:val="right" w:pos="8165"/>
      </w:tabs>
    </w:pPr>
    <w:rPr>
      <w:rFonts w:eastAsia="Times New Roman" w:cs="Times New Roman"/>
      <w:b/>
      <w:szCs w:val="20"/>
      <w:lang w:eastAsia="nl-NL"/>
    </w:rPr>
  </w:style>
  <w:style w:type="paragraph" w:styleId="Inhopg6">
    <w:name w:val="toc 6"/>
    <w:basedOn w:val="Standaard"/>
    <w:next w:val="Standaard"/>
    <w:autoRedefine/>
    <w:semiHidden/>
    <w:rsid w:val="001F1CA5"/>
    <w:pPr>
      <w:ind w:left="1000"/>
    </w:pPr>
    <w:rPr>
      <w:rFonts w:eastAsia="Times New Roman" w:cs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semiHidden/>
    <w:rsid w:val="001F1CA5"/>
    <w:pPr>
      <w:ind w:left="1200"/>
    </w:pPr>
    <w:rPr>
      <w:rFonts w:eastAsia="Times New Roman" w:cs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semiHidden/>
    <w:rsid w:val="001F1CA5"/>
    <w:pPr>
      <w:ind w:left="1400"/>
    </w:pPr>
    <w:rPr>
      <w:rFonts w:eastAsia="Times New Roman" w:cs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uiPriority w:val="39"/>
    <w:rsid w:val="001F1CA5"/>
    <w:pPr>
      <w:tabs>
        <w:tab w:val="right" w:pos="8165"/>
      </w:tabs>
      <w:spacing w:before="240"/>
    </w:pPr>
    <w:rPr>
      <w:rFonts w:eastAsia="Times New Roman" w:cs="Times New Roman"/>
      <w:b/>
      <w:noProof/>
      <w:szCs w:val="20"/>
      <w:lang w:eastAsia="nl-NL"/>
    </w:rPr>
  </w:style>
  <w:style w:type="paragraph" w:customStyle="1" w:styleId="inhoudsopgave">
    <w:name w:val="inhoudsopgave"/>
    <w:basedOn w:val="Standaard"/>
    <w:rsid w:val="006566D4"/>
    <w:pPr>
      <w:spacing w:before="180" w:after="240" w:line="240" w:lineRule="auto"/>
    </w:pPr>
    <w:rPr>
      <w:rFonts w:eastAsia="Times New Roman" w:cs="Times New Roman"/>
      <w:b/>
      <w:sz w:val="26"/>
      <w:szCs w:val="20"/>
      <w:lang w:eastAsia="nl-NL"/>
    </w:rPr>
  </w:style>
  <w:style w:type="paragraph" w:customStyle="1" w:styleId="inhoudsopgave2">
    <w:name w:val="inhoudsopgave2"/>
    <w:basedOn w:val="Standaard"/>
    <w:rsid w:val="006566D4"/>
    <w:pPr>
      <w:spacing w:line="240" w:lineRule="exact"/>
    </w:pPr>
    <w:rPr>
      <w:rFonts w:eastAsia="Times New Roman" w:cs="Times New Roman"/>
      <w:b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F626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10" Type="http://schemas.openxmlformats.org/officeDocument/2006/relationships/footnotes" Target="footnote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rorailbv.sharepoint.com/sites/ProRailSjablonen/ProRail%20Algemeen/Rapport%20staan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7E3EA3A3D3C48828E1DB1B538D439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3FE3BF-F3CA-4435-9CE0-625002A342A9}"/>
      </w:docPartPr>
      <w:docPartBody>
        <w:p w:rsidR="008272BC" w:rsidRDefault="00000000">
          <w:pPr>
            <w:pStyle w:val="97E3EA3A3D3C48828E1DB1B538D4398B"/>
          </w:pPr>
          <w:r w:rsidRPr="003D2C10">
            <w:rPr>
              <w:rStyle w:val="Tekstvantijdelijkeaanduiding"/>
            </w:rPr>
            <w:t>[Eigenaar]</w:t>
          </w:r>
        </w:p>
      </w:docPartBody>
    </w:docPart>
    <w:docPart>
      <w:docPartPr>
        <w:name w:val="ED2060964EB241C691764B12DB64E7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E8E006-86EA-4693-B9FC-C8CF15FE8AAD}"/>
      </w:docPartPr>
      <w:docPartBody>
        <w:p w:rsidR="008272BC" w:rsidRDefault="00000000">
          <w:pPr>
            <w:pStyle w:val="ED2060964EB241C691764B12DB64E75F"/>
          </w:pPr>
          <w:r w:rsidRPr="00D827C1">
            <w:rPr>
              <w:rFonts w:eastAsia="Times New Roman" w:cs="Times New Roman"/>
              <w:szCs w:val="20"/>
            </w:rPr>
            <w:t xml:space="preserve"> </w:t>
          </w:r>
        </w:p>
      </w:docPartBody>
    </w:docPart>
    <w:docPart>
      <w:docPartPr>
        <w:name w:val="1469412E277C4EFA9CD41EFF7F4D3F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2E368A-E144-4296-8702-2C2444D144FA}"/>
      </w:docPartPr>
      <w:docPartBody>
        <w:p w:rsidR="008272BC" w:rsidRDefault="00000000">
          <w:pPr>
            <w:pStyle w:val="1469412E277C4EFA9CD41EFF7F4D3F55"/>
          </w:pPr>
          <w:r>
            <w:rPr>
              <w:rStyle w:val="Tekstvantijdelijkeaanduiding"/>
            </w:rPr>
            <w:t>[Documentstatus]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01"/>
    <w:rsid w:val="00005B01"/>
    <w:rsid w:val="00145325"/>
    <w:rsid w:val="005C6C86"/>
    <w:rsid w:val="008272BC"/>
    <w:rsid w:val="00AE77C4"/>
    <w:rsid w:val="00EC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  <w:lang w:val="nl-NL"/>
    </w:rPr>
  </w:style>
  <w:style w:type="paragraph" w:customStyle="1" w:styleId="97E3EA3A3D3C48828E1DB1B538D4398B">
    <w:name w:val="97E3EA3A3D3C48828E1DB1B538D4398B"/>
  </w:style>
  <w:style w:type="paragraph" w:customStyle="1" w:styleId="ED2060964EB241C691764B12DB64E75F">
    <w:name w:val="ED2060964EB241C691764B12DB64E75F"/>
  </w:style>
  <w:style w:type="paragraph" w:customStyle="1" w:styleId="1469412E277C4EFA9CD41EFF7F4D3F55">
    <w:name w:val="1469412E277C4EFA9CD41EFF7F4D3F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5efec8-5aad-4403-8871-32e477d542c8">CS01ADEDD32-598982800-10</_dlc_DocId>
    <_dlc_DocIdUrl xmlns="885efec8-5aad-4403-8871-32e477d542c8">
      <Url>https://prorailbv.sharepoint.com/sites/ProRailSjablonen/_layouts/15/DocIdRedir.aspx?ID=CS01ADEDD32-598982800-10</Url>
      <Description>CS01ADEDD32-598982800-10</Description>
    </_dlc_DocIdUrl>
    <TaxCatchAll xmlns="885efec8-5aad-4403-8871-32e477d542c8"/>
    <lcf76f155ced4ddcb4097134ff3c332f xmlns="6ed884b6-6492-469a-8b4c-b87c70dba5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13EE75FAD0C42B05305ABCCA1416B" ma:contentTypeVersion="14" ma:contentTypeDescription="Een nieuw document maken." ma:contentTypeScope="" ma:versionID="bb4543c51958a66d6a301ed8dbac37af">
  <xsd:schema xmlns:xsd="http://www.w3.org/2001/XMLSchema" xmlns:xs="http://www.w3.org/2001/XMLSchema" xmlns:p="http://schemas.microsoft.com/office/2006/metadata/properties" xmlns:ns2="885efec8-5aad-4403-8871-32e477d542c8" xmlns:ns3="6ed884b6-6492-469a-8b4c-b87c70dba517" targetNamespace="http://schemas.microsoft.com/office/2006/metadata/properties" ma:root="true" ma:fieldsID="33146b5dba1fd0d4e5b50e2fd5c79fa8" ns2:_="" ns3:_="">
    <xsd:import namespace="885efec8-5aad-4403-8871-32e477d542c8"/>
    <xsd:import namespace="6ed884b6-6492-469a-8b4c-b87c70dba5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efec8-5aad-4403-8871-32e477d542c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79041c-49a0-4719-b165-456c030c7629}" ma:internalName="TaxCatchAll" ma:showField="CatchAllData" ma:web="885efec8-5aad-4403-8871-32e477d542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884b6-6492-469a-8b4c-b87c70dba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E46F058-6CAA-460E-A2C7-E0445340DD1A}">
  <ds:schemaRefs>
    <ds:schemaRef ds:uri="http://schemas.microsoft.com/office/2006/metadata/properties"/>
    <ds:schemaRef ds:uri="http://schemas.microsoft.com/office/infopath/2007/PartnerControls"/>
    <ds:schemaRef ds:uri="885efec8-5aad-4403-8871-32e477d542c8"/>
    <ds:schemaRef ds:uri="6ed884b6-6492-469a-8b4c-b87c70dba517"/>
  </ds:schemaRefs>
</ds:datastoreItem>
</file>

<file path=customXml/itemProps2.xml><?xml version="1.0" encoding="utf-8"?>
<ds:datastoreItem xmlns:ds="http://schemas.openxmlformats.org/officeDocument/2006/customXml" ds:itemID="{85194F12-AD84-4EBC-AA1C-04530F1CB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efec8-5aad-4403-8871-32e477d542c8"/>
    <ds:schemaRef ds:uri="6ed884b6-6492-469a-8b4c-b87c70dba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D7109A-9A9A-4723-817D-805D5F1E94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184663-BBD1-4DF0-A219-34701AD4B6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AFBD9A-4E80-4812-A879-D251DB50B17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Rapport%20staand</Template>
  <TotalTime>29</TotalTime>
  <Pages>11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Bruin, S. de (Shenna)</dc:creator>
  <cp:lastModifiedBy>Bruin, S. de (Shenna)</cp:lastModifiedBy>
  <cp:revision>5</cp:revision>
  <dcterms:created xsi:type="dcterms:W3CDTF">2024-10-24T13:34:00Z</dcterms:created>
  <dcterms:modified xsi:type="dcterms:W3CDTF">2024-10-24T14:06:00Z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0x01010076C13EE75FAD0C42B05305ABCCA1416B</vt:lpwstr>
  </property>
  <property fmtid="{D5CDD505-2E9C-101B-9397-08002B2CF9AE}" pid="3" name="_dlc_DocIdItemGuid">
    <vt:lpwstr>e8e871e7-8a83-4011-b7cf-94263b001117</vt:lpwstr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2022-07-07T13:21:54Z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a165e2df-59fa-4e17-aee2-3e8a94a0087b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MediaServiceImageTags">
    <vt:lpwstr/>
  </property>
</Properties>
</file>