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D23AF" w14:textId="4082021B" w:rsidR="007255BF" w:rsidRDefault="00D334D9" w:rsidP="00D334D9">
      <w:pPr>
        <w:pStyle w:val="Kop1genummerd"/>
        <w:numPr>
          <w:ilvl w:val="0"/>
          <w:numId w:val="0"/>
        </w:numPr>
        <w:ind w:left="360" w:hanging="360"/>
      </w:pPr>
      <w:proofErr w:type="spellStart"/>
      <w:r>
        <w:t>Bijlage</w:t>
      </w:r>
      <w:proofErr w:type="spellEnd"/>
      <w:r w:rsidR="00B53060">
        <w:t xml:space="preserve"> 7</w:t>
      </w:r>
      <w:r>
        <w:t xml:space="preserve">. </w:t>
      </w:r>
      <w:proofErr w:type="spellStart"/>
      <w:r>
        <w:t>Opgave</w:t>
      </w:r>
      <w:proofErr w:type="spellEnd"/>
      <w:r>
        <w:t xml:space="preserve"> </w:t>
      </w:r>
      <w:proofErr w:type="spellStart"/>
      <w:r>
        <w:t>referentie-opdracht</w:t>
      </w:r>
      <w:proofErr w:type="spellEnd"/>
    </w:p>
    <w:p w14:paraId="1DD2C830" w14:textId="77777777" w:rsidR="001A5871" w:rsidRPr="001A5871" w:rsidRDefault="001A5871" w:rsidP="001A5871">
      <w:pPr>
        <w:rPr>
          <w:lang w:val="en-US"/>
        </w:rPr>
      </w:pPr>
    </w:p>
    <w:tbl>
      <w:tblPr>
        <w:tblStyle w:val="Tabelraster"/>
        <w:tblW w:w="9168" w:type="dxa"/>
        <w:tblLayout w:type="fixed"/>
        <w:tblLook w:val="0000" w:firstRow="0" w:lastRow="0" w:firstColumn="0" w:lastColumn="0" w:noHBand="0" w:noVBand="0"/>
      </w:tblPr>
      <w:tblGrid>
        <w:gridCol w:w="3764"/>
        <w:gridCol w:w="1134"/>
        <w:gridCol w:w="4270"/>
      </w:tblGrid>
      <w:tr w:rsidR="00D334D9" w:rsidRPr="00D334D9" w14:paraId="01683D71" w14:textId="77777777" w:rsidTr="00D334D9">
        <w:tc>
          <w:tcPr>
            <w:tcW w:w="9168" w:type="dxa"/>
            <w:gridSpan w:val="3"/>
            <w:shd w:val="clear" w:color="auto" w:fill="727D8C" w:themeFill="text1"/>
          </w:tcPr>
          <w:p w14:paraId="77AEA120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Referentie</w:t>
            </w:r>
          </w:p>
        </w:tc>
      </w:tr>
      <w:tr w:rsidR="00D334D9" w:rsidRPr="00D334D9" w14:paraId="45CF1E50" w14:textId="77777777" w:rsidTr="00D334D9">
        <w:tc>
          <w:tcPr>
            <w:tcW w:w="3764" w:type="dxa"/>
          </w:tcPr>
          <w:p w14:paraId="1709D26C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Referentienummer:</w:t>
            </w:r>
          </w:p>
        </w:tc>
        <w:tc>
          <w:tcPr>
            <w:tcW w:w="5404" w:type="dxa"/>
            <w:gridSpan w:val="2"/>
          </w:tcPr>
          <w:p w14:paraId="6EDA3FD1" w14:textId="0850FFA5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3DA0FCE2" w14:textId="77777777" w:rsidTr="00D334D9">
        <w:tc>
          <w:tcPr>
            <w:tcW w:w="9168" w:type="dxa"/>
            <w:gridSpan w:val="3"/>
            <w:shd w:val="clear" w:color="auto" w:fill="727D8C" w:themeFill="text1"/>
          </w:tcPr>
          <w:p w14:paraId="35CABC27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bCs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Algemene gegevens Referentiebedrijf en/of instantie</w:t>
            </w:r>
          </w:p>
        </w:tc>
      </w:tr>
      <w:tr w:rsidR="00D334D9" w:rsidRPr="00D334D9" w14:paraId="12F10E9A" w14:textId="77777777" w:rsidTr="00D334D9">
        <w:tc>
          <w:tcPr>
            <w:tcW w:w="3764" w:type="dxa"/>
          </w:tcPr>
          <w:p w14:paraId="64124656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Naam referentiebedrijf:</w:t>
            </w:r>
          </w:p>
        </w:tc>
        <w:tc>
          <w:tcPr>
            <w:tcW w:w="5404" w:type="dxa"/>
            <w:gridSpan w:val="2"/>
          </w:tcPr>
          <w:p w14:paraId="2C214216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57C0341F" w14:textId="77777777" w:rsidTr="00D334D9">
        <w:tc>
          <w:tcPr>
            <w:tcW w:w="3764" w:type="dxa"/>
          </w:tcPr>
          <w:p w14:paraId="44C9DDCC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Plaats:</w:t>
            </w:r>
          </w:p>
        </w:tc>
        <w:tc>
          <w:tcPr>
            <w:tcW w:w="5404" w:type="dxa"/>
            <w:gridSpan w:val="2"/>
          </w:tcPr>
          <w:p w14:paraId="0F4EA943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20409086" w14:textId="77777777" w:rsidTr="00D334D9">
        <w:tc>
          <w:tcPr>
            <w:tcW w:w="3764" w:type="dxa"/>
          </w:tcPr>
          <w:p w14:paraId="039C7FBA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Contactpersoon:</w:t>
            </w:r>
          </w:p>
        </w:tc>
        <w:tc>
          <w:tcPr>
            <w:tcW w:w="5404" w:type="dxa"/>
            <w:gridSpan w:val="2"/>
          </w:tcPr>
          <w:p w14:paraId="25DCBCB7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0C2EA257" w14:textId="77777777" w:rsidTr="00D334D9">
        <w:tc>
          <w:tcPr>
            <w:tcW w:w="3764" w:type="dxa"/>
          </w:tcPr>
          <w:p w14:paraId="67F52890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Telefoonnummer:</w:t>
            </w:r>
          </w:p>
        </w:tc>
        <w:tc>
          <w:tcPr>
            <w:tcW w:w="5404" w:type="dxa"/>
            <w:gridSpan w:val="2"/>
          </w:tcPr>
          <w:p w14:paraId="43220BE1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2DF105B8" w14:textId="77777777" w:rsidTr="00D334D9">
        <w:trPr>
          <w:trHeight w:val="272"/>
        </w:trPr>
        <w:tc>
          <w:tcPr>
            <w:tcW w:w="3764" w:type="dxa"/>
            <w:shd w:val="clear" w:color="auto" w:fill="727D8C" w:themeFill="text1"/>
          </w:tcPr>
          <w:p w14:paraId="741690C9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Voorwaarde</w:t>
            </w:r>
          </w:p>
        </w:tc>
        <w:tc>
          <w:tcPr>
            <w:tcW w:w="1134" w:type="dxa"/>
            <w:shd w:val="clear" w:color="auto" w:fill="727D8C" w:themeFill="text1"/>
          </w:tcPr>
          <w:p w14:paraId="20BD5D2B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Voldoet</w:t>
            </w:r>
          </w:p>
        </w:tc>
        <w:tc>
          <w:tcPr>
            <w:tcW w:w="4270" w:type="dxa"/>
            <w:shd w:val="clear" w:color="auto" w:fill="727D8C" w:themeFill="text1"/>
          </w:tcPr>
          <w:p w14:paraId="1BABEEB3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Toelichting</w:t>
            </w:r>
          </w:p>
        </w:tc>
      </w:tr>
      <w:tr w:rsidR="00D334D9" w:rsidRPr="00D334D9" w14:paraId="2F91D567" w14:textId="77777777" w:rsidTr="00D334D9">
        <w:trPr>
          <w:trHeight w:val="140"/>
        </w:trPr>
        <w:tc>
          <w:tcPr>
            <w:tcW w:w="3764" w:type="dxa"/>
          </w:tcPr>
          <w:p w14:paraId="127542A2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 xml:space="preserve">Werkzaamheden zijn niet langer dan drie jaar geleden beëindigd. </w:t>
            </w:r>
          </w:p>
        </w:tc>
        <w:tc>
          <w:tcPr>
            <w:tcW w:w="1134" w:type="dxa"/>
          </w:tcPr>
          <w:p w14:paraId="3789EBB6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[Ja/nee]</w:t>
            </w:r>
          </w:p>
        </w:tc>
        <w:tc>
          <w:tcPr>
            <w:tcW w:w="4270" w:type="dxa"/>
          </w:tcPr>
          <w:p w14:paraId="41247B0F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4421D2B0" w14:textId="77777777" w:rsidTr="00D334D9">
        <w:trPr>
          <w:trHeight w:val="272"/>
        </w:trPr>
        <w:tc>
          <w:tcPr>
            <w:tcW w:w="3764" w:type="dxa"/>
            <w:shd w:val="clear" w:color="auto" w:fill="727D8C" w:themeFill="text1"/>
          </w:tcPr>
          <w:p w14:paraId="08B499ED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Technische bekwaamheid</w:t>
            </w:r>
          </w:p>
        </w:tc>
        <w:tc>
          <w:tcPr>
            <w:tcW w:w="1134" w:type="dxa"/>
            <w:shd w:val="clear" w:color="auto" w:fill="727D8C" w:themeFill="text1"/>
          </w:tcPr>
          <w:p w14:paraId="1381D3D8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Voldoet</w:t>
            </w:r>
          </w:p>
        </w:tc>
        <w:tc>
          <w:tcPr>
            <w:tcW w:w="4270" w:type="dxa"/>
            <w:shd w:val="clear" w:color="auto" w:fill="727D8C" w:themeFill="text1"/>
          </w:tcPr>
          <w:p w14:paraId="76A8C887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Toelichting</w:t>
            </w:r>
          </w:p>
        </w:tc>
      </w:tr>
      <w:tr w:rsidR="00D334D9" w:rsidRPr="00D334D9" w14:paraId="1F8BE211" w14:textId="77777777" w:rsidTr="00D334D9">
        <w:trPr>
          <w:trHeight w:val="140"/>
        </w:trPr>
        <w:tc>
          <w:tcPr>
            <w:tcW w:w="3764" w:type="dxa"/>
          </w:tcPr>
          <w:p w14:paraId="609C764A" w14:textId="57AAE7DE" w:rsidR="00D334D9" w:rsidRPr="00172FA1" w:rsidRDefault="00172FA1" w:rsidP="00172FA1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172FA1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Inschrijver heeft aantoonbare ervaring met het ophalen en verwerken van afval bij één opdrachtgever met meerdere locaties, waarbij op jaarbasis minimaal 18 ton is opgehaald en verwerkt</w:t>
            </w:r>
          </w:p>
        </w:tc>
        <w:tc>
          <w:tcPr>
            <w:tcW w:w="1134" w:type="dxa"/>
          </w:tcPr>
          <w:p w14:paraId="6D72D23E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[Ja/nee]</w:t>
            </w:r>
          </w:p>
        </w:tc>
        <w:tc>
          <w:tcPr>
            <w:tcW w:w="4270" w:type="dxa"/>
          </w:tcPr>
          <w:p w14:paraId="68F87ACC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158CA6F2" w14:textId="77777777" w:rsidTr="00D334D9">
        <w:trPr>
          <w:trHeight w:val="140"/>
        </w:trPr>
        <w:tc>
          <w:tcPr>
            <w:tcW w:w="3764" w:type="dxa"/>
          </w:tcPr>
          <w:p w14:paraId="546C669D" w14:textId="5911454E" w:rsidR="00D334D9" w:rsidRPr="001A5871" w:rsidRDefault="001A5871" w:rsidP="001A5871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1A5871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Inschrijver heeft aantoonbare ervaring met het structureel inzamelen en verwerken van minimaal acht (8) stromen bedrijfsafval bij één opdrachtgever</w:t>
            </w:r>
          </w:p>
        </w:tc>
        <w:tc>
          <w:tcPr>
            <w:tcW w:w="1134" w:type="dxa"/>
          </w:tcPr>
          <w:p w14:paraId="5DA976F7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[Ja/nee]</w:t>
            </w:r>
          </w:p>
        </w:tc>
        <w:tc>
          <w:tcPr>
            <w:tcW w:w="4270" w:type="dxa"/>
          </w:tcPr>
          <w:p w14:paraId="4945CB14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0AF25461" w14:textId="77777777" w:rsidTr="00D334D9">
        <w:tc>
          <w:tcPr>
            <w:tcW w:w="9168" w:type="dxa"/>
            <w:gridSpan w:val="3"/>
            <w:shd w:val="clear" w:color="auto" w:fill="727D8C" w:themeFill="text1"/>
          </w:tcPr>
          <w:p w14:paraId="48EEC46D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/>
                <w:color w:val="FFFFFF"/>
                <w:kern w:val="0"/>
                <w14:ligatures w14:val="none"/>
              </w:rPr>
              <w:t xml:space="preserve"> </w:t>
            </w: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Korte omschrijving van referentie</w:t>
            </w:r>
          </w:p>
        </w:tc>
      </w:tr>
      <w:tr w:rsidR="00D334D9" w:rsidRPr="00D334D9" w14:paraId="4533200D" w14:textId="77777777" w:rsidTr="00D334D9">
        <w:tc>
          <w:tcPr>
            <w:tcW w:w="9168" w:type="dxa"/>
            <w:gridSpan w:val="3"/>
          </w:tcPr>
          <w:p w14:paraId="0D9BCB5B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color w:val="586574"/>
                <w:kern w:val="0"/>
                <w14:ligatures w14:val="none"/>
              </w:rPr>
            </w:pPr>
          </w:p>
          <w:p w14:paraId="2CD52BCA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color w:val="586574"/>
                <w:kern w:val="0"/>
                <w14:ligatures w14:val="none"/>
              </w:rPr>
            </w:pPr>
          </w:p>
          <w:p w14:paraId="08FDB409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color w:val="586574"/>
                <w:kern w:val="0"/>
                <w14:ligatures w14:val="none"/>
              </w:rPr>
            </w:pPr>
          </w:p>
          <w:p w14:paraId="07F073F9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color w:val="586574"/>
                <w:kern w:val="0"/>
                <w14:ligatures w14:val="none"/>
              </w:rPr>
            </w:pPr>
          </w:p>
          <w:p w14:paraId="2E9DBB80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color w:val="586574"/>
                <w:kern w:val="0"/>
                <w14:ligatures w14:val="none"/>
              </w:rPr>
            </w:pPr>
          </w:p>
          <w:p w14:paraId="742EDF22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color w:val="586574"/>
                <w:kern w:val="0"/>
                <w14:ligatures w14:val="none"/>
              </w:rPr>
            </w:pPr>
          </w:p>
        </w:tc>
      </w:tr>
    </w:tbl>
    <w:p w14:paraId="2325D253" w14:textId="77777777" w:rsidR="001A5871" w:rsidRPr="00D334D9" w:rsidRDefault="001A5871" w:rsidP="00D334D9">
      <w:pPr>
        <w:rPr>
          <w:lang w:val="en-US"/>
        </w:rPr>
      </w:pPr>
    </w:p>
    <w:tbl>
      <w:tblPr>
        <w:tblStyle w:val="Tabelraster"/>
        <w:tblW w:w="9168" w:type="dxa"/>
        <w:tblLayout w:type="fixed"/>
        <w:tblLook w:val="0000" w:firstRow="0" w:lastRow="0" w:firstColumn="0" w:lastColumn="0" w:noHBand="0" w:noVBand="0"/>
      </w:tblPr>
      <w:tblGrid>
        <w:gridCol w:w="3764"/>
        <w:gridCol w:w="1134"/>
        <w:gridCol w:w="4270"/>
      </w:tblGrid>
      <w:tr w:rsidR="001A5871" w:rsidRPr="00D334D9" w14:paraId="64C95ADE" w14:textId="77777777" w:rsidTr="0019131F">
        <w:tc>
          <w:tcPr>
            <w:tcW w:w="9168" w:type="dxa"/>
            <w:gridSpan w:val="3"/>
            <w:shd w:val="clear" w:color="auto" w:fill="727D8C" w:themeFill="text1"/>
          </w:tcPr>
          <w:p w14:paraId="401445DF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Referentie</w:t>
            </w:r>
          </w:p>
        </w:tc>
      </w:tr>
      <w:tr w:rsidR="001A5871" w:rsidRPr="00D334D9" w14:paraId="70D53671" w14:textId="77777777" w:rsidTr="0019131F">
        <w:tc>
          <w:tcPr>
            <w:tcW w:w="3764" w:type="dxa"/>
          </w:tcPr>
          <w:p w14:paraId="1BAFF534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Referentienummer:</w:t>
            </w:r>
          </w:p>
        </w:tc>
        <w:tc>
          <w:tcPr>
            <w:tcW w:w="5404" w:type="dxa"/>
            <w:gridSpan w:val="2"/>
          </w:tcPr>
          <w:p w14:paraId="485E9DB6" w14:textId="266BFFC9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1A5871" w:rsidRPr="00D334D9" w14:paraId="2DBC0AB5" w14:textId="77777777" w:rsidTr="0019131F">
        <w:tc>
          <w:tcPr>
            <w:tcW w:w="9168" w:type="dxa"/>
            <w:gridSpan w:val="3"/>
            <w:shd w:val="clear" w:color="auto" w:fill="727D8C" w:themeFill="text1"/>
          </w:tcPr>
          <w:p w14:paraId="3E967966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bCs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Algemene gegevens Referentiebedrijf en/of instantie</w:t>
            </w:r>
          </w:p>
        </w:tc>
      </w:tr>
      <w:tr w:rsidR="001A5871" w:rsidRPr="00D334D9" w14:paraId="56CC7763" w14:textId="77777777" w:rsidTr="0019131F">
        <w:tc>
          <w:tcPr>
            <w:tcW w:w="3764" w:type="dxa"/>
          </w:tcPr>
          <w:p w14:paraId="21F394A0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Naam referentiebedrijf:</w:t>
            </w:r>
          </w:p>
        </w:tc>
        <w:tc>
          <w:tcPr>
            <w:tcW w:w="5404" w:type="dxa"/>
            <w:gridSpan w:val="2"/>
          </w:tcPr>
          <w:p w14:paraId="189993EC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1A5871" w:rsidRPr="00D334D9" w14:paraId="3E505293" w14:textId="77777777" w:rsidTr="0019131F">
        <w:tc>
          <w:tcPr>
            <w:tcW w:w="3764" w:type="dxa"/>
          </w:tcPr>
          <w:p w14:paraId="7D0CE2B5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Plaats:</w:t>
            </w:r>
          </w:p>
        </w:tc>
        <w:tc>
          <w:tcPr>
            <w:tcW w:w="5404" w:type="dxa"/>
            <w:gridSpan w:val="2"/>
          </w:tcPr>
          <w:p w14:paraId="72624079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1A5871" w:rsidRPr="00D334D9" w14:paraId="6E7F6E1D" w14:textId="77777777" w:rsidTr="0019131F">
        <w:tc>
          <w:tcPr>
            <w:tcW w:w="3764" w:type="dxa"/>
          </w:tcPr>
          <w:p w14:paraId="2A7CAB8B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Contactpersoon:</w:t>
            </w:r>
          </w:p>
        </w:tc>
        <w:tc>
          <w:tcPr>
            <w:tcW w:w="5404" w:type="dxa"/>
            <w:gridSpan w:val="2"/>
          </w:tcPr>
          <w:p w14:paraId="0BCDBAAE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1A5871" w:rsidRPr="00D334D9" w14:paraId="04451108" w14:textId="77777777" w:rsidTr="0019131F">
        <w:tc>
          <w:tcPr>
            <w:tcW w:w="3764" w:type="dxa"/>
          </w:tcPr>
          <w:p w14:paraId="29B044A0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Telefoonnummer:</w:t>
            </w:r>
          </w:p>
        </w:tc>
        <w:tc>
          <w:tcPr>
            <w:tcW w:w="5404" w:type="dxa"/>
            <w:gridSpan w:val="2"/>
          </w:tcPr>
          <w:p w14:paraId="6A456BCA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1A5871" w:rsidRPr="00D334D9" w14:paraId="1A43F3DA" w14:textId="77777777" w:rsidTr="0019131F">
        <w:trPr>
          <w:trHeight w:val="272"/>
        </w:trPr>
        <w:tc>
          <w:tcPr>
            <w:tcW w:w="3764" w:type="dxa"/>
            <w:shd w:val="clear" w:color="auto" w:fill="727D8C" w:themeFill="text1"/>
          </w:tcPr>
          <w:p w14:paraId="68AB21EA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Voorwaarde</w:t>
            </w:r>
          </w:p>
        </w:tc>
        <w:tc>
          <w:tcPr>
            <w:tcW w:w="1134" w:type="dxa"/>
            <w:shd w:val="clear" w:color="auto" w:fill="727D8C" w:themeFill="text1"/>
          </w:tcPr>
          <w:p w14:paraId="08410F30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Voldoet</w:t>
            </w:r>
          </w:p>
        </w:tc>
        <w:tc>
          <w:tcPr>
            <w:tcW w:w="4270" w:type="dxa"/>
            <w:shd w:val="clear" w:color="auto" w:fill="727D8C" w:themeFill="text1"/>
          </w:tcPr>
          <w:p w14:paraId="42F05D9C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Toelichting</w:t>
            </w:r>
          </w:p>
        </w:tc>
      </w:tr>
      <w:tr w:rsidR="001A5871" w:rsidRPr="00D334D9" w14:paraId="7FD50D86" w14:textId="77777777" w:rsidTr="0019131F">
        <w:trPr>
          <w:trHeight w:val="140"/>
        </w:trPr>
        <w:tc>
          <w:tcPr>
            <w:tcW w:w="3764" w:type="dxa"/>
          </w:tcPr>
          <w:p w14:paraId="3BEEC54B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 xml:space="preserve">Werkzaamheden zijn niet langer dan drie jaar geleden beëindigd. </w:t>
            </w:r>
          </w:p>
        </w:tc>
        <w:tc>
          <w:tcPr>
            <w:tcW w:w="1134" w:type="dxa"/>
          </w:tcPr>
          <w:p w14:paraId="52139294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[Ja/nee]</w:t>
            </w:r>
          </w:p>
        </w:tc>
        <w:tc>
          <w:tcPr>
            <w:tcW w:w="4270" w:type="dxa"/>
          </w:tcPr>
          <w:p w14:paraId="53EB2AC8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1A5871" w:rsidRPr="00D334D9" w14:paraId="75C14FF4" w14:textId="77777777" w:rsidTr="0019131F">
        <w:trPr>
          <w:trHeight w:val="272"/>
        </w:trPr>
        <w:tc>
          <w:tcPr>
            <w:tcW w:w="3764" w:type="dxa"/>
            <w:shd w:val="clear" w:color="auto" w:fill="727D8C" w:themeFill="text1"/>
          </w:tcPr>
          <w:p w14:paraId="2B74C9D6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lastRenderedPageBreak/>
              <w:t>Technische bekwaamheid</w:t>
            </w:r>
          </w:p>
        </w:tc>
        <w:tc>
          <w:tcPr>
            <w:tcW w:w="1134" w:type="dxa"/>
            <w:shd w:val="clear" w:color="auto" w:fill="727D8C" w:themeFill="text1"/>
          </w:tcPr>
          <w:p w14:paraId="3A6FEFD5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Voldoet</w:t>
            </w:r>
          </w:p>
        </w:tc>
        <w:tc>
          <w:tcPr>
            <w:tcW w:w="4270" w:type="dxa"/>
            <w:shd w:val="clear" w:color="auto" w:fill="727D8C" w:themeFill="text1"/>
          </w:tcPr>
          <w:p w14:paraId="73509717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Toelichting</w:t>
            </w:r>
          </w:p>
        </w:tc>
      </w:tr>
      <w:tr w:rsidR="001A5871" w:rsidRPr="00D334D9" w14:paraId="3066CF7F" w14:textId="77777777" w:rsidTr="0019131F">
        <w:trPr>
          <w:trHeight w:val="140"/>
        </w:trPr>
        <w:tc>
          <w:tcPr>
            <w:tcW w:w="3764" w:type="dxa"/>
          </w:tcPr>
          <w:p w14:paraId="14253490" w14:textId="77777777" w:rsidR="001A5871" w:rsidRPr="00172FA1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172FA1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Inschrijver heeft aantoonbare ervaring met het ophalen en verwerken van afval bij één opdrachtgever met meerdere locaties, waarbij op jaarbasis minimaal 18 ton is opgehaald en verwerkt</w:t>
            </w:r>
          </w:p>
        </w:tc>
        <w:tc>
          <w:tcPr>
            <w:tcW w:w="1134" w:type="dxa"/>
          </w:tcPr>
          <w:p w14:paraId="725E2198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[Ja/nee]</w:t>
            </w:r>
          </w:p>
        </w:tc>
        <w:tc>
          <w:tcPr>
            <w:tcW w:w="4270" w:type="dxa"/>
          </w:tcPr>
          <w:p w14:paraId="203BC7A5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1A5871" w:rsidRPr="00D334D9" w14:paraId="3CC9E893" w14:textId="77777777" w:rsidTr="0019131F">
        <w:trPr>
          <w:trHeight w:val="140"/>
        </w:trPr>
        <w:tc>
          <w:tcPr>
            <w:tcW w:w="3764" w:type="dxa"/>
          </w:tcPr>
          <w:p w14:paraId="73330AB5" w14:textId="77777777" w:rsidR="001A5871" w:rsidRPr="001A5871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1A5871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Inschrijver heeft aantoonbare ervaring met het structureel inzamelen en verwerken van minimaal acht (8) stromen bedrijfsafval bij één opdrachtgever</w:t>
            </w:r>
          </w:p>
        </w:tc>
        <w:tc>
          <w:tcPr>
            <w:tcW w:w="1134" w:type="dxa"/>
          </w:tcPr>
          <w:p w14:paraId="082EBE37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  <w:t>[Ja/nee]</w:t>
            </w:r>
          </w:p>
        </w:tc>
        <w:tc>
          <w:tcPr>
            <w:tcW w:w="4270" w:type="dxa"/>
          </w:tcPr>
          <w:p w14:paraId="0443EC39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color w:val="586574"/>
                <w:kern w:val="0"/>
                <w14:ligatures w14:val="none"/>
              </w:rPr>
            </w:pPr>
          </w:p>
        </w:tc>
      </w:tr>
      <w:tr w:rsidR="001A5871" w:rsidRPr="00D334D9" w14:paraId="078C7A79" w14:textId="77777777" w:rsidTr="0019131F">
        <w:tc>
          <w:tcPr>
            <w:tcW w:w="9168" w:type="dxa"/>
            <w:gridSpan w:val="3"/>
            <w:shd w:val="clear" w:color="auto" w:fill="727D8C" w:themeFill="text1"/>
          </w:tcPr>
          <w:p w14:paraId="28EC2D24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</w:pPr>
            <w:r w:rsidRPr="00D334D9">
              <w:rPr>
                <w:rFonts w:ascii="PT Sans" w:eastAsia="Times New Roman" w:hAnsi="PT Sans"/>
                <w:color w:val="FFFFFF"/>
                <w:kern w:val="0"/>
                <w14:ligatures w14:val="none"/>
              </w:rPr>
              <w:t xml:space="preserve"> </w:t>
            </w:r>
            <w:r w:rsidRPr="00D334D9">
              <w:rPr>
                <w:rFonts w:ascii="PT Sans" w:eastAsia="Times New Roman" w:hAnsi="PT Sans" w:cs="Calibri"/>
                <w:b/>
                <w:bCs/>
                <w:color w:val="FFFFFF"/>
                <w:kern w:val="0"/>
                <w14:ligatures w14:val="none"/>
              </w:rPr>
              <w:t>Korte omschrijving van referentie</w:t>
            </w:r>
          </w:p>
        </w:tc>
      </w:tr>
      <w:tr w:rsidR="001A5871" w:rsidRPr="00D334D9" w14:paraId="155685B0" w14:textId="77777777" w:rsidTr="0019131F">
        <w:tc>
          <w:tcPr>
            <w:tcW w:w="9168" w:type="dxa"/>
            <w:gridSpan w:val="3"/>
          </w:tcPr>
          <w:p w14:paraId="334336DE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color w:val="586574"/>
                <w:kern w:val="0"/>
                <w14:ligatures w14:val="none"/>
              </w:rPr>
            </w:pPr>
          </w:p>
          <w:p w14:paraId="349CC45B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color w:val="586574"/>
                <w:kern w:val="0"/>
                <w14:ligatures w14:val="none"/>
              </w:rPr>
            </w:pPr>
          </w:p>
          <w:p w14:paraId="7D25AB80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color w:val="586574"/>
                <w:kern w:val="0"/>
                <w14:ligatures w14:val="none"/>
              </w:rPr>
            </w:pPr>
          </w:p>
          <w:p w14:paraId="2931428A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color w:val="586574"/>
                <w:kern w:val="0"/>
                <w14:ligatures w14:val="none"/>
              </w:rPr>
            </w:pPr>
          </w:p>
          <w:p w14:paraId="61D2777B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color w:val="586574"/>
                <w:kern w:val="0"/>
                <w14:ligatures w14:val="none"/>
              </w:rPr>
            </w:pPr>
          </w:p>
          <w:p w14:paraId="623E913C" w14:textId="77777777" w:rsidR="001A5871" w:rsidRPr="00D334D9" w:rsidRDefault="001A5871" w:rsidP="0019131F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ascii="PT Sans" w:eastAsia="Times New Roman" w:hAnsi="PT Sans" w:cs="Calibri"/>
                <w:b/>
                <w:color w:val="586574"/>
                <w:kern w:val="0"/>
                <w14:ligatures w14:val="none"/>
              </w:rPr>
            </w:pPr>
          </w:p>
        </w:tc>
      </w:tr>
    </w:tbl>
    <w:p w14:paraId="13C2B6AE" w14:textId="7D028D9E" w:rsidR="00D334D9" w:rsidRDefault="00D334D9">
      <w:pPr>
        <w:spacing w:before="0" w:after="0" w:line="240" w:lineRule="auto"/>
      </w:pPr>
    </w:p>
    <w:p w14:paraId="5D10A93E" w14:textId="77777777" w:rsidR="002D47DE" w:rsidRDefault="002D47DE">
      <w:pPr>
        <w:spacing w:before="0" w:after="0" w:line="240" w:lineRule="auto"/>
      </w:pPr>
    </w:p>
    <w:p w14:paraId="6339A6E2" w14:textId="77777777" w:rsidR="00D334D9" w:rsidRDefault="00D334D9">
      <w:pPr>
        <w:spacing w:before="0" w:after="0" w:line="240" w:lineRule="auto"/>
      </w:pPr>
    </w:p>
    <w:p w14:paraId="35C41381" w14:textId="2CCDA94B" w:rsidR="00D334D9" w:rsidRDefault="00D334D9" w:rsidP="00D334D9">
      <w:pPr>
        <w:pStyle w:val="Kop1genummerd"/>
        <w:numPr>
          <w:ilvl w:val="0"/>
          <w:numId w:val="0"/>
        </w:numPr>
        <w:ind w:left="360" w:hanging="360"/>
      </w:pPr>
      <w:r>
        <w:t xml:space="preserve">Voor </w:t>
      </w:r>
      <w:proofErr w:type="spellStart"/>
      <w:r>
        <w:t>akkoord</w:t>
      </w:r>
      <w:proofErr w:type="spellEnd"/>
      <w:r>
        <w:t xml:space="preserve"> </w:t>
      </w:r>
      <w:proofErr w:type="spellStart"/>
      <w:r w:rsidR="001A5871">
        <w:t>Inschrijver</w:t>
      </w:r>
      <w:proofErr w:type="spellEnd"/>
      <w:r>
        <w:t>:</w:t>
      </w:r>
    </w:p>
    <w:tbl>
      <w:tblPr>
        <w:tblW w:w="9090" w:type="dxa"/>
        <w:tblInd w:w="28" w:type="dxa"/>
        <w:tblBorders>
          <w:top w:val="single" w:sz="6" w:space="0" w:color="586574"/>
          <w:left w:val="single" w:sz="6" w:space="0" w:color="586574"/>
          <w:bottom w:val="single" w:sz="6" w:space="0" w:color="586574"/>
          <w:right w:val="single" w:sz="6" w:space="0" w:color="586574"/>
          <w:insideH w:val="single" w:sz="6" w:space="0" w:color="586574"/>
          <w:insideV w:val="single" w:sz="6" w:space="0" w:color="586574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255"/>
      </w:tblGrid>
      <w:tr w:rsidR="00D334D9" w:rsidRPr="00D334D9" w14:paraId="0E3D5603" w14:textId="77777777" w:rsidTr="00BE1A07">
        <w:tc>
          <w:tcPr>
            <w:tcW w:w="2835" w:type="dxa"/>
            <w:shd w:val="clear" w:color="auto" w:fill="auto"/>
          </w:tcPr>
          <w:p w14:paraId="3E2D08D1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eastAsia="Times New Roman" w:cs="Tahoma"/>
                <w:color w:val="586574"/>
                <w:kern w:val="0"/>
                <w14:ligatures w14:val="none"/>
              </w:rPr>
            </w:pPr>
            <w:r w:rsidRPr="00D334D9">
              <w:rPr>
                <w:rFonts w:eastAsia="Times New Roman" w:cs="Tahoma"/>
                <w:color w:val="586574"/>
                <w:kern w:val="0"/>
                <w14:ligatures w14:val="none"/>
              </w:rPr>
              <w:t>Naam</w:t>
            </w:r>
          </w:p>
        </w:tc>
        <w:tc>
          <w:tcPr>
            <w:tcW w:w="6255" w:type="dxa"/>
          </w:tcPr>
          <w:p w14:paraId="60B8024E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eastAsia="Times New Roman" w:cs="Tahoma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58AC48BC" w14:textId="77777777" w:rsidTr="00BE1A07">
        <w:tc>
          <w:tcPr>
            <w:tcW w:w="2835" w:type="dxa"/>
            <w:shd w:val="clear" w:color="auto" w:fill="auto"/>
          </w:tcPr>
          <w:p w14:paraId="6219653D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eastAsia="Times New Roman" w:cs="Tahoma"/>
                <w:color w:val="586574"/>
                <w:kern w:val="0"/>
                <w14:ligatures w14:val="none"/>
              </w:rPr>
            </w:pPr>
            <w:r w:rsidRPr="00D334D9">
              <w:rPr>
                <w:rFonts w:eastAsia="Times New Roman" w:cs="Tahoma"/>
                <w:color w:val="586574"/>
                <w:kern w:val="0"/>
                <w14:ligatures w14:val="none"/>
              </w:rPr>
              <w:t>Functie</w:t>
            </w:r>
          </w:p>
        </w:tc>
        <w:tc>
          <w:tcPr>
            <w:tcW w:w="6255" w:type="dxa"/>
          </w:tcPr>
          <w:p w14:paraId="034DBF30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eastAsia="Times New Roman" w:cs="Tahoma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0F515DB3" w14:textId="77777777" w:rsidTr="00BE1A07">
        <w:trPr>
          <w:trHeight w:val="297"/>
        </w:trPr>
        <w:tc>
          <w:tcPr>
            <w:tcW w:w="2835" w:type="dxa"/>
            <w:shd w:val="clear" w:color="auto" w:fill="auto"/>
          </w:tcPr>
          <w:p w14:paraId="646F4C42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eastAsia="Times New Roman" w:cs="Tahoma"/>
                <w:color w:val="586574"/>
                <w:kern w:val="0"/>
                <w14:ligatures w14:val="none"/>
              </w:rPr>
            </w:pPr>
            <w:r w:rsidRPr="00D334D9">
              <w:rPr>
                <w:rFonts w:eastAsia="Times New Roman" w:cs="Tahoma"/>
                <w:color w:val="586574"/>
                <w:kern w:val="0"/>
                <w14:ligatures w14:val="none"/>
              </w:rPr>
              <w:t>Onderneming</w:t>
            </w:r>
          </w:p>
        </w:tc>
        <w:tc>
          <w:tcPr>
            <w:tcW w:w="6255" w:type="dxa"/>
          </w:tcPr>
          <w:p w14:paraId="1CCD6967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eastAsia="Times New Roman" w:cs="Tahoma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73BC8A8E" w14:textId="77777777" w:rsidTr="00BE1A07">
        <w:tc>
          <w:tcPr>
            <w:tcW w:w="2835" w:type="dxa"/>
            <w:shd w:val="clear" w:color="auto" w:fill="auto"/>
          </w:tcPr>
          <w:p w14:paraId="3F84683B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eastAsia="Times New Roman" w:cs="Tahoma"/>
                <w:color w:val="586574"/>
                <w:kern w:val="0"/>
                <w14:ligatures w14:val="none"/>
              </w:rPr>
            </w:pPr>
            <w:r w:rsidRPr="00D334D9">
              <w:rPr>
                <w:rFonts w:eastAsia="Times New Roman" w:cs="Tahoma"/>
                <w:color w:val="586574"/>
                <w:kern w:val="0"/>
                <w14:ligatures w14:val="none"/>
              </w:rPr>
              <w:t>Handtekening</w:t>
            </w:r>
          </w:p>
          <w:p w14:paraId="559F6EDB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eastAsia="Times New Roman" w:cs="Tahoma"/>
                <w:color w:val="586574"/>
                <w:kern w:val="0"/>
                <w14:ligatures w14:val="none"/>
              </w:rPr>
            </w:pPr>
          </w:p>
        </w:tc>
        <w:tc>
          <w:tcPr>
            <w:tcW w:w="6255" w:type="dxa"/>
          </w:tcPr>
          <w:p w14:paraId="606CB613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eastAsia="Times New Roman" w:cs="Tahoma"/>
                <w:color w:val="586574"/>
                <w:kern w:val="0"/>
                <w14:ligatures w14:val="none"/>
              </w:rPr>
            </w:pPr>
          </w:p>
          <w:p w14:paraId="4591F408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eastAsia="Times New Roman" w:cs="Tahoma"/>
                <w:color w:val="586574"/>
                <w:kern w:val="0"/>
                <w14:ligatures w14:val="none"/>
              </w:rPr>
            </w:pPr>
          </w:p>
          <w:p w14:paraId="0B4BBDC9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eastAsia="Times New Roman" w:cs="Tahoma"/>
                <w:color w:val="586574"/>
                <w:kern w:val="0"/>
                <w14:ligatures w14:val="none"/>
              </w:rPr>
            </w:pPr>
          </w:p>
        </w:tc>
      </w:tr>
      <w:tr w:rsidR="00D334D9" w:rsidRPr="00D334D9" w14:paraId="2DF1B5B5" w14:textId="77777777" w:rsidTr="00BE1A07">
        <w:trPr>
          <w:trHeight w:val="53"/>
        </w:trPr>
        <w:tc>
          <w:tcPr>
            <w:tcW w:w="2835" w:type="dxa"/>
            <w:shd w:val="clear" w:color="auto" w:fill="auto"/>
          </w:tcPr>
          <w:p w14:paraId="231C4ED1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eastAsia="Times New Roman" w:cs="Tahoma"/>
                <w:color w:val="586574"/>
                <w:kern w:val="0"/>
                <w14:ligatures w14:val="none"/>
              </w:rPr>
            </w:pPr>
            <w:r w:rsidRPr="00D334D9">
              <w:rPr>
                <w:rFonts w:eastAsia="Times New Roman" w:cs="Tahoma"/>
                <w:color w:val="586574"/>
                <w:kern w:val="0"/>
                <w14:ligatures w14:val="none"/>
              </w:rPr>
              <w:t>Plaats en datum</w:t>
            </w:r>
          </w:p>
        </w:tc>
        <w:tc>
          <w:tcPr>
            <w:tcW w:w="6255" w:type="dxa"/>
          </w:tcPr>
          <w:p w14:paraId="10086AB1" w14:textId="77777777" w:rsidR="00D334D9" w:rsidRPr="00D334D9" w:rsidRDefault="00D334D9" w:rsidP="00D334D9">
            <w:pPr>
              <w:widowControl w:val="0"/>
              <w:autoSpaceDE w:val="0"/>
              <w:autoSpaceDN w:val="0"/>
              <w:adjustRightInd w:val="0"/>
              <w:spacing w:before="0" w:after="0" w:line="264" w:lineRule="auto"/>
              <w:jc w:val="both"/>
              <w:rPr>
                <w:rFonts w:eastAsia="Times New Roman" w:cs="Tahoma"/>
                <w:color w:val="586574"/>
                <w:kern w:val="0"/>
                <w14:ligatures w14:val="none"/>
              </w:rPr>
            </w:pPr>
          </w:p>
        </w:tc>
      </w:tr>
    </w:tbl>
    <w:p w14:paraId="2CD4BD71" w14:textId="77777777" w:rsidR="00D334D9" w:rsidRPr="00D334D9" w:rsidRDefault="00D334D9" w:rsidP="00D334D9">
      <w:pPr>
        <w:rPr>
          <w:lang w:val="en-US"/>
        </w:rPr>
      </w:pPr>
    </w:p>
    <w:sectPr w:rsidR="00D334D9" w:rsidRPr="00D334D9" w:rsidSect="009006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531" w:bottom="187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D9729" w14:textId="77777777" w:rsidR="001C6983" w:rsidRDefault="001C6983" w:rsidP="00E15CC1">
      <w:pPr>
        <w:spacing w:before="0" w:after="0" w:line="240" w:lineRule="auto"/>
      </w:pPr>
      <w:r>
        <w:separator/>
      </w:r>
    </w:p>
  </w:endnote>
  <w:endnote w:type="continuationSeparator" w:id="0">
    <w:p w14:paraId="4A4CBD3E" w14:textId="77777777" w:rsidR="001C6983" w:rsidRDefault="001C6983" w:rsidP="00E15CC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450BE" w14:textId="77777777" w:rsidR="00DC422A" w:rsidRDefault="00DC42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EA1C2" w14:textId="77777777" w:rsidR="009D5793" w:rsidRPr="00574B58" w:rsidRDefault="002F2D4C" w:rsidP="00AF37CB">
    <w:pPr>
      <w:pStyle w:val="Paginanummers"/>
      <w:jc w:val="left"/>
    </w:pPr>
    <w:r w:rsidRPr="00662328">
      <w:rPr>
        <w:rFonts w:ascii="PT Sans" w:hAnsi="PT Sans"/>
        <w:b/>
        <w:bCs/>
        <w:sz w:val="22"/>
        <w:szCs w:val="22"/>
      </w:rPr>
      <w:t xml:space="preserve">Ervaring delen. </w:t>
    </w:r>
    <w:r w:rsidRPr="00662328">
      <w:rPr>
        <w:rFonts w:ascii="PT Sans" w:hAnsi="PT Sans"/>
        <w:b/>
        <w:bCs/>
        <w:color w:val="F28A05" w:themeColor="accent1"/>
        <w:sz w:val="22"/>
        <w:szCs w:val="22"/>
      </w:rPr>
      <w:t>Waarde creëren.</w:t>
    </w:r>
    <w:r w:rsidR="00D71C39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A34BBE0" wp14:editId="241830DB">
              <wp:simplePos x="0" y="0"/>
              <wp:positionH relativeFrom="margin">
                <wp:posOffset>5364480</wp:posOffset>
              </wp:positionH>
              <wp:positionV relativeFrom="page">
                <wp:posOffset>10041255</wp:posOffset>
              </wp:positionV>
              <wp:extent cx="252000" cy="252000"/>
              <wp:effectExtent l="0" t="0" r="0" b="0"/>
              <wp:wrapNone/>
              <wp:docPr id="733489057" name="Tekstva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/>
                    </wps:cNvSpPr>
                    <wps:spPr>
                      <a:xfrm>
                        <a:off x="0" y="0"/>
                        <a:ext cx="252000" cy="25200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 w="6350">
                        <a:noFill/>
                      </a:ln>
                    </wps:spPr>
                    <wps:txbx>
                      <w:txbxContent>
                        <w:p w14:paraId="56099991" w14:textId="77777777" w:rsidR="00D71C39" w:rsidRPr="000351DC" w:rsidRDefault="0079427A" w:rsidP="00D71C39">
                          <w:pPr>
                            <w:spacing w:before="0" w:after="0" w:line="160" w:lineRule="exact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 w:rsidRPr="000351DC">
                            <w:rPr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0351DC">
                            <w:rPr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0351DC">
                            <w:rPr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0351DC">
                            <w:rPr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>1</w:t>
                          </w:r>
                          <w:r w:rsidRPr="000351DC">
                            <w:rPr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34BBE0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422.4pt;margin-top:790.65pt;width:19.85pt;height:19.8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" stroked="f" strokeweight=".5pt">
              <v:fill r:id="rId3" o:title="" recolor="t" rotate="t" type="frame"/>
              <o:lock v:ext="edit" aspectratio="t"/>
              <v:textbox inset="0,0,0,0">
                <w:txbxContent>
                  <w:p w14:paraId="56099991" w14:textId="77777777" w:rsidR="00D71C39" w:rsidRPr="000351DC" w:rsidRDefault="0079427A" w:rsidP="00D71C39">
                    <w:pPr>
                      <w:spacing w:before="0" w:after="0" w:line="160" w:lineRule="exact"/>
                      <w:jc w:val="center"/>
                      <w:rPr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</w:pPr>
                    <w:r w:rsidRPr="000351DC">
                      <w:rPr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  <w:fldChar w:fldCharType="begin"/>
                    </w:r>
                    <w:r w:rsidRPr="000351DC">
                      <w:rPr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  <w:instrText>PAGE   \* MERGEFORMAT</w:instrText>
                    </w:r>
                    <w:r w:rsidRPr="000351DC">
                      <w:rPr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  <w:fldChar w:fldCharType="separate"/>
                    </w:r>
                    <w:r w:rsidRPr="000351DC">
                      <w:rPr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  <w:t>1</w:t>
                    </w:r>
                    <w:r w:rsidRPr="000351DC">
                      <w:rPr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DA55A" w14:textId="77777777" w:rsidR="00EE1160" w:rsidRPr="00832FF3" w:rsidRDefault="00832FF3" w:rsidP="00832FF3">
    <w:pPr>
      <w:tabs>
        <w:tab w:val="center" w:pos="4536"/>
        <w:tab w:val="right" w:pos="9072"/>
      </w:tabs>
      <w:spacing w:before="0" w:after="0" w:line="240" w:lineRule="auto"/>
      <w:rPr>
        <w:sz w:val="16"/>
        <w:szCs w:val="16"/>
      </w:rPr>
    </w:pPr>
    <w:r w:rsidRPr="00832FF3">
      <w:rPr>
        <w:rFonts w:ascii="PT Sans" w:hAnsi="PT Sans"/>
        <w:b/>
        <w:bCs/>
        <w:sz w:val="22"/>
        <w:szCs w:val="22"/>
      </w:rPr>
      <w:t xml:space="preserve">Ervaring delen. </w:t>
    </w:r>
    <w:r w:rsidRPr="00832FF3">
      <w:rPr>
        <w:rFonts w:ascii="PT Sans" w:hAnsi="PT Sans"/>
        <w:b/>
        <w:bCs/>
        <w:color w:val="F28A05" w:themeColor="accent1"/>
        <w:sz w:val="22"/>
        <w:szCs w:val="22"/>
      </w:rPr>
      <w:t>Waarde creëren.</w:t>
    </w:r>
    <w:r w:rsidRPr="00832FF3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3EA06BF" wp14:editId="2411B2EB">
              <wp:simplePos x="0" y="0"/>
              <wp:positionH relativeFrom="margin">
                <wp:posOffset>5364480</wp:posOffset>
              </wp:positionH>
              <wp:positionV relativeFrom="page">
                <wp:posOffset>10041255</wp:posOffset>
              </wp:positionV>
              <wp:extent cx="252000" cy="252000"/>
              <wp:effectExtent l="0" t="0" r="0" b="0"/>
              <wp:wrapNone/>
              <wp:docPr id="2092213256" name="Tekstva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/>
                    </wps:cNvSpPr>
                    <wps:spPr>
                      <a:xfrm>
                        <a:off x="0" y="0"/>
                        <a:ext cx="252000" cy="25200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 w="6350">
                        <a:noFill/>
                      </a:ln>
                    </wps:spPr>
                    <wps:txbx>
                      <w:txbxContent>
                        <w:p w14:paraId="6479AF5D" w14:textId="77777777" w:rsidR="00832FF3" w:rsidRPr="000351DC" w:rsidRDefault="00832FF3" w:rsidP="00832FF3">
                          <w:pPr>
                            <w:spacing w:before="0" w:after="0" w:line="160" w:lineRule="exact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 w:rsidRPr="000351DC">
                            <w:rPr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0351DC">
                            <w:rPr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0351DC">
                            <w:rPr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0351DC">
                            <w:rPr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>1</w:t>
                          </w:r>
                          <w:r w:rsidRPr="000351DC">
                            <w:rPr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EA06B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22.4pt;margin-top:790.65pt;width:19.85pt;height:19.8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" stroked="f" strokeweight=".5pt">
              <v:fill r:id="rId3" o:title="" recolor="t" rotate="t" type="frame"/>
              <o:lock v:ext="edit" aspectratio="t"/>
              <v:textbox inset="0,0,0,0">
                <w:txbxContent>
                  <w:p w14:paraId="6479AF5D" w14:textId="77777777" w:rsidR="00832FF3" w:rsidRPr="000351DC" w:rsidRDefault="00832FF3" w:rsidP="00832FF3">
                    <w:pPr>
                      <w:spacing w:before="0" w:after="0" w:line="160" w:lineRule="exact"/>
                      <w:jc w:val="center"/>
                      <w:rPr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</w:pPr>
                    <w:r w:rsidRPr="000351DC">
                      <w:rPr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  <w:fldChar w:fldCharType="begin"/>
                    </w:r>
                    <w:r w:rsidRPr="000351DC">
                      <w:rPr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  <w:instrText>PAGE   \* MERGEFORMAT</w:instrText>
                    </w:r>
                    <w:r w:rsidRPr="000351DC">
                      <w:rPr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  <w:fldChar w:fldCharType="separate"/>
                    </w:r>
                    <w:r w:rsidRPr="000351DC">
                      <w:rPr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  <w:t>1</w:t>
                    </w:r>
                    <w:r w:rsidRPr="000351DC">
                      <w:rPr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8FE11" w14:textId="77777777" w:rsidR="001C6983" w:rsidRDefault="001C6983" w:rsidP="00E15CC1">
      <w:pPr>
        <w:spacing w:before="0" w:after="0" w:line="240" w:lineRule="auto"/>
      </w:pPr>
      <w:r>
        <w:separator/>
      </w:r>
    </w:p>
  </w:footnote>
  <w:footnote w:type="continuationSeparator" w:id="0">
    <w:p w14:paraId="2BF6A4B0" w14:textId="77777777" w:rsidR="001C6983" w:rsidRDefault="001C6983" w:rsidP="00E15CC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6BE14" w14:textId="77777777" w:rsidR="00DC422A" w:rsidRDefault="00DC422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9E07B" w14:textId="77777777" w:rsidR="00DC5031" w:rsidRDefault="00DC5031">
    <w:pPr>
      <w:pStyle w:val="Koptekst"/>
    </w:pPr>
  </w:p>
  <w:p w14:paraId="54F5A812" w14:textId="77777777" w:rsidR="00DF41FD" w:rsidRDefault="000351DC" w:rsidP="00832FF3">
    <w:pPr>
      <w:pStyle w:val="Koptekst"/>
      <w:jc w:val="right"/>
    </w:pPr>
    <w:r>
      <w:rPr>
        <w:noProof/>
      </w:rPr>
      <w:drawing>
        <wp:inline distT="0" distB="0" distL="0" distR="0" wp14:anchorId="6067D6A4" wp14:editId="0AA22A12">
          <wp:extent cx="2088000" cy="313200"/>
          <wp:effectExtent l="0" t="0" r="7620" b="0"/>
          <wp:docPr id="1071603160" name="Graphic 10716031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457416" name="Graphic 9684574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13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B2C9C" w14:textId="77777777" w:rsidR="00832FF3" w:rsidRDefault="00832FF3" w:rsidP="00832FF3">
    <w:pPr>
      <w:pStyle w:val="Koptekst"/>
      <w:jc w:val="right"/>
    </w:pPr>
  </w:p>
  <w:p w14:paraId="1E5B243B" w14:textId="77777777" w:rsidR="00576322" w:rsidRDefault="00832FF3" w:rsidP="00832FF3">
    <w:pPr>
      <w:pStyle w:val="Koptekst"/>
      <w:jc w:val="right"/>
    </w:pPr>
    <w:r>
      <w:rPr>
        <w:noProof/>
      </w:rPr>
      <w:drawing>
        <wp:inline distT="0" distB="0" distL="0" distR="0" wp14:anchorId="4F17090A" wp14:editId="41C2A969">
          <wp:extent cx="2088000" cy="313200"/>
          <wp:effectExtent l="0" t="0" r="7620" b="0"/>
          <wp:docPr id="1989777139" name="Graphic 19897771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457416" name="Graphic 9684574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13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89B0D2" w14:textId="77777777" w:rsidR="00832FF3" w:rsidRDefault="00832FF3" w:rsidP="00832FF3">
    <w:pPr>
      <w:pStyle w:val="Koptekst"/>
      <w:jc w:val="right"/>
    </w:pPr>
  </w:p>
  <w:p w14:paraId="22512369" w14:textId="77777777" w:rsidR="00832FF3" w:rsidRDefault="00832FF3" w:rsidP="00832FF3">
    <w:pPr>
      <w:pStyle w:val="Koptekst"/>
    </w:pPr>
  </w:p>
  <w:p w14:paraId="1DC832B0" w14:textId="77777777" w:rsidR="00832FF3" w:rsidRDefault="00832FF3">
    <w:pPr>
      <w:pStyle w:val="Koptekst"/>
    </w:pPr>
  </w:p>
  <w:p w14:paraId="244D3E9D" w14:textId="77777777" w:rsidR="00832FF3" w:rsidRDefault="00832FF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22E7238"/>
    <w:lvl w:ilvl="0">
      <w:start w:val="1"/>
      <w:numFmt w:val="bullet"/>
      <w:pStyle w:val="Lijstopsomteken"/>
      <w:lvlText w:val=""/>
      <w:lvlJc w:val="left"/>
      <w:pPr>
        <w:ind w:left="4860" w:hanging="360"/>
      </w:pPr>
      <w:rPr>
        <w:rFonts w:ascii="Wingdings" w:hAnsi="Wingdings" w:hint="default"/>
        <w:b/>
        <w:color w:val="606773" w:themeColor="text2" w:themeShade="80"/>
      </w:rPr>
    </w:lvl>
  </w:abstractNum>
  <w:abstractNum w:abstractNumId="1" w15:restartNumberingAfterBreak="0">
    <w:nsid w:val="0E214C4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91C7FEA"/>
    <w:multiLevelType w:val="multilevel"/>
    <w:tmpl w:val="51FEF7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FDC4401"/>
    <w:multiLevelType w:val="hybridMultilevel"/>
    <w:tmpl w:val="5C14D068"/>
    <w:lvl w:ilvl="0" w:tplc="2FF08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E7D45"/>
    <w:multiLevelType w:val="hybridMultilevel"/>
    <w:tmpl w:val="40A2FFAE"/>
    <w:lvl w:ilvl="0" w:tplc="500A0A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6FAF"/>
    <w:multiLevelType w:val="multilevel"/>
    <w:tmpl w:val="C2A017C0"/>
    <w:lvl w:ilvl="0">
      <w:start w:val="1"/>
      <w:numFmt w:val="decimal"/>
      <w:pStyle w:val="Kop1genummerd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Kop2genummerd"/>
      <w:lvlText w:val="%1.%2."/>
      <w:lvlJc w:val="left"/>
      <w:pPr>
        <w:ind w:left="792" w:hanging="432"/>
      </w:pPr>
    </w:lvl>
    <w:lvl w:ilvl="2">
      <w:start w:val="1"/>
      <w:numFmt w:val="decimal"/>
      <w:pStyle w:val="Kop3genummerd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genummerd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2D52A82"/>
    <w:multiLevelType w:val="hybridMultilevel"/>
    <w:tmpl w:val="F5A41854"/>
    <w:lvl w:ilvl="0" w:tplc="261EB34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487615"/>
    <w:multiLevelType w:val="hybridMultilevel"/>
    <w:tmpl w:val="AF46A69A"/>
    <w:lvl w:ilvl="0" w:tplc="C218BE1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231ED"/>
    <w:multiLevelType w:val="multilevel"/>
    <w:tmpl w:val="4B7686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56211611">
    <w:abstractNumId w:val="6"/>
  </w:num>
  <w:num w:numId="2" w16cid:durableId="1664119106">
    <w:abstractNumId w:val="4"/>
  </w:num>
  <w:num w:numId="3" w16cid:durableId="460850136">
    <w:abstractNumId w:val="3"/>
  </w:num>
  <w:num w:numId="4" w16cid:durableId="772897893">
    <w:abstractNumId w:val="8"/>
  </w:num>
  <w:num w:numId="5" w16cid:durableId="997919844">
    <w:abstractNumId w:val="1"/>
  </w:num>
  <w:num w:numId="6" w16cid:durableId="5214054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2405497">
    <w:abstractNumId w:val="7"/>
  </w:num>
  <w:num w:numId="8" w16cid:durableId="1485855094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200285503">
    <w:abstractNumId w:val="0"/>
  </w:num>
  <w:num w:numId="10" w16cid:durableId="1261791632">
    <w:abstractNumId w:val="8"/>
  </w:num>
  <w:num w:numId="11" w16cid:durableId="1701277134">
    <w:abstractNumId w:val="5"/>
  </w:num>
  <w:num w:numId="12" w16cid:durableId="1619993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983"/>
    <w:rsid w:val="00015A8C"/>
    <w:rsid w:val="00015DE5"/>
    <w:rsid w:val="00024F82"/>
    <w:rsid w:val="000351DC"/>
    <w:rsid w:val="00045F3C"/>
    <w:rsid w:val="000630CD"/>
    <w:rsid w:val="0007570E"/>
    <w:rsid w:val="000930A8"/>
    <w:rsid w:val="000B1CC8"/>
    <w:rsid w:val="000C6AEF"/>
    <w:rsid w:val="000E6620"/>
    <w:rsid w:val="000F0E07"/>
    <w:rsid w:val="000F7B07"/>
    <w:rsid w:val="00101B2B"/>
    <w:rsid w:val="00103A83"/>
    <w:rsid w:val="00125355"/>
    <w:rsid w:val="00133381"/>
    <w:rsid w:val="00156E0A"/>
    <w:rsid w:val="00157911"/>
    <w:rsid w:val="00172FA1"/>
    <w:rsid w:val="00175BE4"/>
    <w:rsid w:val="001A0AE5"/>
    <w:rsid w:val="001A2943"/>
    <w:rsid w:val="001A5428"/>
    <w:rsid w:val="001A5871"/>
    <w:rsid w:val="001A75D9"/>
    <w:rsid w:val="001C6983"/>
    <w:rsid w:val="001E2AD5"/>
    <w:rsid w:val="001F0EBA"/>
    <w:rsid w:val="0022333A"/>
    <w:rsid w:val="002430F2"/>
    <w:rsid w:val="0027162C"/>
    <w:rsid w:val="00272951"/>
    <w:rsid w:val="00275F63"/>
    <w:rsid w:val="002875DF"/>
    <w:rsid w:val="0029095C"/>
    <w:rsid w:val="002A0BE4"/>
    <w:rsid w:val="002B1B8F"/>
    <w:rsid w:val="002B3F7C"/>
    <w:rsid w:val="002C7406"/>
    <w:rsid w:val="002D47DE"/>
    <w:rsid w:val="002F12EE"/>
    <w:rsid w:val="002F1CD8"/>
    <w:rsid w:val="002F27A9"/>
    <w:rsid w:val="002F2D4C"/>
    <w:rsid w:val="002F7356"/>
    <w:rsid w:val="00315EFE"/>
    <w:rsid w:val="00322010"/>
    <w:rsid w:val="00333526"/>
    <w:rsid w:val="00363C8A"/>
    <w:rsid w:val="00383F57"/>
    <w:rsid w:val="003930C8"/>
    <w:rsid w:val="00396E2B"/>
    <w:rsid w:val="003A28B2"/>
    <w:rsid w:val="003B0A86"/>
    <w:rsid w:val="003B147B"/>
    <w:rsid w:val="003C1961"/>
    <w:rsid w:val="003C5781"/>
    <w:rsid w:val="003D1652"/>
    <w:rsid w:val="003D4F31"/>
    <w:rsid w:val="003E1112"/>
    <w:rsid w:val="00401CF0"/>
    <w:rsid w:val="0042457B"/>
    <w:rsid w:val="004356B1"/>
    <w:rsid w:val="00465533"/>
    <w:rsid w:val="004E5B2B"/>
    <w:rsid w:val="004F1F68"/>
    <w:rsid w:val="004F660D"/>
    <w:rsid w:val="00522320"/>
    <w:rsid w:val="005234CB"/>
    <w:rsid w:val="00524C4A"/>
    <w:rsid w:val="00531DF1"/>
    <w:rsid w:val="005447B2"/>
    <w:rsid w:val="00555F92"/>
    <w:rsid w:val="00574B58"/>
    <w:rsid w:val="00576322"/>
    <w:rsid w:val="00590B3F"/>
    <w:rsid w:val="00591B99"/>
    <w:rsid w:val="005928D4"/>
    <w:rsid w:val="0059302D"/>
    <w:rsid w:val="005A3DA5"/>
    <w:rsid w:val="005B7CE3"/>
    <w:rsid w:val="005D5506"/>
    <w:rsid w:val="005E3339"/>
    <w:rsid w:val="005F7C03"/>
    <w:rsid w:val="006315C4"/>
    <w:rsid w:val="00643164"/>
    <w:rsid w:val="006848F1"/>
    <w:rsid w:val="006A1219"/>
    <w:rsid w:val="006A59E4"/>
    <w:rsid w:val="006B23E5"/>
    <w:rsid w:val="006D36ED"/>
    <w:rsid w:val="006D542C"/>
    <w:rsid w:val="006E46D8"/>
    <w:rsid w:val="006E4C59"/>
    <w:rsid w:val="007055CF"/>
    <w:rsid w:val="00705BAD"/>
    <w:rsid w:val="0071665C"/>
    <w:rsid w:val="00716EF3"/>
    <w:rsid w:val="007255BF"/>
    <w:rsid w:val="007621E2"/>
    <w:rsid w:val="00765E7A"/>
    <w:rsid w:val="00770FAF"/>
    <w:rsid w:val="0078043D"/>
    <w:rsid w:val="007857B7"/>
    <w:rsid w:val="0079427A"/>
    <w:rsid w:val="007A1AFE"/>
    <w:rsid w:val="007A6F9E"/>
    <w:rsid w:val="007C59A8"/>
    <w:rsid w:val="007D5EF1"/>
    <w:rsid w:val="007D6F27"/>
    <w:rsid w:val="0080192E"/>
    <w:rsid w:val="00823EA2"/>
    <w:rsid w:val="00825C0F"/>
    <w:rsid w:val="00832FF3"/>
    <w:rsid w:val="00842010"/>
    <w:rsid w:val="008443DD"/>
    <w:rsid w:val="0087166E"/>
    <w:rsid w:val="00893245"/>
    <w:rsid w:val="008B19AF"/>
    <w:rsid w:val="008C3EC4"/>
    <w:rsid w:val="008D7161"/>
    <w:rsid w:val="008D72AE"/>
    <w:rsid w:val="008F63A3"/>
    <w:rsid w:val="009006EF"/>
    <w:rsid w:val="00901B4E"/>
    <w:rsid w:val="00901B51"/>
    <w:rsid w:val="00941F0C"/>
    <w:rsid w:val="00942AAD"/>
    <w:rsid w:val="00947908"/>
    <w:rsid w:val="00972A63"/>
    <w:rsid w:val="00973154"/>
    <w:rsid w:val="0098065C"/>
    <w:rsid w:val="00982F79"/>
    <w:rsid w:val="00983CEB"/>
    <w:rsid w:val="00991B7D"/>
    <w:rsid w:val="009B2CE6"/>
    <w:rsid w:val="009D5793"/>
    <w:rsid w:val="009E5657"/>
    <w:rsid w:val="009F2ABF"/>
    <w:rsid w:val="00A00EEF"/>
    <w:rsid w:val="00A0154B"/>
    <w:rsid w:val="00A05FC1"/>
    <w:rsid w:val="00A107B8"/>
    <w:rsid w:val="00A27073"/>
    <w:rsid w:val="00A3749C"/>
    <w:rsid w:val="00A54541"/>
    <w:rsid w:val="00A84F88"/>
    <w:rsid w:val="00A94BA6"/>
    <w:rsid w:val="00A96D2F"/>
    <w:rsid w:val="00AB3732"/>
    <w:rsid w:val="00AB3D18"/>
    <w:rsid w:val="00AC33C6"/>
    <w:rsid w:val="00AD037C"/>
    <w:rsid w:val="00AD69F3"/>
    <w:rsid w:val="00AD75A7"/>
    <w:rsid w:val="00AE2CA2"/>
    <w:rsid w:val="00AE7311"/>
    <w:rsid w:val="00AF255A"/>
    <w:rsid w:val="00AF37CB"/>
    <w:rsid w:val="00B143FF"/>
    <w:rsid w:val="00B16E49"/>
    <w:rsid w:val="00B178A4"/>
    <w:rsid w:val="00B46523"/>
    <w:rsid w:val="00B53060"/>
    <w:rsid w:val="00B55E4C"/>
    <w:rsid w:val="00B7573C"/>
    <w:rsid w:val="00B829DF"/>
    <w:rsid w:val="00B84444"/>
    <w:rsid w:val="00B86BA8"/>
    <w:rsid w:val="00B9230B"/>
    <w:rsid w:val="00BB05ED"/>
    <w:rsid w:val="00BB5445"/>
    <w:rsid w:val="00BD773A"/>
    <w:rsid w:val="00BE2ED7"/>
    <w:rsid w:val="00BF34DA"/>
    <w:rsid w:val="00C1406A"/>
    <w:rsid w:val="00C34A10"/>
    <w:rsid w:val="00C405CC"/>
    <w:rsid w:val="00C43299"/>
    <w:rsid w:val="00C45C00"/>
    <w:rsid w:val="00C5458E"/>
    <w:rsid w:val="00C57003"/>
    <w:rsid w:val="00C87282"/>
    <w:rsid w:val="00C952D4"/>
    <w:rsid w:val="00CA3199"/>
    <w:rsid w:val="00CA64D5"/>
    <w:rsid w:val="00CB43E3"/>
    <w:rsid w:val="00CB7BD4"/>
    <w:rsid w:val="00CD3195"/>
    <w:rsid w:val="00CF6BC0"/>
    <w:rsid w:val="00D12347"/>
    <w:rsid w:val="00D334D9"/>
    <w:rsid w:val="00D37E9A"/>
    <w:rsid w:val="00D37EA6"/>
    <w:rsid w:val="00D51E76"/>
    <w:rsid w:val="00D71BC7"/>
    <w:rsid w:val="00D71C39"/>
    <w:rsid w:val="00D8016F"/>
    <w:rsid w:val="00D82DC2"/>
    <w:rsid w:val="00D92CF7"/>
    <w:rsid w:val="00DB047F"/>
    <w:rsid w:val="00DB10AE"/>
    <w:rsid w:val="00DC422A"/>
    <w:rsid w:val="00DC4DDB"/>
    <w:rsid w:val="00DC5031"/>
    <w:rsid w:val="00DF41FD"/>
    <w:rsid w:val="00E04530"/>
    <w:rsid w:val="00E15CC1"/>
    <w:rsid w:val="00E37F14"/>
    <w:rsid w:val="00E44068"/>
    <w:rsid w:val="00E44B24"/>
    <w:rsid w:val="00E6174C"/>
    <w:rsid w:val="00E709AE"/>
    <w:rsid w:val="00E8117B"/>
    <w:rsid w:val="00E97B9F"/>
    <w:rsid w:val="00EA44B0"/>
    <w:rsid w:val="00EB0868"/>
    <w:rsid w:val="00EB0E77"/>
    <w:rsid w:val="00EB33DC"/>
    <w:rsid w:val="00EB35B0"/>
    <w:rsid w:val="00EB6919"/>
    <w:rsid w:val="00EC619D"/>
    <w:rsid w:val="00EC7F45"/>
    <w:rsid w:val="00ED0F6A"/>
    <w:rsid w:val="00EE1160"/>
    <w:rsid w:val="00EE36EE"/>
    <w:rsid w:val="00F028DB"/>
    <w:rsid w:val="00F14DBA"/>
    <w:rsid w:val="00F26764"/>
    <w:rsid w:val="00F33BB8"/>
    <w:rsid w:val="00F65942"/>
    <w:rsid w:val="00F920F6"/>
    <w:rsid w:val="00F97863"/>
    <w:rsid w:val="00FA1675"/>
    <w:rsid w:val="00FB69BF"/>
    <w:rsid w:val="00FC21CE"/>
    <w:rsid w:val="00FC46B3"/>
    <w:rsid w:val="00FF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B2B2A"/>
  <w15:chartTrackingRefBased/>
  <w15:docId w15:val="{21C4798F-1597-4F3A-B8C7-A442701B9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5781"/>
    <w:pPr>
      <w:spacing w:before="120" w:after="120" w:line="300" w:lineRule="auto"/>
    </w:pPr>
    <w:rPr>
      <w:rFonts w:asciiTheme="minorHAnsi" w:hAnsiTheme="minorHAnsi"/>
      <w:color w:val="727D8C" w:themeColor="text1"/>
    </w:rPr>
  </w:style>
  <w:style w:type="paragraph" w:styleId="Kop1">
    <w:name w:val="heading 1"/>
    <w:basedOn w:val="Standaard"/>
    <w:next w:val="Standaard"/>
    <w:link w:val="Kop1Char"/>
    <w:uiPriority w:val="9"/>
    <w:qFormat/>
    <w:rsid w:val="001A75D9"/>
    <w:pPr>
      <w:keepNext/>
      <w:keepLines/>
      <w:spacing w:before="240" w:line="360" w:lineRule="exact"/>
      <w:outlineLvl w:val="0"/>
    </w:pPr>
    <w:rPr>
      <w:rFonts w:asciiTheme="majorHAnsi" w:eastAsiaTheme="majorEastAsia" w:hAnsiTheme="majorHAnsi" w:cstheme="majorBidi"/>
      <w:b/>
      <w:color w:val="F28A05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930A8"/>
    <w:pPr>
      <w:keepNext/>
      <w:keepLines/>
      <w:spacing w:before="40" w:after="0" w:line="320" w:lineRule="exac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930A8"/>
    <w:pPr>
      <w:keepNext/>
      <w:keepLines/>
      <w:spacing w:before="40" w:after="0" w:line="280" w:lineRule="exac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930A8"/>
    <w:pPr>
      <w:keepNext/>
      <w:keepLines/>
      <w:spacing w:before="40" w:after="0" w:line="240" w:lineRule="exact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A75D9"/>
    <w:rPr>
      <w:rFonts w:asciiTheme="majorHAnsi" w:eastAsiaTheme="majorEastAsia" w:hAnsiTheme="majorHAnsi" w:cstheme="majorBidi"/>
      <w:b/>
      <w:color w:val="F28A05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79427A"/>
    <w:pPr>
      <w:spacing w:after="240" w:line="640" w:lineRule="exact"/>
      <w:contextualSpacing/>
      <w:jc w:val="right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9427A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styleId="Zwaar">
    <w:name w:val="Strong"/>
    <w:basedOn w:val="Standaardalinea-lettertype"/>
    <w:uiPriority w:val="22"/>
    <w:qFormat/>
    <w:rsid w:val="00A27073"/>
    <w:rPr>
      <w:rFonts w:asciiTheme="minorHAnsi" w:hAnsiTheme="minorHAns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27073"/>
    <w:pPr>
      <w:pBdr>
        <w:top w:val="single" w:sz="4" w:space="12" w:color="auto"/>
        <w:bottom w:val="single" w:sz="4" w:space="12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27073"/>
    <w:rPr>
      <w:rFonts w:ascii="Segoe UI" w:hAnsi="Segoe UI"/>
      <w:i/>
      <w:iCs/>
    </w:rPr>
  </w:style>
  <w:style w:type="character" w:styleId="Intensieveverwijzing">
    <w:name w:val="Intense Reference"/>
    <w:basedOn w:val="Standaardalinea-lettertype"/>
    <w:uiPriority w:val="32"/>
    <w:rsid w:val="00A27073"/>
    <w:rPr>
      <w:rFonts w:asciiTheme="minorHAnsi" w:hAnsiTheme="minorHAnsi"/>
      <w:b/>
      <w:bCs/>
      <w:caps w:val="0"/>
      <w:smallCaps w:val="0"/>
      <w:strike w:val="0"/>
      <w:dstrike w:val="0"/>
      <w:vanish w:val="0"/>
      <w:color w:val="auto"/>
      <w:spacing w:val="5"/>
      <w:vertAlign w:val="baseline"/>
    </w:rPr>
  </w:style>
  <w:style w:type="character" w:styleId="Intensievebenadrukking">
    <w:name w:val="Intense Emphasis"/>
    <w:basedOn w:val="Standaardalinea-lettertype"/>
    <w:uiPriority w:val="21"/>
    <w:qFormat/>
    <w:rsid w:val="00A27073"/>
    <w:rPr>
      <w:rFonts w:asciiTheme="minorHAnsi" w:hAnsiTheme="minorHAnsi"/>
      <w:i/>
      <w:iCs/>
      <w:color w:val="auto"/>
    </w:rPr>
  </w:style>
  <w:style w:type="paragraph" w:styleId="Normaalweb">
    <w:name w:val="Normal (Web)"/>
    <w:basedOn w:val="Standaard"/>
    <w:uiPriority w:val="99"/>
    <w:semiHidden/>
    <w:unhideWhenUsed/>
    <w:rsid w:val="00A27073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nl-NL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0930A8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930A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0930A8"/>
    <w:rPr>
      <w:rFonts w:asciiTheme="majorHAnsi" w:eastAsiaTheme="majorEastAsia" w:hAnsiTheme="majorHAnsi" w:cstheme="majorBidi"/>
      <w:b/>
      <w:iCs/>
    </w:rPr>
  </w:style>
  <w:style w:type="paragraph" w:styleId="Koptekst">
    <w:name w:val="header"/>
    <w:basedOn w:val="Standaard"/>
    <w:link w:val="KoptekstChar"/>
    <w:uiPriority w:val="99"/>
    <w:unhideWhenUsed/>
    <w:rsid w:val="00E15CC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CC1"/>
    <w:rPr>
      <w:rFonts w:ascii="Segoe UI" w:hAnsi="Segoe UI"/>
    </w:rPr>
  </w:style>
  <w:style w:type="paragraph" w:styleId="Voettekst">
    <w:name w:val="footer"/>
    <w:basedOn w:val="Standaard"/>
    <w:link w:val="VoettekstChar"/>
    <w:uiPriority w:val="99"/>
    <w:unhideWhenUsed/>
    <w:rsid w:val="00E15CC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CC1"/>
    <w:rPr>
      <w:rFonts w:ascii="Segoe UI" w:hAnsi="Segoe UI"/>
    </w:rPr>
  </w:style>
  <w:style w:type="character" w:styleId="Tekstvantijdelijkeaanduiding">
    <w:name w:val="Placeholder Text"/>
    <w:basedOn w:val="Standaardalinea-lettertype"/>
    <w:uiPriority w:val="99"/>
    <w:semiHidden/>
    <w:rsid w:val="006A1219"/>
    <w:rPr>
      <w:color w:val="808080"/>
    </w:rPr>
  </w:style>
  <w:style w:type="paragraph" w:customStyle="1" w:styleId="Adresseringtitels">
    <w:name w:val="Adressering_titels"/>
    <w:basedOn w:val="Standaard"/>
    <w:link w:val="AdresseringtitelsChar"/>
    <w:rsid w:val="00A3749C"/>
    <w:pPr>
      <w:spacing w:before="0" w:after="0" w:line="240" w:lineRule="exact"/>
    </w:pPr>
    <w:rPr>
      <w:kern w:val="0"/>
      <w:sz w:val="16"/>
      <w14:ligatures w14:val="none"/>
    </w:rPr>
  </w:style>
  <w:style w:type="character" w:customStyle="1" w:styleId="AdresseringtitelsChar">
    <w:name w:val="Adressering_titels Char"/>
    <w:link w:val="Adresseringtitels"/>
    <w:rsid w:val="00A3749C"/>
    <w:rPr>
      <w:rFonts w:ascii="Segoe UI" w:hAnsi="Segoe UI"/>
      <w:kern w:val="0"/>
      <w:sz w:val="16"/>
      <w14:ligatures w14:val="none"/>
    </w:rPr>
  </w:style>
  <w:style w:type="paragraph" w:customStyle="1" w:styleId="Adresseringinhoud">
    <w:name w:val="Adressering_inhoud"/>
    <w:basedOn w:val="Standaard"/>
    <w:link w:val="AdresseringinhoudChar"/>
    <w:rsid w:val="00A3749C"/>
    <w:pPr>
      <w:spacing w:before="0" w:after="0" w:line="240" w:lineRule="auto"/>
    </w:pPr>
    <w:rPr>
      <w:kern w:val="0"/>
      <w14:ligatures w14:val="none"/>
    </w:rPr>
  </w:style>
  <w:style w:type="character" w:customStyle="1" w:styleId="AdresseringinhoudChar">
    <w:name w:val="Adressering_inhoud Char"/>
    <w:link w:val="Adresseringinhoud"/>
    <w:rsid w:val="00A3749C"/>
    <w:rPr>
      <w:rFonts w:ascii="Segoe UI" w:hAnsi="Segoe UI"/>
      <w:kern w:val="0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rsid w:val="00A3749C"/>
    <w:pPr>
      <w:spacing w:after="0" w:line="259" w:lineRule="auto"/>
      <w:outlineLvl w:val="9"/>
    </w:pPr>
    <w:rPr>
      <w:kern w:val="0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4F660D"/>
    <w:pPr>
      <w:tabs>
        <w:tab w:val="left" w:pos="567"/>
        <w:tab w:val="right" w:pos="8834"/>
      </w:tabs>
      <w:spacing w:after="100"/>
    </w:pPr>
    <w:rPr>
      <w:b/>
      <w:noProof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07570E"/>
    <w:pPr>
      <w:tabs>
        <w:tab w:val="left" w:pos="1134"/>
        <w:tab w:val="right" w:pos="8834"/>
      </w:tabs>
      <w:spacing w:before="0" w:after="0"/>
      <w:ind w:left="567"/>
      <w:mirrorIndents/>
      <w:jc w:val="both"/>
    </w:pPr>
  </w:style>
  <w:style w:type="character" w:styleId="Hyperlink">
    <w:name w:val="Hyperlink"/>
    <w:basedOn w:val="Standaardalinea-lettertype"/>
    <w:uiPriority w:val="99"/>
    <w:unhideWhenUsed/>
    <w:rsid w:val="00A3749C"/>
    <w:rPr>
      <w:color w:val="C87404" w:themeColor="hyperlink"/>
      <w:u w:val="single"/>
    </w:rPr>
  </w:style>
  <w:style w:type="paragraph" w:styleId="Inhopg3">
    <w:name w:val="toc 3"/>
    <w:basedOn w:val="Standaard"/>
    <w:next w:val="Standaard"/>
    <w:autoRedefine/>
    <w:uiPriority w:val="39"/>
    <w:unhideWhenUsed/>
    <w:rsid w:val="0007570E"/>
    <w:pPr>
      <w:tabs>
        <w:tab w:val="left" w:pos="1134"/>
        <w:tab w:val="right" w:pos="8834"/>
      </w:tabs>
      <w:spacing w:before="0" w:after="0"/>
      <w:ind w:left="567"/>
    </w:pPr>
  </w:style>
  <w:style w:type="paragraph" w:customStyle="1" w:styleId="Paginanummers">
    <w:name w:val="Paginanummers"/>
    <w:basedOn w:val="Voettekst"/>
    <w:link w:val="PaginanummersChar"/>
    <w:rsid w:val="00574B58"/>
    <w:pPr>
      <w:jc w:val="right"/>
    </w:pPr>
    <w:rPr>
      <w:sz w:val="16"/>
      <w:szCs w:val="16"/>
    </w:rPr>
  </w:style>
  <w:style w:type="paragraph" w:styleId="Bijschrift">
    <w:name w:val="caption"/>
    <w:basedOn w:val="Standaard"/>
    <w:next w:val="Standaard"/>
    <w:uiPriority w:val="35"/>
    <w:unhideWhenUsed/>
    <w:qFormat/>
    <w:rsid w:val="00383F57"/>
    <w:pPr>
      <w:spacing w:before="0" w:after="200" w:line="240" w:lineRule="auto"/>
    </w:pPr>
    <w:rPr>
      <w:i/>
      <w:iCs/>
      <w:sz w:val="18"/>
      <w:szCs w:val="18"/>
    </w:rPr>
  </w:style>
  <w:style w:type="character" w:customStyle="1" w:styleId="PaginanummersChar">
    <w:name w:val="Paginanummers Char"/>
    <w:basedOn w:val="VoettekstChar"/>
    <w:link w:val="Paginanummers"/>
    <w:rsid w:val="00574B58"/>
    <w:rPr>
      <w:rFonts w:ascii="Segoe UI" w:hAnsi="Segoe UI"/>
      <w:sz w:val="16"/>
      <w:szCs w:val="16"/>
    </w:rPr>
  </w:style>
  <w:style w:type="paragraph" w:customStyle="1" w:styleId="Kop1genummerd">
    <w:name w:val="Kop 1 genummerd"/>
    <w:basedOn w:val="Kop1"/>
    <w:next w:val="Standaard"/>
    <w:link w:val="Kop1genummerdChar"/>
    <w:qFormat/>
    <w:rsid w:val="00522320"/>
    <w:pPr>
      <w:numPr>
        <w:numId w:val="11"/>
      </w:numPr>
    </w:pPr>
    <w:rPr>
      <w:sz w:val="28"/>
      <w:lang w:val="en-US"/>
    </w:rPr>
  </w:style>
  <w:style w:type="paragraph" w:customStyle="1" w:styleId="Kop2genummerd">
    <w:name w:val="Kop 2 genummerd"/>
    <w:basedOn w:val="Kop2"/>
    <w:next w:val="Standaard"/>
    <w:link w:val="Kop2genummerdChar"/>
    <w:qFormat/>
    <w:rsid w:val="00522320"/>
    <w:pPr>
      <w:numPr>
        <w:ilvl w:val="1"/>
        <w:numId w:val="11"/>
      </w:numPr>
      <w:spacing w:before="240"/>
      <w:ind w:left="431" w:hanging="431"/>
    </w:pPr>
    <w:rPr>
      <w:sz w:val="24"/>
      <w:lang w:val="en-US"/>
    </w:rPr>
  </w:style>
  <w:style w:type="character" w:customStyle="1" w:styleId="Kop1genummerdChar">
    <w:name w:val="Kop 1 genummerd Char"/>
    <w:basedOn w:val="Kop1Char"/>
    <w:link w:val="Kop1genummerd"/>
    <w:rsid w:val="00522320"/>
    <w:rPr>
      <w:rFonts w:asciiTheme="majorHAnsi" w:eastAsiaTheme="majorEastAsia" w:hAnsiTheme="majorHAnsi" w:cstheme="majorBidi"/>
      <w:b/>
      <w:color w:val="F28A05" w:themeColor="accent1"/>
      <w:sz w:val="28"/>
      <w:szCs w:val="32"/>
      <w:lang w:val="en-US"/>
    </w:rPr>
  </w:style>
  <w:style w:type="paragraph" w:customStyle="1" w:styleId="Kop3genummerd">
    <w:name w:val="Kop 3 genummerd"/>
    <w:basedOn w:val="Kop3"/>
    <w:next w:val="Standaard"/>
    <w:link w:val="Kop3genummerdChar"/>
    <w:qFormat/>
    <w:rsid w:val="00522320"/>
    <w:pPr>
      <w:numPr>
        <w:ilvl w:val="2"/>
        <w:numId w:val="11"/>
      </w:numPr>
      <w:spacing w:before="240"/>
    </w:pPr>
    <w:rPr>
      <w:sz w:val="22"/>
      <w:lang w:val="en-US"/>
    </w:rPr>
  </w:style>
  <w:style w:type="character" w:customStyle="1" w:styleId="Kop2genummerdChar">
    <w:name w:val="Kop 2 genummerd Char"/>
    <w:basedOn w:val="Kop2Char"/>
    <w:link w:val="Kop2genummerd"/>
    <w:rsid w:val="00522320"/>
    <w:rPr>
      <w:rFonts w:asciiTheme="majorHAnsi" w:eastAsiaTheme="majorEastAsia" w:hAnsiTheme="majorHAnsi" w:cstheme="majorBidi"/>
      <w:b/>
      <w:color w:val="727D8C" w:themeColor="text1"/>
      <w:sz w:val="24"/>
      <w:szCs w:val="26"/>
      <w:lang w:val="en-US"/>
    </w:rPr>
  </w:style>
  <w:style w:type="character" w:customStyle="1" w:styleId="Kop3genummerdChar">
    <w:name w:val="Kop 3 genummerd Char"/>
    <w:basedOn w:val="Kop3Char"/>
    <w:link w:val="Kop3genummerd"/>
    <w:rsid w:val="00522320"/>
    <w:rPr>
      <w:rFonts w:asciiTheme="majorHAnsi" w:eastAsiaTheme="majorEastAsia" w:hAnsiTheme="majorHAnsi" w:cstheme="majorBidi"/>
      <w:b/>
      <w:color w:val="727D8C" w:themeColor="text1"/>
      <w:sz w:val="22"/>
      <w:szCs w:val="24"/>
      <w:lang w:val="en-US"/>
    </w:rPr>
  </w:style>
  <w:style w:type="table" w:styleId="Tabelraster">
    <w:name w:val="Table Grid"/>
    <w:basedOn w:val="Standaardtabel"/>
    <w:uiPriority w:val="39"/>
    <w:rsid w:val="00A00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link w:val="OndertitelChar"/>
    <w:uiPriority w:val="11"/>
    <w:qFormat/>
    <w:rsid w:val="00CB43E3"/>
    <w:pPr>
      <w:numPr>
        <w:ilvl w:val="1"/>
      </w:numPr>
      <w:spacing w:after="160"/>
      <w:jc w:val="right"/>
    </w:pPr>
    <w:rPr>
      <w:rFonts w:eastAsiaTheme="minorEastAsia" w:cstheme="minorBidi"/>
      <w:b/>
      <w:color w:val="FFFFFF" w:themeColor="background1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B43E3"/>
    <w:rPr>
      <w:rFonts w:asciiTheme="minorHAnsi" w:eastAsiaTheme="minorEastAsia" w:hAnsiTheme="minorHAnsi" w:cstheme="minorBidi"/>
      <w:b/>
      <w:color w:val="FFFFFF" w:themeColor="background1"/>
      <w:sz w:val="22"/>
      <w:szCs w:val="22"/>
    </w:rPr>
  </w:style>
  <w:style w:type="paragraph" w:customStyle="1" w:styleId="Quotegroot">
    <w:name w:val="Quote groot"/>
    <w:basedOn w:val="Standaard"/>
    <w:link w:val="QuotegrootChar"/>
    <w:qFormat/>
    <w:rsid w:val="004F660D"/>
    <w:pPr>
      <w:spacing w:line="560" w:lineRule="exact"/>
    </w:pPr>
    <w:rPr>
      <w:b/>
      <w:bCs/>
      <w:sz w:val="56"/>
      <w:szCs w:val="56"/>
    </w:rPr>
  </w:style>
  <w:style w:type="character" w:customStyle="1" w:styleId="QuotegrootChar">
    <w:name w:val="Quote groot Char"/>
    <w:basedOn w:val="Standaardalinea-lettertype"/>
    <w:link w:val="Quotegroot"/>
    <w:rsid w:val="004F660D"/>
    <w:rPr>
      <w:rFonts w:ascii="Segoe UI" w:hAnsi="Segoe UI"/>
      <w:b/>
      <w:bCs/>
      <w:color w:val="727D8C" w:themeColor="text1"/>
      <w:sz w:val="56"/>
      <w:szCs w:val="56"/>
    </w:rPr>
  </w:style>
  <w:style w:type="paragraph" w:styleId="Citaat">
    <w:name w:val="Quote"/>
    <w:basedOn w:val="Standaard"/>
    <w:next w:val="Standaard"/>
    <w:link w:val="CitaatChar"/>
    <w:uiPriority w:val="29"/>
    <w:qFormat/>
    <w:rsid w:val="005447B2"/>
    <w:pPr>
      <w:pBdr>
        <w:top w:val="single" w:sz="4" w:space="14" w:color="auto"/>
        <w:bottom w:val="single" w:sz="4" w:space="14" w:color="auto"/>
      </w:pBdr>
      <w:spacing w:before="480" w:after="480" w:line="360" w:lineRule="exact"/>
      <w:ind w:left="567" w:right="567"/>
    </w:pPr>
    <w:rPr>
      <w:i/>
      <w:iCs/>
      <w:sz w:val="28"/>
    </w:rPr>
  </w:style>
  <w:style w:type="character" w:customStyle="1" w:styleId="CitaatChar">
    <w:name w:val="Citaat Char"/>
    <w:basedOn w:val="Standaardalinea-lettertype"/>
    <w:link w:val="Citaat"/>
    <w:uiPriority w:val="29"/>
    <w:rsid w:val="005447B2"/>
    <w:rPr>
      <w:rFonts w:ascii="Segoe UI" w:hAnsi="Segoe UI"/>
      <w:i/>
      <w:iCs/>
      <w:sz w:val="28"/>
    </w:rPr>
  </w:style>
  <w:style w:type="paragraph" w:customStyle="1" w:styleId="Kop4genummerd">
    <w:name w:val="Kop 4 genummerd"/>
    <w:basedOn w:val="Kop4"/>
    <w:next w:val="Standaard"/>
    <w:link w:val="Kop4genummerdChar"/>
    <w:qFormat/>
    <w:rsid w:val="00A84F88"/>
    <w:pPr>
      <w:numPr>
        <w:ilvl w:val="3"/>
        <w:numId w:val="11"/>
      </w:numPr>
      <w:ind w:left="794" w:hanging="794"/>
    </w:pPr>
  </w:style>
  <w:style w:type="paragraph" w:styleId="Lijstopsomteken">
    <w:name w:val="List Bullet"/>
    <w:basedOn w:val="Standaard"/>
    <w:uiPriority w:val="99"/>
    <w:unhideWhenUsed/>
    <w:rsid w:val="00FF446F"/>
    <w:pPr>
      <w:numPr>
        <w:numId w:val="9"/>
      </w:numPr>
      <w:contextualSpacing/>
    </w:pPr>
  </w:style>
  <w:style w:type="character" w:customStyle="1" w:styleId="Kop4genummerdChar">
    <w:name w:val="Kop 4 genummerd Char"/>
    <w:basedOn w:val="Kop3genummerdChar"/>
    <w:link w:val="Kop4genummerd"/>
    <w:rsid w:val="00A84F88"/>
    <w:rPr>
      <w:rFonts w:asciiTheme="majorHAnsi" w:eastAsiaTheme="majorEastAsia" w:hAnsiTheme="majorHAnsi" w:cstheme="majorBidi"/>
      <w:b/>
      <w:iCs/>
      <w:color w:val="727D8C" w:themeColor="text1"/>
      <w:sz w:val="24"/>
      <w:szCs w:val="24"/>
      <w:lang w:val="en-US"/>
    </w:rPr>
  </w:style>
  <w:style w:type="paragraph" w:customStyle="1" w:styleId="Opsomming">
    <w:name w:val="Opsomming"/>
    <w:basedOn w:val="Lijstopsomteken"/>
    <w:link w:val="OpsommingChar"/>
    <w:qFormat/>
    <w:rsid w:val="00FF446F"/>
  </w:style>
  <w:style w:type="character" w:customStyle="1" w:styleId="OpsommingChar">
    <w:name w:val="Opsomming Char"/>
    <w:basedOn w:val="Standaardalinea-lettertype"/>
    <w:link w:val="Opsomming"/>
    <w:rsid w:val="00FF446F"/>
    <w:rPr>
      <w:rFonts w:ascii="Segoe UI" w:hAnsi="Segoe UI"/>
    </w:rPr>
  </w:style>
  <w:style w:type="paragraph" w:styleId="Geenafstand">
    <w:name w:val="No Spacing"/>
    <w:uiPriority w:val="1"/>
    <w:rsid w:val="00A0154B"/>
    <w:rPr>
      <w:rFonts w:ascii="Segoe UI" w:hAnsi="Segoe UI"/>
    </w:rPr>
  </w:style>
  <w:style w:type="paragraph" w:customStyle="1" w:styleId="Tabel">
    <w:name w:val="Tabel"/>
    <w:basedOn w:val="Standaard"/>
    <w:qFormat/>
    <w:rsid w:val="00832FF3"/>
    <w:pPr>
      <w:spacing w:before="0" w:after="0"/>
    </w:pPr>
    <w:rPr>
      <w:rFonts w:ascii="Segoe UI" w:eastAsia="Segoe UI" w:hAnsi="Segoe UI"/>
      <w:color w:val="auto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55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2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888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9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5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1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mi.vanAchthoven\VFM\VFMDOCS%20-%20Documenten\Algemeen\4.%20De%20teams\3.%20Consultancy\SIC%20-%20sourcing,%20inkoop,%20contractmanagement\Inkoop\Sjablonen\2.%20Specificeren\Bijlagenboek\2.2%20Bijlage%20-%20Opgave%20referentie-opdracht%20MO%20EA%20(200604)2.dotx" TargetMode="External"/></Relationships>
</file>

<file path=word/theme/theme1.xml><?xml version="1.0" encoding="utf-8"?>
<a:theme xmlns:a="http://schemas.openxmlformats.org/drawingml/2006/main" name="Kantoorthema">
  <a:themeElements>
    <a:clrScheme name="VFM_oud">
      <a:dk1>
        <a:srgbClr val="727D8C"/>
      </a:dk1>
      <a:lt1>
        <a:sysClr val="window" lastClr="FFFFFF"/>
      </a:lt1>
      <a:dk2>
        <a:srgbClr val="CFD2D7"/>
      </a:dk2>
      <a:lt2>
        <a:srgbClr val="EEECE1"/>
      </a:lt2>
      <a:accent1>
        <a:srgbClr val="F28A05"/>
      </a:accent1>
      <a:accent2>
        <a:srgbClr val="FBB04B"/>
      </a:accent2>
      <a:accent3>
        <a:srgbClr val="FDDBAD"/>
      </a:accent3>
      <a:accent4>
        <a:srgbClr val="727D8C"/>
      </a:accent4>
      <a:accent5>
        <a:srgbClr val="A5ACB5"/>
      </a:accent5>
      <a:accent6>
        <a:srgbClr val="CFD2D7"/>
      </a:accent6>
      <a:hlink>
        <a:srgbClr val="C87404"/>
      </a:hlink>
      <a:folHlink>
        <a:srgbClr val="565F6A"/>
      </a:folHlink>
    </a:clrScheme>
    <a:fontScheme name="VFM PT Sans">
      <a:majorFont>
        <a:latin typeface="PT Sans"/>
        <a:ea typeface=""/>
        <a:cs typeface=""/>
      </a:majorFont>
      <a:minorFont>
        <a:latin typeface="PT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5b6396-1fe2-43d0-86cf-9df05da0a57c">
      <Terms xmlns="http://schemas.microsoft.com/office/infopath/2007/PartnerControls"/>
    </lcf76f155ced4ddcb4097134ff3c332f>
    <TaxCatchAll xmlns="6d9e6896-5e68-47d2-ba42-6bdf8457714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780C6F3D546740BD713DB0E6FAA012" ma:contentTypeVersion="19" ma:contentTypeDescription="Een nieuw document maken." ma:contentTypeScope="" ma:versionID="9fe8dc2349e11b723ad2e0f21d7579a4">
  <xsd:schema xmlns:xsd="http://www.w3.org/2001/XMLSchema" xmlns:xs="http://www.w3.org/2001/XMLSchema" xmlns:p="http://schemas.microsoft.com/office/2006/metadata/properties" xmlns:ns2="6d9e6896-5e68-47d2-ba42-6bdf84577149" xmlns:ns3="8f5b6396-1fe2-43d0-86cf-9df05da0a57c" targetNamespace="http://schemas.microsoft.com/office/2006/metadata/properties" ma:root="true" ma:fieldsID="56e415b5253c572ba39d0c0c400e3c3e" ns2:_="" ns3:_="">
    <xsd:import namespace="6d9e6896-5e68-47d2-ba42-6bdf84577149"/>
    <xsd:import namespace="8f5b6396-1fe2-43d0-86cf-9df05da0a5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9e6896-5e68-47d2-ba42-6bdf845771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190cf72-70f0-4100-991c-d35ae90442b1}" ma:internalName="TaxCatchAll" ma:showField="CatchAllData" ma:web="6d9e6896-5e68-47d2-ba42-6bdf845771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6396-1fe2-43d0-86cf-9df05da0a5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537f897b-da59-46d0-ad02-b69ac7a72f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6D7922-39B8-4567-A0DE-05D8E7E91D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29846D-582C-4145-86F2-DE6FF1F049AF}">
  <ds:schemaRefs>
    <ds:schemaRef ds:uri="http://schemas.microsoft.com/office/2006/metadata/properties"/>
    <ds:schemaRef ds:uri="http://schemas.microsoft.com/office/infopath/2007/PartnerControls"/>
    <ds:schemaRef ds:uri="8f5b6396-1fe2-43d0-86cf-9df05da0a57c"/>
    <ds:schemaRef ds:uri="6d9e6896-5e68-47d2-ba42-6bdf84577149"/>
  </ds:schemaRefs>
</ds:datastoreItem>
</file>

<file path=customXml/itemProps3.xml><?xml version="1.0" encoding="utf-8"?>
<ds:datastoreItem xmlns:ds="http://schemas.openxmlformats.org/officeDocument/2006/customXml" ds:itemID="{CEE689AF-B917-4260-BF2E-E5B289E8A4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407E0F-23B1-40F5-828D-DF304A98AC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9e6896-5e68-47d2-ba42-6bdf84577149"/>
    <ds:schemaRef ds:uri="8f5b6396-1fe2-43d0-86cf-9df05da0a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2.2 Bijlage - Opgave referentie-opdracht MO EA (200604)2.dotx</Template>
  <TotalTime>1</TotalTime>
  <Pages>2</Pages>
  <Words>238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 van Achthoven</dc:creator>
  <cp:keywords/>
  <dc:description/>
  <cp:lastModifiedBy>Demi van Achthoven</cp:lastModifiedBy>
  <cp:revision>5</cp:revision>
  <dcterms:created xsi:type="dcterms:W3CDTF">2025-03-11T11:09:00Z</dcterms:created>
  <dcterms:modified xsi:type="dcterms:W3CDTF">2025-04-18T08:39:00Z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0x010100B4780C6F3D546740BD713DB0E6FAA012</vt:lpwstr>
  </property>
  <property fmtid="{D5CDD505-2E9C-101B-9397-08002B2CF9AE}" pid="3" name="MediaServiceImageTags">
    <vt:lpwstr/>
  </property>
</Properties>
</file>