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CF5474F2C50438DD507D13AC868A6" ma:contentTypeVersion="4" ma:contentTypeDescription="Een nieuw document maken." ma:contentTypeScope="" ma:versionID="92243eabb34c0f55d3aeaa5dbc79d077">
  <xsd:schema xmlns:xsd="http://www.w3.org/2001/XMLSchema" xmlns:xs="http://www.w3.org/2001/XMLSchema" xmlns:p="http://schemas.microsoft.com/office/2006/metadata/properties" xmlns:ns2="4c2beb88-8729-45f9-903c-db3c7f3698fc" targetNamespace="http://schemas.microsoft.com/office/2006/metadata/properties" ma:root="true" ma:fieldsID="dc73836a23a113cf44318d406d1a9557" ns2:_="">
    <xsd:import namespace="4c2beb88-8729-45f9-903c-db3c7f369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beb88-8729-45f9-903c-db3c7f369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9506C-60E1-400D-868E-C41E2D6256E9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A6D05A-86A6-4827-AD38-EBD598E1104F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0x010100B4FCF5474F2C50438DD507D13AC868A6</vt:lpwstr>
  </property>
</Properties>
</file>