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DBCBA" w14:textId="58779870" w:rsidR="008363DF" w:rsidRPr="00555C9B" w:rsidRDefault="008363DF" w:rsidP="008363DF">
      <w:pPr>
        <w:pStyle w:val="KopBijlage"/>
        <w:suppressAutoHyphens/>
      </w:pPr>
      <w:bookmarkStart w:id="0" w:name="_Toc71037057"/>
      <w:bookmarkStart w:id="1" w:name="_Toc76547856"/>
      <w:bookmarkStart w:id="2" w:name="_Toc419285425"/>
      <w:bookmarkStart w:id="3" w:name="_Toc421086921"/>
      <w:bookmarkStart w:id="4" w:name="_Toc421100644"/>
      <w:r w:rsidRPr="00555C9B">
        <w:t xml:space="preserve">Bijlage </w:t>
      </w:r>
      <w:r w:rsidR="00F17E2C">
        <w:t>7</w:t>
      </w:r>
      <w:r w:rsidRPr="00555C9B">
        <w:t xml:space="preserve"> </w:t>
      </w:r>
      <w:r w:rsidRPr="00555C9B">
        <w:br/>
      </w:r>
      <w:proofErr w:type="spellStart"/>
      <w:r w:rsidRPr="00555C9B">
        <w:t>Conformiteitenverklaring</w:t>
      </w:r>
      <w:bookmarkEnd w:id="0"/>
      <w:bookmarkEnd w:id="1"/>
      <w:proofErr w:type="spellEnd"/>
      <w:r w:rsidRPr="00555C9B">
        <w:t xml:space="preserve"> </w:t>
      </w:r>
      <w:bookmarkEnd w:id="2"/>
      <w:bookmarkEnd w:id="3"/>
      <w:bookmarkEnd w:id="4"/>
    </w:p>
    <w:p w14:paraId="33BDF66D" w14:textId="77777777" w:rsidR="008363DF" w:rsidRPr="00555C9B" w:rsidRDefault="008363DF" w:rsidP="008363DF"/>
    <w:p w14:paraId="19A378AF" w14:textId="77777777" w:rsidR="008363DF" w:rsidRPr="00555C9B" w:rsidRDefault="008363DF" w:rsidP="00666C94">
      <w:r w:rsidRPr="00555C9B">
        <w:t xml:space="preserve">Door het invullen en rechtsgeldig ondertekenen van deze bijlage ‘Conformiteitenverklaring’ verklaart de Inschrijver dat hij akkoord gaat met alle in bijlage </w:t>
      </w:r>
      <w:r>
        <w:t>6</w:t>
      </w:r>
      <w:r w:rsidRPr="00555C9B">
        <w:t xml:space="preserve"> ‘Programma van </w:t>
      </w:r>
      <w:r>
        <w:t>E</w:t>
      </w:r>
      <w:r w:rsidRPr="00555C9B">
        <w:t>isen’ van het Beschrijvend Document gestelde eisen en verklaart hij dat hij gedurende de looptijd van de aanbestedingsprocedure en Overeenkomst aan deze eisen zal voldoen.</w:t>
      </w:r>
    </w:p>
    <w:p w14:paraId="2F59972F" w14:textId="77777777" w:rsidR="008363DF" w:rsidRPr="00555C9B" w:rsidRDefault="008363DF" w:rsidP="00666C94"/>
    <w:p w14:paraId="1B09B61A" w14:textId="77777777" w:rsidR="008363DF" w:rsidRPr="00555C9B" w:rsidRDefault="008363DF" w:rsidP="00666C94">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5E9BB69F" w14:textId="77777777" w:rsidR="008363DF" w:rsidRPr="00555C9B" w:rsidRDefault="008363DF" w:rsidP="00666C94"/>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8363DF" w:rsidRPr="00555C9B" w14:paraId="1D72ED67" w14:textId="77777777" w:rsidTr="00666C94">
        <w:tc>
          <w:tcPr>
            <w:tcW w:w="2835" w:type="dxa"/>
            <w:shd w:val="clear" w:color="auto" w:fill="CBE3F2"/>
          </w:tcPr>
          <w:p w14:paraId="16B9CDED"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Statutaire naam van de Inschrijver</w:t>
            </w:r>
            <w:r w:rsidR="00666C94">
              <w:rPr>
                <w:rFonts w:eastAsia="Calibri" w:cs="Arial"/>
              </w:rPr>
              <w:t>:</w:t>
            </w:r>
            <w:r w:rsidRPr="00555C9B">
              <w:rPr>
                <w:rFonts w:eastAsia="Calibri" w:cs="Arial"/>
              </w:rPr>
              <w:t xml:space="preserve"> </w:t>
            </w:r>
          </w:p>
        </w:tc>
        <w:tc>
          <w:tcPr>
            <w:tcW w:w="5690" w:type="dxa"/>
          </w:tcPr>
          <w:p w14:paraId="711DC09B"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19F0A4AD" w14:textId="77777777" w:rsidTr="00666C94">
        <w:tc>
          <w:tcPr>
            <w:tcW w:w="2835" w:type="dxa"/>
            <w:shd w:val="clear" w:color="auto" w:fill="CBE3F2"/>
          </w:tcPr>
          <w:p w14:paraId="5D0A3BE4"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Naam ondertekenaar</w:t>
            </w:r>
            <w:r w:rsidR="00666C94">
              <w:rPr>
                <w:rFonts w:eastAsia="Calibri" w:cs="Arial"/>
              </w:rPr>
              <w:t>:</w:t>
            </w:r>
          </w:p>
        </w:tc>
        <w:tc>
          <w:tcPr>
            <w:tcW w:w="5690" w:type="dxa"/>
          </w:tcPr>
          <w:p w14:paraId="6CA891DC"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4CBDFDE6" w14:textId="77777777" w:rsidTr="00666C94">
        <w:tc>
          <w:tcPr>
            <w:tcW w:w="2835" w:type="dxa"/>
            <w:shd w:val="clear" w:color="auto" w:fill="CBE3F2"/>
          </w:tcPr>
          <w:p w14:paraId="3FEA4F26"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Functie ondertekenaar</w:t>
            </w:r>
            <w:r w:rsidR="00666C94">
              <w:rPr>
                <w:rFonts w:eastAsia="Calibri" w:cs="Arial"/>
              </w:rPr>
              <w:t>:</w:t>
            </w:r>
          </w:p>
        </w:tc>
        <w:tc>
          <w:tcPr>
            <w:tcW w:w="5690" w:type="dxa"/>
          </w:tcPr>
          <w:p w14:paraId="1AEB3787"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4AB7E7AF" w14:textId="77777777" w:rsidTr="00666C94">
        <w:tc>
          <w:tcPr>
            <w:tcW w:w="2835" w:type="dxa"/>
            <w:shd w:val="clear" w:color="auto" w:fill="CBE3F2"/>
          </w:tcPr>
          <w:p w14:paraId="2FC241D0"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Handtekening</w:t>
            </w:r>
            <w:r w:rsidR="00666C94">
              <w:rPr>
                <w:rFonts w:eastAsia="Calibri" w:cs="Arial"/>
              </w:rPr>
              <w:t>:</w:t>
            </w:r>
          </w:p>
          <w:p w14:paraId="4A63998F" w14:textId="77777777" w:rsidR="008363DF" w:rsidRPr="00555C9B" w:rsidRDefault="008363DF" w:rsidP="00FE5A9D">
            <w:pPr>
              <w:suppressAutoHyphens/>
              <w:spacing w:before="90" w:after="54" w:line="276" w:lineRule="auto"/>
              <w:ind w:right="57"/>
              <w:rPr>
                <w:rFonts w:eastAsia="Calibri" w:cs="Arial"/>
              </w:rPr>
            </w:pPr>
          </w:p>
          <w:p w14:paraId="6A06EA59" w14:textId="77777777" w:rsidR="008363DF" w:rsidRPr="00555C9B" w:rsidRDefault="008363DF" w:rsidP="00FE5A9D">
            <w:pPr>
              <w:suppressAutoHyphens/>
              <w:spacing w:before="90" w:after="54" w:line="312" w:lineRule="auto"/>
              <w:ind w:right="57"/>
              <w:rPr>
                <w:rFonts w:eastAsia="Calibri" w:cs="Arial"/>
              </w:rPr>
            </w:pPr>
          </w:p>
        </w:tc>
        <w:tc>
          <w:tcPr>
            <w:tcW w:w="5690" w:type="dxa"/>
          </w:tcPr>
          <w:p w14:paraId="26594BA6"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1B740215" w14:textId="77777777" w:rsidTr="00666C94">
        <w:tc>
          <w:tcPr>
            <w:tcW w:w="2835" w:type="dxa"/>
            <w:shd w:val="clear" w:color="auto" w:fill="CBE3F2"/>
          </w:tcPr>
          <w:p w14:paraId="0C401040"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Plaats en datum</w:t>
            </w:r>
            <w:r w:rsidR="00666C94">
              <w:rPr>
                <w:rFonts w:eastAsia="Calibri" w:cs="Arial"/>
              </w:rPr>
              <w:t>:</w:t>
            </w:r>
          </w:p>
        </w:tc>
        <w:tc>
          <w:tcPr>
            <w:tcW w:w="5690" w:type="dxa"/>
          </w:tcPr>
          <w:p w14:paraId="10BC1B67" w14:textId="77777777" w:rsidR="008363DF" w:rsidRPr="00555C9B" w:rsidRDefault="008363DF" w:rsidP="00FE5A9D">
            <w:pPr>
              <w:suppressAutoHyphens/>
              <w:snapToGrid w:val="0"/>
              <w:spacing w:before="90" w:after="54" w:line="312" w:lineRule="auto"/>
              <w:ind w:right="57"/>
              <w:rPr>
                <w:rFonts w:eastAsia="Calibri" w:cs="Arial"/>
              </w:rPr>
            </w:pPr>
          </w:p>
        </w:tc>
      </w:tr>
    </w:tbl>
    <w:p w14:paraId="4C8093EE" w14:textId="77777777" w:rsidR="008363DF" w:rsidRPr="00555C9B" w:rsidRDefault="008363DF" w:rsidP="008363DF">
      <w:pPr>
        <w:suppressAutoHyphens/>
        <w:rPr>
          <w:rFonts w:cs="Arial"/>
          <w:color w:val="000000"/>
        </w:rPr>
      </w:pPr>
    </w:p>
    <w:p w14:paraId="7BB7E30E" w14:textId="77777777" w:rsidR="008363DF" w:rsidRPr="00555C9B" w:rsidRDefault="008363DF" w:rsidP="008363DF">
      <w:pPr>
        <w:suppressAutoHyphens/>
        <w:rPr>
          <w:rFonts w:cs="Arial"/>
          <w:color w:val="000000"/>
        </w:rPr>
      </w:pPr>
      <w:r w:rsidRPr="00555C9B">
        <w:rPr>
          <w:rFonts w:cs="Arial"/>
          <w:color w:val="000000"/>
        </w:rPr>
        <w:t xml:space="preserve"> </w:t>
      </w:r>
    </w:p>
    <w:p w14:paraId="588E88DF" w14:textId="77777777" w:rsidR="00510527" w:rsidRDefault="00510527"/>
    <w:sectPr w:rsidR="0051052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AA8D4" w14:textId="77777777" w:rsidR="00F17E2C" w:rsidRDefault="00F17E2C" w:rsidP="00A67345">
      <w:pPr>
        <w:spacing w:line="240" w:lineRule="auto"/>
      </w:pPr>
      <w:r>
        <w:separator/>
      </w:r>
    </w:p>
  </w:endnote>
  <w:endnote w:type="continuationSeparator" w:id="0">
    <w:p w14:paraId="0E3E3D0F" w14:textId="77777777" w:rsidR="00F17E2C" w:rsidRDefault="00F17E2C" w:rsidP="00A67345">
      <w:pPr>
        <w:spacing w:line="240" w:lineRule="auto"/>
      </w:pPr>
      <w:r>
        <w:continuationSeparator/>
      </w:r>
    </w:p>
  </w:endnote>
  <w:endnote w:type="continuationNotice" w:id="1">
    <w:p w14:paraId="4CB621AA" w14:textId="77777777" w:rsidR="00F17E2C" w:rsidRDefault="00F17E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A7418" w14:textId="77777777" w:rsidR="00666C94" w:rsidRDefault="00666C94" w:rsidP="00666C94">
    <w:pPr>
      <w:pStyle w:val="Voettekst"/>
      <w:tabs>
        <w:tab w:val="clear" w:pos="4536"/>
        <w:tab w:val="clear" w:pos="9072"/>
        <w:tab w:val="left" w:pos="8175"/>
      </w:tabs>
    </w:pPr>
    <w:r>
      <w:rPr>
        <w:noProof/>
      </w:rPr>
      <w:drawing>
        <wp:inline distT="0" distB="0" distL="0" distR="0" wp14:anchorId="1E8500F7" wp14:editId="6F82B45B">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666C94" w14:paraId="1EE9382D" w14:textId="77777777" w:rsidTr="00842E0F">
      <w:tc>
        <w:tcPr>
          <w:tcW w:w="704" w:type="dxa"/>
          <w:shd w:val="clear" w:color="auto" w:fill="auto"/>
          <w:vAlign w:val="bottom"/>
        </w:tcPr>
        <w:p w14:paraId="40E4A70B" w14:textId="77777777" w:rsidR="00666C94" w:rsidRPr="002F411A" w:rsidRDefault="00666C94" w:rsidP="00666C94">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741CCE64" w14:textId="77777777" w:rsidR="00666C94" w:rsidRDefault="00666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5A55B" w14:textId="77777777" w:rsidR="00F17E2C" w:rsidRDefault="00F17E2C" w:rsidP="00A67345">
      <w:pPr>
        <w:spacing w:line="240" w:lineRule="auto"/>
      </w:pPr>
      <w:r>
        <w:separator/>
      </w:r>
    </w:p>
  </w:footnote>
  <w:footnote w:type="continuationSeparator" w:id="0">
    <w:p w14:paraId="102AD920" w14:textId="77777777" w:rsidR="00F17E2C" w:rsidRDefault="00F17E2C" w:rsidP="00A67345">
      <w:pPr>
        <w:spacing w:line="240" w:lineRule="auto"/>
      </w:pPr>
      <w:r>
        <w:continuationSeparator/>
      </w:r>
    </w:p>
  </w:footnote>
  <w:footnote w:type="continuationNotice" w:id="1">
    <w:p w14:paraId="449AD58E" w14:textId="77777777" w:rsidR="00F17E2C" w:rsidRDefault="00F17E2C">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E2C"/>
    <w:rsid w:val="000D7810"/>
    <w:rsid w:val="00510527"/>
    <w:rsid w:val="00666C94"/>
    <w:rsid w:val="00811353"/>
    <w:rsid w:val="008363DF"/>
    <w:rsid w:val="0099000D"/>
    <w:rsid w:val="00996658"/>
    <w:rsid w:val="00A6077C"/>
    <w:rsid w:val="00A67345"/>
    <w:rsid w:val="00BB594B"/>
    <w:rsid w:val="00F17E2C"/>
    <w:rsid w:val="00F70DA9"/>
    <w:rsid w:val="00FB2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FCEA4"/>
  <w15:chartTrackingRefBased/>
  <w15:docId w15:val="{18C5039F-E390-41C3-9254-EEA6E4F69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3DF"/>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8363DF"/>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8363DF"/>
    <w:rPr>
      <w:sz w:val="16"/>
      <w:szCs w:val="16"/>
    </w:rPr>
  </w:style>
  <w:style w:type="paragraph" w:styleId="Tekstopmerking">
    <w:name w:val="annotation text"/>
    <w:basedOn w:val="Standaard"/>
    <w:link w:val="TekstopmerkingChar"/>
    <w:unhideWhenUsed/>
    <w:rsid w:val="008363DF"/>
    <w:pPr>
      <w:spacing w:line="240" w:lineRule="auto"/>
    </w:pPr>
  </w:style>
  <w:style w:type="character" w:customStyle="1" w:styleId="TekstopmerkingChar">
    <w:name w:val="Tekst opmerking Char"/>
    <w:basedOn w:val="Standaardalinea-lettertype"/>
    <w:link w:val="Tekstopmerking"/>
    <w:rsid w:val="008363DF"/>
    <w:rPr>
      <w:rFonts w:ascii="Arial" w:eastAsia="Times New Roman" w:hAnsi="Arial" w:cs="Times New Roman"/>
      <w:sz w:val="20"/>
      <w:szCs w:val="20"/>
      <w:lang w:eastAsia="nl-NL"/>
    </w:rPr>
  </w:style>
  <w:style w:type="character" w:customStyle="1" w:styleId="normaltextrun">
    <w:name w:val="normaltextrun"/>
    <w:basedOn w:val="Standaardalinea-lettertype"/>
    <w:rsid w:val="008363DF"/>
  </w:style>
  <w:style w:type="character" w:customStyle="1" w:styleId="eop">
    <w:name w:val="eop"/>
    <w:basedOn w:val="Standaardalinea-lettertype"/>
    <w:rsid w:val="008363DF"/>
  </w:style>
  <w:style w:type="paragraph" w:styleId="Koptekst">
    <w:name w:val="header"/>
    <w:basedOn w:val="Standaard"/>
    <w:link w:val="KoptekstChar"/>
    <w:uiPriority w:val="99"/>
    <w:unhideWhenUsed/>
    <w:rsid w:val="009966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734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966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7345"/>
    <w:rPr>
      <w:rFonts w:ascii="Arial" w:eastAsia="Times New Roman" w:hAnsi="Arial" w:cs="Times New Roman"/>
      <w:sz w:val="20"/>
      <w:szCs w:val="20"/>
      <w:lang w:eastAsia="nl-NL"/>
    </w:rPr>
  </w:style>
  <w:style w:type="paragraph" w:styleId="Revisie">
    <w:name w:val="Revision"/>
    <w:hidden/>
    <w:uiPriority w:val="99"/>
    <w:semiHidden/>
    <w:rsid w:val="00811353"/>
    <w:pPr>
      <w:spacing w:after="0" w:line="240" w:lineRule="auto"/>
    </w:pPr>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666C94"/>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anda.buijs\NIPV\Team%20Inkoop%20-%20Documenten\07.%20Lopende%20aanbestedingen\2024%20NIPV2024-EA-03616%20Operationeel%20uniform%20groen%20-%20Miranda\1.%20Beschrijvend%20document\Standaard%20bijlagen\Bijlage%2008.%20Conformiteitenverklar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77F4-AFC0-4C6E-9FC8-052D1ABF3B94}">
  <ds:schemaRefs>
    <ds:schemaRef ds:uri="http://schemas.microsoft.com/office/2006/metadata/properties"/>
    <ds:schemaRef ds:uri="http://schemas.microsoft.com/office/infopath/2007/PartnerControls"/>
    <ds:schemaRef ds:uri="9de11591-56c2-4440-9348-a521a63a3945"/>
    <ds:schemaRef ds:uri="98491d9f-23c4-41d1-a5d0-fef24160bcfd"/>
  </ds:schemaRefs>
</ds:datastoreItem>
</file>

<file path=customXml/itemProps2.xml><?xml version="1.0" encoding="utf-8"?>
<ds:datastoreItem xmlns:ds="http://schemas.openxmlformats.org/officeDocument/2006/customXml" ds:itemID="{919807E1-4E43-46EA-AAC2-E32F714EBF58}">
  <ds:schemaRefs>
    <ds:schemaRef ds:uri="http://schemas.microsoft.com/sharepoint/v3/contenttype/forms"/>
  </ds:schemaRefs>
</ds:datastoreItem>
</file>

<file path=customXml/itemProps3.xml><?xml version="1.0" encoding="utf-8"?>
<ds:datastoreItem xmlns:ds="http://schemas.openxmlformats.org/officeDocument/2006/customXml" ds:itemID="{93B8F02F-43BF-44A3-A719-F9EBBBF96BA3}"/>
</file>

<file path=docProps/app.xml><?xml version="1.0" encoding="utf-8"?>
<Properties xmlns="http://schemas.openxmlformats.org/officeDocument/2006/extended-properties" xmlns:vt="http://schemas.openxmlformats.org/officeDocument/2006/docPropsVTypes">
  <Template>Bijlage 08. Conformiteitenverklaring.dotx</Template>
  <TotalTime>1</TotalTime>
  <Pages>1</Pages>
  <Words>133</Words>
  <Characters>733</Characters>
  <Application>Microsoft Office Word</Application>
  <DocSecurity>0</DocSecurity>
  <Lines>6</Lines>
  <Paragraphs>1</Paragraphs>
  <ScaleCrop>false</ScaleCrop>
  <Company>Nederlands Instituut Publieke Veiligheid</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Buijs [NIPV]</dc:creator>
  <cp:keywords/>
  <dc:description/>
  <cp:lastModifiedBy>Miranda Buijs [NIPV]</cp:lastModifiedBy>
  <cp:revision>1</cp:revision>
  <dcterms:created xsi:type="dcterms:W3CDTF">2024-09-18T08:55:00Z</dcterms:created>
  <dcterms:modified xsi:type="dcterms:W3CDTF">2024-09-18T08:56:00Z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ies>
</file>