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1FE7A2" w14:textId="5D93B2DC" w:rsidR="005D6129" w:rsidRPr="00B23446" w:rsidRDefault="005D6129" w:rsidP="00CC2D6C">
      <w:pPr>
        <w:pStyle w:val="Kop2"/>
        <w:ind w:left="360" w:hanging="360"/>
        <w:rPr>
          <w:rFonts w:ascii="Arial" w:eastAsia="Arial" w:hAnsi="Arial" w:cs="Arial"/>
        </w:rPr>
      </w:pPr>
      <w:bookmarkStart w:id="0" w:name="_Toc166269095"/>
      <w:r w:rsidRPr="1F9CA762">
        <w:rPr>
          <w:rFonts w:ascii="Arial" w:eastAsia="Arial" w:hAnsi="Arial" w:cs="Arial"/>
        </w:rPr>
        <w:t xml:space="preserve">Bijlage </w:t>
      </w:r>
      <w:r w:rsidR="00786AEE">
        <w:rPr>
          <w:rFonts w:ascii="Arial" w:eastAsia="Arial" w:hAnsi="Arial" w:cs="Arial"/>
        </w:rPr>
        <w:t>2</w:t>
      </w:r>
      <w:r w:rsidRPr="1F9CA762">
        <w:rPr>
          <w:rFonts w:ascii="Arial" w:eastAsia="Arial" w:hAnsi="Arial" w:cs="Arial"/>
        </w:rPr>
        <w:t xml:space="preserve">: Vragenlijst </w:t>
      </w:r>
      <w:bookmarkEnd w:id="0"/>
      <w:r w:rsidRPr="1F9CA762">
        <w:rPr>
          <w:rFonts w:ascii="Arial" w:eastAsia="Arial" w:hAnsi="Arial" w:cs="Arial"/>
        </w:rPr>
        <w:t>marktconsultatie</w:t>
      </w:r>
    </w:p>
    <w:p w14:paraId="30061296" w14:textId="77777777" w:rsidR="005D6129" w:rsidRPr="009B7545" w:rsidRDefault="005D6129" w:rsidP="00CC2D6C">
      <w:pPr>
        <w:spacing w:line="120" w:lineRule="auto"/>
        <w:rPr>
          <w:rFonts w:ascii="Arial" w:hAnsi="Arial" w:cs="Arial"/>
          <w:sz w:val="20"/>
          <w:szCs w:val="20"/>
        </w:rPr>
      </w:pPr>
    </w:p>
    <w:p w14:paraId="7403CB12" w14:textId="77777777" w:rsidR="005D6129" w:rsidRPr="009B7545" w:rsidRDefault="005D6129" w:rsidP="00CC2D6C">
      <w:pPr>
        <w:spacing w:line="120" w:lineRule="auto"/>
        <w:rPr>
          <w:rFonts w:ascii="Arial" w:hAnsi="Arial" w:cs="Arial"/>
          <w:sz w:val="20"/>
          <w:szCs w:val="20"/>
        </w:rPr>
      </w:pPr>
    </w:p>
    <w:tbl>
      <w:tblPr>
        <w:tblStyle w:val="Tabelraster"/>
        <w:tblW w:w="10207" w:type="dxa"/>
        <w:tblInd w:w="-431" w:type="dxa"/>
        <w:tblLook w:val="01E0" w:firstRow="1" w:lastRow="1" w:firstColumn="1" w:lastColumn="1" w:noHBand="0" w:noVBand="0"/>
      </w:tblPr>
      <w:tblGrid>
        <w:gridCol w:w="4167"/>
        <w:gridCol w:w="6040"/>
      </w:tblGrid>
      <w:tr w:rsidR="005D6129" w:rsidRPr="009B7545" w14:paraId="59CDBE38" w14:textId="77777777" w:rsidTr="1F9CA762">
        <w:trPr>
          <w:cantSplit/>
        </w:trPr>
        <w:tc>
          <w:tcPr>
            <w:tcW w:w="10207" w:type="dxa"/>
            <w:gridSpan w:val="2"/>
            <w:shd w:val="clear" w:color="auto" w:fill="BFBFBF" w:themeFill="background1" w:themeFillShade="BF"/>
          </w:tcPr>
          <w:p w14:paraId="23A05AF2" w14:textId="77777777" w:rsidR="005D6129" w:rsidRPr="009B7545" w:rsidRDefault="005D6129" w:rsidP="00CC2D6C">
            <w:pPr>
              <w:pStyle w:val="Lijstalinea"/>
              <w:numPr>
                <w:ilvl w:val="0"/>
                <w:numId w:val="1"/>
              </w:numPr>
              <w:spacing w:before="40" w:after="4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bookmarkStart w:id="1" w:name="_Hlk166269230"/>
            <w:r w:rsidRPr="009B7545">
              <w:rPr>
                <w:rFonts w:ascii="Arial" w:hAnsi="Arial" w:cs="Arial"/>
                <w:b/>
                <w:sz w:val="20"/>
                <w:szCs w:val="20"/>
              </w:rPr>
              <w:t>Algemene bedrijfsinformatie</w:t>
            </w:r>
          </w:p>
        </w:tc>
      </w:tr>
      <w:bookmarkEnd w:id="1"/>
      <w:tr w:rsidR="000031F4" w:rsidRPr="009B7545" w14:paraId="218CB5EC" w14:textId="77777777" w:rsidTr="000031F4">
        <w:trPr>
          <w:cantSplit/>
        </w:trPr>
        <w:tc>
          <w:tcPr>
            <w:tcW w:w="4167" w:type="dxa"/>
          </w:tcPr>
          <w:p w14:paraId="44705DFE" w14:textId="77777777" w:rsidR="000031F4" w:rsidRPr="009B7545" w:rsidRDefault="000031F4" w:rsidP="00CC2D6C">
            <w:pPr>
              <w:spacing w:before="40" w:after="40"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9B7545">
              <w:rPr>
                <w:rFonts w:ascii="Arial" w:hAnsi="Arial" w:cs="Arial"/>
                <w:bCs/>
                <w:sz w:val="20"/>
                <w:szCs w:val="20"/>
              </w:rPr>
              <w:t>Organisatienaam</w:t>
            </w:r>
          </w:p>
        </w:tc>
        <w:tc>
          <w:tcPr>
            <w:tcW w:w="6040" w:type="dxa"/>
          </w:tcPr>
          <w:p w14:paraId="25D2C2ED" w14:textId="77777777" w:rsidR="000031F4" w:rsidRPr="009B7545" w:rsidRDefault="000031F4" w:rsidP="00CC2D6C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0031F4" w:rsidRPr="009B7545" w14:paraId="63F4381C" w14:textId="77777777" w:rsidTr="000031F4">
        <w:trPr>
          <w:cantSplit/>
        </w:trPr>
        <w:tc>
          <w:tcPr>
            <w:tcW w:w="4167" w:type="dxa"/>
          </w:tcPr>
          <w:p w14:paraId="64067DF3" w14:textId="77777777" w:rsidR="000031F4" w:rsidRPr="009B7545" w:rsidRDefault="000031F4" w:rsidP="00CC2D6C">
            <w:pPr>
              <w:spacing w:before="40" w:after="40"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Straat en vestigingsplaats</w:t>
            </w:r>
          </w:p>
        </w:tc>
        <w:tc>
          <w:tcPr>
            <w:tcW w:w="6040" w:type="dxa"/>
          </w:tcPr>
          <w:p w14:paraId="681AB73B" w14:textId="77777777" w:rsidR="000031F4" w:rsidRPr="009B7545" w:rsidRDefault="000031F4" w:rsidP="00CC2D6C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0031F4" w:rsidRPr="009B7545" w14:paraId="4B818A26" w14:textId="77777777" w:rsidTr="000031F4">
        <w:trPr>
          <w:cantSplit/>
        </w:trPr>
        <w:tc>
          <w:tcPr>
            <w:tcW w:w="4167" w:type="dxa"/>
          </w:tcPr>
          <w:p w14:paraId="0AEA5890" w14:textId="77777777" w:rsidR="000031F4" w:rsidRPr="009B7545" w:rsidRDefault="000031F4" w:rsidP="00CC2D6C">
            <w:pPr>
              <w:spacing w:before="40" w:after="40"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9B7545">
              <w:rPr>
                <w:rFonts w:ascii="Arial" w:hAnsi="Arial" w:cs="Arial"/>
                <w:bCs/>
                <w:sz w:val="20"/>
                <w:szCs w:val="20"/>
              </w:rPr>
              <w:t>Naam contactpersoon</w:t>
            </w:r>
          </w:p>
        </w:tc>
        <w:tc>
          <w:tcPr>
            <w:tcW w:w="6040" w:type="dxa"/>
          </w:tcPr>
          <w:p w14:paraId="5B544901" w14:textId="77777777" w:rsidR="000031F4" w:rsidRPr="009B7545" w:rsidRDefault="000031F4" w:rsidP="00CC2D6C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0031F4" w:rsidRPr="009B7545" w14:paraId="37A18081" w14:textId="77777777" w:rsidTr="000031F4">
        <w:trPr>
          <w:cantSplit/>
        </w:trPr>
        <w:tc>
          <w:tcPr>
            <w:tcW w:w="4167" w:type="dxa"/>
          </w:tcPr>
          <w:p w14:paraId="11D0D37D" w14:textId="77777777" w:rsidR="000031F4" w:rsidRPr="009B7545" w:rsidRDefault="000031F4" w:rsidP="00CC2D6C">
            <w:pPr>
              <w:spacing w:before="40" w:after="40"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9B7545">
              <w:rPr>
                <w:rFonts w:ascii="Arial" w:hAnsi="Arial" w:cs="Arial"/>
                <w:bCs/>
                <w:sz w:val="20"/>
                <w:szCs w:val="20"/>
              </w:rPr>
              <w:t>Functie contactpersoon</w:t>
            </w:r>
          </w:p>
        </w:tc>
        <w:tc>
          <w:tcPr>
            <w:tcW w:w="6040" w:type="dxa"/>
          </w:tcPr>
          <w:p w14:paraId="134E2300" w14:textId="77777777" w:rsidR="000031F4" w:rsidRPr="009B7545" w:rsidRDefault="000031F4" w:rsidP="00CC2D6C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0031F4" w:rsidRPr="009B7545" w14:paraId="15EAA8C9" w14:textId="77777777" w:rsidTr="000031F4">
        <w:trPr>
          <w:cantSplit/>
        </w:trPr>
        <w:tc>
          <w:tcPr>
            <w:tcW w:w="4167" w:type="dxa"/>
          </w:tcPr>
          <w:p w14:paraId="2710D485" w14:textId="77777777" w:rsidR="000031F4" w:rsidRPr="009B7545" w:rsidRDefault="000031F4" w:rsidP="00CC2D6C">
            <w:pPr>
              <w:spacing w:before="40" w:after="40"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9B7545">
              <w:rPr>
                <w:rFonts w:ascii="Arial" w:hAnsi="Arial" w:cs="Arial"/>
                <w:bCs/>
                <w:sz w:val="20"/>
                <w:szCs w:val="20"/>
              </w:rPr>
              <w:t>Telefoonnummer contactpersoon</w:t>
            </w:r>
          </w:p>
        </w:tc>
        <w:tc>
          <w:tcPr>
            <w:tcW w:w="6040" w:type="dxa"/>
          </w:tcPr>
          <w:p w14:paraId="4BB5BB99" w14:textId="77777777" w:rsidR="000031F4" w:rsidRPr="009B7545" w:rsidRDefault="000031F4" w:rsidP="00CC2D6C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0031F4" w:rsidRPr="009B7545" w14:paraId="617F93B6" w14:textId="77777777" w:rsidTr="000031F4">
        <w:trPr>
          <w:cantSplit/>
        </w:trPr>
        <w:tc>
          <w:tcPr>
            <w:tcW w:w="4167" w:type="dxa"/>
          </w:tcPr>
          <w:p w14:paraId="24503B92" w14:textId="77777777" w:rsidR="000031F4" w:rsidRPr="009B7545" w:rsidRDefault="000031F4" w:rsidP="00CC2D6C">
            <w:pPr>
              <w:spacing w:before="40" w:after="40"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9B7545">
              <w:rPr>
                <w:rFonts w:ascii="Arial" w:hAnsi="Arial" w:cs="Arial"/>
                <w:bCs/>
                <w:sz w:val="20"/>
                <w:szCs w:val="20"/>
              </w:rPr>
              <w:t>E-mailadres contactpersoon</w:t>
            </w:r>
          </w:p>
        </w:tc>
        <w:tc>
          <w:tcPr>
            <w:tcW w:w="6040" w:type="dxa"/>
          </w:tcPr>
          <w:p w14:paraId="350A26CF" w14:textId="77777777" w:rsidR="000031F4" w:rsidRPr="009B7545" w:rsidRDefault="000031F4" w:rsidP="00CC2D6C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67886D02" w14:textId="77777777" w:rsidR="002F4132" w:rsidRDefault="002F4132" w:rsidP="00CC2D6C">
      <w:pPr>
        <w:spacing w:line="360" w:lineRule="auto"/>
        <w:rPr>
          <w:rFonts w:ascii="Arial" w:hAnsi="Arial" w:cs="Arial"/>
          <w:sz w:val="20"/>
          <w:szCs w:val="20"/>
        </w:rPr>
      </w:pPr>
    </w:p>
    <w:tbl>
      <w:tblPr>
        <w:tblStyle w:val="Tabelraster"/>
        <w:tblW w:w="10207" w:type="dxa"/>
        <w:tblInd w:w="-431" w:type="dxa"/>
        <w:tblLook w:val="01E0" w:firstRow="1" w:lastRow="1" w:firstColumn="1" w:lastColumn="1" w:noHBand="0" w:noVBand="0"/>
      </w:tblPr>
      <w:tblGrid>
        <w:gridCol w:w="568"/>
        <w:gridCol w:w="4636"/>
        <w:gridCol w:w="5003"/>
      </w:tblGrid>
      <w:tr w:rsidR="002F4132" w:rsidRPr="009B7545" w14:paraId="4AFD18FD" w14:textId="77777777" w:rsidTr="00312BA9">
        <w:trPr>
          <w:cantSplit/>
        </w:trPr>
        <w:tc>
          <w:tcPr>
            <w:tcW w:w="10207" w:type="dxa"/>
            <w:gridSpan w:val="3"/>
            <w:shd w:val="clear" w:color="auto" w:fill="BFBFBF" w:themeFill="background1" w:themeFillShade="BF"/>
          </w:tcPr>
          <w:p w14:paraId="5CFF58C3" w14:textId="77777777" w:rsidR="002F4132" w:rsidRPr="000031F4" w:rsidRDefault="002F4132" w:rsidP="000031F4">
            <w:pPr>
              <w:spacing w:before="40" w:after="4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bookmarkStart w:id="2" w:name="_Hlk100838952"/>
            <w:r w:rsidRPr="000031F4">
              <w:rPr>
                <w:rFonts w:ascii="Arial" w:hAnsi="Arial" w:cs="Arial"/>
                <w:b/>
                <w:sz w:val="20"/>
                <w:szCs w:val="20"/>
              </w:rPr>
              <w:t>Vragen</w:t>
            </w:r>
          </w:p>
        </w:tc>
      </w:tr>
      <w:tr w:rsidR="002F4132" w:rsidRPr="009B7545" w14:paraId="76774C67" w14:textId="77777777" w:rsidTr="00312BA9">
        <w:trPr>
          <w:cantSplit/>
          <w:trHeight w:val="269"/>
        </w:trPr>
        <w:tc>
          <w:tcPr>
            <w:tcW w:w="568" w:type="dxa"/>
          </w:tcPr>
          <w:p w14:paraId="482F3E60" w14:textId="1BBF4E66" w:rsidR="002F4132" w:rsidRPr="000031F4" w:rsidRDefault="002F4132" w:rsidP="000031F4">
            <w:pPr>
              <w:pStyle w:val="Lijstalinea"/>
              <w:numPr>
                <w:ilvl w:val="0"/>
                <w:numId w:val="2"/>
              </w:numPr>
              <w:spacing w:before="40" w:after="40"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636" w:type="dxa"/>
          </w:tcPr>
          <w:p w14:paraId="5778D419" w14:textId="260109AF" w:rsidR="002F4132" w:rsidRPr="00310011" w:rsidRDefault="002F4132" w:rsidP="00B151EB">
            <w:pPr>
              <w:spacing w:before="40" w:after="4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Met welke vorm </w:t>
            </w:r>
            <w:r>
              <w:rPr>
                <w:rFonts w:ascii="Arial" w:hAnsi="Arial" w:cs="Arial"/>
                <w:bCs/>
                <w:sz w:val="20"/>
                <w:szCs w:val="20"/>
              </w:rPr>
              <w:t>opleiding/</w:t>
            </w:r>
            <w:r w:rsidRPr="009B7545">
              <w:rPr>
                <w:rFonts w:ascii="Arial" w:hAnsi="Arial" w:cs="Arial"/>
                <w:bCs/>
                <w:sz w:val="20"/>
                <w:szCs w:val="20"/>
              </w:rPr>
              <w:t>training</w:t>
            </w:r>
            <w:r>
              <w:rPr>
                <w:rFonts w:ascii="Arial" w:hAnsi="Arial" w:cs="Arial"/>
                <w:bCs/>
                <w:sz w:val="20"/>
                <w:szCs w:val="20"/>
              </w:rPr>
              <w:t>/oefenen heeft u</w:t>
            </w:r>
            <w:r w:rsidR="00312BA9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Cs/>
                <w:sz w:val="20"/>
                <w:szCs w:val="20"/>
              </w:rPr>
              <w:t>ervaring? Denk aan klassikaal, individueel of e-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learning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</w:tc>
        <w:tc>
          <w:tcPr>
            <w:tcW w:w="5003" w:type="dxa"/>
          </w:tcPr>
          <w:p w14:paraId="516DA59D" w14:textId="77777777" w:rsidR="002F4132" w:rsidRPr="009B7545" w:rsidRDefault="002F4132" w:rsidP="00B151E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F4132" w:rsidRPr="009B7545" w14:paraId="3BA17B36" w14:textId="77777777" w:rsidTr="00312BA9">
        <w:trPr>
          <w:cantSplit/>
          <w:trHeight w:val="269"/>
        </w:trPr>
        <w:tc>
          <w:tcPr>
            <w:tcW w:w="568" w:type="dxa"/>
          </w:tcPr>
          <w:p w14:paraId="0E567D6A" w14:textId="53FF5742" w:rsidR="002F4132" w:rsidRPr="000031F4" w:rsidRDefault="002F4132" w:rsidP="000031F4">
            <w:pPr>
              <w:pStyle w:val="Lijstalinea"/>
              <w:numPr>
                <w:ilvl w:val="0"/>
                <w:numId w:val="2"/>
              </w:numPr>
              <w:spacing w:before="40" w:after="40"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636" w:type="dxa"/>
          </w:tcPr>
          <w:p w14:paraId="27161337" w14:textId="77777777" w:rsidR="002F4132" w:rsidRDefault="002F4132" w:rsidP="00B151EB">
            <w:pPr>
              <w:spacing w:before="40" w:after="40"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Op welke wijze zorgt u voor een actueel en aansprekend aanbod voor de opleiding, training of oefening?</w:t>
            </w:r>
          </w:p>
        </w:tc>
        <w:tc>
          <w:tcPr>
            <w:tcW w:w="5003" w:type="dxa"/>
          </w:tcPr>
          <w:p w14:paraId="14EBF84E" w14:textId="77777777" w:rsidR="002F4132" w:rsidRPr="009B7545" w:rsidRDefault="002F4132" w:rsidP="00B151E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12BA9" w:rsidRPr="009B7545" w14:paraId="3F4736D6" w14:textId="77777777" w:rsidTr="00312BA9">
        <w:tblPrEx>
          <w:tblLook w:val="04A0" w:firstRow="1" w:lastRow="0" w:firstColumn="1" w:lastColumn="0" w:noHBand="0" w:noVBand="1"/>
        </w:tblPrEx>
        <w:trPr>
          <w:trHeight w:val="269"/>
        </w:trPr>
        <w:tc>
          <w:tcPr>
            <w:tcW w:w="568" w:type="dxa"/>
          </w:tcPr>
          <w:p w14:paraId="1C76F21C" w14:textId="77777777" w:rsidR="00312BA9" w:rsidRPr="000031F4" w:rsidRDefault="00312BA9" w:rsidP="00B151EB">
            <w:pPr>
              <w:pStyle w:val="Lijstalinea"/>
              <w:numPr>
                <w:ilvl w:val="0"/>
                <w:numId w:val="2"/>
              </w:numPr>
              <w:spacing w:before="40" w:after="40"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636" w:type="dxa"/>
          </w:tcPr>
          <w:p w14:paraId="1A32CDDA" w14:textId="77777777" w:rsidR="00312BA9" w:rsidRPr="009B7545" w:rsidRDefault="00312BA9" w:rsidP="00B151EB">
            <w:pPr>
              <w:spacing w:before="40" w:after="40"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9B7545">
              <w:rPr>
                <w:rFonts w:ascii="Arial" w:hAnsi="Arial" w:cs="Arial"/>
                <w:bCs/>
                <w:sz w:val="20"/>
                <w:szCs w:val="20"/>
              </w:rPr>
              <w:t xml:space="preserve">Kunt u een indicatie geven van </w:t>
            </w:r>
            <w:r>
              <w:rPr>
                <w:rFonts w:ascii="Arial" w:hAnsi="Arial" w:cs="Arial"/>
                <w:bCs/>
                <w:sz w:val="20"/>
                <w:szCs w:val="20"/>
              </w:rPr>
              <w:t>een</w:t>
            </w:r>
            <w:r w:rsidRPr="009B7545">
              <w:rPr>
                <w:rFonts w:ascii="Arial" w:hAnsi="Arial" w:cs="Arial"/>
                <w:bCs/>
                <w:sz w:val="20"/>
                <w:szCs w:val="20"/>
              </w:rPr>
              <w:t xml:space="preserve"> prijs per </w:t>
            </w:r>
            <w:r>
              <w:rPr>
                <w:rFonts w:ascii="Arial" w:hAnsi="Arial" w:cs="Arial"/>
                <w:bCs/>
                <w:sz w:val="20"/>
                <w:szCs w:val="20"/>
              </w:rPr>
              <w:t>opleiding/</w:t>
            </w:r>
            <w:r w:rsidRPr="009B7545">
              <w:rPr>
                <w:rFonts w:ascii="Arial" w:hAnsi="Arial" w:cs="Arial"/>
                <w:bCs/>
                <w:sz w:val="20"/>
                <w:szCs w:val="20"/>
              </w:rPr>
              <w:t>training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/oefenen van één dagdeel of dag op een locatie van VRBZO? </w:t>
            </w:r>
          </w:p>
        </w:tc>
        <w:tc>
          <w:tcPr>
            <w:tcW w:w="5003" w:type="dxa"/>
          </w:tcPr>
          <w:p w14:paraId="2A0FE815" w14:textId="77777777" w:rsidR="00312BA9" w:rsidRPr="009B7545" w:rsidRDefault="00312BA9" w:rsidP="00B151E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12BA9" w:rsidRPr="009B7545" w14:paraId="474AA643" w14:textId="77777777" w:rsidTr="00B151EB">
        <w:trPr>
          <w:cantSplit/>
          <w:trHeight w:val="269"/>
        </w:trPr>
        <w:tc>
          <w:tcPr>
            <w:tcW w:w="568" w:type="dxa"/>
          </w:tcPr>
          <w:p w14:paraId="7544FE7F" w14:textId="77777777" w:rsidR="00312BA9" w:rsidRPr="000031F4" w:rsidRDefault="00312BA9" w:rsidP="00B151EB">
            <w:pPr>
              <w:pStyle w:val="Lijstalinea"/>
              <w:numPr>
                <w:ilvl w:val="0"/>
                <w:numId w:val="2"/>
              </w:numPr>
              <w:spacing w:before="40" w:after="40"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636" w:type="dxa"/>
          </w:tcPr>
          <w:p w14:paraId="72E43709" w14:textId="661FB2B4" w:rsidR="00312BA9" w:rsidRPr="009B7545" w:rsidRDefault="00312BA9" w:rsidP="00B151EB">
            <w:pPr>
              <w:spacing w:before="40" w:after="40" w:line="276" w:lineRule="auto"/>
              <w:rPr>
                <w:rFonts w:ascii="Arial" w:hAnsi="Arial" w:cs="Arial"/>
                <w:sz w:val="20"/>
                <w:szCs w:val="20"/>
              </w:rPr>
            </w:pPr>
            <w:r w:rsidRPr="00310011">
              <w:rPr>
                <w:rFonts w:ascii="Arial" w:hAnsi="Arial" w:cs="Arial"/>
                <w:sz w:val="20"/>
                <w:szCs w:val="20"/>
              </w:rPr>
              <w:t>Welke zaken hebben invloed op de prijs per training</w:t>
            </w:r>
            <w:r>
              <w:rPr>
                <w:rFonts w:ascii="Arial" w:hAnsi="Arial" w:cs="Arial"/>
                <w:sz w:val="20"/>
                <w:szCs w:val="20"/>
              </w:rPr>
              <w:t xml:space="preserve">, oefening of opleiding. </w:t>
            </w:r>
            <w:r w:rsidR="00701670">
              <w:rPr>
                <w:rFonts w:ascii="Arial" w:hAnsi="Arial" w:cs="Arial"/>
                <w:sz w:val="20"/>
                <w:szCs w:val="20"/>
              </w:rPr>
              <w:t>K</w:t>
            </w:r>
            <w:r w:rsidRPr="381B02C2">
              <w:rPr>
                <w:rFonts w:ascii="Arial" w:hAnsi="Arial" w:cs="Arial"/>
                <w:sz w:val="20"/>
                <w:szCs w:val="20"/>
              </w:rPr>
              <w:t xml:space="preserve">unt u </w:t>
            </w:r>
            <w:r w:rsidRPr="4634715E">
              <w:rPr>
                <w:rFonts w:ascii="Arial" w:hAnsi="Arial" w:cs="Arial"/>
                <w:sz w:val="20"/>
                <w:szCs w:val="20"/>
              </w:rPr>
              <w:t xml:space="preserve">omschrijven </w:t>
            </w:r>
            <w:r w:rsidRPr="40FAD298">
              <w:rPr>
                <w:rFonts w:ascii="Arial" w:hAnsi="Arial" w:cs="Arial"/>
                <w:sz w:val="20"/>
                <w:szCs w:val="20"/>
              </w:rPr>
              <w:t xml:space="preserve">wat de meer- en </w:t>
            </w:r>
            <w:r w:rsidRPr="7CB7AD9D">
              <w:rPr>
                <w:rFonts w:ascii="Arial" w:hAnsi="Arial" w:cs="Arial"/>
                <w:sz w:val="20"/>
                <w:szCs w:val="20"/>
              </w:rPr>
              <w:t xml:space="preserve">minder prijzen </w:t>
            </w:r>
            <w:r w:rsidRPr="61C286DD">
              <w:rPr>
                <w:rFonts w:ascii="Arial" w:hAnsi="Arial" w:cs="Arial"/>
                <w:sz w:val="20"/>
                <w:szCs w:val="20"/>
              </w:rPr>
              <w:t>kunnen zijn</w:t>
            </w:r>
            <w:r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5003" w:type="dxa"/>
          </w:tcPr>
          <w:p w14:paraId="38203980" w14:textId="77777777" w:rsidR="00312BA9" w:rsidRPr="009B7545" w:rsidRDefault="00312BA9" w:rsidP="00B151E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12BA9" w:rsidRPr="009B7545" w14:paraId="6CBFD891" w14:textId="77777777" w:rsidTr="00B151EB">
        <w:trPr>
          <w:cantSplit/>
          <w:trHeight w:val="269"/>
        </w:trPr>
        <w:tc>
          <w:tcPr>
            <w:tcW w:w="568" w:type="dxa"/>
          </w:tcPr>
          <w:p w14:paraId="2E17B315" w14:textId="77777777" w:rsidR="00312BA9" w:rsidRPr="000031F4" w:rsidRDefault="00312BA9" w:rsidP="00B151EB">
            <w:pPr>
              <w:pStyle w:val="Lijstalinea"/>
              <w:numPr>
                <w:ilvl w:val="0"/>
                <w:numId w:val="2"/>
              </w:numPr>
              <w:spacing w:before="40" w:after="40"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636" w:type="dxa"/>
          </w:tcPr>
          <w:p w14:paraId="5E3DF502" w14:textId="77777777" w:rsidR="00312BA9" w:rsidRPr="00310011" w:rsidRDefault="00312BA9" w:rsidP="00B151EB">
            <w:pPr>
              <w:spacing w:before="40" w:after="40" w:line="276" w:lineRule="auto"/>
              <w:rPr>
                <w:rFonts w:ascii="Arial" w:hAnsi="Arial" w:cs="Arial"/>
                <w:sz w:val="20"/>
                <w:szCs w:val="20"/>
              </w:rPr>
            </w:pPr>
            <w:r w:rsidRPr="1F9CA762">
              <w:rPr>
                <w:rFonts w:ascii="Arial" w:hAnsi="Arial" w:cs="Arial"/>
                <w:sz w:val="20"/>
                <w:szCs w:val="20"/>
              </w:rPr>
              <w:t>Kunt u de training exclusief btw facturen vanwege de vrijstelling voor beroepsopleidingen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757F">
              <w:rPr>
                <w:rFonts w:ascii="Arial" w:hAnsi="Arial" w:cs="Arial"/>
                <w:sz w:val="20"/>
                <w:szCs w:val="20"/>
              </w:rPr>
              <w:t>m.a.w. bent u CRKBO geregistreerd?</w:t>
            </w:r>
          </w:p>
        </w:tc>
        <w:tc>
          <w:tcPr>
            <w:tcW w:w="5003" w:type="dxa"/>
          </w:tcPr>
          <w:p w14:paraId="09ED3967" w14:textId="77777777" w:rsidR="00312BA9" w:rsidRPr="009B7545" w:rsidRDefault="00312BA9" w:rsidP="00B151E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F4132" w:rsidRPr="009B7545" w14:paraId="74F4588E" w14:textId="77777777" w:rsidTr="00312BA9">
        <w:trPr>
          <w:cantSplit/>
          <w:trHeight w:val="269"/>
        </w:trPr>
        <w:tc>
          <w:tcPr>
            <w:tcW w:w="568" w:type="dxa"/>
          </w:tcPr>
          <w:p w14:paraId="3D00AD45" w14:textId="05C35EBD" w:rsidR="002F4132" w:rsidRPr="000031F4" w:rsidRDefault="002F4132" w:rsidP="000031F4">
            <w:pPr>
              <w:pStyle w:val="Lijstalinea"/>
              <w:numPr>
                <w:ilvl w:val="0"/>
                <w:numId w:val="2"/>
              </w:numPr>
              <w:spacing w:before="40" w:after="40"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636" w:type="dxa"/>
          </w:tcPr>
          <w:p w14:paraId="5E04040F" w14:textId="77777777" w:rsidR="002F4132" w:rsidRPr="009B7545" w:rsidRDefault="002F4132" w:rsidP="00B151EB">
            <w:pPr>
              <w:spacing w:before="40" w:after="40"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In hoofdstuk 4 van het marktconsultatiedocument is een overweging over een mogelijke aanbesteding beschreven. Wat </w:t>
            </w:r>
            <w:r w:rsidRPr="01BAFA67">
              <w:rPr>
                <w:rFonts w:ascii="Arial" w:hAnsi="Arial" w:cs="Arial"/>
                <w:sz w:val="20"/>
                <w:szCs w:val="20"/>
              </w:rPr>
              <w:t>vindt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u van de mogelijke werkwijze met betrekking tot het toewijzen van deelopdrachten?</w:t>
            </w:r>
          </w:p>
        </w:tc>
        <w:tc>
          <w:tcPr>
            <w:tcW w:w="5003" w:type="dxa"/>
          </w:tcPr>
          <w:p w14:paraId="5B1CA50A" w14:textId="77777777" w:rsidR="002F4132" w:rsidRPr="009B7545" w:rsidRDefault="002F4132" w:rsidP="00B151E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bookmarkEnd w:id="2"/>
      <w:tr w:rsidR="002F4132" w:rsidRPr="009B7545" w14:paraId="0406C7CA" w14:textId="77777777" w:rsidTr="00312BA9">
        <w:trPr>
          <w:cantSplit/>
          <w:trHeight w:val="269"/>
        </w:trPr>
        <w:tc>
          <w:tcPr>
            <w:tcW w:w="568" w:type="dxa"/>
          </w:tcPr>
          <w:p w14:paraId="5CF63D50" w14:textId="13CE5E8E" w:rsidR="002F4132" w:rsidRPr="000031F4" w:rsidRDefault="002F4132" w:rsidP="000031F4">
            <w:pPr>
              <w:pStyle w:val="Lijstalinea"/>
              <w:numPr>
                <w:ilvl w:val="0"/>
                <w:numId w:val="2"/>
              </w:numPr>
              <w:spacing w:before="40" w:after="40"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636" w:type="dxa"/>
          </w:tcPr>
          <w:p w14:paraId="6D9B1E78" w14:textId="77777777" w:rsidR="002F4132" w:rsidRDefault="002F4132" w:rsidP="00B151EB">
            <w:pPr>
              <w:spacing w:before="40" w:after="40"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In hoofdstuk 4 is een overweging over een mogelijke aanbesteding beschreven. Op welke wijze kunnen opleiders zich van elkaar onderscheiden? Oftewel wat zijn naast actualiteit van de oefenstof goede beoordelingscriteria om </w:t>
            </w:r>
            <w:r w:rsidRPr="322BA952">
              <w:rPr>
                <w:rFonts w:ascii="Arial" w:hAnsi="Arial" w:cs="Arial"/>
                <w:sz w:val="20"/>
                <w:szCs w:val="20"/>
              </w:rPr>
              <w:t xml:space="preserve">eventueel </w:t>
            </w:r>
            <w:r>
              <w:rPr>
                <w:rFonts w:ascii="Arial" w:hAnsi="Arial" w:cs="Arial"/>
                <w:bCs/>
                <w:sz w:val="20"/>
                <w:szCs w:val="20"/>
              </w:rPr>
              <w:t>in een minicompetitie mee te nemen?</w:t>
            </w:r>
          </w:p>
        </w:tc>
        <w:tc>
          <w:tcPr>
            <w:tcW w:w="5003" w:type="dxa"/>
          </w:tcPr>
          <w:p w14:paraId="72ECDDD2" w14:textId="77777777" w:rsidR="002F4132" w:rsidRPr="009B7545" w:rsidRDefault="002F4132" w:rsidP="00B151E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F4132" w:rsidRPr="009B7545" w14:paraId="1084F3D7" w14:textId="77777777" w:rsidTr="00312BA9">
        <w:trPr>
          <w:cantSplit/>
          <w:trHeight w:val="269"/>
        </w:trPr>
        <w:tc>
          <w:tcPr>
            <w:tcW w:w="568" w:type="dxa"/>
          </w:tcPr>
          <w:p w14:paraId="132B45A9" w14:textId="6F0E2FF8" w:rsidR="002F4132" w:rsidRPr="000031F4" w:rsidRDefault="002F4132" w:rsidP="000031F4">
            <w:pPr>
              <w:pStyle w:val="Lijstalinea"/>
              <w:numPr>
                <w:ilvl w:val="0"/>
                <w:numId w:val="2"/>
              </w:numPr>
              <w:spacing w:before="40" w:after="40"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636" w:type="dxa"/>
          </w:tcPr>
          <w:p w14:paraId="7E1C1D7D" w14:textId="77777777" w:rsidR="002F4132" w:rsidRPr="009B7545" w:rsidRDefault="002F4132" w:rsidP="00B151EB">
            <w:pPr>
              <w:spacing w:before="40" w:after="40"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In hoofdstuk 4 is een overweging over een mogelijke aanbesteding beschreven. Op welke wijze kan aanbestedende dienst tegemoet komen aan de onzekerheid over het aantal deelopdrachten gedurende de contractperiode?</w:t>
            </w:r>
          </w:p>
        </w:tc>
        <w:tc>
          <w:tcPr>
            <w:tcW w:w="5003" w:type="dxa"/>
          </w:tcPr>
          <w:p w14:paraId="17A42DFD" w14:textId="77777777" w:rsidR="002F4132" w:rsidRPr="009B7545" w:rsidRDefault="002F4132" w:rsidP="00B151E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F4132" w:rsidRPr="009B7545" w14:paraId="4A19DFD6" w14:textId="77777777" w:rsidTr="00312BA9">
        <w:trPr>
          <w:cantSplit/>
          <w:trHeight w:val="269"/>
        </w:trPr>
        <w:tc>
          <w:tcPr>
            <w:tcW w:w="568" w:type="dxa"/>
          </w:tcPr>
          <w:p w14:paraId="15A40753" w14:textId="77777777" w:rsidR="002F4132" w:rsidRPr="000031F4" w:rsidRDefault="002F4132" w:rsidP="000031F4">
            <w:pPr>
              <w:pStyle w:val="Lijstalinea"/>
              <w:numPr>
                <w:ilvl w:val="0"/>
                <w:numId w:val="2"/>
              </w:numPr>
              <w:spacing w:before="40" w:after="40"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636" w:type="dxa"/>
          </w:tcPr>
          <w:p w14:paraId="50B9BCA4" w14:textId="77777777" w:rsidR="002F4132" w:rsidRDefault="002F4132" w:rsidP="00B151EB">
            <w:pPr>
              <w:spacing w:before="40" w:after="40"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464DC79F">
              <w:rPr>
                <w:rFonts w:ascii="Arial" w:hAnsi="Arial" w:cs="Arial"/>
                <w:sz w:val="20"/>
                <w:szCs w:val="20"/>
              </w:rPr>
              <w:t xml:space="preserve">Heeft u referenties (bij </w:t>
            </w:r>
            <w:r w:rsidRPr="0FD78DB0">
              <w:rPr>
                <w:rFonts w:ascii="Arial" w:hAnsi="Arial" w:cs="Arial"/>
                <w:sz w:val="20"/>
                <w:szCs w:val="20"/>
              </w:rPr>
              <w:t xml:space="preserve">voorkeur </w:t>
            </w:r>
            <w:r w:rsidRPr="1617506F">
              <w:rPr>
                <w:rFonts w:ascii="Arial" w:hAnsi="Arial" w:cs="Arial"/>
                <w:sz w:val="20"/>
                <w:szCs w:val="20"/>
              </w:rPr>
              <w:t>gemeenten</w:t>
            </w:r>
            <w:r>
              <w:rPr>
                <w:rFonts w:ascii="Arial" w:hAnsi="Arial" w:cs="Arial"/>
                <w:sz w:val="20"/>
                <w:szCs w:val="20"/>
              </w:rPr>
              <w:t xml:space="preserve"> of veiligheidsregio’s</w:t>
            </w:r>
            <w:r w:rsidRPr="1617506F">
              <w:rPr>
                <w:rFonts w:ascii="Arial" w:hAnsi="Arial" w:cs="Arial"/>
                <w:sz w:val="20"/>
                <w:szCs w:val="20"/>
              </w:rPr>
              <w:t xml:space="preserve">) die wij </w:t>
            </w:r>
            <w:r w:rsidRPr="47EEE83D">
              <w:rPr>
                <w:rFonts w:ascii="Arial" w:hAnsi="Arial" w:cs="Arial"/>
                <w:sz w:val="20"/>
                <w:szCs w:val="20"/>
              </w:rPr>
              <w:t>kunnen</w:t>
            </w:r>
            <w:r w:rsidRPr="1617506F">
              <w:rPr>
                <w:rFonts w:ascii="Arial" w:hAnsi="Arial" w:cs="Arial"/>
                <w:sz w:val="20"/>
                <w:szCs w:val="20"/>
              </w:rPr>
              <w:t xml:space="preserve"> raadplegen</w:t>
            </w:r>
            <w:r w:rsidRPr="729FF2F8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5003" w:type="dxa"/>
          </w:tcPr>
          <w:p w14:paraId="0086AFFB" w14:textId="77777777" w:rsidR="002F4132" w:rsidRPr="009B7545" w:rsidRDefault="002F4132" w:rsidP="00B151E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F4132" w:rsidRPr="009B7545" w14:paraId="41BA8C20" w14:textId="77777777" w:rsidTr="00312BA9">
        <w:trPr>
          <w:cantSplit/>
          <w:trHeight w:val="46"/>
        </w:trPr>
        <w:tc>
          <w:tcPr>
            <w:tcW w:w="568" w:type="dxa"/>
          </w:tcPr>
          <w:p w14:paraId="5DAD02A9" w14:textId="1BCD9923" w:rsidR="002F4132" w:rsidRPr="000031F4" w:rsidRDefault="002F4132" w:rsidP="000031F4">
            <w:pPr>
              <w:pStyle w:val="Lijstalinea"/>
              <w:numPr>
                <w:ilvl w:val="0"/>
                <w:numId w:val="2"/>
              </w:numPr>
              <w:spacing w:before="40" w:after="40"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bookmarkStart w:id="3" w:name="_Hlk159341728"/>
          </w:p>
        </w:tc>
        <w:tc>
          <w:tcPr>
            <w:tcW w:w="4636" w:type="dxa"/>
          </w:tcPr>
          <w:p w14:paraId="514C049B" w14:textId="77777777" w:rsidR="002F4132" w:rsidRPr="009B7545" w:rsidRDefault="002F4132" w:rsidP="00B151EB">
            <w:pPr>
              <w:spacing w:before="40" w:after="40" w:line="276" w:lineRule="auto"/>
              <w:rPr>
                <w:rFonts w:ascii="Arial" w:hAnsi="Arial" w:cs="Arial"/>
                <w:sz w:val="20"/>
                <w:szCs w:val="20"/>
              </w:rPr>
            </w:pPr>
            <w:r w:rsidRPr="1F9CA762">
              <w:rPr>
                <w:rFonts w:ascii="Arial" w:hAnsi="Arial" w:cs="Arial"/>
                <w:sz w:val="20"/>
                <w:szCs w:val="20"/>
              </w:rPr>
              <w:t>Welke informatie onzerzijds is nodig om een goede inschrijving te doen?</w:t>
            </w:r>
          </w:p>
        </w:tc>
        <w:tc>
          <w:tcPr>
            <w:tcW w:w="5003" w:type="dxa"/>
          </w:tcPr>
          <w:p w14:paraId="6C5987C5" w14:textId="77777777" w:rsidR="002F4132" w:rsidRPr="009B7545" w:rsidRDefault="002F4132" w:rsidP="00B151E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F4132" w:rsidRPr="009B7545" w14:paraId="355BE9DB" w14:textId="77777777" w:rsidTr="00312BA9">
        <w:trPr>
          <w:cantSplit/>
          <w:trHeight w:val="403"/>
        </w:trPr>
        <w:tc>
          <w:tcPr>
            <w:tcW w:w="568" w:type="dxa"/>
          </w:tcPr>
          <w:p w14:paraId="2C9E6F55" w14:textId="39789115" w:rsidR="002F4132" w:rsidRPr="000031F4" w:rsidRDefault="002F4132" w:rsidP="000031F4">
            <w:pPr>
              <w:pStyle w:val="Lijstalinea"/>
              <w:numPr>
                <w:ilvl w:val="0"/>
                <w:numId w:val="2"/>
              </w:numPr>
              <w:spacing w:before="40" w:after="40"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636" w:type="dxa"/>
          </w:tcPr>
          <w:p w14:paraId="5521E333" w14:textId="77777777" w:rsidR="002F4132" w:rsidRPr="009B7545" w:rsidRDefault="002F4132" w:rsidP="00B151EB">
            <w:pPr>
              <w:spacing w:before="40" w:after="40"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9B7545">
              <w:rPr>
                <w:rFonts w:ascii="Arial" w:hAnsi="Arial" w:cs="Arial"/>
                <w:bCs/>
                <w:sz w:val="20"/>
                <w:szCs w:val="20"/>
              </w:rPr>
              <w:t>Welke informatie is niet besproken en is in uw optiek wel relevant voor deze marktconsultatie?</w:t>
            </w:r>
          </w:p>
        </w:tc>
        <w:tc>
          <w:tcPr>
            <w:tcW w:w="5003" w:type="dxa"/>
          </w:tcPr>
          <w:p w14:paraId="1015F4C5" w14:textId="77777777" w:rsidR="002F4132" w:rsidRPr="009B7545" w:rsidRDefault="002F4132" w:rsidP="00B151E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F4132" w:rsidRPr="009B7545" w14:paraId="42930DC7" w14:textId="77777777" w:rsidTr="00312BA9">
        <w:trPr>
          <w:cantSplit/>
          <w:trHeight w:val="403"/>
        </w:trPr>
        <w:tc>
          <w:tcPr>
            <w:tcW w:w="568" w:type="dxa"/>
          </w:tcPr>
          <w:p w14:paraId="22274A8E" w14:textId="6162A366" w:rsidR="002F4132" w:rsidRPr="000031F4" w:rsidRDefault="002F4132" w:rsidP="000031F4">
            <w:pPr>
              <w:pStyle w:val="Lijstalinea"/>
              <w:numPr>
                <w:ilvl w:val="0"/>
                <w:numId w:val="2"/>
              </w:numPr>
              <w:spacing w:before="40" w:after="40"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636" w:type="dxa"/>
          </w:tcPr>
          <w:p w14:paraId="5863F4D0" w14:textId="77777777" w:rsidR="002F4132" w:rsidRPr="009B7545" w:rsidRDefault="002F4132" w:rsidP="00B151EB">
            <w:pPr>
              <w:spacing w:before="40" w:after="40"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Bent u bereid om uw antwoorden nader toe te lichten tijdens een verdiepingsgesprek? </w:t>
            </w:r>
          </w:p>
        </w:tc>
        <w:tc>
          <w:tcPr>
            <w:tcW w:w="5003" w:type="dxa"/>
          </w:tcPr>
          <w:p w14:paraId="0DB3B77E" w14:textId="77777777" w:rsidR="002F4132" w:rsidRPr="009B7545" w:rsidRDefault="002F4132" w:rsidP="00B151E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bookmarkEnd w:id="3"/>
    </w:tbl>
    <w:p w14:paraId="1E845D31" w14:textId="77777777" w:rsidR="002F4132" w:rsidRDefault="002F4132" w:rsidP="002F4132">
      <w:pPr>
        <w:spacing w:after="200" w:line="23" w:lineRule="auto"/>
        <w:rPr>
          <w:rFonts w:ascii="Arial" w:hAnsi="Arial" w:cs="Arial"/>
          <w:sz w:val="20"/>
          <w:szCs w:val="20"/>
        </w:rPr>
      </w:pPr>
    </w:p>
    <w:p w14:paraId="3B378BEA" w14:textId="77777777" w:rsidR="002F4132" w:rsidRPr="009B7545" w:rsidRDefault="002F4132" w:rsidP="00CC2D6C">
      <w:pPr>
        <w:spacing w:line="360" w:lineRule="auto"/>
        <w:rPr>
          <w:rFonts w:ascii="Arial" w:hAnsi="Arial" w:cs="Arial"/>
          <w:sz w:val="20"/>
          <w:szCs w:val="20"/>
        </w:rPr>
      </w:pPr>
    </w:p>
    <w:tbl>
      <w:tblPr>
        <w:tblStyle w:val="Tabelraster"/>
        <w:tblW w:w="0" w:type="auto"/>
        <w:tblInd w:w="-431" w:type="dxa"/>
        <w:tblLook w:val="04A0" w:firstRow="1" w:lastRow="0" w:firstColumn="1" w:lastColumn="0" w:noHBand="0" w:noVBand="1"/>
      </w:tblPr>
      <w:tblGrid>
        <w:gridCol w:w="3451"/>
        <w:gridCol w:w="3021"/>
        <w:gridCol w:w="3021"/>
      </w:tblGrid>
      <w:tr w:rsidR="005D6129" w:rsidRPr="009B7545" w14:paraId="1537FE36" w14:textId="77777777" w:rsidTr="1F9CA762">
        <w:tc>
          <w:tcPr>
            <w:tcW w:w="3451" w:type="dxa"/>
          </w:tcPr>
          <w:p w14:paraId="05582CB8" w14:textId="77777777" w:rsidR="005D6129" w:rsidRPr="009B7545" w:rsidRDefault="005D6129" w:rsidP="00CC2D6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9B7545">
              <w:rPr>
                <w:rFonts w:ascii="Arial" w:hAnsi="Arial" w:cs="Arial"/>
                <w:sz w:val="20"/>
                <w:szCs w:val="20"/>
              </w:rPr>
              <w:t>Voorkeur verdiepingsgesprek</w:t>
            </w:r>
          </w:p>
        </w:tc>
        <w:tc>
          <w:tcPr>
            <w:tcW w:w="3021" w:type="dxa"/>
          </w:tcPr>
          <w:p w14:paraId="22B8404C" w14:textId="77777777" w:rsidR="005D6129" w:rsidRPr="009B7545" w:rsidRDefault="005D6129" w:rsidP="00CC2D6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9B7545">
              <w:rPr>
                <w:rFonts w:ascii="Arial" w:hAnsi="Arial" w:cs="Arial"/>
                <w:sz w:val="20"/>
                <w:szCs w:val="20"/>
              </w:rPr>
              <w:t xml:space="preserve">Ochtend </w:t>
            </w:r>
          </w:p>
        </w:tc>
        <w:tc>
          <w:tcPr>
            <w:tcW w:w="3021" w:type="dxa"/>
          </w:tcPr>
          <w:p w14:paraId="118778F5" w14:textId="77777777" w:rsidR="005D6129" w:rsidRPr="009B7545" w:rsidRDefault="005D6129" w:rsidP="00CC2D6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9B7545">
              <w:rPr>
                <w:rFonts w:ascii="Arial" w:hAnsi="Arial" w:cs="Arial"/>
                <w:sz w:val="20"/>
                <w:szCs w:val="20"/>
              </w:rPr>
              <w:t>Middag</w:t>
            </w:r>
          </w:p>
        </w:tc>
      </w:tr>
      <w:tr w:rsidR="005D6129" w:rsidRPr="00547492" w14:paraId="171DDE16" w14:textId="77777777" w:rsidTr="1F9CA762">
        <w:tc>
          <w:tcPr>
            <w:tcW w:w="3451" w:type="dxa"/>
          </w:tcPr>
          <w:p w14:paraId="202021BB" w14:textId="75ECB013" w:rsidR="005D6129" w:rsidRPr="00547492" w:rsidRDefault="00036DB3" w:rsidP="00CC2D6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 mei 2025</w:t>
            </w:r>
          </w:p>
        </w:tc>
        <w:tc>
          <w:tcPr>
            <w:tcW w:w="3021" w:type="dxa"/>
          </w:tcPr>
          <w:p w14:paraId="0BBABAAF" w14:textId="77777777" w:rsidR="005D6129" w:rsidRPr="00547492" w:rsidRDefault="005D6129" w:rsidP="00CC2D6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21" w:type="dxa"/>
          </w:tcPr>
          <w:p w14:paraId="15988473" w14:textId="77777777" w:rsidR="005D6129" w:rsidRPr="00547492" w:rsidRDefault="005D6129" w:rsidP="00CC2D6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6129" w:rsidRPr="00547492" w14:paraId="5D6FF14D" w14:textId="77777777" w:rsidTr="1F9CA762">
        <w:tc>
          <w:tcPr>
            <w:tcW w:w="3451" w:type="dxa"/>
          </w:tcPr>
          <w:p w14:paraId="6FDDAF35" w14:textId="05B69908" w:rsidR="005D6129" w:rsidRPr="00547492" w:rsidRDefault="00596A6D" w:rsidP="00CC2D6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1F9CA762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Pr="1F9CA76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63029BE4" w:rsidRPr="1F9CA762">
              <w:rPr>
                <w:rFonts w:ascii="Arial" w:hAnsi="Arial" w:cs="Arial"/>
                <w:sz w:val="20"/>
                <w:szCs w:val="20"/>
              </w:rPr>
              <w:t>mei 2025</w:t>
            </w:r>
          </w:p>
        </w:tc>
        <w:tc>
          <w:tcPr>
            <w:tcW w:w="3021" w:type="dxa"/>
          </w:tcPr>
          <w:p w14:paraId="26976D75" w14:textId="77777777" w:rsidR="005D6129" w:rsidRPr="00547492" w:rsidRDefault="005D6129" w:rsidP="00CC2D6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21" w:type="dxa"/>
          </w:tcPr>
          <w:p w14:paraId="1A4ED5E2" w14:textId="77777777" w:rsidR="005D6129" w:rsidRPr="00547492" w:rsidRDefault="005D6129" w:rsidP="00CC2D6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80F0D9A" w14:textId="77777777" w:rsidR="007C73CA" w:rsidRDefault="007C73CA" w:rsidP="00CC2D6C">
      <w:pPr>
        <w:spacing w:line="360" w:lineRule="auto"/>
        <w:rPr>
          <w:rFonts w:ascii="Arial" w:hAnsi="Arial" w:cs="Arial"/>
          <w:sz w:val="20"/>
          <w:szCs w:val="20"/>
        </w:rPr>
      </w:pPr>
    </w:p>
    <w:p w14:paraId="11F323BA" w14:textId="77777777" w:rsidR="005D6129" w:rsidRPr="009B7545" w:rsidRDefault="005D6129" w:rsidP="00CC2D6C">
      <w:pPr>
        <w:rPr>
          <w:rFonts w:ascii="Arial" w:hAnsi="Arial" w:cs="Arial"/>
          <w:b/>
          <w:sz w:val="20"/>
          <w:szCs w:val="20"/>
        </w:rPr>
      </w:pPr>
      <w:r w:rsidRPr="009B7545">
        <w:rPr>
          <w:rFonts w:ascii="Arial" w:hAnsi="Arial" w:cs="Arial"/>
          <w:b/>
          <w:sz w:val="20"/>
          <w:szCs w:val="20"/>
        </w:rPr>
        <w:t>Hartelijk dank!</w:t>
      </w:r>
    </w:p>
    <w:p w14:paraId="244A90B4" w14:textId="77777777" w:rsidR="00EB716F" w:rsidRPr="00CB0050" w:rsidRDefault="00EB716F" w:rsidP="00CC2D6C"/>
    <w:sectPr w:rsidR="00EB716F" w:rsidRPr="00CB0050">
      <w:footerReference w:type="default" r:id="rId12"/>
      <w:pgSz w:w="11906" w:h="16838"/>
      <w:pgMar w:top="1212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844D87" w14:textId="77777777" w:rsidR="006703F6" w:rsidRDefault="006703F6">
      <w:r>
        <w:separator/>
      </w:r>
    </w:p>
  </w:endnote>
  <w:endnote w:type="continuationSeparator" w:id="0">
    <w:p w14:paraId="4C02580D" w14:textId="77777777" w:rsidR="006703F6" w:rsidRDefault="006703F6">
      <w:r>
        <w:continuationSeparator/>
      </w:r>
    </w:p>
  </w:endnote>
  <w:endnote w:type="continuationNotice" w:id="1">
    <w:p w14:paraId="31AB04B8" w14:textId="77777777" w:rsidR="006703F6" w:rsidRDefault="006703F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29500794"/>
      <w:docPartObj>
        <w:docPartGallery w:val="Page Numbers (Bottom of Page)"/>
        <w:docPartUnique/>
      </w:docPartObj>
    </w:sdtPr>
    <w:sdtEndPr>
      <w:rPr>
        <w:rFonts w:asciiTheme="minorHAnsi" w:hAnsiTheme="minorHAnsi"/>
        <w:sz w:val="18"/>
        <w:szCs w:val="18"/>
      </w:rPr>
    </w:sdtEndPr>
    <w:sdtContent>
      <w:p w14:paraId="37AE5AD5" w14:textId="77777777" w:rsidR="00AF191F" w:rsidRPr="00880FFE" w:rsidRDefault="005D6129">
        <w:pPr>
          <w:pStyle w:val="Voettekst"/>
          <w:jc w:val="right"/>
          <w:rPr>
            <w:rFonts w:asciiTheme="minorHAnsi" w:hAnsiTheme="minorHAnsi"/>
            <w:sz w:val="18"/>
            <w:szCs w:val="18"/>
          </w:rPr>
        </w:pPr>
        <w:r w:rsidRPr="00880FFE">
          <w:rPr>
            <w:rFonts w:asciiTheme="minorHAnsi" w:hAnsiTheme="minorHAnsi"/>
            <w:sz w:val="18"/>
            <w:szCs w:val="18"/>
          </w:rPr>
          <w:fldChar w:fldCharType="begin"/>
        </w:r>
        <w:r w:rsidRPr="00880FFE">
          <w:rPr>
            <w:rFonts w:asciiTheme="minorHAnsi" w:hAnsiTheme="minorHAnsi"/>
            <w:sz w:val="18"/>
            <w:szCs w:val="18"/>
          </w:rPr>
          <w:instrText>PAGE   \* MERGEFORMAT</w:instrText>
        </w:r>
        <w:r w:rsidRPr="00880FFE">
          <w:rPr>
            <w:rFonts w:asciiTheme="minorHAnsi" w:hAnsiTheme="minorHAnsi"/>
            <w:sz w:val="18"/>
            <w:szCs w:val="18"/>
          </w:rPr>
          <w:fldChar w:fldCharType="separate"/>
        </w:r>
        <w:r>
          <w:rPr>
            <w:rFonts w:asciiTheme="minorHAnsi" w:hAnsiTheme="minorHAnsi"/>
            <w:noProof/>
            <w:sz w:val="18"/>
            <w:szCs w:val="18"/>
          </w:rPr>
          <w:t>1</w:t>
        </w:r>
        <w:r w:rsidRPr="00880FFE">
          <w:rPr>
            <w:rFonts w:asciiTheme="minorHAnsi" w:hAnsiTheme="minorHAnsi"/>
            <w:sz w:val="18"/>
            <w:szCs w:val="18"/>
          </w:rPr>
          <w:fldChar w:fldCharType="end"/>
        </w:r>
      </w:p>
    </w:sdtContent>
  </w:sdt>
  <w:p w14:paraId="36DF6310" w14:textId="77777777" w:rsidR="00AF191F" w:rsidRPr="00880FFE" w:rsidRDefault="00AF191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61DDA8" w14:textId="77777777" w:rsidR="006703F6" w:rsidRDefault="006703F6">
      <w:r>
        <w:separator/>
      </w:r>
    </w:p>
  </w:footnote>
  <w:footnote w:type="continuationSeparator" w:id="0">
    <w:p w14:paraId="5085F3D2" w14:textId="77777777" w:rsidR="006703F6" w:rsidRDefault="006703F6">
      <w:r>
        <w:continuationSeparator/>
      </w:r>
    </w:p>
  </w:footnote>
  <w:footnote w:type="continuationNotice" w:id="1">
    <w:p w14:paraId="7B5CFC77" w14:textId="77777777" w:rsidR="006703F6" w:rsidRDefault="006703F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46146F"/>
    <w:multiLevelType w:val="hybridMultilevel"/>
    <w:tmpl w:val="EB2ED03E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E2A77DF"/>
    <w:multiLevelType w:val="hybridMultilevel"/>
    <w:tmpl w:val="EB2ED03E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86812581">
    <w:abstractNumId w:val="1"/>
  </w:num>
  <w:num w:numId="2" w16cid:durableId="7021728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129"/>
    <w:rsid w:val="000031F4"/>
    <w:rsid w:val="00005CFF"/>
    <w:rsid w:val="0002360B"/>
    <w:rsid w:val="00036DB3"/>
    <w:rsid w:val="00076643"/>
    <w:rsid w:val="00080C83"/>
    <w:rsid w:val="000C0284"/>
    <w:rsid w:val="000C4250"/>
    <w:rsid w:val="000D4784"/>
    <w:rsid w:val="000D7829"/>
    <w:rsid w:val="000D7B61"/>
    <w:rsid w:val="000E1BC5"/>
    <w:rsid w:val="000E295C"/>
    <w:rsid w:val="00141020"/>
    <w:rsid w:val="00155691"/>
    <w:rsid w:val="00164DCD"/>
    <w:rsid w:val="00181476"/>
    <w:rsid w:val="001B3C16"/>
    <w:rsid w:val="001B489E"/>
    <w:rsid w:val="001F000D"/>
    <w:rsid w:val="00265E8D"/>
    <w:rsid w:val="00282EE2"/>
    <w:rsid w:val="00286327"/>
    <w:rsid w:val="002B00C7"/>
    <w:rsid w:val="002D3828"/>
    <w:rsid w:val="002E00E3"/>
    <w:rsid w:val="002F4132"/>
    <w:rsid w:val="00300249"/>
    <w:rsid w:val="00310011"/>
    <w:rsid w:val="00312BA9"/>
    <w:rsid w:val="00317DEE"/>
    <w:rsid w:val="0032311C"/>
    <w:rsid w:val="00332738"/>
    <w:rsid w:val="00347E59"/>
    <w:rsid w:val="00375A60"/>
    <w:rsid w:val="00394737"/>
    <w:rsid w:val="003A1461"/>
    <w:rsid w:val="003C3B34"/>
    <w:rsid w:val="004168CB"/>
    <w:rsid w:val="004369B4"/>
    <w:rsid w:val="00436D32"/>
    <w:rsid w:val="004660B9"/>
    <w:rsid w:val="00474786"/>
    <w:rsid w:val="00497849"/>
    <w:rsid w:val="004D2CA7"/>
    <w:rsid w:val="004E1FBE"/>
    <w:rsid w:val="005520AD"/>
    <w:rsid w:val="00566BBC"/>
    <w:rsid w:val="00596A6D"/>
    <w:rsid w:val="005D6129"/>
    <w:rsid w:val="00604701"/>
    <w:rsid w:val="00604E6B"/>
    <w:rsid w:val="00612697"/>
    <w:rsid w:val="00633159"/>
    <w:rsid w:val="00662F4C"/>
    <w:rsid w:val="006703F6"/>
    <w:rsid w:val="00685594"/>
    <w:rsid w:val="00685FA7"/>
    <w:rsid w:val="00686A90"/>
    <w:rsid w:val="006A07EE"/>
    <w:rsid w:val="006F62CD"/>
    <w:rsid w:val="00701670"/>
    <w:rsid w:val="00701C51"/>
    <w:rsid w:val="00704E20"/>
    <w:rsid w:val="007069BB"/>
    <w:rsid w:val="0070720E"/>
    <w:rsid w:val="007153CF"/>
    <w:rsid w:val="00723248"/>
    <w:rsid w:val="00777D8C"/>
    <w:rsid w:val="00780B6D"/>
    <w:rsid w:val="00786AEE"/>
    <w:rsid w:val="00786E21"/>
    <w:rsid w:val="00795382"/>
    <w:rsid w:val="007975D5"/>
    <w:rsid w:val="007A6274"/>
    <w:rsid w:val="007B4152"/>
    <w:rsid w:val="007C73CA"/>
    <w:rsid w:val="007F7FD5"/>
    <w:rsid w:val="008026A0"/>
    <w:rsid w:val="0081596C"/>
    <w:rsid w:val="00817DD8"/>
    <w:rsid w:val="00833831"/>
    <w:rsid w:val="008706B0"/>
    <w:rsid w:val="0091172A"/>
    <w:rsid w:val="00930932"/>
    <w:rsid w:val="00931EE7"/>
    <w:rsid w:val="009375D6"/>
    <w:rsid w:val="009D26F9"/>
    <w:rsid w:val="009D48CD"/>
    <w:rsid w:val="009E638F"/>
    <w:rsid w:val="00A10746"/>
    <w:rsid w:val="00A1502F"/>
    <w:rsid w:val="00A26C9F"/>
    <w:rsid w:val="00A33D54"/>
    <w:rsid w:val="00A60A85"/>
    <w:rsid w:val="00A64CD7"/>
    <w:rsid w:val="00A838A6"/>
    <w:rsid w:val="00AB47F1"/>
    <w:rsid w:val="00AF191F"/>
    <w:rsid w:val="00B22BA7"/>
    <w:rsid w:val="00B23446"/>
    <w:rsid w:val="00B376F0"/>
    <w:rsid w:val="00B9075F"/>
    <w:rsid w:val="00B91E57"/>
    <w:rsid w:val="00BB06EA"/>
    <w:rsid w:val="00BB6FF2"/>
    <w:rsid w:val="00BC12CC"/>
    <w:rsid w:val="00BC1327"/>
    <w:rsid w:val="00BE4029"/>
    <w:rsid w:val="00BF5DC8"/>
    <w:rsid w:val="00C75B40"/>
    <w:rsid w:val="00CA22B3"/>
    <w:rsid w:val="00CB0050"/>
    <w:rsid w:val="00CC2D6C"/>
    <w:rsid w:val="00CD29F8"/>
    <w:rsid w:val="00D043C3"/>
    <w:rsid w:val="00D07A9E"/>
    <w:rsid w:val="00D573DC"/>
    <w:rsid w:val="00D71326"/>
    <w:rsid w:val="00D73FA1"/>
    <w:rsid w:val="00DA1CA1"/>
    <w:rsid w:val="00DD68D2"/>
    <w:rsid w:val="00E053AD"/>
    <w:rsid w:val="00E105A3"/>
    <w:rsid w:val="00E11FB1"/>
    <w:rsid w:val="00E44DAB"/>
    <w:rsid w:val="00E6349A"/>
    <w:rsid w:val="00E666E5"/>
    <w:rsid w:val="00E70B14"/>
    <w:rsid w:val="00EA57EB"/>
    <w:rsid w:val="00EB716F"/>
    <w:rsid w:val="00EC656B"/>
    <w:rsid w:val="00EF121A"/>
    <w:rsid w:val="00F170E0"/>
    <w:rsid w:val="00F23731"/>
    <w:rsid w:val="00F40BC7"/>
    <w:rsid w:val="00F42429"/>
    <w:rsid w:val="00F63F26"/>
    <w:rsid w:val="00F9440E"/>
    <w:rsid w:val="00F9757F"/>
    <w:rsid w:val="00FA1424"/>
    <w:rsid w:val="00FC2CFD"/>
    <w:rsid w:val="00FD1D6D"/>
    <w:rsid w:val="00FF74C3"/>
    <w:rsid w:val="01BAFA67"/>
    <w:rsid w:val="0203E91E"/>
    <w:rsid w:val="0237C72B"/>
    <w:rsid w:val="08B8D330"/>
    <w:rsid w:val="09D3B93D"/>
    <w:rsid w:val="0FD78DB0"/>
    <w:rsid w:val="102BCF30"/>
    <w:rsid w:val="1346EA4D"/>
    <w:rsid w:val="154F438E"/>
    <w:rsid w:val="1617506F"/>
    <w:rsid w:val="162CB800"/>
    <w:rsid w:val="18DE3689"/>
    <w:rsid w:val="1939D66F"/>
    <w:rsid w:val="1DDDAF21"/>
    <w:rsid w:val="1F9CA762"/>
    <w:rsid w:val="2612A8FD"/>
    <w:rsid w:val="2B9C2B63"/>
    <w:rsid w:val="2FB2FD08"/>
    <w:rsid w:val="315832DC"/>
    <w:rsid w:val="322BA952"/>
    <w:rsid w:val="33E7306D"/>
    <w:rsid w:val="34D0795D"/>
    <w:rsid w:val="36B250DC"/>
    <w:rsid w:val="381B02C2"/>
    <w:rsid w:val="3CB6E917"/>
    <w:rsid w:val="40FAD298"/>
    <w:rsid w:val="4634715E"/>
    <w:rsid w:val="464DC79F"/>
    <w:rsid w:val="46E1D82A"/>
    <w:rsid w:val="478CBC87"/>
    <w:rsid w:val="47EEE83D"/>
    <w:rsid w:val="49A0A483"/>
    <w:rsid w:val="4FB5F297"/>
    <w:rsid w:val="53C013B3"/>
    <w:rsid w:val="55C89CEF"/>
    <w:rsid w:val="55D0FD16"/>
    <w:rsid w:val="566C2C4E"/>
    <w:rsid w:val="61C286DD"/>
    <w:rsid w:val="6252DAE7"/>
    <w:rsid w:val="63029BE4"/>
    <w:rsid w:val="6339202A"/>
    <w:rsid w:val="67EAC959"/>
    <w:rsid w:val="6AB77FE3"/>
    <w:rsid w:val="6FD6CD08"/>
    <w:rsid w:val="702B9831"/>
    <w:rsid w:val="70EAB398"/>
    <w:rsid w:val="722FA646"/>
    <w:rsid w:val="729FF2F8"/>
    <w:rsid w:val="73106021"/>
    <w:rsid w:val="7CB7AD9D"/>
    <w:rsid w:val="7CEFA5B7"/>
    <w:rsid w:val="7F20C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C68DA0"/>
  <w15:chartTrackingRefBased/>
  <w15:docId w15:val="{50E2C5E5-59DA-4B45-9FB4-2FDA50FEA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3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D61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4D2CA7"/>
    <w:pPr>
      <w:keepNext/>
      <w:keepLines/>
      <w:spacing w:after="284" w:line="400" w:lineRule="atLeast"/>
      <w:ind w:left="851" w:hanging="851"/>
      <w:outlineLvl w:val="0"/>
    </w:pPr>
    <w:rPr>
      <w:rFonts w:eastAsiaTheme="majorEastAsia" w:cstheme="majorBidi"/>
      <w:b/>
      <w:bCs/>
      <w:sz w:val="40"/>
      <w:szCs w:val="28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D2CA7"/>
    <w:pPr>
      <w:keepNext/>
      <w:keepLines/>
      <w:spacing w:after="284"/>
      <w:ind w:left="851" w:hanging="851"/>
      <w:outlineLvl w:val="1"/>
    </w:pPr>
    <w:rPr>
      <w:rFonts w:eastAsiaTheme="majorEastAsia" w:cstheme="majorBidi"/>
      <w:b/>
      <w:bCs/>
      <w:sz w:val="28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D2CA7"/>
    <w:pPr>
      <w:keepNext/>
      <w:keepLines/>
      <w:spacing w:after="284"/>
      <w:ind w:left="851" w:hanging="851"/>
      <w:outlineLvl w:val="2"/>
    </w:pPr>
    <w:rPr>
      <w:rFonts w:eastAsiaTheme="majorEastAsia" w:cstheme="majorBidi"/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4D2CA7"/>
    <w:pPr>
      <w:spacing w:after="0" w:line="240" w:lineRule="auto"/>
    </w:pPr>
    <w:rPr>
      <w:rFonts w:ascii="Arial" w:hAnsi="Arial"/>
      <w:sz w:val="18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D2CA7"/>
    <w:rPr>
      <w:rFonts w:ascii="Arial" w:eastAsiaTheme="majorEastAsia" w:hAnsi="Arial" w:cstheme="majorBidi"/>
      <w:b/>
      <w:bCs/>
      <w:sz w:val="18"/>
    </w:rPr>
  </w:style>
  <w:style w:type="character" w:customStyle="1" w:styleId="Kop1Char">
    <w:name w:val="Kop 1 Char"/>
    <w:basedOn w:val="Standaardalinea-lettertype"/>
    <w:link w:val="Kop1"/>
    <w:rsid w:val="004D2CA7"/>
    <w:rPr>
      <w:rFonts w:ascii="Arial" w:eastAsiaTheme="majorEastAsia" w:hAnsi="Arial" w:cstheme="majorBidi"/>
      <w:b/>
      <w:bCs/>
      <w:sz w:val="40"/>
      <w:szCs w:val="28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D2CA7"/>
    <w:rPr>
      <w:rFonts w:ascii="Arial" w:eastAsiaTheme="majorEastAsia" w:hAnsi="Arial" w:cstheme="majorBidi"/>
      <w:b/>
      <w:bCs/>
      <w:sz w:val="28"/>
      <w:szCs w:val="26"/>
    </w:rPr>
  </w:style>
  <w:style w:type="paragraph" w:styleId="Titel">
    <w:name w:val="Title"/>
    <w:basedOn w:val="Standaard"/>
    <w:next w:val="Standaard"/>
    <w:link w:val="TitelChar"/>
    <w:uiPriority w:val="10"/>
    <w:qFormat/>
    <w:rsid w:val="004D2CA7"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4D2CA7"/>
    <w:rPr>
      <w:rFonts w:ascii="Arial" w:eastAsiaTheme="majorEastAsia" w:hAnsi="Arial" w:cstheme="majorBidi"/>
      <w:spacing w:val="5"/>
      <w:kern w:val="28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D2CA7"/>
    <w:pPr>
      <w:numPr>
        <w:ilvl w:val="1"/>
      </w:numPr>
    </w:pPr>
    <w:rPr>
      <w:rFonts w:eastAsiaTheme="majorEastAsia" w:cstheme="majorBidi"/>
      <w:i/>
      <w:iCs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D2CA7"/>
    <w:rPr>
      <w:rFonts w:ascii="Arial" w:eastAsiaTheme="majorEastAsia" w:hAnsi="Arial" w:cstheme="majorBidi"/>
      <w:i/>
      <w:iCs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qFormat/>
    <w:rsid w:val="004D2CA7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4D2CA7"/>
    <w:rPr>
      <w:rFonts w:ascii="Arial" w:hAnsi="Arial"/>
      <w:i/>
      <w:iCs/>
      <w:color w:val="000000" w:themeColor="text1"/>
      <w:sz w:val="18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4D2CA7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D2CA7"/>
    <w:rPr>
      <w:rFonts w:ascii="Arial" w:hAnsi="Arial"/>
      <w:b/>
      <w:bCs/>
      <w:i/>
      <w:iCs/>
      <w:color w:val="4F81BD" w:themeColor="accent1"/>
      <w:sz w:val="18"/>
    </w:rPr>
  </w:style>
  <w:style w:type="table" w:styleId="Tabelraster">
    <w:name w:val="Table Grid"/>
    <w:basedOn w:val="Standaardtabel"/>
    <w:rsid w:val="005D61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iPriority w:val="99"/>
    <w:rsid w:val="005D612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D6129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Lijstalinea">
    <w:name w:val="List Paragraph"/>
    <w:basedOn w:val="Standaard"/>
    <w:uiPriority w:val="34"/>
    <w:qFormat/>
    <w:rsid w:val="005D6129"/>
    <w:pPr>
      <w:ind w:left="720"/>
      <w:contextualSpacing/>
    </w:pPr>
  </w:style>
  <w:style w:type="paragraph" w:styleId="Tekstopmerking">
    <w:name w:val="annotation text"/>
    <w:basedOn w:val="Standaard"/>
    <w:link w:val="TekstopmerkingChar"/>
    <w:uiPriority w:val="99"/>
    <w:semiHidden/>
    <w:unhideWhenUsed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Pr>
      <w:sz w:val="16"/>
      <w:szCs w:val="16"/>
    </w:rPr>
  </w:style>
  <w:style w:type="paragraph" w:styleId="Koptekst">
    <w:name w:val="header"/>
    <w:basedOn w:val="Standaard"/>
    <w:link w:val="KoptekstChar"/>
    <w:uiPriority w:val="99"/>
    <w:semiHidden/>
    <w:unhideWhenUsed/>
    <w:rsid w:val="00375A60"/>
    <w:pPr>
      <w:tabs>
        <w:tab w:val="center" w:pos="4680"/>
        <w:tab w:val="right" w:pos="9360"/>
      </w:tabs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02360B"/>
    <w:rPr>
      <w:rFonts w:ascii="Times New Roman" w:eastAsia="Times New Roman" w:hAnsi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508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6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ocal_heesst\Temp\Templafy\WordVsto\n0libjg4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TemplafyTemplateConfiguration><![CDATA[{"elementsMetadata":[],"transformationConfigurations":[],"templateName":"blanco","templateDescription":"","enableDocumentContentUpdater":false,"version":"2.0"}]]></TemplafyTemplateConfiguration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12617EBEAA1247AD249C1636331EE2" ma:contentTypeVersion="16" ma:contentTypeDescription="Een nieuw document maken." ma:contentTypeScope="" ma:versionID="6943425d9c26770723f31bf061ebd840">
  <xsd:schema xmlns:xsd="http://www.w3.org/2001/XMLSchema" xmlns:xs="http://www.w3.org/2001/XMLSchema" xmlns:p="http://schemas.microsoft.com/office/2006/metadata/properties" xmlns:ns2="7134cc25-dfc5-48ad-b1c3-85960290365a" xmlns:ns3="1084e781-5e04-42a0-8a8d-22eb2b1df998" targetNamespace="http://schemas.microsoft.com/office/2006/metadata/properties" ma:root="true" ma:fieldsID="3e7c3eb9ab0ba3814a3e36b54e7c2252" ns2:_="" ns3:_="">
    <xsd:import namespace="7134cc25-dfc5-48ad-b1c3-85960290365a"/>
    <xsd:import namespace="1084e781-5e04-42a0-8a8d-22eb2b1df99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34cc25-dfc5-48ad-b1c3-8596029036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f3472e87-a323-4e15-8dd2-7edcf0409ae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84e781-5e04-42a0-8a8d-22eb2b1df99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cee99b30-028d-45b7-be80-887be989f41b}" ma:internalName="TaxCatchAll" ma:showField="CatchAllData" ma:web="1084e781-5e04-42a0-8a8d-22eb2b1df99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084e781-5e04-42a0-8a8d-22eb2b1df998" xsi:nil="true"/>
    <lcf76f155ced4ddcb4097134ff3c332f xmlns="7134cc25-dfc5-48ad-b1c3-85960290365a">
      <Terms xmlns="http://schemas.microsoft.com/office/infopath/2007/PartnerControls"/>
    </lcf76f155ced4ddcb4097134ff3c332f>
  </documentManagement>
</p:properties>
</file>

<file path=customXml/item4.xml><?xml version="1.0" encoding="utf-8"?>
<TemplafyFormConfiguration><![CDATA[{"formFields":[],"formDataEntries":[]}]]></TemplafyFormConfiguration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BD6BFC5-2D56-48C5-A293-841742E7774B}">
  <ds:schemaRefs/>
</ds:datastoreItem>
</file>

<file path=customXml/itemProps2.xml><?xml version="1.0" encoding="utf-8"?>
<ds:datastoreItem xmlns:ds="http://schemas.openxmlformats.org/officeDocument/2006/customXml" ds:itemID="{B0341820-093F-45A4-8EDA-24C375C701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34cc25-dfc5-48ad-b1c3-85960290365a"/>
    <ds:schemaRef ds:uri="1084e781-5e04-42a0-8a8d-22eb2b1df9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3BBE70C-9631-4AB0-BBE7-83DB9F6B3FD5}">
  <ds:schemaRefs>
    <ds:schemaRef ds:uri="http://schemas.microsoft.com/office/2006/metadata/properties"/>
    <ds:schemaRef ds:uri="http://schemas.microsoft.com/office/infopath/2007/PartnerControls"/>
    <ds:schemaRef ds:uri="1084e781-5e04-42a0-8a8d-22eb2b1df998"/>
    <ds:schemaRef ds:uri="7134cc25-dfc5-48ad-b1c3-85960290365a"/>
  </ds:schemaRefs>
</ds:datastoreItem>
</file>

<file path=customXml/itemProps4.xml><?xml version="1.0" encoding="utf-8"?>
<ds:datastoreItem xmlns:ds="http://schemas.openxmlformats.org/officeDocument/2006/customXml" ds:itemID="{FEB6E144-A480-4029-94FF-FA2F68ED35FD}">
  <ds:schemaRefs/>
</ds:datastoreItem>
</file>

<file path=customXml/itemProps5.xml><?xml version="1.0" encoding="utf-8"?>
<ds:datastoreItem xmlns:ds="http://schemas.openxmlformats.org/officeDocument/2006/customXml" ds:itemID="{1734AC88-BD44-4C41-8B54-13C98225ABE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n0libjg4</Template>
  <TotalTime>104</TotalTime>
  <Pages>2</Pages>
  <Words>306</Words>
  <Characters>1685</Characters>
  <Application>Microsoft Office Word</Application>
  <DocSecurity>0</DocSecurity>
  <Lines>14</Lines>
  <Paragraphs>3</Paragraphs>
  <ScaleCrop>false</ScaleCrop>
  <Company>Veiligheidsregio Brabant Zuidoost</Company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 van Hees</dc:creator>
  <cp:keywords/>
  <dc:description/>
  <cp:lastModifiedBy>Stan van Hees</cp:lastModifiedBy>
  <cp:revision>71</cp:revision>
  <dcterms:created xsi:type="dcterms:W3CDTF">2024-05-16T16:34:00Z</dcterms:created>
  <dcterms:modified xsi:type="dcterms:W3CDTF">2025-04-14T09:12:00Z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fyTenantId">
    <vt:lpwstr>vrbzo</vt:lpwstr>
  </property>
  <property fmtid="{D5CDD505-2E9C-101B-9397-08002B2CF9AE}" pid="3" name="TemplafyTemplateId">
    <vt:lpwstr>637953045997978163</vt:lpwstr>
  </property>
  <property fmtid="{D5CDD505-2E9C-101B-9397-08002B2CF9AE}" pid="4" name="TemplafyUserProfileId">
    <vt:lpwstr>638197463500257212</vt:lpwstr>
  </property>
  <property fmtid="{D5CDD505-2E9C-101B-9397-08002B2CF9AE}" pid="5" name="TemplafyFromBlank">
    <vt:bool>true</vt:bool>
  </property>
  <property fmtid="{D5CDD505-2E9C-101B-9397-08002B2CF9AE}" pid="6" name="ContentTypeId">
    <vt:lpwstr>0x0101003F12617EBEAA1247AD249C1636331EE2</vt:lpwstr>
  </property>
  <property fmtid="{D5CDD505-2E9C-101B-9397-08002B2CF9AE}" pid="7" name="Order">
    <vt:r8>593600</vt:r8>
  </property>
  <property fmtid="{D5CDD505-2E9C-101B-9397-08002B2CF9AE}" pid="8" name="xd_Signature">
    <vt:bool>false</vt:bool>
  </property>
  <property fmtid="{D5CDD505-2E9C-101B-9397-08002B2CF9AE}" pid="9" name="xd_ProgID">
    <vt:lpwstr/>
  </property>
  <property fmtid="{D5CDD505-2E9C-101B-9397-08002B2CF9AE}" pid="10" name="ComplianceAssetId">
    <vt:lpwstr/>
  </property>
  <property fmtid="{D5CDD505-2E9C-101B-9397-08002B2CF9AE}" pid="11" name="TemplateUrl">
    <vt:lpwstr/>
  </property>
  <property fmtid="{D5CDD505-2E9C-101B-9397-08002B2CF9AE}" pid="12" name="_ExtendedDescription">
    <vt:lpwstr/>
  </property>
  <property fmtid="{D5CDD505-2E9C-101B-9397-08002B2CF9AE}" pid="13" name="TriggerFlowInfo">
    <vt:lpwstr/>
  </property>
  <property fmtid="{D5CDD505-2E9C-101B-9397-08002B2CF9AE}" pid="14" name="MediaServiceImageTags">
    <vt:lpwstr/>
  </property>
</Properties>
</file>