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B826" w14:textId="199B3438" w:rsidR="00C7701E" w:rsidRPr="00C91CC5" w:rsidRDefault="00CC7D44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Bijlage </w:t>
      </w:r>
      <w:r w:rsidR="008975BC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 – Standaardformulier vragen</w:t>
      </w:r>
    </w:p>
    <w:p w14:paraId="75339219" w14:textId="77777777" w:rsidR="000F5510" w:rsidRPr="00362BC0" w:rsidRDefault="00CC7D44" w:rsidP="00C91CC5">
      <w:pPr>
        <w:pStyle w:val="Plattetekst"/>
        <w:rPr>
          <w:rFonts w:asciiTheme="minorHAnsi" w:hAnsiTheme="minorHAnsi" w:cstheme="minorHAnsi"/>
          <w:b/>
          <w:bCs/>
        </w:rPr>
      </w:pPr>
      <w:r w:rsidRPr="00362BC0">
        <w:rPr>
          <w:rFonts w:asciiTheme="minorHAnsi" w:hAnsiTheme="minorHAnsi" w:cstheme="minorHAnsi"/>
          <w:b/>
          <w:bCs/>
        </w:rPr>
        <w:t>Instructie</w:t>
      </w:r>
    </w:p>
    <w:p w14:paraId="4489D3DD" w14:textId="77777777" w:rsidR="00362BC0" w:rsidRPr="00362BC0" w:rsidRDefault="00362BC0" w:rsidP="00362BC0">
      <w:pPr>
        <w:spacing w:line="240" w:lineRule="auto"/>
        <w:rPr>
          <w:rFonts w:asciiTheme="minorHAnsi" w:eastAsia="Times New Roman" w:hAnsiTheme="minorHAnsi" w:cstheme="minorHAnsi"/>
          <w:color w:val="000000"/>
          <w:sz w:val="22"/>
        </w:rPr>
      </w:pPr>
      <w:r w:rsidRPr="00362BC0">
        <w:rPr>
          <w:rFonts w:asciiTheme="minorHAnsi" w:eastAsia="Times New Roman" w:hAnsiTheme="minorHAnsi" w:cstheme="minorHAnsi"/>
          <w:color w:val="000000"/>
          <w:sz w:val="22"/>
        </w:rPr>
        <w:t>Het verzoek is om per regel 1 vraag te stellen en bij voorkeur geen vragen te combineren.</w:t>
      </w:r>
    </w:p>
    <w:p w14:paraId="5678B281" w14:textId="77777777" w:rsidR="00CC7D44" w:rsidRPr="00362BC0" w:rsidRDefault="00CC7D44" w:rsidP="00CC7D44">
      <w:pPr>
        <w:spacing w:line="240" w:lineRule="auto"/>
        <w:rPr>
          <w:rFonts w:asciiTheme="minorHAnsi" w:eastAsia="Times New Roman" w:hAnsiTheme="minorHAnsi" w:cstheme="minorHAnsi"/>
          <w:color w:val="000000"/>
          <w:sz w:val="22"/>
        </w:rPr>
      </w:pPr>
      <w:r w:rsidRPr="00362BC0">
        <w:rPr>
          <w:rFonts w:asciiTheme="minorHAnsi" w:eastAsia="Times New Roman" w:hAnsiTheme="minorHAnsi" w:cstheme="minorHAnsi"/>
          <w:color w:val="000000"/>
          <w:sz w:val="22"/>
        </w:rPr>
        <w:t>De lijst met vragen kan langer gemaakt worden door regels in te voegen; graag de opmaak houden zoals deze is.</w:t>
      </w:r>
    </w:p>
    <w:p w14:paraId="732F48C2" w14:textId="77777777" w:rsidR="004C6B50" w:rsidRDefault="00CC7D44" w:rsidP="00CC7D44">
      <w:pPr>
        <w:spacing w:line="240" w:lineRule="auto"/>
        <w:rPr>
          <w:rFonts w:asciiTheme="minorHAnsi" w:eastAsia="Times New Roman" w:hAnsiTheme="minorHAnsi" w:cstheme="minorHAnsi"/>
          <w:color w:val="000000"/>
          <w:sz w:val="22"/>
        </w:rPr>
      </w:pPr>
      <w:r w:rsidRPr="00362BC0">
        <w:rPr>
          <w:rFonts w:asciiTheme="minorHAnsi" w:eastAsia="Times New Roman" w:hAnsiTheme="minorHAnsi" w:cstheme="minorHAnsi"/>
          <w:color w:val="000000"/>
          <w:sz w:val="22"/>
        </w:rPr>
        <w:t xml:space="preserve">Voor de vindbaarheid en de verwerking graag het betreffende document selecteren en de referentie invullen. </w:t>
      </w:r>
    </w:p>
    <w:p w14:paraId="0E219D4D" w14:textId="38D58A81" w:rsidR="00CC7D44" w:rsidRPr="00362BC0" w:rsidRDefault="00CC7D44" w:rsidP="00CC7D44">
      <w:pPr>
        <w:spacing w:line="240" w:lineRule="auto"/>
        <w:rPr>
          <w:rFonts w:asciiTheme="minorHAnsi" w:eastAsia="Times New Roman" w:hAnsiTheme="minorHAnsi" w:cstheme="minorHAnsi"/>
          <w:color w:val="000000"/>
          <w:sz w:val="22"/>
        </w:rPr>
      </w:pPr>
      <w:r w:rsidRPr="00362BC0">
        <w:rPr>
          <w:rFonts w:asciiTheme="minorHAnsi" w:eastAsia="Times New Roman" w:hAnsiTheme="minorHAnsi" w:cstheme="minorHAnsi"/>
          <w:color w:val="000000"/>
          <w:sz w:val="22"/>
        </w:rPr>
        <w:t>Referentie kan zijn paginanummer, tabblad, Eis-nummer, paragraaf, e.d.</w:t>
      </w:r>
    </w:p>
    <w:p w14:paraId="1BDF5211" w14:textId="77777777" w:rsidR="00CC7D44" w:rsidRPr="00362BC0" w:rsidRDefault="00CC7D44" w:rsidP="00C91CC5">
      <w:pPr>
        <w:pStyle w:val="Plattetekst"/>
        <w:rPr>
          <w:rFonts w:asciiTheme="minorHAnsi" w:hAnsiTheme="minorHAnsi" w:cstheme="minorHAnsi"/>
        </w:rPr>
      </w:pPr>
    </w:p>
    <w:tbl>
      <w:tblPr>
        <w:tblStyle w:val="Tabelraster"/>
        <w:tblW w:w="13950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2551"/>
        <w:gridCol w:w="3260"/>
        <w:gridCol w:w="6017"/>
      </w:tblGrid>
      <w:tr w:rsidR="00CC7D44" w:rsidRPr="00362BC0" w14:paraId="5A9D590C" w14:textId="77777777" w:rsidTr="00243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14:paraId="615C212D" w14:textId="27959731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Nr</w:t>
            </w:r>
            <w:r w:rsidR="00A055C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2" w:type="dxa"/>
          </w:tcPr>
          <w:p w14:paraId="2671B4BC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551" w:type="dxa"/>
          </w:tcPr>
          <w:p w14:paraId="732F4DA9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Document</w:t>
            </w:r>
          </w:p>
        </w:tc>
        <w:tc>
          <w:tcPr>
            <w:tcW w:w="3260" w:type="dxa"/>
          </w:tcPr>
          <w:p w14:paraId="78C34387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Referentie</w:t>
            </w:r>
          </w:p>
        </w:tc>
        <w:tc>
          <w:tcPr>
            <w:tcW w:w="6017" w:type="dxa"/>
          </w:tcPr>
          <w:p w14:paraId="76028B0D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Vraag</w:t>
            </w:r>
          </w:p>
        </w:tc>
      </w:tr>
      <w:tr w:rsidR="00CC7D44" w:rsidRPr="00362BC0" w14:paraId="2761C805" w14:textId="77777777" w:rsidTr="002433BD">
        <w:trPr>
          <w:trHeight w:val="300"/>
        </w:trPr>
        <w:tc>
          <w:tcPr>
            <w:tcW w:w="600" w:type="dxa"/>
          </w:tcPr>
          <w:p w14:paraId="616E0DC7" w14:textId="77777777" w:rsidR="00CC7D44" w:rsidRPr="00362BC0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56138520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93846749"/>
            <w:placeholder>
              <w:docPart w:val="C4DE66D291294AB589213ED500752A8C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45E703CD" w14:textId="77777777" w:rsidR="00CC7D44" w:rsidRPr="00362BC0" w:rsidRDefault="0012221F" w:rsidP="002433BD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A89ADE2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1EE08BD9" w14:textId="77777777" w:rsidR="00CC7D44" w:rsidRPr="00362BC0" w:rsidRDefault="00CC7D44" w:rsidP="002433BD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42475DCB" w14:textId="77777777" w:rsidTr="002433BD">
        <w:trPr>
          <w:trHeight w:val="300"/>
        </w:trPr>
        <w:tc>
          <w:tcPr>
            <w:tcW w:w="600" w:type="dxa"/>
          </w:tcPr>
          <w:p w14:paraId="768AAC30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40FCADA4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32026292"/>
            <w:placeholder>
              <w:docPart w:val="36ED1781E3AA4FF983EA7E22D8687614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389E3E53" w14:textId="60F8EC44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29C9D683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3F3729B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7CF1FC75" w14:textId="77777777" w:rsidTr="002433BD">
        <w:trPr>
          <w:trHeight w:val="300"/>
        </w:trPr>
        <w:tc>
          <w:tcPr>
            <w:tcW w:w="600" w:type="dxa"/>
          </w:tcPr>
          <w:p w14:paraId="587CE2BF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4A139C11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990824356"/>
            <w:placeholder>
              <w:docPart w:val="0B26410DB0FA4CB589885384AEA6AF22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6D571A7B" w14:textId="54D4559A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19FC683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298F63BC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33E84356" w14:textId="77777777" w:rsidTr="002433BD">
        <w:trPr>
          <w:trHeight w:val="300"/>
        </w:trPr>
        <w:tc>
          <w:tcPr>
            <w:tcW w:w="600" w:type="dxa"/>
          </w:tcPr>
          <w:p w14:paraId="17392684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068756C5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574003653"/>
            <w:placeholder>
              <w:docPart w:val="2D2217FDC4BE4015A5342B0E4F814D3A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11187B9E" w14:textId="6842E74F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34B0AC7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20E95ED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1F19A47" w14:textId="77777777" w:rsidTr="002433BD">
        <w:trPr>
          <w:trHeight w:val="300"/>
        </w:trPr>
        <w:tc>
          <w:tcPr>
            <w:tcW w:w="600" w:type="dxa"/>
          </w:tcPr>
          <w:p w14:paraId="5993F073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1B7C4625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213956787"/>
            <w:placeholder>
              <w:docPart w:val="782104EA609C4B889BE9413B6BB1F10A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099BAF2B" w14:textId="2DDA72A7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49BC12A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564E391B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4AA058B3" w14:textId="77777777" w:rsidTr="002433BD">
        <w:trPr>
          <w:trHeight w:val="300"/>
        </w:trPr>
        <w:tc>
          <w:tcPr>
            <w:tcW w:w="600" w:type="dxa"/>
          </w:tcPr>
          <w:p w14:paraId="72E841AE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532CB66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523431748"/>
            <w:placeholder>
              <w:docPart w:val="B096AA70407D4F2C8337906C2283E2D0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755E99E8" w14:textId="6892A79F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9434939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355CF7EF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F62FBF6" w14:textId="77777777" w:rsidTr="002433BD">
        <w:trPr>
          <w:trHeight w:val="300"/>
        </w:trPr>
        <w:tc>
          <w:tcPr>
            <w:tcW w:w="600" w:type="dxa"/>
          </w:tcPr>
          <w:p w14:paraId="52A9A504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512C6EDB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296035829"/>
            <w:placeholder>
              <w:docPart w:val="F3D1DAE265254131A6A0DB1F30D198FC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30A5B0AF" w14:textId="3E603018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5F77FD5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193EF5A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57535249" w14:textId="77777777" w:rsidTr="002433BD">
        <w:trPr>
          <w:trHeight w:val="300"/>
        </w:trPr>
        <w:tc>
          <w:tcPr>
            <w:tcW w:w="600" w:type="dxa"/>
          </w:tcPr>
          <w:p w14:paraId="0BDBA478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04413CEE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416688167"/>
            <w:placeholder>
              <w:docPart w:val="F6E9D4DCA8254B948204DCC2ADB0C36A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55CB25D1" w14:textId="5CF7A9AB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D7694F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793DEA5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3A3C24A" w14:textId="77777777" w:rsidTr="002433BD">
        <w:trPr>
          <w:trHeight w:val="300"/>
        </w:trPr>
        <w:tc>
          <w:tcPr>
            <w:tcW w:w="600" w:type="dxa"/>
          </w:tcPr>
          <w:p w14:paraId="6EDF2401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017528D0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918205286"/>
            <w:placeholder>
              <w:docPart w:val="47948F7D2754434D9A690E73D2C0225A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06AB5D27" w14:textId="07F55370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7214D60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53A247A7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306C3F3" w14:textId="77777777" w:rsidTr="002433BD">
        <w:trPr>
          <w:trHeight w:val="300"/>
        </w:trPr>
        <w:tc>
          <w:tcPr>
            <w:tcW w:w="600" w:type="dxa"/>
          </w:tcPr>
          <w:p w14:paraId="6D5976C4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1C2E1F96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535269209"/>
            <w:placeholder>
              <w:docPart w:val="015E3917D10343728FDA8DABC1988FDD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307E8400" w14:textId="583CB7B4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009ACAEC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4D6767D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2E8B68FE" w14:textId="77777777" w:rsidTr="002433BD">
        <w:trPr>
          <w:trHeight w:val="300"/>
        </w:trPr>
        <w:tc>
          <w:tcPr>
            <w:tcW w:w="600" w:type="dxa"/>
          </w:tcPr>
          <w:p w14:paraId="14CC7B28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039D7983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2086594404"/>
            <w:placeholder>
              <w:docPart w:val="DD9EADCD4A254C3EB0B3EB81F62404F2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4B4B511C" w14:textId="376B52CA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237373B1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1F2A22F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05E5120E" w14:textId="77777777" w:rsidTr="002433BD">
        <w:trPr>
          <w:trHeight w:val="300"/>
        </w:trPr>
        <w:tc>
          <w:tcPr>
            <w:tcW w:w="600" w:type="dxa"/>
          </w:tcPr>
          <w:p w14:paraId="55116B68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1852512C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168909922"/>
            <w:placeholder>
              <w:docPart w:val="C677915A3E3440BAB5433F9D3738F703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2900B70A" w14:textId="5D8C2333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1B7ABB00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4E64A399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0AF66D07" w14:textId="77777777" w:rsidTr="002433BD">
        <w:trPr>
          <w:trHeight w:val="300"/>
        </w:trPr>
        <w:tc>
          <w:tcPr>
            <w:tcW w:w="600" w:type="dxa"/>
          </w:tcPr>
          <w:p w14:paraId="03432936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4290A3F4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3126775"/>
            <w:placeholder>
              <w:docPart w:val="C42FABBB54B74907ACC8943A9C435BC1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41EEAF58" w14:textId="6AEB1836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CC99C6E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5D832384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08F54D5B" w14:textId="77777777" w:rsidTr="002433BD">
        <w:trPr>
          <w:trHeight w:val="300"/>
        </w:trPr>
        <w:tc>
          <w:tcPr>
            <w:tcW w:w="600" w:type="dxa"/>
          </w:tcPr>
          <w:p w14:paraId="1B604DC7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58947C4B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288548203"/>
            <w:placeholder>
              <w:docPart w:val="18E61415EC064C04A11170A6287513A4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53714181" w14:textId="05634A8C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AEAE029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5FA646C1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46A64D2B" w14:textId="77777777" w:rsidTr="002433BD">
        <w:trPr>
          <w:trHeight w:val="300"/>
        </w:trPr>
        <w:tc>
          <w:tcPr>
            <w:tcW w:w="600" w:type="dxa"/>
          </w:tcPr>
          <w:p w14:paraId="1E803954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3824098F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479526644"/>
            <w:placeholder>
              <w:docPart w:val="DB1EBA03D71E4E9FAD21CECA9CE2386D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598F75B6" w14:textId="0496D323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FA39AE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7279D326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67F2FB96" w14:textId="77777777" w:rsidTr="002433BD">
        <w:trPr>
          <w:trHeight w:val="300"/>
        </w:trPr>
        <w:tc>
          <w:tcPr>
            <w:tcW w:w="600" w:type="dxa"/>
          </w:tcPr>
          <w:p w14:paraId="63BE4034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14B1ECE6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426100621"/>
            <w:placeholder>
              <w:docPart w:val="368E5AA9851B4A959345B177778A29EB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08D9FD83" w14:textId="42DF1306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2DDF48C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69F7F15A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71F0084" w14:textId="77777777" w:rsidTr="002433BD">
        <w:trPr>
          <w:trHeight w:val="300"/>
        </w:trPr>
        <w:tc>
          <w:tcPr>
            <w:tcW w:w="600" w:type="dxa"/>
          </w:tcPr>
          <w:p w14:paraId="577B8C80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39C9F1E7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256022431"/>
            <w:placeholder>
              <w:docPart w:val="F12086743E5A4DCEA78317B84614F3D4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1351F7DF" w14:textId="0FBE5040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A9EEE64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4E2C5E00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05404E28" w14:textId="77777777" w:rsidTr="002433BD">
        <w:trPr>
          <w:trHeight w:val="300"/>
        </w:trPr>
        <w:tc>
          <w:tcPr>
            <w:tcW w:w="600" w:type="dxa"/>
          </w:tcPr>
          <w:p w14:paraId="302675A2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4E7B975A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-1975674041"/>
            <w:placeholder>
              <w:docPart w:val="C40DF02CF8B54FD8A27D368628AE5FA5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766A26D1" w14:textId="2F23F5E7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16018EF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3EA97027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7F148826" w14:textId="77777777" w:rsidTr="002433BD">
        <w:trPr>
          <w:trHeight w:val="300"/>
        </w:trPr>
        <w:tc>
          <w:tcPr>
            <w:tcW w:w="600" w:type="dxa"/>
          </w:tcPr>
          <w:p w14:paraId="1B7538AF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7B0C3FF4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083569053"/>
            <w:placeholder>
              <w:docPart w:val="C304EF3B2EE843D39AF8C1CC91715E88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1FFE5E31" w14:textId="2624248D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C703CAA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78D42ECE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  <w:tr w:rsidR="00E41BC6" w:rsidRPr="00362BC0" w14:paraId="1CE03729" w14:textId="77777777" w:rsidTr="002433BD">
        <w:trPr>
          <w:trHeight w:val="300"/>
        </w:trPr>
        <w:tc>
          <w:tcPr>
            <w:tcW w:w="600" w:type="dxa"/>
          </w:tcPr>
          <w:p w14:paraId="513895CD" w14:textId="77777777" w:rsidR="00E41BC6" w:rsidRPr="00362BC0" w:rsidRDefault="00E41BC6" w:rsidP="00E41BC6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14:paraId="02D7BB68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46035585"/>
            <w:placeholder>
              <w:docPart w:val="8B688CBA8AFE4396B66E1A401D131B7C"/>
            </w:placeholder>
            <w:showingPlcHdr/>
            <w:comboBox>
              <w:listItem w:displayText="Beschrijvend Document" w:value="Beschrijvend Document"/>
              <w:listItem w:displayText="Bijlage 1. Begrippenlijst" w:value="Bijlage 1. Begrippenlijst"/>
              <w:listItem w:displayText="Bijlage 2. Checklist Inschrijving" w:value="Bijlage 2. Checklist Inschrijving"/>
              <w:listItem w:displayText="Bijlage 3. Standaard formulier vragen" w:value="Bijlage 3. Standaard 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" w:value="Bijlage 7. Inkoopvoorwaarden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Template Service Level Agreement" w:value="Bijlage 13. Template Service Level Agreement"/>
              <w:listItem w:displayText="Bijlage 14. Template Document Afspraken en Procedures" w:value="Bijlage 14. Template Document Afspraken en Procedures"/>
              <w:listItem w:displayText="Bijlage 15. Template Keten-Document Afspraken en Procedures" w:value="Bijlage 15. Template Keten-Document Afspraken en Procedures"/>
              <w:listItem w:displayText="Bijlage 16. Template Implementatieplan" w:value="Bijlage 16. Template Implementatieplan"/>
              <w:listItem w:displayText="Bijlage 17. Stappenplan digitaal inschrijven op overheidsopdrachten via TenderNed" w:value="Bijlage 17. Stappenplan digitaal inschrijven op overheidsopdrachten via TenderNed"/>
              <w:listItem w:displayText="Bijlage 18. Verslag Marktconsultatie VCA-diensten" w:value="Bijlage 18. Verslag Marktconsultatie VCA-diensten"/>
              <w:listItem w:displayText="Bijlage 19. Beschrijving Varianten Uitnodigingspakketten" w:value="Bijlage 19. Beschrijving Varianten Uitnodigingspakketten"/>
              <w:listItem w:displayText="Bijlage 20. Cliëntervaringen huidige Uitnodigingspakketten" w:value="Bijlage 20. Cliëntervaringen huidige Uitnodigingspakketten"/>
              <w:listItem w:displayText="Bijlage 21. Omschrijving voorgestelde Koppeling van ScreenIT met Verpakker" w:value="Bijlage 21. Omschrijving voorgestelde Koppeling van ScreenIT met Verpakker"/>
            </w:comboBox>
          </w:sdtPr>
          <w:sdtEndPr/>
          <w:sdtContent>
            <w:tc>
              <w:tcPr>
                <w:tcW w:w="2551" w:type="dxa"/>
              </w:tcPr>
              <w:p w14:paraId="293D47C5" w14:textId="14D2DED5" w:rsidR="00E41BC6" w:rsidRDefault="00E41BC6" w:rsidP="00E41BC6">
                <w:pPr>
                  <w:rPr>
                    <w:rFonts w:asciiTheme="minorHAnsi" w:hAnsiTheme="minorHAnsi" w:cstheme="minorHAnsi"/>
                  </w:rPr>
                </w:pPr>
                <w:r w:rsidRPr="00362BC0">
                  <w:rPr>
                    <w:rStyle w:val="Tekstvantijdelijkeaanduiding"/>
                    <w:rFonts w:asciiTheme="minorHAnsi" w:hAnsiTheme="minorHAnsi" w:cstheme="minorHAnsi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2EF712E2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14:paraId="579C2910" w14:textId="77777777" w:rsidR="00E41BC6" w:rsidRPr="00362BC0" w:rsidRDefault="00E41BC6" w:rsidP="00E41BC6">
            <w:pPr>
              <w:rPr>
                <w:rFonts w:asciiTheme="minorHAnsi" w:hAnsiTheme="minorHAnsi" w:cstheme="minorHAnsi"/>
              </w:rPr>
            </w:pPr>
          </w:p>
        </w:tc>
      </w:tr>
    </w:tbl>
    <w:p w14:paraId="6A00672D" w14:textId="77777777" w:rsidR="00F5768B" w:rsidRPr="00362BC0" w:rsidRDefault="00F5768B" w:rsidP="00C91CC5">
      <w:pPr>
        <w:pStyle w:val="Plattetekst"/>
        <w:rPr>
          <w:rFonts w:asciiTheme="minorHAnsi" w:hAnsiTheme="minorHAnsi" w:cstheme="minorHAnsi"/>
        </w:rPr>
      </w:pPr>
    </w:p>
    <w:sectPr w:rsidR="00F5768B" w:rsidRPr="00362BC0" w:rsidSect="00CC7D4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5BF8" w14:textId="77777777" w:rsidR="00C41A8D" w:rsidRDefault="00C41A8D" w:rsidP="00151013">
      <w:pPr>
        <w:spacing w:line="240" w:lineRule="auto"/>
      </w:pPr>
      <w:r>
        <w:separator/>
      </w:r>
    </w:p>
  </w:endnote>
  <w:endnote w:type="continuationSeparator" w:id="0">
    <w:p w14:paraId="32AAA9F8" w14:textId="77777777" w:rsidR="00C41A8D" w:rsidRDefault="00C41A8D" w:rsidP="00151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752" w14:textId="457DBBD3" w:rsidR="00D8707E" w:rsidRDefault="00E41BC6" w:rsidP="00152B1A">
    <w:pPr>
      <w:pStyle w:val="Voettekst"/>
      <w:tabs>
        <w:tab w:val="clear" w:pos="8789"/>
        <w:tab w:val="right" w:pos="9354"/>
      </w:tabs>
    </w:pPr>
    <w:fldSimple w:instr=" FILENAME  \* FirstCap  \* MERGEFORMAT ">
      <w:r w:rsidR="00B3490D">
        <w:rPr>
          <w:noProof/>
        </w:rPr>
        <w:t>Document1</w:t>
      </w:r>
    </w:fldSimple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fldSimple w:instr=" NUMPAGES   \* MERGEFORMAT ">
      <w:r w:rsidR="008A0924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E59C" w14:textId="77777777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1C7E3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9E89" w14:textId="77777777" w:rsidR="00C41A8D" w:rsidRDefault="00C41A8D" w:rsidP="00151013">
      <w:pPr>
        <w:spacing w:line="240" w:lineRule="auto"/>
      </w:pPr>
      <w:r>
        <w:separator/>
      </w:r>
    </w:p>
  </w:footnote>
  <w:footnote w:type="continuationSeparator" w:id="0">
    <w:p w14:paraId="7BB74250" w14:textId="77777777" w:rsidR="00C41A8D" w:rsidRDefault="00C41A8D" w:rsidP="00151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63A4" w14:textId="77777777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47AD77E6" wp14:editId="64DD953C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B96923" w14:textId="77777777" w:rsidR="00C91CC5" w:rsidRDefault="00C91CC5" w:rsidP="005C23D1">
    <w:pPr>
      <w:pStyle w:val="Plattetekst"/>
    </w:pPr>
  </w:p>
  <w:p w14:paraId="45034665" w14:textId="77777777" w:rsidR="005C23D1" w:rsidRPr="005C23D1" w:rsidRDefault="005C23D1" w:rsidP="005C23D1">
    <w:pPr>
      <w:pStyle w:val="Plattetekst"/>
    </w:pPr>
  </w:p>
  <w:p w14:paraId="29B07300" w14:textId="77777777" w:rsidR="00C91CC5" w:rsidRDefault="00C91CC5">
    <w:pPr>
      <w:pStyle w:val="Koptekst"/>
    </w:pPr>
  </w:p>
  <w:p w14:paraId="71388676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D11F" w14:textId="7777777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3B3011B" wp14:editId="253E284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036">
    <w:abstractNumId w:val="7"/>
  </w:num>
  <w:num w:numId="2" w16cid:durableId="661205023">
    <w:abstractNumId w:val="9"/>
  </w:num>
  <w:num w:numId="3" w16cid:durableId="600265197">
    <w:abstractNumId w:val="8"/>
  </w:num>
  <w:num w:numId="4" w16cid:durableId="1410031308">
    <w:abstractNumId w:val="5"/>
  </w:num>
  <w:num w:numId="5" w16cid:durableId="1015839068">
    <w:abstractNumId w:val="0"/>
  </w:num>
  <w:num w:numId="6" w16cid:durableId="599990668">
    <w:abstractNumId w:val="4"/>
  </w:num>
  <w:num w:numId="7" w16cid:durableId="1581908011">
    <w:abstractNumId w:val="10"/>
  </w:num>
  <w:num w:numId="8" w16cid:durableId="1766876546">
    <w:abstractNumId w:val="4"/>
  </w:num>
  <w:num w:numId="9" w16cid:durableId="2134058274">
    <w:abstractNumId w:val="11"/>
  </w:num>
  <w:num w:numId="10" w16cid:durableId="188221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703800">
    <w:abstractNumId w:val="6"/>
  </w:num>
  <w:num w:numId="13" w16cid:durableId="1724208060">
    <w:abstractNumId w:val="3"/>
  </w:num>
  <w:num w:numId="14" w16cid:durableId="554392517">
    <w:abstractNumId w:val="12"/>
  </w:num>
  <w:num w:numId="15" w16cid:durableId="156664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7831721">
    <w:abstractNumId w:val="2"/>
  </w:num>
  <w:num w:numId="17" w16cid:durableId="1588805031">
    <w:abstractNumId w:val="14"/>
  </w:num>
  <w:num w:numId="18" w16cid:durableId="184446702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0D"/>
    <w:rsid w:val="000051B5"/>
    <w:rsid w:val="00034BE6"/>
    <w:rsid w:val="000663EC"/>
    <w:rsid w:val="000678A1"/>
    <w:rsid w:val="00087CC8"/>
    <w:rsid w:val="000B2075"/>
    <w:rsid w:val="000C1965"/>
    <w:rsid w:val="000D0637"/>
    <w:rsid w:val="000D10AA"/>
    <w:rsid w:val="000D5A35"/>
    <w:rsid w:val="000F1620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20B36"/>
    <w:rsid w:val="00252E51"/>
    <w:rsid w:val="002A2A08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62BC0"/>
    <w:rsid w:val="003730AB"/>
    <w:rsid w:val="00384938"/>
    <w:rsid w:val="00390BFC"/>
    <w:rsid w:val="00392440"/>
    <w:rsid w:val="003A3D5D"/>
    <w:rsid w:val="003C25F1"/>
    <w:rsid w:val="003C7FE0"/>
    <w:rsid w:val="003D23A4"/>
    <w:rsid w:val="003E6930"/>
    <w:rsid w:val="003F7673"/>
    <w:rsid w:val="004014F7"/>
    <w:rsid w:val="00402096"/>
    <w:rsid w:val="004222D7"/>
    <w:rsid w:val="004253A0"/>
    <w:rsid w:val="00442158"/>
    <w:rsid w:val="00473C53"/>
    <w:rsid w:val="0047454D"/>
    <w:rsid w:val="00474591"/>
    <w:rsid w:val="004830F6"/>
    <w:rsid w:val="004B390A"/>
    <w:rsid w:val="004C6B50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27733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54C1C"/>
    <w:rsid w:val="007606BB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65A29"/>
    <w:rsid w:val="0087352D"/>
    <w:rsid w:val="008975BC"/>
    <w:rsid w:val="008A0924"/>
    <w:rsid w:val="008A1260"/>
    <w:rsid w:val="008A64A7"/>
    <w:rsid w:val="008F5ECF"/>
    <w:rsid w:val="009525C5"/>
    <w:rsid w:val="00967737"/>
    <w:rsid w:val="009736F5"/>
    <w:rsid w:val="0097560B"/>
    <w:rsid w:val="009871B6"/>
    <w:rsid w:val="00987F9F"/>
    <w:rsid w:val="00991D6B"/>
    <w:rsid w:val="009A6611"/>
    <w:rsid w:val="009B4E10"/>
    <w:rsid w:val="009C3B6C"/>
    <w:rsid w:val="009C67C2"/>
    <w:rsid w:val="009D22D6"/>
    <w:rsid w:val="009D2FC0"/>
    <w:rsid w:val="009F59E5"/>
    <w:rsid w:val="00A055CC"/>
    <w:rsid w:val="00A114AE"/>
    <w:rsid w:val="00A11756"/>
    <w:rsid w:val="00A243F9"/>
    <w:rsid w:val="00A6093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D774D"/>
    <w:rsid w:val="00BE5C37"/>
    <w:rsid w:val="00BF7697"/>
    <w:rsid w:val="00C027BA"/>
    <w:rsid w:val="00C069C4"/>
    <w:rsid w:val="00C161D3"/>
    <w:rsid w:val="00C30B00"/>
    <w:rsid w:val="00C31D4E"/>
    <w:rsid w:val="00C41A8D"/>
    <w:rsid w:val="00C43F58"/>
    <w:rsid w:val="00C51BCD"/>
    <w:rsid w:val="00C60FB1"/>
    <w:rsid w:val="00C67AB0"/>
    <w:rsid w:val="00C76E2C"/>
    <w:rsid w:val="00C7701E"/>
    <w:rsid w:val="00C82590"/>
    <w:rsid w:val="00C91CC5"/>
    <w:rsid w:val="00CA7767"/>
    <w:rsid w:val="00CB2FDD"/>
    <w:rsid w:val="00CC7D44"/>
    <w:rsid w:val="00CF1105"/>
    <w:rsid w:val="00D16FC4"/>
    <w:rsid w:val="00D50FDB"/>
    <w:rsid w:val="00D60D4A"/>
    <w:rsid w:val="00D85D9A"/>
    <w:rsid w:val="00D8707E"/>
    <w:rsid w:val="00D92DF2"/>
    <w:rsid w:val="00DA37CD"/>
    <w:rsid w:val="00DB6110"/>
    <w:rsid w:val="00DD6ACB"/>
    <w:rsid w:val="00E04E42"/>
    <w:rsid w:val="00E13FD3"/>
    <w:rsid w:val="00E218C8"/>
    <w:rsid w:val="00E30170"/>
    <w:rsid w:val="00E320E4"/>
    <w:rsid w:val="00E41BC6"/>
    <w:rsid w:val="00E61595"/>
    <w:rsid w:val="00E66F6F"/>
    <w:rsid w:val="00E8378B"/>
    <w:rsid w:val="00E858E7"/>
    <w:rsid w:val="00E9006F"/>
    <w:rsid w:val="00EB0962"/>
    <w:rsid w:val="00EB4717"/>
    <w:rsid w:val="00F01CCC"/>
    <w:rsid w:val="00F03F3C"/>
    <w:rsid w:val="00F1591A"/>
    <w:rsid w:val="00F33917"/>
    <w:rsid w:val="00F35E73"/>
    <w:rsid w:val="00F46AD4"/>
    <w:rsid w:val="00F5768B"/>
    <w:rsid w:val="00F709CD"/>
    <w:rsid w:val="00F72F62"/>
    <w:rsid w:val="00F7655E"/>
    <w:rsid w:val="00F92EE7"/>
    <w:rsid w:val="00F97C04"/>
    <w:rsid w:val="00FA331C"/>
    <w:rsid w:val="00FC2C70"/>
    <w:rsid w:val="00FE54DD"/>
    <w:rsid w:val="00FE5804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3D5B2"/>
  <w15:chartTrackingRefBased/>
  <w15:docId w15:val="{FFCB0B0A-08DD-4A9C-B315-4E3CB4A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leigh.rijnbeek\FSB-LBO\Inkoop%20&amp;%20contractmanagement%20-%20IC%20Vertrouwelijk\2.%20Aanbestedingen\2023-007%20Bedrijfskleding\2.%20Aanbesteding\3.%20Voorbereiding\2.%20Aanbestedingsdoc\2.%20Gunning\1.%20Document%20def\Bijlage%202%20-%20Standaardformulier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DE66D291294AB589213ED500752A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0FF1E5-EDE8-4C07-BD20-CF79A5F5BAC8}"/>
      </w:docPartPr>
      <w:docPartBody>
        <w:p w:rsidR="00C20C4A" w:rsidRDefault="00D85625">
          <w:pPr>
            <w:pStyle w:val="C4DE66D291294AB589213ED500752A8C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36ED1781E3AA4FF983EA7E22D86876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2BFD36-06B8-494D-9FAC-90DEF44258D4}"/>
      </w:docPartPr>
      <w:docPartBody>
        <w:p w:rsidR="006524EC" w:rsidRDefault="009015B3" w:rsidP="009015B3">
          <w:pPr>
            <w:pStyle w:val="36ED1781E3AA4FF983EA7E22D8687614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0B26410DB0FA4CB589885384AEA6A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29D9C1-5C3E-4ECC-BCC1-06E80725AD1B}"/>
      </w:docPartPr>
      <w:docPartBody>
        <w:p w:rsidR="006524EC" w:rsidRDefault="009015B3" w:rsidP="009015B3">
          <w:pPr>
            <w:pStyle w:val="0B26410DB0FA4CB589885384AEA6AF22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2D2217FDC4BE4015A5342B0E4F814D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09A2AA-D934-43D7-9AD0-502A920B3E27}"/>
      </w:docPartPr>
      <w:docPartBody>
        <w:p w:rsidR="006524EC" w:rsidRDefault="009015B3" w:rsidP="009015B3">
          <w:pPr>
            <w:pStyle w:val="2D2217FDC4BE4015A5342B0E4F814D3A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782104EA609C4B889BE9413B6BB1F1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C2E0BF-5033-4883-9EF3-460DD2AC5D25}"/>
      </w:docPartPr>
      <w:docPartBody>
        <w:p w:rsidR="006524EC" w:rsidRDefault="009015B3" w:rsidP="009015B3">
          <w:pPr>
            <w:pStyle w:val="782104EA609C4B889BE9413B6BB1F10A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B096AA70407D4F2C8337906C2283E2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61893-96FB-45F0-B70C-D37B81C1CFE8}"/>
      </w:docPartPr>
      <w:docPartBody>
        <w:p w:rsidR="006524EC" w:rsidRDefault="009015B3" w:rsidP="009015B3">
          <w:pPr>
            <w:pStyle w:val="B096AA70407D4F2C8337906C2283E2D0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F3D1DAE265254131A6A0DB1F30D198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FF07FD-89EB-4E40-B9EA-22F3EC75F067}"/>
      </w:docPartPr>
      <w:docPartBody>
        <w:p w:rsidR="006524EC" w:rsidRDefault="009015B3" w:rsidP="009015B3">
          <w:pPr>
            <w:pStyle w:val="F3D1DAE265254131A6A0DB1F30D198FC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F6E9D4DCA8254B948204DCC2ADB0C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7F87F3-E9F5-444C-A309-82922859F72B}"/>
      </w:docPartPr>
      <w:docPartBody>
        <w:p w:rsidR="006524EC" w:rsidRDefault="009015B3" w:rsidP="009015B3">
          <w:pPr>
            <w:pStyle w:val="F6E9D4DCA8254B948204DCC2ADB0C36A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47948F7D2754434D9A690E73D2C02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F1787-FFDE-45F7-B3A5-6516FD481ED3}"/>
      </w:docPartPr>
      <w:docPartBody>
        <w:p w:rsidR="006524EC" w:rsidRDefault="009015B3" w:rsidP="009015B3">
          <w:pPr>
            <w:pStyle w:val="47948F7D2754434D9A690E73D2C0225A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015E3917D10343728FDA8DABC1988F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4C32A-189C-4537-A4A7-32B55A4FE2EA}"/>
      </w:docPartPr>
      <w:docPartBody>
        <w:p w:rsidR="006524EC" w:rsidRDefault="009015B3" w:rsidP="009015B3">
          <w:pPr>
            <w:pStyle w:val="015E3917D10343728FDA8DABC1988FDD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DD9EADCD4A254C3EB0B3EB81F62404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BAE197-2445-4C91-8442-601524DACC82}"/>
      </w:docPartPr>
      <w:docPartBody>
        <w:p w:rsidR="006524EC" w:rsidRDefault="009015B3" w:rsidP="009015B3">
          <w:pPr>
            <w:pStyle w:val="DD9EADCD4A254C3EB0B3EB81F62404F2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677915A3E3440BAB5433F9D3738F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8E3256-EEFA-4121-B908-49B9183701EC}"/>
      </w:docPartPr>
      <w:docPartBody>
        <w:p w:rsidR="006524EC" w:rsidRDefault="009015B3" w:rsidP="009015B3">
          <w:pPr>
            <w:pStyle w:val="C677915A3E3440BAB5433F9D3738F703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42FABBB54B74907ACC8943A9C435B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E9D8AF-F101-48AB-BE39-CB8E0933CED5}"/>
      </w:docPartPr>
      <w:docPartBody>
        <w:p w:rsidR="006524EC" w:rsidRDefault="009015B3" w:rsidP="009015B3">
          <w:pPr>
            <w:pStyle w:val="C42FABBB54B74907ACC8943A9C435BC1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18E61415EC064C04A11170A6287513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A1F4BD-A16A-45CA-9CB8-8A4295B4FF9F}"/>
      </w:docPartPr>
      <w:docPartBody>
        <w:p w:rsidR="006524EC" w:rsidRDefault="009015B3" w:rsidP="009015B3">
          <w:pPr>
            <w:pStyle w:val="18E61415EC064C04A11170A6287513A4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DB1EBA03D71E4E9FAD21CECA9CE23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5F6A8-9184-47EF-892E-B9C4A2300E5A}"/>
      </w:docPartPr>
      <w:docPartBody>
        <w:p w:rsidR="006524EC" w:rsidRDefault="009015B3" w:rsidP="009015B3">
          <w:pPr>
            <w:pStyle w:val="DB1EBA03D71E4E9FAD21CECA9CE2386D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368E5AA9851B4A959345B177778A2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FB0B1A-E23B-420A-BE6C-0F4DFE42AC32}"/>
      </w:docPartPr>
      <w:docPartBody>
        <w:p w:rsidR="006524EC" w:rsidRDefault="009015B3" w:rsidP="009015B3">
          <w:pPr>
            <w:pStyle w:val="368E5AA9851B4A959345B177778A29EB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F12086743E5A4DCEA78317B84614F3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93AED5-7C2C-425A-9A80-86BA06621E79}"/>
      </w:docPartPr>
      <w:docPartBody>
        <w:p w:rsidR="006524EC" w:rsidRDefault="009015B3" w:rsidP="009015B3">
          <w:pPr>
            <w:pStyle w:val="F12086743E5A4DCEA78317B84614F3D4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40DF02CF8B54FD8A27D368628AE5F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C5212E-8A39-4C3C-85D5-0BFBFB3B7732}"/>
      </w:docPartPr>
      <w:docPartBody>
        <w:p w:rsidR="006524EC" w:rsidRDefault="009015B3" w:rsidP="009015B3">
          <w:pPr>
            <w:pStyle w:val="C40DF02CF8B54FD8A27D368628AE5FA5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304EF3B2EE843D39AF8C1CC91715E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C95CB0-06ED-4AC4-80AF-41720F40ABE3}"/>
      </w:docPartPr>
      <w:docPartBody>
        <w:p w:rsidR="006524EC" w:rsidRDefault="009015B3" w:rsidP="009015B3">
          <w:pPr>
            <w:pStyle w:val="C304EF3B2EE843D39AF8C1CC91715E88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8B688CBA8AFE4396B66E1A401D131B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FC0690-4D7E-4148-87D6-A26DD4A24C16}"/>
      </w:docPartPr>
      <w:docPartBody>
        <w:p w:rsidR="006524EC" w:rsidRDefault="009015B3" w:rsidP="009015B3">
          <w:pPr>
            <w:pStyle w:val="8B688CBA8AFE4396B66E1A401D131B7C"/>
          </w:pPr>
          <w:r w:rsidRPr="0089439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4F"/>
    <w:rsid w:val="002F2969"/>
    <w:rsid w:val="006235C0"/>
    <w:rsid w:val="006524EC"/>
    <w:rsid w:val="007E0276"/>
    <w:rsid w:val="009015B3"/>
    <w:rsid w:val="00946809"/>
    <w:rsid w:val="00BD774D"/>
    <w:rsid w:val="00C0209E"/>
    <w:rsid w:val="00C20C4A"/>
    <w:rsid w:val="00C56028"/>
    <w:rsid w:val="00C76E2C"/>
    <w:rsid w:val="00D85625"/>
    <w:rsid w:val="00DB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015B3"/>
    <w:rPr>
      <w:color w:val="808080"/>
    </w:rPr>
  </w:style>
  <w:style w:type="paragraph" w:customStyle="1" w:styleId="C4DE66D291294AB589213ED500752A8C">
    <w:name w:val="C4DE66D291294AB589213ED500752A8C"/>
  </w:style>
  <w:style w:type="paragraph" w:customStyle="1" w:styleId="36ED1781E3AA4FF983EA7E22D8687614">
    <w:name w:val="36ED1781E3AA4FF983EA7E22D8687614"/>
    <w:rsid w:val="009015B3"/>
    <w:rPr>
      <w:kern w:val="0"/>
      <w14:ligatures w14:val="none"/>
    </w:rPr>
  </w:style>
  <w:style w:type="paragraph" w:customStyle="1" w:styleId="0B26410DB0FA4CB589885384AEA6AF22">
    <w:name w:val="0B26410DB0FA4CB589885384AEA6AF22"/>
    <w:rsid w:val="009015B3"/>
    <w:rPr>
      <w:kern w:val="0"/>
      <w14:ligatures w14:val="none"/>
    </w:rPr>
  </w:style>
  <w:style w:type="paragraph" w:customStyle="1" w:styleId="2D2217FDC4BE4015A5342B0E4F814D3A">
    <w:name w:val="2D2217FDC4BE4015A5342B0E4F814D3A"/>
    <w:rsid w:val="009015B3"/>
    <w:rPr>
      <w:kern w:val="0"/>
      <w14:ligatures w14:val="none"/>
    </w:rPr>
  </w:style>
  <w:style w:type="paragraph" w:customStyle="1" w:styleId="782104EA609C4B889BE9413B6BB1F10A">
    <w:name w:val="782104EA609C4B889BE9413B6BB1F10A"/>
    <w:rsid w:val="009015B3"/>
    <w:rPr>
      <w:kern w:val="0"/>
      <w14:ligatures w14:val="none"/>
    </w:rPr>
  </w:style>
  <w:style w:type="paragraph" w:customStyle="1" w:styleId="B096AA70407D4F2C8337906C2283E2D0">
    <w:name w:val="B096AA70407D4F2C8337906C2283E2D0"/>
    <w:rsid w:val="009015B3"/>
    <w:rPr>
      <w:kern w:val="0"/>
      <w14:ligatures w14:val="none"/>
    </w:rPr>
  </w:style>
  <w:style w:type="paragraph" w:customStyle="1" w:styleId="F3D1DAE265254131A6A0DB1F30D198FC">
    <w:name w:val="F3D1DAE265254131A6A0DB1F30D198FC"/>
    <w:rsid w:val="009015B3"/>
    <w:rPr>
      <w:kern w:val="0"/>
      <w14:ligatures w14:val="none"/>
    </w:rPr>
  </w:style>
  <w:style w:type="paragraph" w:customStyle="1" w:styleId="F6E9D4DCA8254B948204DCC2ADB0C36A">
    <w:name w:val="F6E9D4DCA8254B948204DCC2ADB0C36A"/>
    <w:rsid w:val="009015B3"/>
    <w:rPr>
      <w:kern w:val="0"/>
      <w14:ligatures w14:val="none"/>
    </w:rPr>
  </w:style>
  <w:style w:type="paragraph" w:customStyle="1" w:styleId="47948F7D2754434D9A690E73D2C0225A">
    <w:name w:val="47948F7D2754434D9A690E73D2C0225A"/>
    <w:rsid w:val="009015B3"/>
    <w:rPr>
      <w:kern w:val="0"/>
      <w14:ligatures w14:val="none"/>
    </w:rPr>
  </w:style>
  <w:style w:type="paragraph" w:customStyle="1" w:styleId="015E3917D10343728FDA8DABC1988FDD">
    <w:name w:val="015E3917D10343728FDA8DABC1988FDD"/>
    <w:rsid w:val="009015B3"/>
    <w:rPr>
      <w:kern w:val="0"/>
      <w14:ligatures w14:val="none"/>
    </w:rPr>
  </w:style>
  <w:style w:type="paragraph" w:customStyle="1" w:styleId="DD9EADCD4A254C3EB0B3EB81F62404F2">
    <w:name w:val="DD9EADCD4A254C3EB0B3EB81F62404F2"/>
    <w:rsid w:val="009015B3"/>
    <w:rPr>
      <w:kern w:val="0"/>
      <w14:ligatures w14:val="none"/>
    </w:rPr>
  </w:style>
  <w:style w:type="paragraph" w:customStyle="1" w:styleId="C677915A3E3440BAB5433F9D3738F703">
    <w:name w:val="C677915A3E3440BAB5433F9D3738F703"/>
    <w:rsid w:val="009015B3"/>
    <w:rPr>
      <w:kern w:val="0"/>
      <w14:ligatures w14:val="none"/>
    </w:rPr>
  </w:style>
  <w:style w:type="paragraph" w:customStyle="1" w:styleId="C42FABBB54B74907ACC8943A9C435BC1">
    <w:name w:val="C42FABBB54B74907ACC8943A9C435BC1"/>
    <w:rsid w:val="009015B3"/>
    <w:rPr>
      <w:kern w:val="0"/>
      <w14:ligatures w14:val="none"/>
    </w:rPr>
  </w:style>
  <w:style w:type="paragraph" w:customStyle="1" w:styleId="18E61415EC064C04A11170A6287513A4">
    <w:name w:val="18E61415EC064C04A11170A6287513A4"/>
    <w:rsid w:val="009015B3"/>
    <w:rPr>
      <w:kern w:val="0"/>
      <w14:ligatures w14:val="none"/>
    </w:rPr>
  </w:style>
  <w:style w:type="paragraph" w:customStyle="1" w:styleId="DB1EBA03D71E4E9FAD21CECA9CE2386D">
    <w:name w:val="DB1EBA03D71E4E9FAD21CECA9CE2386D"/>
    <w:rsid w:val="009015B3"/>
    <w:rPr>
      <w:kern w:val="0"/>
      <w14:ligatures w14:val="none"/>
    </w:rPr>
  </w:style>
  <w:style w:type="paragraph" w:customStyle="1" w:styleId="368E5AA9851B4A959345B177778A29EB">
    <w:name w:val="368E5AA9851B4A959345B177778A29EB"/>
    <w:rsid w:val="009015B3"/>
    <w:rPr>
      <w:kern w:val="0"/>
      <w14:ligatures w14:val="none"/>
    </w:rPr>
  </w:style>
  <w:style w:type="paragraph" w:customStyle="1" w:styleId="F12086743E5A4DCEA78317B84614F3D4">
    <w:name w:val="F12086743E5A4DCEA78317B84614F3D4"/>
    <w:rsid w:val="009015B3"/>
    <w:rPr>
      <w:kern w:val="0"/>
      <w14:ligatures w14:val="none"/>
    </w:rPr>
  </w:style>
  <w:style w:type="paragraph" w:customStyle="1" w:styleId="C40DF02CF8B54FD8A27D368628AE5FA5">
    <w:name w:val="C40DF02CF8B54FD8A27D368628AE5FA5"/>
    <w:rsid w:val="009015B3"/>
    <w:rPr>
      <w:kern w:val="0"/>
      <w14:ligatures w14:val="none"/>
    </w:rPr>
  </w:style>
  <w:style w:type="paragraph" w:customStyle="1" w:styleId="C304EF3B2EE843D39AF8C1CC91715E88">
    <w:name w:val="C304EF3B2EE843D39AF8C1CC91715E88"/>
    <w:rsid w:val="009015B3"/>
    <w:rPr>
      <w:kern w:val="0"/>
      <w14:ligatures w14:val="none"/>
    </w:rPr>
  </w:style>
  <w:style w:type="paragraph" w:customStyle="1" w:styleId="8B688CBA8AFE4396B66E1A401D131B7C">
    <w:name w:val="8B688CBA8AFE4396B66E1A401D131B7C"/>
    <w:rsid w:val="009015B3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daf64-382a-4b11-a956-3b1ed0e3d90f" xsi:nil="true"/>
    <lcf76f155ced4ddcb4097134ff3c332f xmlns="ac6aab74-9741-43c4-9755-59efe74ae283">
      <Terms xmlns="http://schemas.microsoft.com/office/infopath/2007/PartnerControls"/>
    </lcf76f155ced4ddcb4097134ff3c332f>
    <SharedWithUsers xmlns="d4adaf64-382a-4b11-a956-3b1ed0e3d90f">
      <UserInfo>
        <DisplayName>Mathijs Notermans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5" ma:contentTypeDescription="Een nieuw document maken." ma:contentTypeScope="" ma:versionID="83ab448bcb1c8e3ab947568dc42f47b7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1572921989ae9e4b9ad6179ba3a71643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d4adaf64-382a-4b11-a956-3b1ed0e3d90f"/>
    <ds:schemaRef ds:uri="ac6aab74-9741-43c4-9755-59efe74ae283"/>
  </ds:schemaRefs>
</ds:datastoreItem>
</file>

<file path=customXml/itemProps2.xml><?xml version="1.0" encoding="utf-8"?>
<ds:datastoreItem xmlns:ds="http://schemas.openxmlformats.org/officeDocument/2006/customXml" ds:itemID="{9FE5EC39-A008-4ED5-A8F2-060AF76CB055}"/>
</file>

<file path=customXml/itemProps3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Standaardformulier vragen.dotx</Template>
  <TotalTime>1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Bevolkingsonderzoek Nederland</vt:lpstr>
    </vt:vector>
  </TitlesOfParts>
  <Company>Bevolkingsonderzoek Noord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Marjolein Munnikhuis</cp:lastModifiedBy>
  <cp:revision>2</cp:revision>
  <cp:lastPrinted>2013-04-04T14:35:00Z</cp:lastPrinted>
  <dcterms:created xsi:type="dcterms:W3CDTF">2024-06-27T12:47:00Z</dcterms:created>
  <dcterms:modified xsi:type="dcterms:W3CDTF">2024-06-27T12:47:00Z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0x0101005E7EC6B64721F449AABF1C8122FF8295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218000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