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C91CC5" w:rsidR="00C7701E" w:rsidP="0FBFD19A" w:rsidRDefault="00CC7D44" w14:paraId="73E6B826" w14:textId="016D2C34">
      <w:pPr>
        <w:pStyle w:val="TitelDocument"/>
        <w:tabs>
          <w:tab w:val="right" w:pos="8787"/>
        </w:tabs>
        <w:rPr>
          <w:rFonts w:ascii="Arial" w:hAnsi="Arial" w:cs="Arial" w:asciiTheme="majorAscii" w:hAnsiTheme="majorAscii" w:cstheme="majorAscii"/>
        </w:rPr>
      </w:pPr>
      <w:r w:rsidRPr="0FBFD19A" w:rsidR="00CC7D44">
        <w:rPr>
          <w:rFonts w:ascii="Arial" w:hAnsi="Arial" w:cs="Arial" w:asciiTheme="majorAscii" w:hAnsiTheme="majorAscii" w:cstheme="majorAscii"/>
        </w:rPr>
        <w:t xml:space="preserve">Bijlage </w:t>
      </w:r>
      <w:r w:rsidRPr="0FBFD19A" w:rsidR="008975BC">
        <w:rPr>
          <w:rFonts w:ascii="Arial" w:hAnsi="Arial" w:cs="Arial" w:asciiTheme="majorAscii" w:hAnsiTheme="majorAscii" w:cstheme="majorAscii"/>
        </w:rPr>
        <w:t>3</w:t>
      </w:r>
      <w:r w:rsidRPr="0FBFD19A" w:rsidR="00CC7D44">
        <w:rPr>
          <w:rFonts w:ascii="Arial" w:hAnsi="Arial" w:cs="Arial" w:asciiTheme="majorAscii" w:hAnsiTheme="majorAscii" w:cstheme="majorAscii"/>
        </w:rPr>
        <w:t xml:space="preserve"> </w:t>
      </w:r>
      <w:r w:rsidRPr="0FBFD19A" w:rsidR="0EF3511C">
        <w:rPr>
          <w:rFonts w:ascii="Arial" w:hAnsi="Arial" w:cs="Arial" w:asciiTheme="majorAscii" w:hAnsiTheme="majorAscii" w:cstheme="majorAscii"/>
        </w:rPr>
        <w:t>-</w:t>
      </w:r>
      <w:r w:rsidRPr="0FBFD19A" w:rsidR="00CC7D44">
        <w:rPr>
          <w:rFonts w:ascii="Arial" w:hAnsi="Arial" w:cs="Arial" w:asciiTheme="majorAscii" w:hAnsiTheme="majorAscii" w:cstheme="majorAscii"/>
        </w:rPr>
        <w:t xml:space="preserve"> Standaardformulier vragen</w:t>
      </w:r>
    </w:p>
    <w:p w:rsidRPr="00362BC0" w:rsidR="000F5510" w:rsidP="00C91CC5" w:rsidRDefault="00CC7D44" w14:paraId="75339219" w14:textId="77777777">
      <w:pPr>
        <w:pStyle w:val="Plattetekst"/>
        <w:rPr>
          <w:rFonts w:asciiTheme="minorHAnsi" w:hAnsiTheme="minorHAnsi" w:cstheme="minorHAnsi"/>
          <w:b/>
          <w:bCs/>
        </w:rPr>
      </w:pPr>
      <w:r w:rsidRPr="00362BC0">
        <w:rPr>
          <w:rFonts w:asciiTheme="minorHAnsi" w:hAnsiTheme="minorHAnsi" w:cstheme="minorHAnsi"/>
          <w:b/>
          <w:bCs/>
        </w:rPr>
        <w:t>Instructie</w:t>
      </w:r>
    </w:p>
    <w:p w:rsidRPr="00362BC0" w:rsidR="00362BC0" w:rsidP="00362BC0" w:rsidRDefault="00362BC0" w14:paraId="4489D3DD" w14:textId="77777777">
      <w:pPr>
        <w:spacing w:line="240" w:lineRule="auto"/>
        <w:rPr>
          <w:rFonts w:eastAsia="Times New Roman" w:asciiTheme="minorHAnsi" w:hAnsiTheme="minorHAnsi" w:cstheme="minorHAnsi"/>
          <w:color w:val="000000"/>
          <w:sz w:val="22"/>
        </w:rPr>
      </w:pPr>
      <w:r w:rsidRPr="00362BC0">
        <w:rPr>
          <w:rFonts w:eastAsia="Times New Roman" w:asciiTheme="minorHAnsi" w:hAnsiTheme="minorHAnsi" w:cstheme="minorHAnsi"/>
          <w:color w:val="000000"/>
          <w:sz w:val="22"/>
        </w:rPr>
        <w:t>Het verzoek is om per regel 1 vraag te stellen en bij voorkeur geen vragen te combineren.</w:t>
      </w:r>
    </w:p>
    <w:p w:rsidRPr="00362BC0" w:rsidR="00CC7D44" w:rsidP="00CC7D44" w:rsidRDefault="00CC7D44" w14:paraId="5678B281" w14:textId="77777777">
      <w:pPr>
        <w:spacing w:line="240" w:lineRule="auto"/>
        <w:rPr>
          <w:rFonts w:eastAsia="Times New Roman" w:asciiTheme="minorHAnsi" w:hAnsiTheme="minorHAnsi" w:cstheme="minorHAnsi"/>
          <w:color w:val="000000"/>
          <w:sz w:val="22"/>
        </w:rPr>
      </w:pPr>
      <w:r w:rsidRPr="00362BC0">
        <w:rPr>
          <w:rFonts w:eastAsia="Times New Roman" w:asciiTheme="minorHAnsi" w:hAnsiTheme="minorHAnsi" w:cstheme="minorHAnsi"/>
          <w:color w:val="000000"/>
          <w:sz w:val="22"/>
        </w:rPr>
        <w:t>De lijst met vragen kan langer gemaakt worden door regels in te voegen; graag de opmaak houden zoals deze is.</w:t>
      </w:r>
    </w:p>
    <w:p w:rsidR="004C6B50" w:rsidP="00CC7D44" w:rsidRDefault="00CC7D44" w14:paraId="732F48C2" w14:textId="77777777">
      <w:pPr>
        <w:spacing w:line="240" w:lineRule="auto"/>
        <w:rPr>
          <w:rFonts w:eastAsia="Times New Roman" w:asciiTheme="minorHAnsi" w:hAnsiTheme="minorHAnsi" w:cstheme="minorHAnsi"/>
          <w:color w:val="000000"/>
          <w:sz w:val="22"/>
        </w:rPr>
      </w:pPr>
      <w:r w:rsidRPr="00362BC0">
        <w:rPr>
          <w:rFonts w:eastAsia="Times New Roman" w:asciiTheme="minorHAnsi" w:hAnsiTheme="minorHAnsi" w:cstheme="minorHAnsi"/>
          <w:color w:val="000000"/>
          <w:sz w:val="22"/>
        </w:rPr>
        <w:t xml:space="preserve">Voor de vindbaarheid en de verwerking graag het betreffende document selecteren en de referentie invullen. </w:t>
      </w:r>
    </w:p>
    <w:p w:rsidRPr="00362BC0" w:rsidR="00CC7D44" w:rsidP="00CC7D44" w:rsidRDefault="00CC7D44" w14:paraId="0E219D4D" w14:textId="38D58A81">
      <w:pPr>
        <w:spacing w:line="240" w:lineRule="auto"/>
        <w:rPr>
          <w:rFonts w:eastAsia="Times New Roman" w:asciiTheme="minorHAnsi" w:hAnsiTheme="minorHAnsi" w:cstheme="minorHAnsi"/>
          <w:color w:val="000000"/>
          <w:sz w:val="22"/>
        </w:rPr>
      </w:pPr>
      <w:r w:rsidRPr="00362BC0">
        <w:rPr>
          <w:rFonts w:eastAsia="Times New Roman" w:asciiTheme="minorHAnsi" w:hAnsiTheme="minorHAnsi" w:cstheme="minorHAnsi"/>
          <w:color w:val="000000"/>
          <w:sz w:val="22"/>
        </w:rPr>
        <w:t>Referentie kan zijn paginanummer, tabblad, Eis-nummer, paragraaf, e.d.</w:t>
      </w:r>
    </w:p>
    <w:p w:rsidRPr="00362BC0" w:rsidR="00CC7D44" w:rsidP="00C91CC5" w:rsidRDefault="00CC7D44" w14:paraId="1BDF5211" w14:textId="77777777">
      <w:pPr>
        <w:pStyle w:val="Plattetekst"/>
        <w:rPr>
          <w:rFonts w:asciiTheme="minorHAnsi" w:hAnsiTheme="minorHAnsi" w:cstheme="minorHAnsi"/>
        </w:rPr>
      </w:pPr>
    </w:p>
    <w:tbl>
      <w:tblPr>
        <w:tblStyle w:val="Tabelraster"/>
        <w:tblW w:w="13950" w:type="dxa"/>
        <w:tblLayout w:type="fixed"/>
        <w:tblLook w:val="06A0" w:firstRow="1" w:lastRow="0" w:firstColumn="1" w:lastColumn="0" w:noHBand="1" w:noVBand="1"/>
      </w:tblPr>
      <w:tblGrid>
        <w:gridCol w:w="600"/>
        <w:gridCol w:w="1522"/>
        <w:gridCol w:w="2551"/>
        <w:gridCol w:w="3260"/>
        <w:gridCol w:w="6017"/>
      </w:tblGrid>
      <w:tr w:rsidRPr="00362BC0" w:rsidR="00CC7D44" w:rsidTr="002433BD" w14:paraId="5A9D590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600" w:type="dxa"/>
          </w:tcPr>
          <w:p w:rsidRPr="00362BC0" w:rsidR="00CC7D44" w:rsidP="002433BD" w:rsidRDefault="00CC7D44" w14:paraId="615C212D" w14:textId="27959731">
            <w:pPr>
              <w:rPr>
                <w:rFonts w:asciiTheme="minorHAnsi" w:hAnsiTheme="minorHAnsi" w:cstheme="minorHAnsi"/>
              </w:rPr>
            </w:pPr>
            <w:r w:rsidRPr="00362BC0">
              <w:rPr>
                <w:rFonts w:asciiTheme="minorHAnsi" w:hAnsiTheme="minorHAnsi" w:cstheme="minorHAnsi"/>
              </w:rPr>
              <w:t>Nr</w:t>
            </w:r>
            <w:r w:rsidR="00A055CC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522" w:type="dxa"/>
          </w:tcPr>
          <w:p w:rsidRPr="00362BC0" w:rsidR="00CC7D44" w:rsidP="002433BD" w:rsidRDefault="00CC7D44" w14:paraId="2671B4BC" w14:textId="77777777">
            <w:pPr>
              <w:rPr>
                <w:rFonts w:asciiTheme="minorHAnsi" w:hAnsiTheme="minorHAnsi" w:cstheme="minorHAnsi"/>
              </w:rPr>
            </w:pPr>
            <w:r w:rsidRPr="00362BC0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2551" w:type="dxa"/>
          </w:tcPr>
          <w:p w:rsidRPr="00362BC0" w:rsidR="00CC7D44" w:rsidP="002433BD" w:rsidRDefault="00CC7D44" w14:paraId="732F4DA9" w14:textId="77777777">
            <w:pPr>
              <w:rPr>
                <w:rFonts w:asciiTheme="minorHAnsi" w:hAnsiTheme="minorHAnsi" w:cstheme="minorHAnsi"/>
              </w:rPr>
            </w:pPr>
            <w:r w:rsidRPr="00362BC0">
              <w:rPr>
                <w:rFonts w:asciiTheme="minorHAnsi" w:hAnsiTheme="minorHAnsi" w:cstheme="minorHAnsi"/>
              </w:rPr>
              <w:t>Document</w:t>
            </w:r>
          </w:p>
        </w:tc>
        <w:tc>
          <w:tcPr>
            <w:tcW w:w="3260" w:type="dxa"/>
          </w:tcPr>
          <w:p w:rsidRPr="00362BC0" w:rsidR="00CC7D44" w:rsidP="002433BD" w:rsidRDefault="00CC7D44" w14:paraId="78C34387" w14:textId="77777777">
            <w:pPr>
              <w:rPr>
                <w:rFonts w:asciiTheme="minorHAnsi" w:hAnsiTheme="minorHAnsi" w:cstheme="minorHAnsi"/>
              </w:rPr>
            </w:pPr>
            <w:r w:rsidRPr="00362BC0">
              <w:rPr>
                <w:rFonts w:asciiTheme="minorHAnsi" w:hAnsiTheme="minorHAnsi" w:cstheme="minorHAnsi"/>
              </w:rPr>
              <w:t>Referentie</w:t>
            </w:r>
          </w:p>
        </w:tc>
        <w:tc>
          <w:tcPr>
            <w:tcW w:w="6017" w:type="dxa"/>
          </w:tcPr>
          <w:p w:rsidRPr="00362BC0" w:rsidR="00CC7D44" w:rsidP="002433BD" w:rsidRDefault="00CC7D44" w14:paraId="76028B0D" w14:textId="77777777">
            <w:pPr>
              <w:rPr>
                <w:rFonts w:asciiTheme="minorHAnsi" w:hAnsiTheme="minorHAnsi" w:cstheme="minorHAnsi"/>
              </w:rPr>
            </w:pPr>
            <w:r w:rsidRPr="00362BC0">
              <w:rPr>
                <w:rFonts w:asciiTheme="minorHAnsi" w:hAnsiTheme="minorHAnsi" w:cstheme="minorHAnsi"/>
              </w:rPr>
              <w:t>Vraag</w:t>
            </w:r>
          </w:p>
        </w:tc>
      </w:tr>
      <w:tr w:rsidRPr="00362BC0" w:rsidR="00CC7D44" w:rsidTr="002433BD" w14:paraId="2761C805" w14:textId="77777777">
        <w:trPr>
          <w:trHeight w:val="300"/>
        </w:trPr>
        <w:tc>
          <w:tcPr>
            <w:tcW w:w="600" w:type="dxa"/>
          </w:tcPr>
          <w:p w:rsidRPr="00362BC0" w:rsidR="00CC7D44" w:rsidP="00CC7D44" w:rsidRDefault="00CC7D44" w14:paraId="616E0DC7" w14:textId="77777777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:rsidRPr="00362BC0" w:rsidR="00CC7D44" w:rsidP="002433BD" w:rsidRDefault="00CC7D44" w14:paraId="56138520" w14:textId="77777777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Tekstvantijdelijkeaanduiding"/>
            </w:rPr>
            <w:id w:val="-193846749"/>
            <w:placeholder>
              <w:docPart w:val="C4DE66D291294AB589213ED500752A8C"/>
            </w:placeholder>
            <w:comboBox>
              <w:listItem w:displayText="1. Beschrijvend Document Aanbestedingsprocedure Analysediensten" w:value="1. Beschrijvend Document Aanbestedingsprocedure Analysediensten"/>
              <w:listItem w:displayText="Bijlage 1. Begrippenlijst" w:value="Bijlage 1. Begrippenlijst"/>
              <w:listItem w:displayText="Bijlage 2. Checklist Inschrijving " w:value="Bijlage 2. Checklist Inschrijving "/>
              <w:listItem w:displayText="Bijlage 3. Standaardformulier vragen" w:value="Bijlage 3. Standaard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 " w:value="Bijlage 7. Inkoopvoorwaarden 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Service Level Agreement" w:value="Bijlage 13. Service Level Agreement"/>
              <w:listItem w:displayText="Bijlage 14. Concept Keten-Document Afspraken en Procedures " w:value="Bijlage 14. Concept Keten-Document Afspraken en Procedures "/>
              <w:listItem w:displayText="Bijlage 15. (Template) Implementatieplan" w:value="Bijlage 15. (Template) Implementatieplan"/>
              <w:listItem w:displayText="Bijlage 16. Stappenplan digitaal inschrijven op overheidsopdrachten via TenderNed" w:value="Bijlage 16. Stappenplan digitaal inschrijven op overheidsopdrachten via TenderNed"/>
              <w:listItem w:displayText="Bijlage 17. Verslag Marktconsultatie Analyse-diensten" w:value="Bijlage 17. Verslag Marktconsultatie Analyse-diensten"/>
              <w:listItem w:displayText="Bijlage 18. Verificaties FIT-keten" w:value="Bijlage 18. Verificaties FIT-keten"/>
              <w:listItem w:displayText="Bijlage 19. EQA casus" w:value="Bijlage 19. EQA casus"/>
            </w:comboBox>
          </w:sdtPr>
          <w:sdtContent>
            <w:tc>
              <w:tcPr>
                <w:tcW w:w="2551" w:type="dxa"/>
              </w:tcPr>
              <w:p w:rsidRPr="00D11304" w:rsidR="00CC7D44" w:rsidP="002433BD" w:rsidRDefault="00032CB1" w14:paraId="45E703CD" w14:textId="00C6C21A">
                <w:pPr>
                  <w:rPr>
                    <w:rStyle w:val="Tekstvantijdelijkeaanduiding"/>
                  </w:rPr>
                </w:pPr>
                <w:r w:rsidRPr="00D1130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:rsidRPr="00362BC0" w:rsidR="00CC7D44" w:rsidP="002433BD" w:rsidRDefault="00CC7D44" w14:paraId="4A89ADE2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:rsidRPr="00362BC0" w:rsidR="00CC7D44" w:rsidP="002433BD" w:rsidRDefault="00CC7D44" w14:paraId="1EE08BD9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362BC0" w:rsidR="00D11304" w:rsidTr="002433BD" w14:paraId="506C8167" w14:textId="77777777">
        <w:trPr>
          <w:trHeight w:val="300"/>
        </w:trPr>
        <w:tc>
          <w:tcPr>
            <w:tcW w:w="600" w:type="dxa"/>
          </w:tcPr>
          <w:p w:rsidRPr="00362BC0" w:rsidR="00D11304" w:rsidP="00D11304" w:rsidRDefault="00D11304" w14:paraId="6D432687" w14:textId="77777777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:rsidRPr="00362BC0" w:rsidR="00D11304" w:rsidP="00D11304" w:rsidRDefault="00D11304" w14:paraId="442A0A85" w14:textId="77777777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Tekstvantijdelijkeaanduiding"/>
            </w:rPr>
            <w:id w:val="1314373620"/>
            <w:placeholder>
              <w:docPart w:val="400718615F104BA4A26B9B84BF0F2667"/>
            </w:placeholder>
            <w:comboBox>
              <w:listItem w:displayText="1. Beschrijvend Document Aanbestedingsprocedure Analysediensten" w:value="1. Beschrijvend Document Aanbestedingsprocedure Analysediensten"/>
              <w:listItem w:displayText="Bijlage 1. Begrippenlijst" w:value="Bijlage 1. Begrippenlijst"/>
              <w:listItem w:displayText="Bijlage 2. Checklist Inschrijving " w:value="Bijlage 2. Checklist Inschrijving "/>
              <w:listItem w:displayText="Bijlage 3. Standaardformulier vragen" w:value="Bijlage 3. Standaard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 " w:value="Bijlage 7. Inkoopvoorwaarden 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Service Level Agreement" w:value="Bijlage 13. Service Level Agreement"/>
              <w:listItem w:displayText="Bijlage 14. Concept Keten-Document Afspraken en Procedures " w:value="Bijlage 14. Concept Keten-Document Afspraken en Procedures "/>
              <w:listItem w:displayText="Bijlage 15. (Template) Implementatieplan" w:value="Bijlage 15. (Template) Implementatieplan"/>
              <w:listItem w:displayText="Bijlage 16. Stappenplan digitaal inschrijven op overheidsopdrachten via TenderNed" w:value="Bijlage 16. Stappenplan digitaal inschrijven op overheidsopdrachten via TenderNed"/>
              <w:listItem w:displayText="Bijlage 17. Verslag Marktconsultatie Analyse-diensten" w:value="Bijlage 17. Verslag Marktconsultatie Analyse-diensten"/>
              <w:listItem w:displayText="Bijlage 18. Verificaties FIT-keten" w:value="Bijlage 18. Verificaties FIT-keten"/>
              <w:listItem w:displayText="Bijlage 19. EQA casus" w:value="Bijlage 19. EQA casus"/>
            </w:comboBox>
          </w:sdtPr>
          <w:sdtContent>
            <w:tc>
              <w:tcPr>
                <w:tcW w:w="2551" w:type="dxa"/>
              </w:tcPr>
              <w:p w:rsidRPr="00362BC0" w:rsidR="00D11304" w:rsidP="00D11304" w:rsidRDefault="00D11304" w14:paraId="1BE2655D" w14:textId="5E1F8D63">
                <w:pPr>
                  <w:rPr>
                    <w:rFonts w:asciiTheme="minorHAnsi" w:hAnsiTheme="minorHAnsi" w:cstheme="minorHAnsi"/>
                  </w:rPr>
                </w:pPr>
                <w:r w:rsidRPr="00D1130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:rsidRPr="00362BC0" w:rsidR="00D11304" w:rsidP="00D11304" w:rsidRDefault="00D11304" w14:paraId="57575A7B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:rsidRPr="00362BC0" w:rsidR="00D11304" w:rsidP="00D11304" w:rsidRDefault="00D11304" w14:paraId="4D36F547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362BC0" w:rsidR="00D11304" w:rsidTr="002433BD" w14:paraId="60116C2F" w14:textId="77777777">
        <w:trPr>
          <w:trHeight w:val="300"/>
        </w:trPr>
        <w:tc>
          <w:tcPr>
            <w:tcW w:w="600" w:type="dxa"/>
          </w:tcPr>
          <w:p w:rsidRPr="00362BC0" w:rsidR="00D11304" w:rsidP="00D11304" w:rsidRDefault="00D11304" w14:paraId="6DAD39BC" w14:textId="77777777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:rsidRPr="00362BC0" w:rsidR="00D11304" w:rsidP="00D11304" w:rsidRDefault="00D11304" w14:paraId="298CE206" w14:textId="77777777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Tekstvantijdelijkeaanduiding"/>
            </w:rPr>
            <w:id w:val="-1560703737"/>
            <w:placeholder>
              <w:docPart w:val="E15C5C20EDF24E2BA6F6103E81871CDB"/>
            </w:placeholder>
            <w:comboBox>
              <w:listItem w:displayText="1. Beschrijvend Document Aanbestedingsprocedure Analysediensten" w:value="1. Beschrijvend Document Aanbestedingsprocedure Analysediensten"/>
              <w:listItem w:displayText="Bijlage 1. Begrippenlijst" w:value="Bijlage 1. Begrippenlijst"/>
              <w:listItem w:displayText="Bijlage 2. Checklist Inschrijving " w:value="Bijlage 2. Checklist Inschrijving "/>
              <w:listItem w:displayText="Bijlage 3. Standaardformulier vragen" w:value="Bijlage 3. Standaard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 " w:value="Bijlage 7. Inkoopvoorwaarden 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Service Level Agreement" w:value="Bijlage 13. Service Level Agreement"/>
              <w:listItem w:displayText="Bijlage 14. Concept Keten-Document Afspraken en Procedures " w:value="Bijlage 14. Concept Keten-Document Afspraken en Procedures "/>
              <w:listItem w:displayText="Bijlage 15. (Template) Implementatieplan" w:value="Bijlage 15. (Template) Implementatieplan"/>
              <w:listItem w:displayText="Bijlage 16. Stappenplan digitaal inschrijven op overheidsopdrachten via TenderNed" w:value="Bijlage 16. Stappenplan digitaal inschrijven op overheidsopdrachten via TenderNed"/>
              <w:listItem w:displayText="Bijlage 17. Verslag Marktconsultatie Analyse-diensten" w:value="Bijlage 17. Verslag Marktconsultatie Analyse-diensten"/>
              <w:listItem w:displayText="Bijlage 18. Verificaties FIT-keten" w:value="Bijlage 18. Verificaties FIT-keten"/>
              <w:listItem w:displayText="Bijlage 19. EQA casus" w:value="Bijlage 19. EQA casus"/>
            </w:comboBox>
          </w:sdtPr>
          <w:sdtContent>
            <w:tc>
              <w:tcPr>
                <w:tcW w:w="2551" w:type="dxa"/>
              </w:tcPr>
              <w:p w:rsidRPr="00362BC0" w:rsidR="00D11304" w:rsidP="00D11304" w:rsidRDefault="00D11304" w14:paraId="1CC7DC6B" w14:textId="4AAF2B3D">
                <w:pPr>
                  <w:rPr>
                    <w:rFonts w:asciiTheme="minorHAnsi" w:hAnsiTheme="minorHAnsi" w:cstheme="minorHAnsi"/>
                  </w:rPr>
                </w:pPr>
                <w:r w:rsidRPr="00D1130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:rsidRPr="00362BC0" w:rsidR="00D11304" w:rsidP="00D11304" w:rsidRDefault="00D11304" w14:paraId="3A5FBF5A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:rsidRPr="00362BC0" w:rsidR="00D11304" w:rsidP="00D11304" w:rsidRDefault="00D11304" w14:paraId="063CA84E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362BC0" w:rsidR="00D11304" w:rsidTr="002433BD" w14:paraId="5F975054" w14:textId="77777777">
        <w:trPr>
          <w:trHeight w:val="300"/>
        </w:trPr>
        <w:tc>
          <w:tcPr>
            <w:tcW w:w="600" w:type="dxa"/>
          </w:tcPr>
          <w:p w:rsidRPr="00362BC0" w:rsidR="00D11304" w:rsidP="00D11304" w:rsidRDefault="00D11304" w14:paraId="17703B97" w14:textId="77777777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:rsidRPr="00362BC0" w:rsidR="00D11304" w:rsidP="00D11304" w:rsidRDefault="00D11304" w14:paraId="47AAD4A4" w14:textId="77777777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Tekstvantijdelijkeaanduiding"/>
            </w:rPr>
            <w:id w:val="-2140398337"/>
            <w:placeholder>
              <w:docPart w:val="29D1B8AAEE3D4B67A62809B767492DD8"/>
            </w:placeholder>
            <w:comboBox>
              <w:listItem w:displayText="1. Beschrijvend Document Aanbestedingsprocedure Analysediensten" w:value="1. Beschrijvend Document Aanbestedingsprocedure Analysediensten"/>
              <w:listItem w:displayText="Bijlage 1. Begrippenlijst" w:value="Bijlage 1. Begrippenlijst"/>
              <w:listItem w:displayText="Bijlage 2. Checklist Inschrijving " w:value="Bijlage 2. Checklist Inschrijving "/>
              <w:listItem w:displayText="Bijlage 3. Standaardformulier vragen" w:value="Bijlage 3. Standaard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 " w:value="Bijlage 7. Inkoopvoorwaarden 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Service Level Agreement" w:value="Bijlage 13. Service Level Agreement"/>
              <w:listItem w:displayText="Bijlage 14. Concept Keten-Document Afspraken en Procedures " w:value="Bijlage 14. Concept Keten-Document Afspraken en Procedures "/>
              <w:listItem w:displayText="Bijlage 15. (Template) Implementatieplan" w:value="Bijlage 15. (Template) Implementatieplan"/>
              <w:listItem w:displayText="Bijlage 16. Stappenplan digitaal inschrijven op overheidsopdrachten via TenderNed" w:value="Bijlage 16. Stappenplan digitaal inschrijven op overheidsopdrachten via TenderNed"/>
              <w:listItem w:displayText="Bijlage 17. Verslag Marktconsultatie Analyse-diensten" w:value="Bijlage 17. Verslag Marktconsultatie Analyse-diensten"/>
              <w:listItem w:displayText="Bijlage 18. Verificaties FIT-keten" w:value="Bijlage 18. Verificaties FIT-keten"/>
              <w:listItem w:displayText="Bijlage 19. EQA casus" w:value="Bijlage 19. EQA casus"/>
            </w:comboBox>
          </w:sdtPr>
          <w:sdtContent>
            <w:tc>
              <w:tcPr>
                <w:tcW w:w="2551" w:type="dxa"/>
              </w:tcPr>
              <w:p w:rsidRPr="00362BC0" w:rsidR="00D11304" w:rsidP="00D11304" w:rsidRDefault="00D11304" w14:paraId="7FAC67AC" w14:textId="50901213">
                <w:pPr>
                  <w:rPr>
                    <w:rFonts w:asciiTheme="minorHAnsi" w:hAnsiTheme="minorHAnsi" w:cstheme="minorHAnsi"/>
                  </w:rPr>
                </w:pPr>
                <w:r w:rsidRPr="00D1130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:rsidRPr="00362BC0" w:rsidR="00D11304" w:rsidP="00D11304" w:rsidRDefault="00D11304" w14:paraId="1412385C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:rsidRPr="00362BC0" w:rsidR="00D11304" w:rsidP="00D11304" w:rsidRDefault="00D11304" w14:paraId="1A08D31A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362BC0" w:rsidR="00D11304" w:rsidTr="002433BD" w14:paraId="75EA27DB" w14:textId="77777777">
        <w:trPr>
          <w:trHeight w:val="300"/>
        </w:trPr>
        <w:tc>
          <w:tcPr>
            <w:tcW w:w="600" w:type="dxa"/>
          </w:tcPr>
          <w:p w:rsidRPr="00362BC0" w:rsidR="00D11304" w:rsidP="00D11304" w:rsidRDefault="00D11304" w14:paraId="4AF19615" w14:textId="77777777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:rsidRPr="00362BC0" w:rsidR="00D11304" w:rsidP="00D11304" w:rsidRDefault="00D11304" w14:paraId="31178F3A" w14:textId="77777777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Tekstvantijdelijkeaanduiding"/>
            </w:rPr>
            <w:id w:val="-805690392"/>
            <w:placeholder>
              <w:docPart w:val="C38EC90DD6D344568D9284F19D219C1F"/>
            </w:placeholder>
            <w:comboBox>
              <w:listItem w:displayText="1. Beschrijvend Document Aanbestedingsprocedure Analysediensten" w:value="1. Beschrijvend Document Aanbestedingsprocedure Analysediensten"/>
              <w:listItem w:displayText="Bijlage 1. Begrippenlijst" w:value="Bijlage 1. Begrippenlijst"/>
              <w:listItem w:displayText="Bijlage 2. Checklist Inschrijving " w:value="Bijlage 2. Checklist Inschrijving "/>
              <w:listItem w:displayText="Bijlage 3. Standaardformulier vragen" w:value="Bijlage 3. Standaard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 " w:value="Bijlage 7. Inkoopvoorwaarden 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Service Level Agreement" w:value="Bijlage 13. Service Level Agreement"/>
              <w:listItem w:displayText="Bijlage 14. Concept Keten-Document Afspraken en Procedures " w:value="Bijlage 14. Concept Keten-Document Afspraken en Procedures "/>
              <w:listItem w:displayText="Bijlage 15. (Template) Implementatieplan" w:value="Bijlage 15. (Template) Implementatieplan"/>
              <w:listItem w:displayText="Bijlage 16. Stappenplan digitaal inschrijven op overheidsopdrachten via TenderNed" w:value="Bijlage 16. Stappenplan digitaal inschrijven op overheidsopdrachten via TenderNed"/>
              <w:listItem w:displayText="Bijlage 17. Verslag Marktconsultatie Analyse-diensten" w:value="Bijlage 17. Verslag Marktconsultatie Analyse-diensten"/>
              <w:listItem w:displayText="Bijlage 18. Verificaties FIT-keten" w:value="Bijlage 18. Verificaties FIT-keten"/>
              <w:listItem w:displayText="Bijlage 19. EQA casus" w:value="Bijlage 19. EQA casus"/>
            </w:comboBox>
          </w:sdtPr>
          <w:sdtContent>
            <w:tc>
              <w:tcPr>
                <w:tcW w:w="2551" w:type="dxa"/>
              </w:tcPr>
              <w:p w:rsidRPr="00362BC0" w:rsidR="00D11304" w:rsidP="00D11304" w:rsidRDefault="00D11304" w14:paraId="6FDE779D" w14:textId="6B1F6326">
                <w:pPr>
                  <w:rPr>
                    <w:rFonts w:asciiTheme="minorHAnsi" w:hAnsiTheme="minorHAnsi" w:cstheme="minorHAnsi"/>
                  </w:rPr>
                </w:pPr>
                <w:r w:rsidRPr="00D1130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:rsidRPr="00362BC0" w:rsidR="00D11304" w:rsidP="00D11304" w:rsidRDefault="00D11304" w14:paraId="449FB02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:rsidRPr="00362BC0" w:rsidR="00D11304" w:rsidP="00D11304" w:rsidRDefault="00D11304" w14:paraId="3D36AF26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362BC0" w:rsidR="00D11304" w:rsidTr="002433BD" w14:paraId="79E840B9" w14:textId="77777777">
        <w:trPr>
          <w:trHeight w:val="300"/>
        </w:trPr>
        <w:tc>
          <w:tcPr>
            <w:tcW w:w="600" w:type="dxa"/>
          </w:tcPr>
          <w:p w:rsidRPr="00362BC0" w:rsidR="00D11304" w:rsidP="00D11304" w:rsidRDefault="00D11304" w14:paraId="330801B5" w14:textId="77777777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:rsidRPr="00362BC0" w:rsidR="00D11304" w:rsidP="00D11304" w:rsidRDefault="00D11304" w14:paraId="55364E0D" w14:textId="77777777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Tekstvantijdelijkeaanduiding"/>
            </w:rPr>
            <w:id w:val="-398440485"/>
            <w:placeholder>
              <w:docPart w:val="F2942B4C1F1E4F2C9D05E421E67768F0"/>
            </w:placeholder>
            <w:comboBox>
              <w:listItem w:displayText="1. Beschrijvend Document Aanbestedingsprocedure Analysediensten" w:value="1. Beschrijvend Document Aanbestedingsprocedure Analysediensten"/>
              <w:listItem w:displayText="Bijlage 1. Begrippenlijst" w:value="Bijlage 1. Begrippenlijst"/>
              <w:listItem w:displayText="Bijlage 2. Checklist Inschrijving " w:value="Bijlage 2. Checklist Inschrijving "/>
              <w:listItem w:displayText="Bijlage 3. Standaardformulier vragen" w:value="Bijlage 3. Standaard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 " w:value="Bijlage 7. Inkoopvoorwaarden 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Service Level Agreement" w:value="Bijlage 13. Service Level Agreement"/>
              <w:listItem w:displayText="Bijlage 14. Concept Keten-Document Afspraken en Procedures " w:value="Bijlage 14. Concept Keten-Document Afspraken en Procedures "/>
              <w:listItem w:displayText="Bijlage 15. (Template) Implementatieplan" w:value="Bijlage 15. (Template) Implementatieplan"/>
              <w:listItem w:displayText="Bijlage 16. Stappenplan digitaal inschrijven op overheidsopdrachten via TenderNed" w:value="Bijlage 16. Stappenplan digitaal inschrijven op overheidsopdrachten via TenderNed"/>
              <w:listItem w:displayText="Bijlage 17. Verslag Marktconsultatie Analyse-diensten" w:value="Bijlage 17. Verslag Marktconsultatie Analyse-diensten"/>
              <w:listItem w:displayText="Bijlage 18. Verificaties FIT-keten" w:value="Bijlage 18. Verificaties FIT-keten"/>
              <w:listItem w:displayText="Bijlage 19. EQA casus" w:value="Bijlage 19. EQA casus"/>
            </w:comboBox>
          </w:sdtPr>
          <w:sdtContent>
            <w:tc>
              <w:tcPr>
                <w:tcW w:w="2551" w:type="dxa"/>
              </w:tcPr>
              <w:p w:rsidRPr="00362BC0" w:rsidR="00D11304" w:rsidP="00D11304" w:rsidRDefault="00D11304" w14:paraId="1F5D25A3" w14:textId="74128EF7">
                <w:pPr>
                  <w:rPr>
                    <w:rFonts w:asciiTheme="minorHAnsi" w:hAnsiTheme="minorHAnsi" w:cstheme="minorHAnsi"/>
                  </w:rPr>
                </w:pPr>
                <w:r w:rsidRPr="00D1130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:rsidRPr="00362BC0" w:rsidR="00D11304" w:rsidP="00D11304" w:rsidRDefault="00D11304" w14:paraId="53799AA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:rsidRPr="00362BC0" w:rsidR="00D11304" w:rsidP="00D11304" w:rsidRDefault="00D11304" w14:paraId="7B2FF573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362BC0" w:rsidR="00D11304" w:rsidTr="002433BD" w14:paraId="50888EE8" w14:textId="77777777">
        <w:trPr>
          <w:trHeight w:val="300"/>
        </w:trPr>
        <w:tc>
          <w:tcPr>
            <w:tcW w:w="600" w:type="dxa"/>
          </w:tcPr>
          <w:p w:rsidRPr="00362BC0" w:rsidR="00D11304" w:rsidP="00D11304" w:rsidRDefault="00D11304" w14:paraId="5E07F476" w14:textId="77777777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:rsidRPr="00362BC0" w:rsidR="00D11304" w:rsidP="00D11304" w:rsidRDefault="00D11304" w14:paraId="723A4B6D" w14:textId="77777777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Tekstvantijdelijkeaanduiding"/>
            </w:rPr>
            <w:id w:val="-1810010411"/>
            <w:placeholder>
              <w:docPart w:val="04ACFCE943C04801877A71755ECC0912"/>
            </w:placeholder>
            <w:comboBox>
              <w:listItem w:displayText="1. Beschrijvend Document Aanbestedingsprocedure Analysediensten" w:value="1. Beschrijvend Document Aanbestedingsprocedure Analysediensten"/>
              <w:listItem w:displayText="Bijlage 1. Begrippenlijst" w:value="Bijlage 1. Begrippenlijst"/>
              <w:listItem w:displayText="Bijlage 2. Checklist Inschrijving " w:value="Bijlage 2. Checklist Inschrijving "/>
              <w:listItem w:displayText="Bijlage 3. Standaardformulier vragen" w:value="Bijlage 3. Standaard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 " w:value="Bijlage 7. Inkoopvoorwaarden 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Service Level Agreement" w:value="Bijlage 13. Service Level Agreement"/>
              <w:listItem w:displayText="Bijlage 14. Concept Keten-Document Afspraken en Procedures " w:value="Bijlage 14. Concept Keten-Document Afspraken en Procedures "/>
              <w:listItem w:displayText="Bijlage 15. (Template) Implementatieplan" w:value="Bijlage 15. (Template) Implementatieplan"/>
              <w:listItem w:displayText="Bijlage 16. Stappenplan digitaal inschrijven op overheidsopdrachten via TenderNed" w:value="Bijlage 16. Stappenplan digitaal inschrijven op overheidsopdrachten via TenderNed"/>
              <w:listItem w:displayText="Bijlage 17. Verslag Marktconsultatie Analyse-diensten" w:value="Bijlage 17. Verslag Marktconsultatie Analyse-diensten"/>
              <w:listItem w:displayText="Bijlage 18. Verificaties FIT-keten" w:value="Bijlage 18. Verificaties FIT-keten"/>
              <w:listItem w:displayText="Bijlage 19. EQA casus" w:value="Bijlage 19. EQA casus"/>
            </w:comboBox>
          </w:sdtPr>
          <w:sdtContent>
            <w:tc>
              <w:tcPr>
                <w:tcW w:w="2551" w:type="dxa"/>
              </w:tcPr>
              <w:p w:rsidRPr="00362BC0" w:rsidR="00D11304" w:rsidP="00D11304" w:rsidRDefault="00D11304" w14:paraId="416C7867" w14:textId="15B04C59">
                <w:pPr>
                  <w:rPr>
                    <w:rFonts w:asciiTheme="minorHAnsi" w:hAnsiTheme="minorHAnsi" w:cstheme="minorHAnsi"/>
                  </w:rPr>
                </w:pPr>
                <w:r w:rsidRPr="00D1130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:rsidRPr="00362BC0" w:rsidR="00D11304" w:rsidP="00D11304" w:rsidRDefault="00D11304" w14:paraId="7953DF28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:rsidRPr="00362BC0" w:rsidR="00D11304" w:rsidP="00D11304" w:rsidRDefault="00D11304" w14:paraId="21A4F646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362BC0" w:rsidR="00D11304" w:rsidTr="002433BD" w14:paraId="1BCD7CE8" w14:textId="77777777">
        <w:trPr>
          <w:trHeight w:val="300"/>
        </w:trPr>
        <w:tc>
          <w:tcPr>
            <w:tcW w:w="600" w:type="dxa"/>
          </w:tcPr>
          <w:p w:rsidRPr="00362BC0" w:rsidR="00D11304" w:rsidP="00D11304" w:rsidRDefault="00D11304" w14:paraId="21DF2BF5" w14:textId="77777777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:rsidRPr="00362BC0" w:rsidR="00D11304" w:rsidP="00D11304" w:rsidRDefault="00D11304" w14:paraId="09A60909" w14:textId="77777777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Tekstvantijdelijkeaanduiding"/>
            </w:rPr>
            <w:id w:val="487136773"/>
            <w:placeholder>
              <w:docPart w:val="B40D8629AFFF417FBA51FFBFEFD39B5C"/>
            </w:placeholder>
            <w:comboBox>
              <w:listItem w:displayText="1. Beschrijvend Document Aanbestedingsprocedure Analysediensten" w:value="1. Beschrijvend Document Aanbestedingsprocedure Analysediensten"/>
              <w:listItem w:displayText="Bijlage 1. Begrippenlijst" w:value="Bijlage 1. Begrippenlijst"/>
              <w:listItem w:displayText="Bijlage 2. Checklist Inschrijving " w:value="Bijlage 2. Checklist Inschrijving "/>
              <w:listItem w:displayText="Bijlage 3. Standaardformulier vragen" w:value="Bijlage 3. Standaard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 " w:value="Bijlage 7. Inkoopvoorwaarden 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Service Level Agreement" w:value="Bijlage 13. Service Level Agreement"/>
              <w:listItem w:displayText="Bijlage 14. Concept Keten-Document Afspraken en Procedures " w:value="Bijlage 14. Concept Keten-Document Afspraken en Procedures "/>
              <w:listItem w:displayText="Bijlage 15. (Template) Implementatieplan" w:value="Bijlage 15. (Template) Implementatieplan"/>
              <w:listItem w:displayText="Bijlage 16. Stappenplan digitaal inschrijven op overheidsopdrachten via TenderNed" w:value="Bijlage 16. Stappenplan digitaal inschrijven op overheidsopdrachten via TenderNed"/>
              <w:listItem w:displayText="Bijlage 17. Verslag Marktconsultatie Analyse-diensten" w:value="Bijlage 17. Verslag Marktconsultatie Analyse-diensten"/>
              <w:listItem w:displayText="Bijlage 18. Verificaties FIT-keten" w:value="Bijlage 18. Verificaties FIT-keten"/>
              <w:listItem w:displayText="Bijlage 19. EQA casus" w:value="Bijlage 19. EQA casus"/>
            </w:comboBox>
          </w:sdtPr>
          <w:sdtContent>
            <w:tc>
              <w:tcPr>
                <w:tcW w:w="2551" w:type="dxa"/>
              </w:tcPr>
              <w:p w:rsidRPr="00362BC0" w:rsidR="00D11304" w:rsidP="00D11304" w:rsidRDefault="00D11304" w14:paraId="41B54622" w14:textId="7521254B">
                <w:pPr>
                  <w:rPr>
                    <w:rFonts w:asciiTheme="minorHAnsi" w:hAnsiTheme="minorHAnsi" w:cstheme="minorHAnsi"/>
                  </w:rPr>
                </w:pPr>
                <w:r w:rsidRPr="00D1130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:rsidRPr="00362BC0" w:rsidR="00D11304" w:rsidP="00D11304" w:rsidRDefault="00D11304" w14:paraId="6250521A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:rsidRPr="00362BC0" w:rsidR="00D11304" w:rsidP="00D11304" w:rsidRDefault="00D11304" w14:paraId="3E6AA1C9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362BC0" w:rsidR="00D11304" w:rsidTr="002433BD" w14:paraId="0F90D941" w14:textId="77777777">
        <w:trPr>
          <w:trHeight w:val="300"/>
        </w:trPr>
        <w:tc>
          <w:tcPr>
            <w:tcW w:w="600" w:type="dxa"/>
          </w:tcPr>
          <w:p w:rsidRPr="00362BC0" w:rsidR="00D11304" w:rsidP="00D11304" w:rsidRDefault="00D11304" w14:paraId="353D7E70" w14:textId="77777777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:rsidRPr="00362BC0" w:rsidR="00D11304" w:rsidP="00D11304" w:rsidRDefault="00D11304" w14:paraId="13286455" w14:textId="77777777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Tekstvantijdelijkeaanduiding"/>
            </w:rPr>
            <w:id w:val="2083485259"/>
            <w:placeholder>
              <w:docPart w:val="FEE83DC1BC8648A994C34ACF97B183E0"/>
            </w:placeholder>
            <w:comboBox>
              <w:listItem w:displayText="1. Beschrijvend Document Aanbestedingsprocedure Analysediensten" w:value="1. Beschrijvend Document Aanbestedingsprocedure Analysediensten"/>
              <w:listItem w:displayText="Bijlage 1. Begrippenlijst" w:value="Bijlage 1. Begrippenlijst"/>
              <w:listItem w:displayText="Bijlage 2. Checklist Inschrijving " w:value="Bijlage 2. Checklist Inschrijving "/>
              <w:listItem w:displayText="Bijlage 3. Standaardformulier vragen" w:value="Bijlage 3. Standaard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 " w:value="Bijlage 7. Inkoopvoorwaarden 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Service Level Agreement" w:value="Bijlage 13. Service Level Agreement"/>
              <w:listItem w:displayText="Bijlage 14. Concept Keten-Document Afspraken en Procedures " w:value="Bijlage 14. Concept Keten-Document Afspraken en Procedures "/>
              <w:listItem w:displayText="Bijlage 15. (Template) Implementatieplan" w:value="Bijlage 15. (Template) Implementatieplan"/>
              <w:listItem w:displayText="Bijlage 16. Stappenplan digitaal inschrijven op overheidsopdrachten via TenderNed" w:value="Bijlage 16. Stappenplan digitaal inschrijven op overheidsopdrachten via TenderNed"/>
              <w:listItem w:displayText="Bijlage 17. Verslag Marktconsultatie Analyse-diensten" w:value="Bijlage 17. Verslag Marktconsultatie Analyse-diensten"/>
              <w:listItem w:displayText="Bijlage 18. Verificaties FIT-keten" w:value="Bijlage 18. Verificaties FIT-keten"/>
              <w:listItem w:displayText="Bijlage 19. EQA casus" w:value="Bijlage 19. EQA casus"/>
            </w:comboBox>
          </w:sdtPr>
          <w:sdtContent>
            <w:tc>
              <w:tcPr>
                <w:tcW w:w="2551" w:type="dxa"/>
              </w:tcPr>
              <w:p w:rsidRPr="00362BC0" w:rsidR="00D11304" w:rsidP="00D11304" w:rsidRDefault="00D11304" w14:paraId="0F9DDBF6" w14:textId="35A49DB7">
                <w:pPr>
                  <w:rPr>
                    <w:rFonts w:asciiTheme="minorHAnsi" w:hAnsiTheme="minorHAnsi" w:cstheme="minorHAnsi"/>
                  </w:rPr>
                </w:pPr>
                <w:r w:rsidRPr="00D1130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:rsidRPr="00362BC0" w:rsidR="00D11304" w:rsidP="00D11304" w:rsidRDefault="00D11304" w14:paraId="360C1FF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:rsidRPr="00362BC0" w:rsidR="00D11304" w:rsidP="00D11304" w:rsidRDefault="00D11304" w14:paraId="0A3432E3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362BC0" w:rsidR="00D11304" w:rsidTr="002433BD" w14:paraId="115AD704" w14:textId="77777777">
        <w:trPr>
          <w:trHeight w:val="300"/>
        </w:trPr>
        <w:tc>
          <w:tcPr>
            <w:tcW w:w="600" w:type="dxa"/>
          </w:tcPr>
          <w:p w:rsidRPr="00362BC0" w:rsidR="00D11304" w:rsidP="00D11304" w:rsidRDefault="00D11304" w14:paraId="42EB3B39" w14:textId="77777777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:rsidRPr="00362BC0" w:rsidR="00D11304" w:rsidP="00D11304" w:rsidRDefault="00D11304" w14:paraId="554BE4C7" w14:textId="77777777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Tekstvantijdelijkeaanduiding"/>
            </w:rPr>
            <w:id w:val="1349214665"/>
            <w:placeholder>
              <w:docPart w:val="1ED7A641AC954DF788A6E195CA0998B3"/>
            </w:placeholder>
            <w:comboBox>
              <w:listItem w:displayText="1. Beschrijvend Document Aanbestedingsprocedure Analysediensten" w:value="1. Beschrijvend Document Aanbestedingsprocedure Analysediensten"/>
              <w:listItem w:displayText="Bijlage 1. Begrippenlijst" w:value="Bijlage 1. Begrippenlijst"/>
              <w:listItem w:displayText="Bijlage 2. Checklist Inschrijving " w:value="Bijlage 2. Checklist Inschrijving "/>
              <w:listItem w:displayText="Bijlage 3. Standaardformulier vragen" w:value="Bijlage 3. Standaard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 " w:value="Bijlage 7. Inkoopvoorwaarden 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Service Level Agreement" w:value="Bijlage 13. Service Level Agreement"/>
              <w:listItem w:displayText="Bijlage 14. Concept Keten-Document Afspraken en Procedures " w:value="Bijlage 14. Concept Keten-Document Afspraken en Procedures "/>
              <w:listItem w:displayText="Bijlage 15. (Template) Implementatieplan" w:value="Bijlage 15. (Template) Implementatieplan"/>
              <w:listItem w:displayText="Bijlage 16. Stappenplan digitaal inschrijven op overheidsopdrachten via TenderNed" w:value="Bijlage 16. Stappenplan digitaal inschrijven op overheidsopdrachten via TenderNed"/>
              <w:listItem w:displayText="Bijlage 17. Verslag Marktconsultatie Analyse-diensten" w:value="Bijlage 17. Verslag Marktconsultatie Analyse-diensten"/>
              <w:listItem w:displayText="Bijlage 18. Verificaties FIT-keten" w:value="Bijlage 18. Verificaties FIT-keten"/>
              <w:listItem w:displayText="Bijlage 19. EQA casus" w:value="Bijlage 19. EQA casus"/>
            </w:comboBox>
          </w:sdtPr>
          <w:sdtContent>
            <w:tc>
              <w:tcPr>
                <w:tcW w:w="2551" w:type="dxa"/>
              </w:tcPr>
              <w:p w:rsidRPr="00362BC0" w:rsidR="00D11304" w:rsidP="00D11304" w:rsidRDefault="00D11304" w14:paraId="5B9495C9" w14:textId="5CBBA7F6">
                <w:pPr>
                  <w:rPr>
                    <w:rFonts w:asciiTheme="minorHAnsi" w:hAnsiTheme="minorHAnsi" w:cstheme="minorHAnsi"/>
                  </w:rPr>
                </w:pPr>
                <w:r w:rsidRPr="00D1130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:rsidRPr="00362BC0" w:rsidR="00D11304" w:rsidP="00D11304" w:rsidRDefault="00D11304" w14:paraId="6E4324A5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:rsidRPr="00362BC0" w:rsidR="00D11304" w:rsidP="00D11304" w:rsidRDefault="00D11304" w14:paraId="20E1CBF9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362BC0" w:rsidR="00D11304" w:rsidTr="002433BD" w14:paraId="2FF66B22" w14:textId="77777777">
        <w:trPr>
          <w:trHeight w:val="300"/>
        </w:trPr>
        <w:tc>
          <w:tcPr>
            <w:tcW w:w="600" w:type="dxa"/>
          </w:tcPr>
          <w:p w:rsidRPr="00362BC0" w:rsidR="00D11304" w:rsidP="00D11304" w:rsidRDefault="00D11304" w14:paraId="64F779D6" w14:textId="77777777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:rsidRPr="00362BC0" w:rsidR="00D11304" w:rsidP="00D11304" w:rsidRDefault="00D11304" w14:paraId="0509E83A" w14:textId="77777777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Tekstvantijdelijkeaanduiding"/>
            </w:rPr>
            <w:id w:val="-2114274630"/>
            <w:placeholder>
              <w:docPart w:val="393D83F683A347ED9E39FAA6715689B5"/>
            </w:placeholder>
            <w:comboBox>
              <w:listItem w:displayText="1. Beschrijvend Document Aanbestedingsprocedure Analysediensten" w:value="1. Beschrijvend Document Aanbestedingsprocedure Analysediensten"/>
              <w:listItem w:displayText="Bijlage 1. Begrippenlijst" w:value="Bijlage 1. Begrippenlijst"/>
              <w:listItem w:displayText="Bijlage 2. Checklist Inschrijving " w:value="Bijlage 2. Checklist Inschrijving "/>
              <w:listItem w:displayText="Bijlage 3. Standaardformulier vragen" w:value="Bijlage 3. Standaard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 " w:value="Bijlage 7. Inkoopvoorwaarden 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Service Level Agreement" w:value="Bijlage 13. Service Level Agreement"/>
              <w:listItem w:displayText="Bijlage 14. Concept Keten-Document Afspraken en Procedures " w:value="Bijlage 14. Concept Keten-Document Afspraken en Procedures "/>
              <w:listItem w:displayText="Bijlage 15. (Template) Implementatieplan" w:value="Bijlage 15. (Template) Implementatieplan"/>
              <w:listItem w:displayText="Bijlage 16. Stappenplan digitaal inschrijven op overheidsopdrachten via TenderNed" w:value="Bijlage 16. Stappenplan digitaal inschrijven op overheidsopdrachten via TenderNed"/>
              <w:listItem w:displayText="Bijlage 17. Verslag Marktconsultatie Analyse-diensten" w:value="Bijlage 17. Verslag Marktconsultatie Analyse-diensten"/>
              <w:listItem w:displayText="Bijlage 18. Verificaties FIT-keten" w:value="Bijlage 18. Verificaties FIT-keten"/>
              <w:listItem w:displayText="Bijlage 19. EQA casus" w:value="Bijlage 19. EQA casus"/>
            </w:comboBox>
          </w:sdtPr>
          <w:sdtContent>
            <w:tc>
              <w:tcPr>
                <w:tcW w:w="2551" w:type="dxa"/>
              </w:tcPr>
              <w:p w:rsidRPr="00362BC0" w:rsidR="00D11304" w:rsidP="00D11304" w:rsidRDefault="00D11304" w14:paraId="681EB89B" w14:textId="67F5EA2C">
                <w:pPr>
                  <w:rPr>
                    <w:rFonts w:asciiTheme="minorHAnsi" w:hAnsiTheme="minorHAnsi" w:cstheme="minorHAnsi"/>
                  </w:rPr>
                </w:pPr>
                <w:r w:rsidRPr="00D1130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:rsidRPr="00362BC0" w:rsidR="00D11304" w:rsidP="00D11304" w:rsidRDefault="00D11304" w14:paraId="7D9D13B5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:rsidRPr="00362BC0" w:rsidR="00D11304" w:rsidP="00D11304" w:rsidRDefault="00D11304" w14:paraId="0E09FB32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362BC0" w:rsidR="00D11304" w:rsidTr="002433BD" w14:paraId="3FAC9A19" w14:textId="77777777">
        <w:trPr>
          <w:trHeight w:val="300"/>
        </w:trPr>
        <w:tc>
          <w:tcPr>
            <w:tcW w:w="600" w:type="dxa"/>
          </w:tcPr>
          <w:p w:rsidRPr="00362BC0" w:rsidR="00D11304" w:rsidP="00D11304" w:rsidRDefault="00D11304" w14:paraId="1B78B326" w14:textId="77777777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:rsidRPr="00362BC0" w:rsidR="00D11304" w:rsidP="00D11304" w:rsidRDefault="00D11304" w14:paraId="007D6A56" w14:textId="77777777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Tekstvantijdelijkeaanduiding"/>
            </w:rPr>
            <w:id w:val="-629551899"/>
            <w:placeholder>
              <w:docPart w:val="7DC455F7E07244B580ABE64595C04816"/>
            </w:placeholder>
            <w:comboBox>
              <w:listItem w:displayText="1. Beschrijvend Document Aanbestedingsprocedure Analysediensten" w:value="1. Beschrijvend Document Aanbestedingsprocedure Analysediensten"/>
              <w:listItem w:displayText="Bijlage 1. Begrippenlijst" w:value="Bijlage 1. Begrippenlijst"/>
              <w:listItem w:displayText="Bijlage 2. Checklist Inschrijving " w:value="Bijlage 2. Checklist Inschrijving "/>
              <w:listItem w:displayText="Bijlage 3. Standaardformulier vragen" w:value="Bijlage 3. Standaard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 " w:value="Bijlage 7. Inkoopvoorwaarden 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Service Level Agreement" w:value="Bijlage 13. Service Level Agreement"/>
              <w:listItem w:displayText="Bijlage 14. Concept Keten-Document Afspraken en Procedures " w:value="Bijlage 14. Concept Keten-Document Afspraken en Procedures "/>
              <w:listItem w:displayText="Bijlage 15. (Template) Implementatieplan" w:value="Bijlage 15. (Template) Implementatieplan"/>
              <w:listItem w:displayText="Bijlage 16. Stappenplan digitaal inschrijven op overheidsopdrachten via TenderNed" w:value="Bijlage 16. Stappenplan digitaal inschrijven op overheidsopdrachten via TenderNed"/>
              <w:listItem w:displayText="Bijlage 17. Verslag Marktconsultatie Analyse-diensten" w:value="Bijlage 17. Verslag Marktconsultatie Analyse-diensten"/>
              <w:listItem w:displayText="Bijlage 18. Verificaties FIT-keten" w:value="Bijlage 18. Verificaties FIT-keten"/>
              <w:listItem w:displayText="Bijlage 19. EQA casus" w:value="Bijlage 19. EQA casus"/>
            </w:comboBox>
          </w:sdtPr>
          <w:sdtContent>
            <w:tc>
              <w:tcPr>
                <w:tcW w:w="2551" w:type="dxa"/>
              </w:tcPr>
              <w:p w:rsidRPr="00362BC0" w:rsidR="00D11304" w:rsidP="00D11304" w:rsidRDefault="00D11304" w14:paraId="66651B30" w14:textId="65E35006">
                <w:pPr>
                  <w:rPr>
                    <w:rFonts w:asciiTheme="minorHAnsi" w:hAnsiTheme="minorHAnsi" w:cstheme="minorHAnsi"/>
                  </w:rPr>
                </w:pPr>
                <w:r w:rsidRPr="00D1130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:rsidRPr="00362BC0" w:rsidR="00D11304" w:rsidP="00D11304" w:rsidRDefault="00D11304" w14:paraId="4FD0F840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:rsidRPr="00362BC0" w:rsidR="00D11304" w:rsidP="00D11304" w:rsidRDefault="00D11304" w14:paraId="1ED07F33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362BC0" w:rsidR="00D11304" w:rsidTr="002433BD" w14:paraId="41C45B71" w14:textId="77777777">
        <w:trPr>
          <w:trHeight w:val="300"/>
        </w:trPr>
        <w:tc>
          <w:tcPr>
            <w:tcW w:w="600" w:type="dxa"/>
          </w:tcPr>
          <w:p w:rsidRPr="00362BC0" w:rsidR="00D11304" w:rsidP="00D11304" w:rsidRDefault="00D11304" w14:paraId="5BA0915D" w14:textId="77777777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:rsidRPr="00362BC0" w:rsidR="00D11304" w:rsidP="00D11304" w:rsidRDefault="00D11304" w14:paraId="39F58649" w14:textId="77777777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Tekstvantijdelijkeaanduiding"/>
            </w:rPr>
            <w:id w:val="1529911396"/>
            <w:placeholder>
              <w:docPart w:val="7E2F83EA18A44398B5B57BC62DEC1B8E"/>
            </w:placeholder>
            <w:comboBox>
              <w:listItem w:displayText="1. Beschrijvend Document Aanbestedingsprocedure Analysediensten" w:value="1. Beschrijvend Document Aanbestedingsprocedure Analysediensten"/>
              <w:listItem w:displayText="Bijlage 1. Begrippenlijst" w:value="Bijlage 1. Begrippenlijst"/>
              <w:listItem w:displayText="Bijlage 2. Checklist Inschrijving " w:value="Bijlage 2. Checklist Inschrijving "/>
              <w:listItem w:displayText="Bijlage 3. Standaardformulier vragen" w:value="Bijlage 3. Standaard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 " w:value="Bijlage 7. Inkoopvoorwaarden 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Service Level Agreement" w:value="Bijlage 13. Service Level Agreement"/>
              <w:listItem w:displayText="Bijlage 14. Concept Keten-Document Afspraken en Procedures " w:value="Bijlage 14. Concept Keten-Document Afspraken en Procedures "/>
              <w:listItem w:displayText="Bijlage 15. (Template) Implementatieplan" w:value="Bijlage 15. (Template) Implementatieplan"/>
              <w:listItem w:displayText="Bijlage 16. Stappenplan digitaal inschrijven op overheidsopdrachten via TenderNed" w:value="Bijlage 16. Stappenplan digitaal inschrijven op overheidsopdrachten via TenderNed"/>
              <w:listItem w:displayText="Bijlage 17. Verslag Marktconsultatie Analyse-diensten" w:value="Bijlage 17. Verslag Marktconsultatie Analyse-diensten"/>
              <w:listItem w:displayText="Bijlage 18. Verificaties FIT-keten" w:value="Bijlage 18. Verificaties FIT-keten"/>
              <w:listItem w:displayText="Bijlage 19. EQA casus" w:value="Bijlage 19. EQA casus"/>
            </w:comboBox>
          </w:sdtPr>
          <w:sdtContent>
            <w:tc>
              <w:tcPr>
                <w:tcW w:w="2551" w:type="dxa"/>
              </w:tcPr>
              <w:p w:rsidRPr="00362BC0" w:rsidR="00D11304" w:rsidP="00D11304" w:rsidRDefault="00D11304" w14:paraId="1B2D6EC5" w14:textId="527DCEDB">
                <w:pPr>
                  <w:rPr>
                    <w:rFonts w:asciiTheme="minorHAnsi" w:hAnsiTheme="minorHAnsi" w:cstheme="minorHAnsi"/>
                  </w:rPr>
                </w:pPr>
                <w:r w:rsidRPr="00D1130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:rsidRPr="00362BC0" w:rsidR="00D11304" w:rsidP="00D11304" w:rsidRDefault="00D11304" w14:paraId="38FF43A6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:rsidRPr="00362BC0" w:rsidR="00D11304" w:rsidP="00D11304" w:rsidRDefault="00D11304" w14:paraId="33D3071B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362BC0" w:rsidR="00D11304" w:rsidTr="002433BD" w14:paraId="71D67CD1" w14:textId="77777777">
        <w:trPr>
          <w:trHeight w:val="300"/>
        </w:trPr>
        <w:tc>
          <w:tcPr>
            <w:tcW w:w="600" w:type="dxa"/>
          </w:tcPr>
          <w:p w:rsidRPr="00362BC0" w:rsidR="00D11304" w:rsidP="00D11304" w:rsidRDefault="00D11304" w14:paraId="24F4E694" w14:textId="77777777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:rsidRPr="00362BC0" w:rsidR="00D11304" w:rsidP="00D11304" w:rsidRDefault="00D11304" w14:paraId="623E7E26" w14:textId="77777777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Tekstvantijdelijkeaanduiding"/>
            </w:rPr>
            <w:id w:val="1999535154"/>
            <w:placeholder>
              <w:docPart w:val="9E85FA3593984BD7930A7E4079883B4E"/>
            </w:placeholder>
            <w:comboBox>
              <w:listItem w:displayText="1. Beschrijvend Document Aanbestedingsprocedure Analysediensten" w:value="1. Beschrijvend Document Aanbestedingsprocedure Analysediensten"/>
              <w:listItem w:displayText="Bijlage 1. Begrippenlijst" w:value="Bijlage 1. Begrippenlijst"/>
              <w:listItem w:displayText="Bijlage 2. Checklist Inschrijving " w:value="Bijlage 2. Checklist Inschrijving "/>
              <w:listItem w:displayText="Bijlage 3. Standaardformulier vragen" w:value="Bijlage 3. Standaard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 " w:value="Bijlage 7. Inkoopvoorwaarden 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Service Level Agreement" w:value="Bijlage 13. Service Level Agreement"/>
              <w:listItem w:displayText="Bijlage 14. Concept Keten-Document Afspraken en Procedures " w:value="Bijlage 14. Concept Keten-Document Afspraken en Procedures "/>
              <w:listItem w:displayText="Bijlage 15. (Template) Implementatieplan" w:value="Bijlage 15. (Template) Implementatieplan"/>
              <w:listItem w:displayText="Bijlage 16. Stappenplan digitaal inschrijven op overheidsopdrachten via TenderNed" w:value="Bijlage 16. Stappenplan digitaal inschrijven op overheidsopdrachten via TenderNed"/>
              <w:listItem w:displayText="Bijlage 17. Verslag Marktconsultatie Analyse-diensten" w:value="Bijlage 17. Verslag Marktconsultatie Analyse-diensten"/>
              <w:listItem w:displayText="Bijlage 18. Verificaties FIT-keten" w:value="Bijlage 18. Verificaties FIT-keten"/>
              <w:listItem w:displayText="Bijlage 19. EQA casus" w:value="Bijlage 19. EQA casus"/>
            </w:comboBox>
          </w:sdtPr>
          <w:sdtContent>
            <w:tc>
              <w:tcPr>
                <w:tcW w:w="2551" w:type="dxa"/>
              </w:tcPr>
              <w:p w:rsidRPr="00362BC0" w:rsidR="00D11304" w:rsidP="00D11304" w:rsidRDefault="00D11304" w14:paraId="127A7576" w14:textId="78749420">
                <w:pPr>
                  <w:rPr>
                    <w:rFonts w:asciiTheme="minorHAnsi" w:hAnsiTheme="minorHAnsi" w:cstheme="minorHAnsi"/>
                  </w:rPr>
                </w:pPr>
                <w:r w:rsidRPr="00D1130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:rsidRPr="00362BC0" w:rsidR="00D11304" w:rsidP="00D11304" w:rsidRDefault="00D11304" w14:paraId="7EF8FACB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:rsidRPr="00362BC0" w:rsidR="00D11304" w:rsidP="00D11304" w:rsidRDefault="00D11304" w14:paraId="30BA302A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362BC0" w:rsidR="00D11304" w:rsidTr="002433BD" w14:paraId="4BE76461" w14:textId="77777777">
        <w:trPr>
          <w:trHeight w:val="300"/>
        </w:trPr>
        <w:tc>
          <w:tcPr>
            <w:tcW w:w="600" w:type="dxa"/>
          </w:tcPr>
          <w:p w:rsidRPr="00362BC0" w:rsidR="00D11304" w:rsidP="00D11304" w:rsidRDefault="00D11304" w14:paraId="4C7F5BA8" w14:textId="77777777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:rsidRPr="00362BC0" w:rsidR="00D11304" w:rsidP="00D11304" w:rsidRDefault="00D11304" w14:paraId="4CEC0E14" w14:textId="77777777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Tekstvantijdelijkeaanduiding"/>
            </w:rPr>
            <w:id w:val="1405424033"/>
            <w:placeholder>
              <w:docPart w:val="E64033C14A9F4049B73F3245AC24EC16"/>
            </w:placeholder>
            <w:comboBox>
              <w:listItem w:displayText="1. Beschrijvend Document Aanbestedingsprocedure Analysediensten" w:value="1. Beschrijvend Document Aanbestedingsprocedure Analysediensten"/>
              <w:listItem w:displayText="Bijlage 1. Begrippenlijst" w:value="Bijlage 1. Begrippenlijst"/>
              <w:listItem w:displayText="Bijlage 2. Checklist Inschrijving " w:value="Bijlage 2. Checklist Inschrijving "/>
              <w:listItem w:displayText="Bijlage 3. Standaardformulier vragen" w:value="Bijlage 3. Standaard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 " w:value="Bijlage 7. Inkoopvoorwaarden 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Service Level Agreement" w:value="Bijlage 13. Service Level Agreement"/>
              <w:listItem w:displayText="Bijlage 14. Concept Keten-Document Afspraken en Procedures " w:value="Bijlage 14. Concept Keten-Document Afspraken en Procedures "/>
              <w:listItem w:displayText="Bijlage 15. (Template) Implementatieplan" w:value="Bijlage 15. (Template) Implementatieplan"/>
              <w:listItem w:displayText="Bijlage 16. Stappenplan digitaal inschrijven op overheidsopdrachten via TenderNed" w:value="Bijlage 16. Stappenplan digitaal inschrijven op overheidsopdrachten via TenderNed"/>
              <w:listItem w:displayText="Bijlage 17. Verslag Marktconsultatie Analyse-diensten" w:value="Bijlage 17. Verslag Marktconsultatie Analyse-diensten"/>
              <w:listItem w:displayText="Bijlage 18. Verificaties FIT-keten" w:value="Bijlage 18. Verificaties FIT-keten"/>
              <w:listItem w:displayText="Bijlage 19. EQA casus" w:value="Bijlage 19. EQA casus"/>
            </w:comboBox>
          </w:sdtPr>
          <w:sdtContent>
            <w:tc>
              <w:tcPr>
                <w:tcW w:w="2551" w:type="dxa"/>
              </w:tcPr>
              <w:p w:rsidRPr="00362BC0" w:rsidR="00D11304" w:rsidP="00D11304" w:rsidRDefault="00D11304" w14:paraId="16E4EB23" w14:textId="4ABB80C2">
                <w:pPr>
                  <w:rPr>
                    <w:rFonts w:asciiTheme="minorHAnsi" w:hAnsiTheme="minorHAnsi" w:cstheme="minorHAnsi"/>
                  </w:rPr>
                </w:pPr>
                <w:r w:rsidRPr="00D1130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:rsidRPr="00362BC0" w:rsidR="00D11304" w:rsidP="00D11304" w:rsidRDefault="00D11304" w14:paraId="671D5755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:rsidRPr="00362BC0" w:rsidR="00D11304" w:rsidP="00D11304" w:rsidRDefault="00D11304" w14:paraId="6BAC4BDE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362BC0" w:rsidR="00D11304" w:rsidTr="002433BD" w14:paraId="432D0A92" w14:textId="77777777">
        <w:trPr>
          <w:trHeight w:val="300"/>
        </w:trPr>
        <w:tc>
          <w:tcPr>
            <w:tcW w:w="600" w:type="dxa"/>
          </w:tcPr>
          <w:p w:rsidRPr="00362BC0" w:rsidR="00D11304" w:rsidP="00D11304" w:rsidRDefault="00D11304" w14:paraId="0702CA43" w14:textId="77777777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:rsidRPr="00362BC0" w:rsidR="00D11304" w:rsidP="00D11304" w:rsidRDefault="00D11304" w14:paraId="11162AD5" w14:textId="77777777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Tekstvantijdelijkeaanduiding"/>
            </w:rPr>
            <w:id w:val="-1274248168"/>
            <w:placeholder>
              <w:docPart w:val="B28E3DCDDDAA45D6AD6332D0E881DE33"/>
            </w:placeholder>
            <w:comboBox>
              <w:listItem w:displayText="1. Beschrijvend Document Aanbestedingsprocedure Analysediensten" w:value="1. Beschrijvend Document Aanbestedingsprocedure Analysediensten"/>
              <w:listItem w:displayText="Bijlage 1. Begrippenlijst" w:value="Bijlage 1. Begrippenlijst"/>
              <w:listItem w:displayText="Bijlage 2. Checklist Inschrijving " w:value="Bijlage 2. Checklist Inschrijving "/>
              <w:listItem w:displayText="Bijlage 3. Standaardformulier vragen" w:value="Bijlage 3. Standaard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 " w:value="Bijlage 7. Inkoopvoorwaarden 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Service Level Agreement" w:value="Bijlage 13. Service Level Agreement"/>
              <w:listItem w:displayText="Bijlage 14. Concept Keten-Document Afspraken en Procedures " w:value="Bijlage 14. Concept Keten-Document Afspraken en Procedures "/>
              <w:listItem w:displayText="Bijlage 15. (Template) Implementatieplan" w:value="Bijlage 15. (Template) Implementatieplan"/>
              <w:listItem w:displayText="Bijlage 16. Stappenplan digitaal inschrijven op overheidsopdrachten via TenderNed" w:value="Bijlage 16. Stappenplan digitaal inschrijven op overheidsopdrachten via TenderNed"/>
              <w:listItem w:displayText="Bijlage 17. Verslag Marktconsultatie Analyse-diensten" w:value="Bijlage 17. Verslag Marktconsultatie Analyse-diensten"/>
              <w:listItem w:displayText="Bijlage 18. Verificaties FIT-keten" w:value="Bijlage 18. Verificaties FIT-keten"/>
              <w:listItem w:displayText="Bijlage 19. EQA casus" w:value="Bijlage 19. EQA casus"/>
            </w:comboBox>
          </w:sdtPr>
          <w:sdtContent>
            <w:tc>
              <w:tcPr>
                <w:tcW w:w="2551" w:type="dxa"/>
              </w:tcPr>
              <w:p w:rsidRPr="00362BC0" w:rsidR="00D11304" w:rsidP="00D11304" w:rsidRDefault="00D11304" w14:paraId="1A75F397" w14:textId="75BD5F7E">
                <w:pPr>
                  <w:rPr>
                    <w:rFonts w:asciiTheme="minorHAnsi" w:hAnsiTheme="minorHAnsi" w:cstheme="minorHAnsi"/>
                  </w:rPr>
                </w:pPr>
                <w:r w:rsidRPr="00D1130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:rsidRPr="00362BC0" w:rsidR="00D11304" w:rsidP="00D11304" w:rsidRDefault="00D11304" w14:paraId="3A0EA2E6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:rsidRPr="00362BC0" w:rsidR="00D11304" w:rsidP="00D11304" w:rsidRDefault="00D11304" w14:paraId="5E8C307D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362BC0" w:rsidR="00D11304" w:rsidTr="002433BD" w14:paraId="2C7DD677" w14:textId="77777777">
        <w:trPr>
          <w:trHeight w:val="300"/>
        </w:trPr>
        <w:tc>
          <w:tcPr>
            <w:tcW w:w="600" w:type="dxa"/>
          </w:tcPr>
          <w:p w:rsidRPr="00362BC0" w:rsidR="00D11304" w:rsidP="00D11304" w:rsidRDefault="00D11304" w14:paraId="31FB50BE" w14:textId="77777777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:rsidRPr="00362BC0" w:rsidR="00D11304" w:rsidP="00D11304" w:rsidRDefault="00D11304" w14:paraId="11554A5D" w14:textId="77777777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Tekstvantijdelijkeaanduiding"/>
            </w:rPr>
            <w:id w:val="-1197072865"/>
            <w:placeholder>
              <w:docPart w:val="85F86827963D45B68B6BA6168FEF4DDA"/>
            </w:placeholder>
            <w:comboBox>
              <w:listItem w:displayText="1. Beschrijvend Document Aanbestedingsprocedure Analysediensten" w:value="1. Beschrijvend Document Aanbestedingsprocedure Analysediensten"/>
              <w:listItem w:displayText="Bijlage 1. Begrippenlijst" w:value="Bijlage 1. Begrippenlijst"/>
              <w:listItem w:displayText="Bijlage 2. Checklist Inschrijving " w:value="Bijlage 2. Checklist Inschrijving "/>
              <w:listItem w:displayText="Bijlage 3. Standaardformulier vragen" w:value="Bijlage 3. Standaard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 " w:value="Bijlage 7. Inkoopvoorwaarden 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Service Level Agreement" w:value="Bijlage 13. Service Level Agreement"/>
              <w:listItem w:displayText="Bijlage 14. Concept Keten-Document Afspraken en Procedures " w:value="Bijlage 14. Concept Keten-Document Afspraken en Procedures "/>
              <w:listItem w:displayText="Bijlage 15. (Template) Implementatieplan" w:value="Bijlage 15. (Template) Implementatieplan"/>
              <w:listItem w:displayText="Bijlage 16. Stappenplan digitaal inschrijven op overheidsopdrachten via TenderNed" w:value="Bijlage 16. Stappenplan digitaal inschrijven op overheidsopdrachten via TenderNed"/>
              <w:listItem w:displayText="Bijlage 17. Verslag Marktconsultatie Analyse-diensten" w:value="Bijlage 17. Verslag Marktconsultatie Analyse-diensten"/>
              <w:listItem w:displayText="Bijlage 18. Verificaties FIT-keten" w:value="Bijlage 18. Verificaties FIT-keten"/>
              <w:listItem w:displayText="Bijlage 19. EQA casus" w:value="Bijlage 19. EQA casus"/>
            </w:comboBox>
          </w:sdtPr>
          <w:sdtContent>
            <w:tc>
              <w:tcPr>
                <w:tcW w:w="2551" w:type="dxa"/>
              </w:tcPr>
              <w:p w:rsidRPr="00362BC0" w:rsidR="00D11304" w:rsidP="00D11304" w:rsidRDefault="00D11304" w14:paraId="10129440" w14:textId="6F97ECF5">
                <w:pPr>
                  <w:rPr>
                    <w:rFonts w:asciiTheme="minorHAnsi" w:hAnsiTheme="minorHAnsi" w:cstheme="minorHAnsi"/>
                  </w:rPr>
                </w:pPr>
                <w:r w:rsidRPr="00D1130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:rsidRPr="00362BC0" w:rsidR="00D11304" w:rsidP="00D11304" w:rsidRDefault="00D11304" w14:paraId="33CE1326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:rsidRPr="00362BC0" w:rsidR="00D11304" w:rsidP="00D11304" w:rsidRDefault="00D11304" w14:paraId="03C15F9E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362BC0" w:rsidR="00D11304" w:rsidTr="002433BD" w14:paraId="1600F7C6" w14:textId="77777777">
        <w:trPr>
          <w:trHeight w:val="300"/>
        </w:trPr>
        <w:tc>
          <w:tcPr>
            <w:tcW w:w="600" w:type="dxa"/>
          </w:tcPr>
          <w:p w:rsidRPr="00362BC0" w:rsidR="00D11304" w:rsidP="00D11304" w:rsidRDefault="00D11304" w14:paraId="72995132" w14:textId="77777777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:rsidRPr="00362BC0" w:rsidR="00D11304" w:rsidP="00D11304" w:rsidRDefault="00D11304" w14:paraId="7ECCCD51" w14:textId="77777777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Tekstvantijdelijkeaanduiding"/>
            </w:rPr>
            <w:id w:val="910813175"/>
            <w:placeholder>
              <w:docPart w:val="7FCD20C203EB49F0892B4886EAF22CAD"/>
            </w:placeholder>
            <w:comboBox>
              <w:listItem w:displayText="1. Beschrijvend Document Aanbestedingsprocedure Analysediensten" w:value="1. Beschrijvend Document Aanbestedingsprocedure Analysediensten"/>
              <w:listItem w:displayText="Bijlage 1. Begrippenlijst" w:value="Bijlage 1. Begrippenlijst"/>
              <w:listItem w:displayText="Bijlage 2. Checklist Inschrijving " w:value="Bijlage 2. Checklist Inschrijving "/>
              <w:listItem w:displayText="Bijlage 3. Standaardformulier vragen" w:value="Bijlage 3. Standaard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 " w:value="Bijlage 7. Inkoopvoorwaarden 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Service Level Agreement" w:value="Bijlage 13. Service Level Agreement"/>
              <w:listItem w:displayText="Bijlage 14. Concept Keten-Document Afspraken en Procedures " w:value="Bijlage 14. Concept Keten-Document Afspraken en Procedures "/>
              <w:listItem w:displayText="Bijlage 15. (Template) Implementatieplan" w:value="Bijlage 15. (Template) Implementatieplan"/>
              <w:listItem w:displayText="Bijlage 16. Stappenplan digitaal inschrijven op overheidsopdrachten via TenderNed" w:value="Bijlage 16. Stappenplan digitaal inschrijven op overheidsopdrachten via TenderNed"/>
              <w:listItem w:displayText="Bijlage 17. Verslag Marktconsultatie Analyse-diensten" w:value="Bijlage 17. Verslag Marktconsultatie Analyse-diensten"/>
              <w:listItem w:displayText="Bijlage 18. Verificaties FIT-keten" w:value="Bijlage 18. Verificaties FIT-keten"/>
              <w:listItem w:displayText="Bijlage 19. EQA casus" w:value="Bijlage 19. EQA casus"/>
            </w:comboBox>
          </w:sdtPr>
          <w:sdtContent>
            <w:tc>
              <w:tcPr>
                <w:tcW w:w="2551" w:type="dxa"/>
              </w:tcPr>
              <w:p w:rsidRPr="00362BC0" w:rsidR="00D11304" w:rsidP="00D11304" w:rsidRDefault="00D11304" w14:paraId="11ED9AD5" w14:textId="2FDD629B">
                <w:pPr>
                  <w:rPr>
                    <w:rFonts w:asciiTheme="minorHAnsi" w:hAnsiTheme="minorHAnsi" w:cstheme="minorHAnsi"/>
                  </w:rPr>
                </w:pPr>
                <w:r w:rsidRPr="00D1130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:rsidRPr="00362BC0" w:rsidR="00D11304" w:rsidP="00D11304" w:rsidRDefault="00D11304" w14:paraId="6359A156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:rsidRPr="00362BC0" w:rsidR="00D11304" w:rsidP="00D11304" w:rsidRDefault="00D11304" w14:paraId="008F56C8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362BC0" w:rsidR="00D11304" w:rsidTr="002433BD" w14:paraId="07A76CEC" w14:textId="77777777">
        <w:trPr>
          <w:trHeight w:val="300"/>
        </w:trPr>
        <w:tc>
          <w:tcPr>
            <w:tcW w:w="600" w:type="dxa"/>
          </w:tcPr>
          <w:p w:rsidRPr="00362BC0" w:rsidR="00D11304" w:rsidP="00D11304" w:rsidRDefault="00D11304" w14:paraId="3E2E147D" w14:textId="77777777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:rsidRPr="00362BC0" w:rsidR="00D11304" w:rsidP="00D11304" w:rsidRDefault="00D11304" w14:paraId="08D4CF2D" w14:textId="77777777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Tekstvantijdelijkeaanduiding"/>
            </w:rPr>
            <w:id w:val="277687963"/>
            <w:placeholder>
              <w:docPart w:val="669064527AA04070B52039F0DF3773D9"/>
            </w:placeholder>
            <w:comboBox>
              <w:listItem w:displayText="1. Beschrijvend Document Aanbestedingsprocedure Analysediensten" w:value="1. Beschrijvend Document Aanbestedingsprocedure Analysediensten"/>
              <w:listItem w:displayText="Bijlage 1. Begrippenlijst" w:value="Bijlage 1. Begrippenlijst"/>
              <w:listItem w:displayText="Bijlage 2. Checklist Inschrijving " w:value="Bijlage 2. Checklist Inschrijving "/>
              <w:listItem w:displayText="Bijlage 3. Standaardformulier vragen" w:value="Bijlage 3. Standaard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 " w:value="Bijlage 7. Inkoopvoorwaarden 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Service Level Agreement" w:value="Bijlage 13. Service Level Agreement"/>
              <w:listItem w:displayText="Bijlage 14. Concept Keten-Document Afspraken en Procedures " w:value="Bijlage 14. Concept Keten-Document Afspraken en Procedures "/>
              <w:listItem w:displayText="Bijlage 15. (Template) Implementatieplan" w:value="Bijlage 15. (Template) Implementatieplan"/>
              <w:listItem w:displayText="Bijlage 16. Stappenplan digitaal inschrijven op overheidsopdrachten via TenderNed" w:value="Bijlage 16. Stappenplan digitaal inschrijven op overheidsopdrachten via TenderNed"/>
              <w:listItem w:displayText="Bijlage 17. Verslag Marktconsultatie Analyse-diensten" w:value="Bijlage 17. Verslag Marktconsultatie Analyse-diensten"/>
              <w:listItem w:displayText="Bijlage 18. Verificaties FIT-keten" w:value="Bijlage 18. Verificaties FIT-keten"/>
              <w:listItem w:displayText="Bijlage 19. EQA casus" w:value="Bijlage 19. EQA casus"/>
            </w:comboBox>
          </w:sdtPr>
          <w:sdtContent>
            <w:tc>
              <w:tcPr>
                <w:tcW w:w="2551" w:type="dxa"/>
              </w:tcPr>
              <w:p w:rsidRPr="00362BC0" w:rsidR="00D11304" w:rsidP="00D11304" w:rsidRDefault="00D11304" w14:paraId="671C9F5A" w14:textId="26AD3BF7">
                <w:pPr>
                  <w:rPr>
                    <w:rFonts w:asciiTheme="minorHAnsi" w:hAnsiTheme="minorHAnsi" w:cstheme="minorHAnsi"/>
                  </w:rPr>
                </w:pPr>
                <w:r w:rsidRPr="00D1130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:rsidRPr="00362BC0" w:rsidR="00D11304" w:rsidP="00D11304" w:rsidRDefault="00D11304" w14:paraId="501A2DC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:rsidRPr="00362BC0" w:rsidR="00D11304" w:rsidP="00D11304" w:rsidRDefault="00D11304" w14:paraId="175A8B87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362BC0" w:rsidR="00D11304" w:rsidTr="002433BD" w14:paraId="7D9BC925" w14:textId="77777777">
        <w:trPr>
          <w:trHeight w:val="300"/>
        </w:trPr>
        <w:tc>
          <w:tcPr>
            <w:tcW w:w="600" w:type="dxa"/>
          </w:tcPr>
          <w:p w:rsidRPr="00362BC0" w:rsidR="00D11304" w:rsidP="00D11304" w:rsidRDefault="00D11304" w14:paraId="3D0A5A06" w14:textId="77777777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1522" w:type="dxa"/>
          </w:tcPr>
          <w:p w:rsidRPr="00362BC0" w:rsidR="00D11304" w:rsidP="00D11304" w:rsidRDefault="00D11304" w14:paraId="512C6C2C" w14:textId="77777777">
            <w:pPr>
              <w:rPr>
                <w:rFonts w:asciiTheme="minorHAnsi" w:hAnsiTheme="minorHAnsi" w:cstheme="minorHAnsi"/>
              </w:rPr>
            </w:pPr>
          </w:p>
        </w:tc>
        <w:sdt>
          <w:sdtPr>
            <w:rPr>
              <w:rStyle w:val="Tekstvantijdelijkeaanduiding"/>
            </w:rPr>
            <w:id w:val="1182390640"/>
            <w:placeholder>
              <w:docPart w:val="A419A4CF3CB0458DB20CF0C1EBC7456C"/>
            </w:placeholder>
            <w:comboBox>
              <w:listItem w:displayText="1. Beschrijvend Document Aanbestedingsprocedure Analysediensten" w:value="1. Beschrijvend Document Aanbestedingsprocedure Analysediensten"/>
              <w:listItem w:displayText="Bijlage 1. Begrippenlijst" w:value="Bijlage 1. Begrippenlijst"/>
              <w:listItem w:displayText="Bijlage 2. Checklist Inschrijving " w:value="Bijlage 2. Checklist Inschrijving "/>
              <w:listItem w:displayText="Bijlage 3. Standaardformulier vragen" w:value="Bijlage 3. Standaardformulier vragen"/>
              <w:listItem w:displayText="Bijlage 4. Concept Overeenkomst" w:value="Bijlage 4. Concept Overeenkomst"/>
              <w:listItem w:displayText="Bijlage 5. Concept Wachtkamerovereenkomst" w:value="Bijlage 5. Concept Wachtkamerovereenkomst"/>
              <w:listItem w:displayText="Bijlage 6. Concept Verwerkersovereenkomst" w:value="Bijlage 6. Concept Verwerkersovereenkomst"/>
              <w:listItem w:displayText="Bijlage 7. Inkoopvoorwaarden " w:value="Bijlage 7. Inkoopvoorwaarden "/>
              <w:listItem w:displayText="Bijlage 8. Uniform Europees Aanbestedingsdocument" w:value="Bijlage 8. Uniform Europees Aanbestedingsdocument"/>
              <w:listItem w:displayText="Bijlage 9. Formulier referentieopdracht" w:value="Bijlage 9. Formulier referentieopdracht"/>
              <w:listItem w:displayText="Bijlage 10. Programma van Eisen" w:value="Bijlage 10. Programma van Eisen"/>
              <w:listItem w:displayText="Bijlage 11. Procedure klachtenafhandeling bij (EU) aanbestedingen" w:value="Bijlage 11. Procedure klachtenafhandeling bij (EU) aanbestedingen"/>
              <w:listItem w:displayText="Bijlage 12. Prijzenblad" w:value="Bijlage 12. Prijzenblad"/>
              <w:listItem w:displayText="Bijlage 13. Service Level Agreement" w:value="Bijlage 13. Service Level Agreement"/>
              <w:listItem w:displayText="Bijlage 14. Concept Keten-Document Afspraken en Procedures " w:value="Bijlage 14. Concept Keten-Document Afspraken en Procedures "/>
              <w:listItem w:displayText="Bijlage 15. (Template) Implementatieplan" w:value="Bijlage 15. (Template) Implementatieplan"/>
              <w:listItem w:displayText="Bijlage 16. Stappenplan digitaal inschrijven op overheidsopdrachten via TenderNed" w:value="Bijlage 16. Stappenplan digitaal inschrijven op overheidsopdrachten via TenderNed"/>
              <w:listItem w:displayText="Bijlage 17. Verslag Marktconsultatie Analyse-diensten" w:value="Bijlage 17. Verslag Marktconsultatie Analyse-diensten"/>
              <w:listItem w:displayText="Bijlage 18. Verificaties FIT-keten" w:value="Bijlage 18. Verificaties FIT-keten"/>
              <w:listItem w:displayText="Bijlage 19. EQA casus" w:value="Bijlage 19. EQA casus"/>
            </w:comboBox>
          </w:sdtPr>
          <w:sdtContent>
            <w:tc>
              <w:tcPr>
                <w:tcW w:w="2551" w:type="dxa"/>
              </w:tcPr>
              <w:p w:rsidRPr="00362BC0" w:rsidR="00D11304" w:rsidP="00D11304" w:rsidRDefault="00D11304" w14:paraId="303EC594" w14:textId="00418686">
                <w:pPr>
                  <w:rPr>
                    <w:rFonts w:asciiTheme="minorHAnsi" w:hAnsiTheme="minorHAnsi" w:cstheme="minorHAnsi"/>
                  </w:rPr>
                </w:pPr>
                <w:r w:rsidRPr="00D11304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3260" w:type="dxa"/>
          </w:tcPr>
          <w:p w:rsidRPr="00362BC0" w:rsidR="00D11304" w:rsidP="00D11304" w:rsidRDefault="00D11304" w14:paraId="732E8053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017" w:type="dxa"/>
          </w:tcPr>
          <w:p w:rsidRPr="00362BC0" w:rsidR="00D11304" w:rsidP="00D11304" w:rsidRDefault="00D11304" w14:paraId="59FDEDE1" w14:textId="77777777">
            <w:pPr>
              <w:rPr>
                <w:rFonts w:asciiTheme="minorHAnsi" w:hAnsiTheme="minorHAnsi" w:cstheme="minorHAnsi"/>
              </w:rPr>
            </w:pPr>
          </w:p>
        </w:tc>
      </w:tr>
    </w:tbl>
    <w:p w:rsidRPr="00362BC0" w:rsidR="00CC7D44" w:rsidP="00C91CC5" w:rsidRDefault="00CC7D44" w14:paraId="5C808CAC" w14:textId="77777777">
      <w:pPr>
        <w:pStyle w:val="Plattetekst"/>
        <w:rPr>
          <w:rFonts w:asciiTheme="minorHAnsi" w:hAnsiTheme="minorHAnsi" w:cstheme="minorHAnsi"/>
        </w:rPr>
      </w:pPr>
    </w:p>
    <w:sectPr w:rsidRPr="00362BC0" w:rsidR="00CC7D44" w:rsidSect="00CC7D44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1701" w:right="170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622D8" w:rsidP="00151013" w:rsidRDefault="000622D8" w14:paraId="2E40622B" w14:textId="77777777">
      <w:pPr>
        <w:spacing w:line="240" w:lineRule="auto"/>
      </w:pPr>
      <w:r>
        <w:separator/>
      </w:r>
    </w:p>
  </w:endnote>
  <w:endnote w:type="continuationSeparator" w:id="0">
    <w:p w:rsidR="000622D8" w:rsidP="00151013" w:rsidRDefault="000622D8" w14:paraId="44971822" w14:textId="77777777">
      <w:pPr>
        <w:spacing w:line="240" w:lineRule="auto"/>
      </w:pPr>
      <w:r>
        <w:continuationSeparator/>
      </w:r>
    </w:p>
  </w:endnote>
  <w:endnote w:type="continuationNotice" w:id="1">
    <w:p w:rsidR="000622D8" w:rsidRDefault="000622D8" w14:paraId="6C90CC6F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8707E" w:rsidP="00152B1A" w:rsidRDefault="00000000" w14:paraId="1CA0F752" w14:textId="457DBBD3">
    <w:pPr>
      <w:pStyle w:val="Voettekst"/>
      <w:tabs>
        <w:tab w:val="clear" w:pos="8789"/>
        <w:tab w:val="right" w:pos="9354"/>
      </w:tabs>
    </w:pPr>
    <w:r>
      <w:fldChar w:fldCharType="begin"/>
    </w:r>
    <w:r>
      <w:instrText> FILENAME  \* FirstCap  \* MERGEFORMAT </w:instrText>
    </w:r>
    <w:r>
      <w:fldChar w:fldCharType="separate"/>
    </w:r>
    <w:r w:rsidR="00B3490D">
      <w:rPr>
        <w:noProof/>
      </w:rPr>
      <w:t>Document1</w:t>
    </w:r>
    <w:r>
      <w:fldChar w:fldCharType="end"/>
    </w:r>
    <w:r w:rsidR="00C7701E">
      <w:tab/>
    </w:r>
    <w:r w:rsidR="00C7701E">
      <w:t xml:space="preserve">Pagina </w:t>
    </w:r>
    <w:r w:rsidR="00C7701E">
      <w:fldChar w:fldCharType="begin"/>
    </w:r>
    <w:r w:rsidR="00C7701E">
      <w:instrText xml:space="preserve"> PAGE   \* MERGEFORMAT </w:instrText>
    </w:r>
    <w:r w:rsidR="00C7701E">
      <w:fldChar w:fldCharType="separate"/>
    </w:r>
    <w:r w:rsidR="008A0924">
      <w:rPr>
        <w:noProof/>
      </w:rPr>
      <w:t>1</w:t>
    </w:r>
    <w:r w:rsidR="00C7701E">
      <w:fldChar w:fldCharType="end"/>
    </w:r>
    <w:r w:rsidR="00C7701E">
      <w:t xml:space="preserve"> van </w:t>
    </w:r>
    <w:r>
      <w:fldChar w:fldCharType="begin"/>
    </w:r>
    <w:r>
      <w:instrText> NUMPAGES   \* MERGEFORMAT </w:instrText>
    </w:r>
    <w:r>
      <w:fldChar w:fldCharType="separate"/>
    </w:r>
    <w:r w:rsidR="008A0924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91CC5" w:rsidP="00C91CC5" w:rsidRDefault="00C04B3A" w14:paraId="7175E59C" w14:textId="19308574">
    <w:pPr>
      <w:pStyle w:val="Voettekst"/>
      <w:tabs>
        <w:tab w:val="clear" w:pos="8789"/>
        <w:tab w:val="right" w:pos="9354"/>
      </w:tabs>
    </w:pPr>
    <w:r>
      <w:t xml:space="preserve">Standaardformulier vragen Aanbesteding Analysediensten BVO </w:t>
    </w:r>
    <w:r w:rsidR="000F36F8">
      <w:t>DK</w:t>
    </w:r>
    <w:r w:rsidR="000F36F8">
      <w:tab/>
    </w:r>
    <w:r w:rsidR="000F36F8">
      <w:tab/>
    </w:r>
    <w:r w:rsidR="000F36F8">
      <w:tab/>
    </w:r>
    <w:r w:rsidR="000F36F8">
      <w:tab/>
    </w:r>
    <w:r w:rsidR="000F36F8">
      <w:tab/>
    </w:r>
    <w:r w:rsidR="00C91CC5">
      <w:tab/>
    </w:r>
    <w:r w:rsidR="00C91CC5">
      <w:t xml:space="preserve">Pagina </w:t>
    </w:r>
    <w:r w:rsidR="00C91CC5">
      <w:fldChar w:fldCharType="begin"/>
    </w:r>
    <w:r w:rsidR="00C91CC5">
      <w:instrText xml:space="preserve"> PAGE   \* MERGEFORMAT </w:instrText>
    </w:r>
    <w:r w:rsidR="00C91CC5">
      <w:fldChar w:fldCharType="separate"/>
    </w:r>
    <w:r w:rsidR="001C7E39">
      <w:rPr>
        <w:noProof/>
      </w:rPr>
      <w:t>1</w:t>
    </w:r>
    <w:r w:rsidR="00C91CC5">
      <w:fldChar w:fldCharType="end"/>
    </w:r>
    <w:r w:rsidR="00C91CC5">
      <w:t xml:space="preserve"> van </w:t>
    </w:r>
    <w:r>
      <w:fldChar w:fldCharType="begin"/>
    </w:r>
    <w:r>
      <w:instrText> NUMPAGES   \* MERGEFORMAT </w:instrText>
    </w:r>
    <w:r>
      <w:fldChar w:fldCharType="separate"/>
    </w:r>
    <w:r w:rsidR="001C7E3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622D8" w:rsidP="00151013" w:rsidRDefault="000622D8" w14:paraId="7782BB5F" w14:textId="77777777">
      <w:pPr>
        <w:spacing w:line="240" w:lineRule="auto"/>
      </w:pPr>
      <w:r>
        <w:separator/>
      </w:r>
    </w:p>
  </w:footnote>
  <w:footnote w:type="continuationSeparator" w:id="0">
    <w:p w:rsidR="000622D8" w:rsidP="00151013" w:rsidRDefault="000622D8" w14:paraId="5C166F55" w14:textId="77777777">
      <w:pPr>
        <w:spacing w:line="240" w:lineRule="auto"/>
      </w:pPr>
      <w:r>
        <w:continuationSeparator/>
      </w:r>
    </w:p>
  </w:footnote>
  <w:footnote w:type="continuationNotice" w:id="1">
    <w:p w:rsidR="000622D8" w:rsidRDefault="000622D8" w14:paraId="6F7E7B8C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C91CC5" w:rsidP="005C23D1" w:rsidRDefault="005968A2" w14:paraId="62D663A4" w14:textId="77777777">
    <w:pPr>
      <w:pStyle w:val="Plattetekst"/>
    </w:pPr>
    <w:r>
      <w:rPr>
        <w:noProof/>
        <w:lang w:val="en-US" w:eastAsia="en-US"/>
      </w:rPr>
      <w:drawing>
        <wp:anchor distT="0" distB="0" distL="114300" distR="114300" simplePos="0" relativeHeight="251658241" behindDoc="1" locked="0" layoutInCell="1" allowOverlap="1" wp14:anchorId="47AD77E6" wp14:editId="64DD953C">
          <wp:simplePos x="0" y="0"/>
          <wp:positionH relativeFrom="page">
            <wp:posOffset>396240</wp:posOffset>
          </wp:positionH>
          <wp:positionV relativeFrom="page">
            <wp:posOffset>377825</wp:posOffset>
          </wp:positionV>
          <wp:extent cx="1350000" cy="694800"/>
          <wp:effectExtent l="0" t="0" r="0" b="381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91CC5" w:rsidP="005C23D1" w:rsidRDefault="00C91CC5" w14:paraId="55B96923" w14:textId="77777777">
    <w:pPr>
      <w:pStyle w:val="Plattetekst"/>
    </w:pPr>
  </w:p>
  <w:p w:rsidRPr="005C23D1" w:rsidR="005C23D1" w:rsidP="005C23D1" w:rsidRDefault="005C23D1" w14:paraId="45034665" w14:textId="77777777">
    <w:pPr>
      <w:pStyle w:val="Plattetekst"/>
    </w:pPr>
  </w:p>
  <w:p w:rsidR="00C91CC5" w:rsidRDefault="00C91CC5" w14:paraId="29B07300" w14:textId="77777777">
    <w:pPr>
      <w:pStyle w:val="Koptekst"/>
    </w:pPr>
  </w:p>
  <w:p w:rsidR="005C23D1" w:rsidP="005C23D1" w:rsidRDefault="005C23D1" w14:paraId="71388676" w14:textId="77777777">
    <w:pPr>
      <w:pStyle w:val="TitelDocumen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5968A2" w:rsidRDefault="005968A2" w14:paraId="460AD11F" w14:textId="77777777">
    <w:pPr>
      <w:pStyle w:val="Koptekst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23B3011B" wp14:editId="253E2846">
          <wp:simplePos x="0" y="0"/>
          <wp:positionH relativeFrom="page">
            <wp:posOffset>396240</wp:posOffset>
          </wp:positionH>
          <wp:positionV relativeFrom="page">
            <wp:posOffset>377825</wp:posOffset>
          </wp:positionV>
          <wp:extent cx="1350000" cy="694800"/>
          <wp:effectExtent l="0" t="0" r="0" b="3810"/>
          <wp:wrapNone/>
          <wp:docPr id="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15AA93BC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  <w:color w:val="auto"/>
      </w:rPr>
    </w:lvl>
  </w:abstractNum>
  <w:abstractNum w:abstractNumId="1" w15:restartNumberingAfterBreak="0">
    <w:nsid w:val="0313A3CF"/>
    <w:multiLevelType w:val="hybridMultilevel"/>
    <w:tmpl w:val="A6C45B82"/>
    <w:lvl w:ilvl="0" w:tplc="104A3218">
      <w:start w:val="1"/>
      <w:numFmt w:val="decimal"/>
      <w:lvlText w:val="%1."/>
      <w:lvlJc w:val="left"/>
      <w:pPr>
        <w:ind w:left="720" w:hanging="360"/>
      </w:pPr>
    </w:lvl>
    <w:lvl w:ilvl="1" w:tplc="11D217B2">
      <w:start w:val="1"/>
      <w:numFmt w:val="lowerLetter"/>
      <w:lvlText w:val="%2."/>
      <w:lvlJc w:val="left"/>
      <w:pPr>
        <w:ind w:left="1440" w:hanging="360"/>
      </w:pPr>
    </w:lvl>
    <w:lvl w:ilvl="2" w:tplc="69961286">
      <w:start w:val="1"/>
      <w:numFmt w:val="lowerRoman"/>
      <w:lvlText w:val="%3."/>
      <w:lvlJc w:val="right"/>
      <w:pPr>
        <w:ind w:left="2160" w:hanging="180"/>
      </w:pPr>
    </w:lvl>
    <w:lvl w:ilvl="3" w:tplc="F244D9E4">
      <w:start w:val="1"/>
      <w:numFmt w:val="decimal"/>
      <w:lvlText w:val="%4."/>
      <w:lvlJc w:val="left"/>
      <w:pPr>
        <w:ind w:left="2880" w:hanging="360"/>
      </w:pPr>
    </w:lvl>
    <w:lvl w:ilvl="4" w:tplc="B268E128">
      <w:start w:val="1"/>
      <w:numFmt w:val="lowerLetter"/>
      <w:lvlText w:val="%5."/>
      <w:lvlJc w:val="left"/>
      <w:pPr>
        <w:ind w:left="3600" w:hanging="360"/>
      </w:pPr>
    </w:lvl>
    <w:lvl w:ilvl="5" w:tplc="5E4E34D4">
      <w:start w:val="1"/>
      <w:numFmt w:val="lowerRoman"/>
      <w:lvlText w:val="%6."/>
      <w:lvlJc w:val="right"/>
      <w:pPr>
        <w:ind w:left="4320" w:hanging="180"/>
      </w:pPr>
    </w:lvl>
    <w:lvl w:ilvl="6" w:tplc="1780E204">
      <w:start w:val="1"/>
      <w:numFmt w:val="decimal"/>
      <w:lvlText w:val="%7."/>
      <w:lvlJc w:val="left"/>
      <w:pPr>
        <w:ind w:left="5040" w:hanging="360"/>
      </w:pPr>
    </w:lvl>
    <w:lvl w:ilvl="7" w:tplc="5934BCEE">
      <w:start w:val="1"/>
      <w:numFmt w:val="lowerLetter"/>
      <w:lvlText w:val="%8."/>
      <w:lvlJc w:val="left"/>
      <w:pPr>
        <w:ind w:left="5760" w:hanging="360"/>
      </w:pPr>
    </w:lvl>
    <w:lvl w:ilvl="8" w:tplc="7736E64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A3BAC"/>
    <w:multiLevelType w:val="hybridMultilevel"/>
    <w:tmpl w:val="096485AE"/>
    <w:lvl w:ilvl="0" w:tplc="ECD8C6C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B21EF"/>
    <w:multiLevelType w:val="multilevel"/>
    <w:tmpl w:val="24206246"/>
    <w:styleLink w:val="NiveaunummeringBN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4" w15:restartNumberingAfterBreak="0">
    <w:nsid w:val="1C9650E3"/>
    <w:multiLevelType w:val="multilevel"/>
    <w:tmpl w:val="32EAA288"/>
    <w:styleLink w:val="OpsommingpuntBN"/>
    <w:lvl w:ilvl="0">
      <w:start w:val="1"/>
      <w:numFmt w:val="bullet"/>
      <w:pStyle w:val="Opsomming"/>
      <w:lvlText w:val=""/>
      <w:lvlJc w:val="left"/>
      <w:pPr>
        <w:ind w:left="360" w:hanging="360"/>
      </w:pPr>
      <w:rPr>
        <w:rFonts w:hint="default" w:ascii="Symbol" w:hAnsi="Symbol"/>
        <w:color w:val="1F5FBF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808080" w:themeColor="background1" w:themeShade="80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Arial" w:hAnsi="Arial"/>
        <w:color w:val="auto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hint="default" w:ascii="Arial" w:hAnsi="Arial"/>
        <w:color w:val="auto"/>
      </w:rPr>
    </w:lvl>
    <w:lvl w:ilvl="4">
      <w:start w:val="1"/>
      <w:numFmt w:val="bullet"/>
      <w:lvlText w:val="-"/>
      <w:lvlJc w:val="left"/>
      <w:pPr>
        <w:ind w:left="1800" w:hanging="360"/>
      </w:pPr>
      <w:rPr>
        <w:rFonts w:hint="default" w:ascii="Arial" w:hAnsi="Arial"/>
        <w:color w:val="auto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hint="default" w:ascii="Arial" w:hAnsi="Arial"/>
        <w:color w:val="auto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hint="default" w:ascii="Arial" w:hAnsi="Arial"/>
        <w:color w:val="auto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hint="default" w:ascii="Arial" w:hAnsi="Arial"/>
        <w:color w:val="auto"/>
      </w:rPr>
    </w:lvl>
    <w:lvl w:ilvl="8">
      <w:start w:val="1"/>
      <w:numFmt w:val="bullet"/>
      <w:lvlText w:val="-"/>
      <w:lvlJc w:val="left"/>
      <w:pPr>
        <w:ind w:left="3240" w:hanging="360"/>
      </w:pPr>
      <w:rPr>
        <w:rFonts w:hint="default" w:ascii="Arial" w:hAnsi="Arial"/>
        <w:color w:val="auto"/>
      </w:rPr>
    </w:lvl>
  </w:abstractNum>
  <w:abstractNum w:abstractNumId="5" w15:restartNumberingAfterBreak="0">
    <w:nsid w:val="1CF5206C"/>
    <w:multiLevelType w:val="hybridMultilevel"/>
    <w:tmpl w:val="B7BACB7E"/>
    <w:lvl w:ilvl="0" w:tplc="75C6C280">
      <w:start w:val="1"/>
      <w:numFmt w:val="bullet"/>
      <w:pStyle w:val="Lijstalinea"/>
      <w:lvlText w:val=""/>
      <w:lvlJc w:val="left"/>
      <w:pPr>
        <w:ind w:left="360" w:hanging="360"/>
      </w:pPr>
      <w:rPr>
        <w:rFonts w:hint="default" w:ascii="Symbol" w:hAnsi="Symbol"/>
        <w:color w:val="6F9AD3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29E61265"/>
    <w:multiLevelType w:val="hybridMultilevel"/>
    <w:tmpl w:val="2470315A"/>
    <w:lvl w:ilvl="0" w:tplc="8CE4988E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CB97575"/>
    <w:multiLevelType w:val="multilevel"/>
    <w:tmpl w:val="04130029"/>
    <w:name w:val="Gea"/>
    <w:lvl w:ilvl="0">
      <w:start w:val="1"/>
      <w:numFmt w:val="decimal"/>
      <w:suff w:val="space"/>
      <w:lvlText w:val="Hoofdstuk %1"/>
      <w:lvlJc w:val="left"/>
      <w:pPr>
        <w:ind w:left="0" w:firstLine="0"/>
      </w:pPr>
      <w:rPr>
        <w:rFonts w:hint="default"/>
        <w:color w:val="6F9AD3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6F9AD3"/>
        <w:sz w:val="20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6F9AD3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  <w:color w:val="6F9AD3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32B5043D"/>
    <w:multiLevelType w:val="multilevel"/>
    <w:tmpl w:val="5004FB22"/>
    <w:styleLink w:val="StijlMetopsommingstekensLatijnsCourierNewLinks19cm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6F9AD3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color w:val="A6A6A6" w:themeColor="background1" w:themeShade="A6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D625C1"/>
    <w:multiLevelType w:val="multilevel"/>
    <w:tmpl w:val="EE303FF6"/>
    <w:styleLink w:val="Metopsomming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6F9AD3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hint="default" w:ascii="Symbol" w:hAnsi="Symbol"/>
        <w:color w:val="A6A6A6" w:themeColor="background1" w:themeShade="A6"/>
        <w:sz w:val="20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hint="default" w:ascii="Arial" w:hAnsi="Arial"/>
        <w:color w:val="auto"/>
      </w:rPr>
    </w:lvl>
    <w:lvl w:ilvl="3">
      <w:start w:val="1"/>
      <w:numFmt w:val="none"/>
      <w:lvlText w:val=""/>
      <w:lvlJc w:val="left"/>
      <w:pPr>
        <w:ind w:left="1077" w:firstLine="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2992C62"/>
    <w:multiLevelType w:val="multilevel"/>
    <w:tmpl w:val="823260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6A6A6" w:themeColor="background1" w:themeShade="A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E7F6FE3"/>
    <w:multiLevelType w:val="multilevel"/>
    <w:tmpl w:val="A6CE9E1E"/>
    <w:styleLink w:val="OpsommingnummerBN"/>
    <w:lvl w:ilvl="0">
      <w:start w:val="1"/>
      <w:numFmt w:val="decimal"/>
      <w:pStyle w:val="Opsommingnummer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69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2268" w:firstLine="0"/>
      </w:pPr>
      <w:rPr>
        <w:rFonts w:hint="default"/>
      </w:rPr>
    </w:lvl>
  </w:abstractNum>
  <w:abstractNum w:abstractNumId="12" w15:restartNumberingAfterBreak="0">
    <w:nsid w:val="76B83A8F"/>
    <w:multiLevelType w:val="hybridMultilevel"/>
    <w:tmpl w:val="83165D4A"/>
    <w:lvl w:ilvl="0" w:tplc="4A0AB0A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8746A0"/>
    <w:multiLevelType w:val="multilevel"/>
    <w:tmpl w:val="0413001F"/>
    <w:name w:val="Ge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973143C"/>
    <w:multiLevelType w:val="hybridMultilevel"/>
    <w:tmpl w:val="D5B4EF24"/>
    <w:lvl w:ilvl="0" w:tplc="CB262A60">
      <w:start w:val="1"/>
      <w:numFmt w:val="decimal"/>
      <w:pStyle w:val="StijlKopOpsommingnummeringVet"/>
      <w:lvlText w:val="%1."/>
      <w:lvlJc w:val="left"/>
      <w:pPr>
        <w:ind w:left="720" w:hanging="360"/>
      </w:pPr>
      <w:rPr>
        <w:rFonts w:hint="default" w:asciiTheme="majorHAnsi" w:hAnsiTheme="majorHAnsi"/>
        <w:b/>
        <w:i w:val="0"/>
        <w:spacing w:val="0"/>
        <w:position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412036">
    <w:abstractNumId w:val="7"/>
  </w:num>
  <w:num w:numId="2" w16cid:durableId="661205023">
    <w:abstractNumId w:val="9"/>
  </w:num>
  <w:num w:numId="3" w16cid:durableId="600265197">
    <w:abstractNumId w:val="8"/>
  </w:num>
  <w:num w:numId="4" w16cid:durableId="1410031308">
    <w:abstractNumId w:val="5"/>
  </w:num>
  <w:num w:numId="5" w16cid:durableId="1015839068">
    <w:abstractNumId w:val="0"/>
  </w:num>
  <w:num w:numId="6" w16cid:durableId="599990668">
    <w:abstractNumId w:val="4"/>
  </w:num>
  <w:num w:numId="7" w16cid:durableId="1581908011">
    <w:abstractNumId w:val="10"/>
  </w:num>
  <w:num w:numId="8" w16cid:durableId="1766876546">
    <w:abstractNumId w:val="4"/>
  </w:num>
  <w:num w:numId="9" w16cid:durableId="2134058274">
    <w:abstractNumId w:val="11"/>
  </w:num>
  <w:num w:numId="10" w16cid:durableId="18822111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805935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27703800">
    <w:abstractNumId w:val="6"/>
  </w:num>
  <w:num w:numId="13" w16cid:durableId="1724208060">
    <w:abstractNumId w:val="3"/>
  </w:num>
  <w:num w:numId="14" w16cid:durableId="554392517">
    <w:abstractNumId w:val="12"/>
  </w:num>
  <w:num w:numId="15" w16cid:durableId="15666457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7831721">
    <w:abstractNumId w:val="2"/>
  </w:num>
  <w:num w:numId="17" w16cid:durableId="1588805031">
    <w:abstractNumId w:val="14"/>
  </w:num>
  <w:num w:numId="18" w16cid:durableId="1844467023">
    <w:abstractNumId w:val="1"/>
  </w:num>
  <w:numIdMacAtCleanup w:val="1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90D"/>
    <w:rsid w:val="00032CB1"/>
    <w:rsid w:val="00034BE6"/>
    <w:rsid w:val="000622D8"/>
    <w:rsid w:val="000663EC"/>
    <w:rsid w:val="000678A1"/>
    <w:rsid w:val="00087CC8"/>
    <w:rsid w:val="000B2075"/>
    <w:rsid w:val="000C1965"/>
    <w:rsid w:val="000D0637"/>
    <w:rsid w:val="000D10AA"/>
    <w:rsid w:val="000D5A35"/>
    <w:rsid w:val="000F1620"/>
    <w:rsid w:val="000F36F8"/>
    <w:rsid w:val="000F5510"/>
    <w:rsid w:val="001131C5"/>
    <w:rsid w:val="00116D3C"/>
    <w:rsid w:val="0012221F"/>
    <w:rsid w:val="0012228D"/>
    <w:rsid w:val="0012748A"/>
    <w:rsid w:val="00143D33"/>
    <w:rsid w:val="00151013"/>
    <w:rsid w:val="00152B1A"/>
    <w:rsid w:val="00160611"/>
    <w:rsid w:val="00173AD1"/>
    <w:rsid w:val="001740A8"/>
    <w:rsid w:val="00174DDC"/>
    <w:rsid w:val="00190E01"/>
    <w:rsid w:val="0019461A"/>
    <w:rsid w:val="001A3DE9"/>
    <w:rsid w:val="001B2503"/>
    <w:rsid w:val="001C7E39"/>
    <w:rsid w:val="001E1C49"/>
    <w:rsid w:val="001E1D3D"/>
    <w:rsid w:val="001F447E"/>
    <w:rsid w:val="00203D06"/>
    <w:rsid w:val="00220B36"/>
    <w:rsid w:val="00252E51"/>
    <w:rsid w:val="002A2579"/>
    <w:rsid w:val="002A2A08"/>
    <w:rsid w:val="002A6378"/>
    <w:rsid w:val="002D7607"/>
    <w:rsid w:val="002E1A67"/>
    <w:rsid w:val="002E4C3C"/>
    <w:rsid w:val="002E537B"/>
    <w:rsid w:val="002F1EDF"/>
    <w:rsid w:val="002F2D4F"/>
    <w:rsid w:val="00315964"/>
    <w:rsid w:val="00323F78"/>
    <w:rsid w:val="00325E40"/>
    <w:rsid w:val="00334E62"/>
    <w:rsid w:val="003574CE"/>
    <w:rsid w:val="00362BC0"/>
    <w:rsid w:val="003730AB"/>
    <w:rsid w:val="00384938"/>
    <w:rsid w:val="00390BFC"/>
    <w:rsid w:val="00392440"/>
    <w:rsid w:val="003A3D5D"/>
    <w:rsid w:val="003C0F01"/>
    <w:rsid w:val="003C25F1"/>
    <w:rsid w:val="003C7FE0"/>
    <w:rsid w:val="003D23A4"/>
    <w:rsid w:val="003E4804"/>
    <w:rsid w:val="003E6930"/>
    <w:rsid w:val="003E7426"/>
    <w:rsid w:val="003F7673"/>
    <w:rsid w:val="004014F7"/>
    <w:rsid w:val="00402096"/>
    <w:rsid w:val="004222D7"/>
    <w:rsid w:val="00423C92"/>
    <w:rsid w:val="004253A0"/>
    <w:rsid w:val="00442158"/>
    <w:rsid w:val="00473C53"/>
    <w:rsid w:val="0047454D"/>
    <w:rsid w:val="00474591"/>
    <w:rsid w:val="004830F6"/>
    <w:rsid w:val="004B390A"/>
    <w:rsid w:val="004C6B50"/>
    <w:rsid w:val="004E2404"/>
    <w:rsid w:val="004F0F46"/>
    <w:rsid w:val="004F1CDA"/>
    <w:rsid w:val="004F431B"/>
    <w:rsid w:val="004F5A98"/>
    <w:rsid w:val="0051359A"/>
    <w:rsid w:val="00517DDB"/>
    <w:rsid w:val="0052075C"/>
    <w:rsid w:val="005257D4"/>
    <w:rsid w:val="00536F0E"/>
    <w:rsid w:val="005445B3"/>
    <w:rsid w:val="005455A2"/>
    <w:rsid w:val="00545D8B"/>
    <w:rsid w:val="0057107B"/>
    <w:rsid w:val="00581922"/>
    <w:rsid w:val="005852BE"/>
    <w:rsid w:val="005968A2"/>
    <w:rsid w:val="005A0768"/>
    <w:rsid w:val="005A12D3"/>
    <w:rsid w:val="005B63B0"/>
    <w:rsid w:val="005B643B"/>
    <w:rsid w:val="005B74D3"/>
    <w:rsid w:val="005C2294"/>
    <w:rsid w:val="005C23D1"/>
    <w:rsid w:val="005E4EF3"/>
    <w:rsid w:val="005F6E69"/>
    <w:rsid w:val="006052A1"/>
    <w:rsid w:val="00620EC7"/>
    <w:rsid w:val="0062133F"/>
    <w:rsid w:val="00621DF0"/>
    <w:rsid w:val="0062300B"/>
    <w:rsid w:val="00627733"/>
    <w:rsid w:val="00631B3B"/>
    <w:rsid w:val="006343B8"/>
    <w:rsid w:val="006344C0"/>
    <w:rsid w:val="00634785"/>
    <w:rsid w:val="0064794E"/>
    <w:rsid w:val="00650C07"/>
    <w:rsid w:val="006573AA"/>
    <w:rsid w:val="00660A28"/>
    <w:rsid w:val="006835E3"/>
    <w:rsid w:val="0068769D"/>
    <w:rsid w:val="006A40C2"/>
    <w:rsid w:val="006B0963"/>
    <w:rsid w:val="006D060F"/>
    <w:rsid w:val="006D7C21"/>
    <w:rsid w:val="006E3860"/>
    <w:rsid w:val="006F3D73"/>
    <w:rsid w:val="007022BB"/>
    <w:rsid w:val="007055EA"/>
    <w:rsid w:val="007158D6"/>
    <w:rsid w:val="0072080C"/>
    <w:rsid w:val="007211C3"/>
    <w:rsid w:val="00721C1E"/>
    <w:rsid w:val="007334B7"/>
    <w:rsid w:val="00754C1C"/>
    <w:rsid w:val="0076396F"/>
    <w:rsid w:val="0077663D"/>
    <w:rsid w:val="007840A9"/>
    <w:rsid w:val="00790115"/>
    <w:rsid w:val="007A054F"/>
    <w:rsid w:val="007A09D0"/>
    <w:rsid w:val="007B2150"/>
    <w:rsid w:val="007E1F8A"/>
    <w:rsid w:val="007E2E61"/>
    <w:rsid w:val="007E52F5"/>
    <w:rsid w:val="007F2DCB"/>
    <w:rsid w:val="007F6808"/>
    <w:rsid w:val="00826C2A"/>
    <w:rsid w:val="00836586"/>
    <w:rsid w:val="00836BDE"/>
    <w:rsid w:val="00842A3A"/>
    <w:rsid w:val="008540CC"/>
    <w:rsid w:val="00855BC2"/>
    <w:rsid w:val="00855C0C"/>
    <w:rsid w:val="0087352D"/>
    <w:rsid w:val="008975BC"/>
    <w:rsid w:val="008A0924"/>
    <w:rsid w:val="008A1260"/>
    <w:rsid w:val="008A64A7"/>
    <w:rsid w:val="008F58E9"/>
    <w:rsid w:val="008F5ECF"/>
    <w:rsid w:val="00900599"/>
    <w:rsid w:val="009525C5"/>
    <w:rsid w:val="00964E37"/>
    <w:rsid w:val="00967737"/>
    <w:rsid w:val="009736F5"/>
    <w:rsid w:val="0097560B"/>
    <w:rsid w:val="009871B6"/>
    <w:rsid w:val="00987F9F"/>
    <w:rsid w:val="00991D6B"/>
    <w:rsid w:val="009A2E4C"/>
    <w:rsid w:val="009A6611"/>
    <w:rsid w:val="009B4E10"/>
    <w:rsid w:val="009C67C2"/>
    <w:rsid w:val="009D22D6"/>
    <w:rsid w:val="009D2FC0"/>
    <w:rsid w:val="009F59E5"/>
    <w:rsid w:val="00A03715"/>
    <w:rsid w:val="00A055CC"/>
    <w:rsid w:val="00A114AE"/>
    <w:rsid w:val="00A11756"/>
    <w:rsid w:val="00A243F9"/>
    <w:rsid w:val="00A4465D"/>
    <w:rsid w:val="00A60932"/>
    <w:rsid w:val="00A849C8"/>
    <w:rsid w:val="00A917BA"/>
    <w:rsid w:val="00A96157"/>
    <w:rsid w:val="00A967A9"/>
    <w:rsid w:val="00AA396A"/>
    <w:rsid w:val="00AC4C68"/>
    <w:rsid w:val="00AD75FC"/>
    <w:rsid w:val="00AD7784"/>
    <w:rsid w:val="00AE0328"/>
    <w:rsid w:val="00AE2331"/>
    <w:rsid w:val="00AE5FBE"/>
    <w:rsid w:val="00AE6155"/>
    <w:rsid w:val="00AF1459"/>
    <w:rsid w:val="00AF4E6A"/>
    <w:rsid w:val="00B24E2E"/>
    <w:rsid w:val="00B3490D"/>
    <w:rsid w:val="00B43153"/>
    <w:rsid w:val="00B4601B"/>
    <w:rsid w:val="00B52A3C"/>
    <w:rsid w:val="00B642A0"/>
    <w:rsid w:val="00B66F60"/>
    <w:rsid w:val="00B67C9E"/>
    <w:rsid w:val="00B70216"/>
    <w:rsid w:val="00B945E1"/>
    <w:rsid w:val="00BB6A31"/>
    <w:rsid w:val="00BB7AA9"/>
    <w:rsid w:val="00BC094D"/>
    <w:rsid w:val="00BE5C37"/>
    <w:rsid w:val="00BF7697"/>
    <w:rsid w:val="00C02E54"/>
    <w:rsid w:val="00C04B3A"/>
    <w:rsid w:val="00C069C4"/>
    <w:rsid w:val="00C161D3"/>
    <w:rsid w:val="00C30B00"/>
    <w:rsid w:val="00C31D4E"/>
    <w:rsid w:val="00C43F58"/>
    <w:rsid w:val="00C60FB1"/>
    <w:rsid w:val="00C7701E"/>
    <w:rsid w:val="00C82590"/>
    <w:rsid w:val="00C83C9D"/>
    <w:rsid w:val="00C91CC5"/>
    <w:rsid w:val="00C9648E"/>
    <w:rsid w:val="00CA7767"/>
    <w:rsid w:val="00CB2FDD"/>
    <w:rsid w:val="00CC7D44"/>
    <w:rsid w:val="00D11304"/>
    <w:rsid w:val="00D16FC4"/>
    <w:rsid w:val="00D303C5"/>
    <w:rsid w:val="00D50FDB"/>
    <w:rsid w:val="00D60D4A"/>
    <w:rsid w:val="00D668C8"/>
    <w:rsid w:val="00D85D9A"/>
    <w:rsid w:val="00D8707E"/>
    <w:rsid w:val="00D92DF2"/>
    <w:rsid w:val="00D943D1"/>
    <w:rsid w:val="00DA37CD"/>
    <w:rsid w:val="00DB6110"/>
    <w:rsid w:val="00DD6ACB"/>
    <w:rsid w:val="00E04E42"/>
    <w:rsid w:val="00E13FD3"/>
    <w:rsid w:val="00E218C8"/>
    <w:rsid w:val="00E30170"/>
    <w:rsid w:val="00E61595"/>
    <w:rsid w:val="00E66F6F"/>
    <w:rsid w:val="00E8378B"/>
    <w:rsid w:val="00E85F1F"/>
    <w:rsid w:val="00E9006F"/>
    <w:rsid w:val="00EB0962"/>
    <w:rsid w:val="00EB4717"/>
    <w:rsid w:val="00F01CCC"/>
    <w:rsid w:val="00F03F3C"/>
    <w:rsid w:val="00F1591A"/>
    <w:rsid w:val="00F31E0B"/>
    <w:rsid w:val="00F33917"/>
    <w:rsid w:val="00F35E73"/>
    <w:rsid w:val="00F46AD4"/>
    <w:rsid w:val="00F709CD"/>
    <w:rsid w:val="00F72F62"/>
    <w:rsid w:val="00F7655E"/>
    <w:rsid w:val="00F92EE7"/>
    <w:rsid w:val="00F97C04"/>
    <w:rsid w:val="00FA331C"/>
    <w:rsid w:val="00FB6DD5"/>
    <w:rsid w:val="00FC2C70"/>
    <w:rsid w:val="00FE54DD"/>
    <w:rsid w:val="00FE5804"/>
    <w:rsid w:val="00FE64A1"/>
    <w:rsid w:val="0EF3511C"/>
    <w:rsid w:val="0FBFD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F3D5B2"/>
  <w15:chartTrackingRefBased/>
  <w15:docId w15:val="{FFCB0B0A-08DD-4A9C-B315-4E3CB4A012A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uiPriority="19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aliases w:val="Platte Tekst"/>
    <w:next w:val="Plattetekst"/>
    <w:rsid w:val="00C7701E"/>
    <w:pPr>
      <w:spacing w:line="276" w:lineRule="auto"/>
    </w:pPr>
    <w:rPr>
      <w:rFonts w:ascii="Arial" w:hAnsi="Arial"/>
      <w:sz w:val="20"/>
    </w:rPr>
  </w:style>
  <w:style w:type="paragraph" w:styleId="Kop1">
    <w:name w:val="heading 1"/>
    <w:basedOn w:val="TitelHoofdstuk"/>
    <w:next w:val="Plattetekst"/>
    <w:link w:val="Kop1Char"/>
    <w:uiPriority w:val="24"/>
    <w:rsid w:val="00CB2FDD"/>
  </w:style>
  <w:style w:type="paragraph" w:styleId="Kop2">
    <w:name w:val="heading 2"/>
    <w:basedOn w:val="Tussenkop"/>
    <w:next w:val="Plattetekst"/>
    <w:link w:val="Kop2Char"/>
    <w:uiPriority w:val="24"/>
    <w:rsid w:val="00CB2FDD"/>
  </w:style>
  <w:style w:type="paragraph" w:styleId="Kop3">
    <w:name w:val="heading 3"/>
    <w:basedOn w:val="Subkop"/>
    <w:next w:val="Plattetekst"/>
    <w:link w:val="Kop3Char"/>
    <w:uiPriority w:val="24"/>
    <w:rsid w:val="00CB2FDD"/>
  </w:style>
  <w:style w:type="paragraph" w:styleId="Kop4">
    <w:name w:val="heading 4"/>
    <w:basedOn w:val="Standaard"/>
    <w:next w:val="Standaard"/>
    <w:link w:val="Kop4Char"/>
    <w:semiHidden/>
    <w:unhideWhenUsed/>
    <w:qFormat/>
    <w:rsid w:val="007F6808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7F6808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7F680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7F680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7F680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7F680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qFormat/>
    <w:rsid w:val="009B4E10"/>
  </w:style>
  <w:style w:type="character" w:styleId="PlattetekstChar" w:customStyle="1">
    <w:name w:val="Platte tekst Char"/>
    <w:basedOn w:val="Standaardalinea-lettertype"/>
    <w:link w:val="Plattetekst"/>
    <w:rsid w:val="009B4E10"/>
    <w:rPr>
      <w:rFonts w:ascii="Arial" w:hAnsi="Arial"/>
      <w:sz w:val="20"/>
    </w:rPr>
  </w:style>
  <w:style w:type="character" w:styleId="Kop1Char" w:customStyle="1">
    <w:name w:val="Kop 1 Char"/>
    <w:basedOn w:val="Standaardalinea-lettertype"/>
    <w:link w:val="Kop1"/>
    <w:uiPriority w:val="24"/>
    <w:rsid w:val="00CB2FDD"/>
    <w:rPr>
      <w:rFonts w:ascii="Arial" w:hAnsi="Arial" w:cs="Arial"/>
      <w:b/>
      <w:color w:val="A6A6A6" w:themeColor="background1" w:themeShade="A6"/>
      <w:sz w:val="28"/>
      <w:szCs w:val="28"/>
      <w:lang w:eastAsia="en-US"/>
    </w:rPr>
  </w:style>
  <w:style w:type="character" w:styleId="Kop2Char" w:customStyle="1">
    <w:name w:val="Kop 2 Char"/>
    <w:basedOn w:val="Standaardalinea-lettertype"/>
    <w:link w:val="Kop2"/>
    <w:uiPriority w:val="24"/>
    <w:rsid w:val="00CB2FDD"/>
    <w:rPr>
      <w:rFonts w:ascii="Arial" w:hAnsi="Arial"/>
      <w:b/>
      <w:sz w:val="20"/>
    </w:rPr>
  </w:style>
  <w:style w:type="character" w:styleId="Kop3Char" w:customStyle="1">
    <w:name w:val="Kop 3 Char"/>
    <w:basedOn w:val="Standaardalinea-lettertype"/>
    <w:link w:val="Kop3"/>
    <w:uiPriority w:val="24"/>
    <w:rsid w:val="00CB2FDD"/>
    <w:rPr>
      <w:rFonts w:ascii="Arial" w:hAnsi="Arial"/>
      <w:i/>
      <w:sz w:val="20"/>
    </w:rPr>
  </w:style>
  <w:style w:type="character" w:styleId="Kop4Char" w:customStyle="1">
    <w:name w:val="Kop 4 Char"/>
    <w:basedOn w:val="Standaardalinea-lettertype"/>
    <w:link w:val="Kop4"/>
    <w:semiHidden/>
    <w:rsid w:val="007F6808"/>
    <w:rPr>
      <w:rFonts w:asciiTheme="majorHAnsi" w:hAnsiTheme="majorHAnsi" w:eastAsiaTheme="majorEastAsia" w:cstheme="majorBidi"/>
      <w:b/>
      <w:bCs/>
      <w:i/>
      <w:iCs/>
      <w:color w:val="4F81BD" w:themeColor="accent1"/>
      <w:sz w:val="20"/>
    </w:rPr>
  </w:style>
  <w:style w:type="character" w:styleId="Kop5Char" w:customStyle="1">
    <w:name w:val="Kop 5 Char"/>
    <w:basedOn w:val="Standaardalinea-lettertype"/>
    <w:link w:val="Kop5"/>
    <w:semiHidden/>
    <w:rsid w:val="007F6808"/>
    <w:rPr>
      <w:rFonts w:asciiTheme="majorHAnsi" w:hAnsiTheme="majorHAnsi" w:eastAsiaTheme="majorEastAsia" w:cstheme="majorBidi"/>
      <w:color w:val="243F60" w:themeColor="accent1" w:themeShade="7F"/>
      <w:sz w:val="20"/>
    </w:rPr>
  </w:style>
  <w:style w:type="character" w:styleId="Kop6Char" w:customStyle="1">
    <w:name w:val="Kop 6 Char"/>
    <w:basedOn w:val="Standaardalinea-lettertype"/>
    <w:link w:val="Kop6"/>
    <w:semiHidden/>
    <w:rsid w:val="007F6808"/>
    <w:rPr>
      <w:rFonts w:asciiTheme="majorHAnsi" w:hAnsiTheme="majorHAnsi" w:eastAsiaTheme="majorEastAsia" w:cstheme="majorBidi"/>
      <w:i/>
      <w:iCs/>
      <w:color w:val="243F60" w:themeColor="accent1" w:themeShade="7F"/>
      <w:sz w:val="20"/>
    </w:rPr>
  </w:style>
  <w:style w:type="character" w:styleId="Kop7Char" w:customStyle="1">
    <w:name w:val="Kop 7 Char"/>
    <w:basedOn w:val="Standaardalinea-lettertype"/>
    <w:link w:val="Kop7"/>
    <w:semiHidden/>
    <w:rsid w:val="007F6808"/>
    <w:rPr>
      <w:rFonts w:asciiTheme="majorHAnsi" w:hAnsiTheme="majorHAnsi" w:eastAsiaTheme="majorEastAsia" w:cstheme="majorBidi"/>
      <w:i/>
      <w:iCs/>
      <w:color w:val="404040" w:themeColor="text1" w:themeTint="BF"/>
      <w:sz w:val="20"/>
    </w:rPr>
  </w:style>
  <w:style w:type="character" w:styleId="Kop8Char" w:customStyle="1">
    <w:name w:val="Kop 8 Char"/>
    <w:basedOn w:val="Standaardalinea-lettertype"/>
    <w:link w:val="Kop8"/>
    <w:semiHidden/>
    <w:rsid w:val="007F6808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Kop9Char" w:customStyle="1">
    <w:name w:val="Kop 9 Char"/>
    <w:basedOn w:val="Standaardalinea-lettertype"/>
    <w:link w:val="Kop9"/>
    <w:semiHidden/>
    <w:rsid w:val="007F6808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Ondertitel">
    <w:name w:val="Subtitle"/>
    <w:basedOn w:val="Standaard"/>
    <w:next w:val="Standaard"/>
    <w:link w:val="OndertitelChar"/>
    <w:rsid w:val="004830F6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OndertitelChar" w:customStyle="1">
    <w:name w:val="Ondertitel Char"/>
    <w:basedOn w:val="Standaardalinea-lettertype"/>
    <w:link w:val="Ondertitel"/>
    <w:rsid w:val="004830F6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Nadruk">
    <w:name w:val="Emphasis"/>
    <w:basedOn w:val="Standaardalinea-lettertype"/>
    <w:rsid w:val="004830F6"/>
    <w:rPr>
      <w:i/>
      <w:iCs/>
    </w:rPr>
  </w:style>
  <w:style w:type="paragraph" w:styleId="Lijstalinea">
    <w:name w:val="List Paragraph"/>
    <w:basedOn w:val="Standaard"/>
    <w:link w:val="LijstalineaChar"/>
    <w:uiPriority w:val="34"/>
    <w:qFormat/>
    <w:rsid w:val="004830F6"/>
    <w:pPr>
      <w:numPr>
        <w:numId w:val="4"/>
      </w:numPr>
      <w:contextualSpacing/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4830F6"/>
    <w:rPr>
      <w:rFonts w:ascii="Arial" w:hAnsi="Arial"/>
      <w:sz w:val="20"/>
    </w:rPr>
  </w:style>
  <w:style w:type="paragraph" w:styleId="Geenafstand">
    <w:name w:val="No Spacing"/>
    <w:uiPriority w:val="1"/>
    <w:rsid w:val="004830F6"/>
  </w:style>
  <w:style w:type="character" w:styleId="Zwaar">
    <w:name w:val="Strong"/>
    <w:basedOn w:val="Standaardalinea-lettertype"/>
    <w:rsid w:val="004830F6"/>
    <w:rPr>
      <w:b/>
      <w:bCs/>
    </w:rPr>
  </w:style>
  <w:style w:type="paragraph" w:styleId="TitelRapport" w:customStyle="1">
    <w:name w:val="Titel Rapport"/>
    <w:basedOn w:val="Standaard"/>
    <w:next w:val="Plattetekst"/>
    <w:link w:val="TitelRapportChar"/>
    <w:qFormat/>
    <w:rsid w:val="00A96157"/>
    <w:pPr>
      <w:pBdr>
        <w:bottom w:val="single" w:color="1F5FBF" w:sz="24" w:space="4"/>
      </w:pBdr>
      <w:spacing w:after="160"/>
    </w:pPr>
    <w:rPr>
      <w:b/>
      <w:color w:val="A6A6A6" w:themeColor="background1" w:themeShade="A6"/>
      <w:sz w:val="48"/>
      <w:szCs w:val="28"/>
    </w:rPr>
  </w:style>
  <w:style w:type="character" w:styleId="TitelRapportChar" w:customStyle="1">
    <w:name w:val="Titel Rapport Char"/>
    <w:basedOn w:val="TitelDocumentChar"/>
    <w:link w:val="TitelRapport"/>
    <w:rsid w:val="00A96157"/>
    <w:rPr>
      <w:rFonts w:ascii="Arial" w:hAnsi="Arial"/>
      <w:b/>
      <w:color w:val="A6A6A6" w:themeColor="background1" w:themeShade="A6"/>
      <w:sz w:val="48"/>
      <w:szCs w:val="28"/>
    </w:rPr>
  </w:style>
  <w:style w:type="paragraph" w:styleId="Subkop" w:customStyle="1">
    <w:name w:val="Subkop"/>
    <w:basedOn w:val="Standaard"/>
    <w:next w:val="Plattetekst"/>
    <w:link w:val="SubkopChar"/>
    <w:qFormat/>
    <w:rsid w:val="00C30B00"/>
    <w:pPr>
      <w:keepNext/>
      <w:outlineLvl w:val="2"/>
    </w:pPr>
    <w:rPr>
      <w:i/>
    </w:rPr>
  </w:style>
  <w:style w:type="character" w:styleId="SubkopChar" w:customStyle="1">
    <w:name w:val="Subkop Char"/>
    <w:basedOn w:val="TussenkopChar"/>
    <w:link w:val="Subkop"/>
    <w:rsid w:val="00C30B00"/>
    <w:rPr>
      <w:rFonts w:ascii="Arial" w:hAnsi="Arial"/>
      <w:b w:val="0"/>
      <w:i/>
      <w:sz w:val="20"/>
    </w:rPr>
  </w:style>
  <w:style w:type="character" w:styleId="TussenkopChar" w:customStyle="1">
    <w:name w:val="Tussenkop Char"/>
    <w:basedOn w:val="Standaardalinea-lettertype"/>
    <w:link w:val="Tussenkop"/>
    <w:rsid w:val="00C30B00"/>
    <w:rPr>
      <w:rFonts w:ascii="Arial" w:hAnsi="Arial"/>
      <w:b/>
      <w:sz w:val="20"/>
    </w:rPr>
  </w:style>
  <w:style w:type="paragraph" w:styleId="Tussenkop" w:customStyle="1">
    <w:name w:val="Tussenkop"/>
    <w:basedOn w:val="Standaard"/>
    <w:next w:val="Plattetekst"/>
    <w:link w:val="TussenkopChar"/>
    <w:qFormat/>
    <w:rsid w:val="00C30B00"/>
    <w:pPr>
      <w:keepNext/>
      <w:outlineLvl w:val="1"/>
    </w:pPr>
    <w:rPr>
      <w:b/>
    </w:rPr>
  </w:style>
  <w:style w:type="paragraph" w:styleId="Lijstnummering">
    <w:name w:val="List Number"/>
    <w:basedOn w:val="Standaard"/>
    <w:rsid w:val="004830F6"/>
    <w:pPr>
      <w:numPr>
        <w:numId w:val="5"/>
      </w:numPr>
      <w:contextualSpacing/>
    </w:pPr>
  </w:style>
  <w:style w:type="paragraph" w:styleId="Lijstvoortzetting">
    <w:name w:val="List Continue"/>
    <w:basedOn w:val="Standaard"/>
    <w:rsid w:val="004830F6"/>
    <w:pPr>
      <w:spacing w:after="120"/>
      <w:ind w:left="283"/>
      <w:contextualSpacing/>
    </w:pPr>
  </w:style>
  <w:style w:type="paragraph" w:styleId="TitelHoofdstuk" w:customStyle="1">
    <w:name w:val="Titel Hoofdstuk"/>
    <w:basedOn w:val="Lijstalinea"/>
    <w:next w:val="Plattetekst"/>
    <w:link w:val="TitelHoofdstukChar"/>
    <w:qFormat/>
    <w:rsid w:val="00474591"/>
    <w:pPr>
      <w:keepNext/>
      <w:numPr>
        <w:numId w:val="0"/>
      </w:numPr>
      <w:pBdr>
        <w:bottom w:val="single" w:color="1F5FBF" w:sz="24" w:space="4"/>
      </w:pBdr>
      <w:spacing w:after="160"/>
      <w:outlineLvl w:val="0"/>
    </w:pPr>
    <w:rPr>
      <w:rFonts w:cs="Arial"/>
      <w:b/>
      <w:color w:val="A6A6A6" w:themeColor="background1" w:themeShade="A6"/>
      <w:sz w:val="28"/>
      <w:szCs w:val="28"/>
      <w:lang w:eastAsia="en-US"/>
    </w:rPr>
  </w:style>
  <w:style w:type="character" w:styleId="TitelHoofdstukChar" w:customStyle="1">
    <w:name w:val="Titel Hoofdstuk Char"/>
    <w:basedOn w:val="LijstalineaChar"/>
    <w:link w:val="TitelHoofdstuk"/>
    <w:rsid w:val="00474591"/>
    <w:rPr>
      <w:rFonts w:ascii="Arial" w:hAnsi="Arial" w:cs="Arial"/>
      <w:b/>
      <w:color w:val="A6A6A6" w:themeColor="background1" w:themeShade="A6"/>
      <w:sz w:val="28"/>
      <w:szCs w:val="28"/>
      <w:lang w:eastAsia="en-US"/>
    </w:rPr>
  </w:style>
  <w:style w:type="paragraph" w:styleId="Voettekst">
    <w:name w:val="footer"/>
    <w:basedOn w:val="Standaard"/>
    <w:link w:val="VoettekstChar"/>
    <w:rsid w:val="009F59E5"/>
    <w:pPr>
      <w:pBdr>
        <w:top w:val="single" w:color="1F5FBF" w:sz="6" w:space="1"/>
      </w:pBdr>
      <w:tabs>
        <w:tab w:val="right" w:pos="8789"/>
      </w:tabs>
    </w:pPr>
    <w:rPr>
      <w:color w:val="808080" w:themeColor="background1" w:themeShade="80"/>
      <w:sz w:val="18"/>
      <w:lang w:eastAsia="en-US"/>
    </w:rPr>
  </w:style>
  <w:style w:type="character" w:styleId="VoettekstChar" w:customStyle="1">
    <w:name w:val="Voettekst Char"/>
    <w:basedOn w:val="Standaardalinea-lettertype"/>
    <w:link w:val="Voettekst"/>
    <w:rsid w:val="009F59E5"/>
    <w:rPr>
      <w:rFonts w:ascii="Arial" w:hAnsi="Arial"/>
      <w:color w:val="808080" w:themeColor="background1" w:themeShade="80"/>
      <w:sz w:val="18"/>
      <w:lang w:eastAsia="en-US"/>
    </w:rPr>
  </w:style>
  <w:style w:type="table" w:styleId="Tabelraster">
    <w:name w:val="Table Grid"/>
    <w:basedOn w:val="Standaardtabel"/>
    <w:uiPriority w:val="59"/>
    <w:rsid w:val="00C30B00"/>
    <w:tblPr>
      <w:tblBorders>
        <w:top w:val="single" w:color="A6A6A6" w:themeColor="background1" w:themeShade="A6" w:sz="4" w:space="0"/>
        <w:left w:val="single" w:color="A6A6A6" w:themeColor="background1" w:themeShade="A6" w:sz="4" w:space="0"/>
        <w:bottom w:val="single" w:color="A6A6A6" w:themeColor="background1" w:themeShade="A6" w:sz="4" w:space="0"/>
        <w:right w:val="single" w:color="A6A6A6" w:themeColor="background1" w:themeShade="A6" w:sz="4" w:space="0"/>
        <w:insideH w:val="single" w:color="A6A6A6" w:themeColor="background1" w:themeShade="A6" w:sz="4" w:space="0"/>
        <w:insideV w:val="single" w:color="A6A6A6" w:themeColor="background1" w:themeShade="A6" w:sz="4" w:space="0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Lijnindocument" w:customStyle="1">
    <w:name w:val="Lijn in document"/>
    <w:basedOn w:val="Standaard"/>
    <w:next w:val="Plattetekst"/>
    <w:link w:val="LijnindocumentChar"/>
    <w:qFormat/>
    <w:rsid w:val="00474591"/>
    <w:pPr>
      <w:pBdr>
        <w:bottom w:val="single" w:color="1F5FBF" w:sz="6" w:space="1"/>
      </w:pBdr>
    </w:pPr>
  </w:style>
  <w:style w:type="character" w:styleId="LijnindocumentChar" w:customStyle="1">
    <w:name w:val="Lijn in document Char"/>
    <w:basedOn w:val="Standaardalinea-lettertype"/>
    <w:link w:val="Lijnindocument"/>
    <w:rsid w:val="00474591"/>
    <w:rPr>
      <w:rFonts w:ascii="Arial" w:hAnsi="Arial"/>
      <w:sz w:val="20"/>
    </w:rPr>
  </w:style>
  <w:style w:type="paragraph" w:styleId="Koptekst">
    <w:name w:val="header"/>
    <w:basedOn w:val="Standaard"/>
    <w:link w:val="KoptekstChar"/>
    <w:rsid w:val="00151013"/>
    <w:pPr>
      <w:tabs>
        <w:tab w:val="center" w:pos="4513"/>
        <w:tab w:val="right" w:pos="9026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rsid w:val="00151013"/>
    <w:rPr>
      <w:rFonts w:ascii="Arial" w:hAnsi="Arial"/>
      <w:sz w:val="20"/>
    </w:rPr>
  </w:style>
  <w:style w:type="paragraph" w:styleId="Kopvaninhoudsopgave">
    <w:name w:val="TOC Heading"/>
    <w:basedOn w:val="TitelHoofdstuk"/>
    <w:next w:val="Plattetekst"/>
    <w:uiPriority w:val="39"/>
    <w:unhideWhenUsed/>
    <w:rsid w:val="00C30B00"/>
    <w:pPr>
      <w:spacing w:after="0"/>
      <w:outlineLvl w:val="9"/>
    </w:pPr>
  </w:style>
  <w:style w:type="paragraph" w:styleId="Inhopg2">
    <w:name w:val="toc 2"/>
    <w:basedOn w:val="Standaard"/>
    <w:next w:val="Standaard"/>
    <w:uiPriority w:val="39"/>
    <w:unhideWhenUsed/>
    <w:rsid w:val="0057107B"/>
    <w:pPr>
      <w:tabs>
        <w:tab w:val="right" w:pos="8777"/>
      </w:tabs>
    </w:pPr>
    <w:rPr>
      <w:rFonts w:eastAsiaTheme="minorEastAsia"/>
    </w:rPr>
  </w:style>
  <w:style w:type="paragraph" w:styleId="Inhopg1">
    <w:name w:val="toc 1"/>
    <w:basedOn w:val="Standaard"/>
    <w:next w:val="Standaard"/>
    <w:uiPriority w:val="39"/>
    <w:unhideWhenUsed/>
    <w:rsid w:val="00BC094D"/>
    <w:pPr>
      <w:tabs>
        <w:tab w:val="left" w:pos="357"/>
        <w:tab w:val="right" w:pos="8777"/>
      </w:tabs>
      <w:spacing w:before="160"/>
    </w:pPr>
    <w:rPr>
      <w:rFonts w:eastAsiaTheme="minorEastAsia"/>
    </w:rPr>
  </w:style>
  <w:style w:type="paragraph" w:styleId="Inhopg3">
    <w:name w:val="toc 3"/>
    <w:basedOn w:val="Standaard"/>
    <w:next w:val="Standaard"/>
    <w:uiPriority w:val="39"/>
    <w:unhideWhenUsed/>
    <w:rsid w:val="0057107B"/>
    <w:pPr>
      <w:tabs>
        <w:tab w:val="right" w:pos="8777"/>
      </w:tabs>
    </w:pPr>
    <w:rPr>
      <w:rFonts w:eastAsiaTheme="minorEastAsia"/>
    </w:rPr>
  </w:style>
  <w:style w:type="paragraph" w:styleId="Ballontekst">
    <w:name w:val="Balloon Text"/>
    <w:basedOn w:val="Standaard"/>
    <w:link w:val="BallontekstChar"/>
    <w:rsid w:val="00E61595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rsid w:val="00E6159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E61595"/>
    <w:rPr>
      <w:color w:val="0000FF" w:themeColor="hyperlink"/>
      <w:u w:val="single"/>
    </w:rPr>
  </w:style>
  <w:style w:type="paragraph" w:styleId="Opsomming" w:customStyle="1">
    <w:name w:val="Opsomming"/>
    <w:basedOn w:val="Lijstalinea"/>
    <w:link w:val="OpsommingChar"/>
    <w:qFormat/>
    <w:rsid w:val="006052A1"/>
    <w:pPr>
      <w:numPr>
        <w:numId w:val="8"/>
      </w:numPr>
    </w:pPr>
  </w:style>
  <w:style w:type="numbering" w:styleId="Metopsomming" w:customStyle="1">
    <w:name w:val="Met opsomming"/>
    <w:basedOn w:val="Geenlijst"/>
    <w:rsid w:val="006573AA"/>
    <w:pPr>
      <w:numPr>
        <w:numId w:val="2"/>
      </w:numPr>
    </w:pPr>
  </w:style>
  <w:style w:type="numbering" w:styleId="StijlMetopsommingstekensLatijnsCourierNewLinks19cm" w:customStyle="1">
    <w:name w:val="Stijl Met opsommingstekens (Latijns) Courier New Links:  19 cm ..."/>
    <w:basedOn w:val="Geenlijst"/>
    <w:rsid w:val="006573AA"/>
    <w:pPr>
      <w:numPr>
        <w:numId w:val="3"/>
      </w:numPr>
    </w:pPr>
  </w:style>
  <w:style w:type="numbering" w:styleId="OpsommingpuntBN" w:customStyle="1">
    <w:name w:val="Opsomming punt BN"/>
    <w:uiPriority w:val="99"/>
    <w:rsid w:val="006052A1"/>
    <w:pPr>
      <w:numPr>
        <w:numId w:val="6"/>
      </w:numPr>
    </w:pPr>
  </w:style>
  <w:style w:type="paragraph" w:styleId="TitelDocument" w:customStyle="1">
    <w:name w:val="Titel Document"/>
    <w:basedOn w:val="Standaard"/>
    <w:next w:val="Plattetekst"/>
    <w:link w:val="TitelDocumentChar"/>
    <w:qFormat/>
    <w:rsid w:val="00474591"/>
    <w:pPr>
      <w:pBdr>
        <w:bottom w:val="single" w:color="1F5FBF" w:sz="24" w:space="4"/>
      </w:pBdr>
      <w:spacing w:after="160"/>
    </w:pPr>
    <w:rPr>
      <w:b/>
      <w:color w:val="A6A6A6" w:themeColor="background1" w:themeShade="A6"/>
      <w:sz w:val="28"/>
      <w:szCs w:val="28"/>
    </w:rPr>
  </w:style>
  <w:style w:type="character" w:styleId="TitelDocumentChar" w:customStyle="1">
    <w:name w:val="Titel Document Char"/>
    <w:basedOn w:val="Standaardalinea-lettertype"/>
    <w:link w:val="TitelDocument"/>
    <w:rsid w:val="00474591"/>
    <w:rPr>
      <w:rFonts w:ascii="Arial" w:hAnsi="Arial"/>
      <w:b/>
      <w:color w:val="A6A6A6" w:themeColor="background1" w:themeShade="A6"/>
      <w:sz w:val="28"/>
      <w:szCs w:val="28"/>
    </w:rPr>
  </w:style>
  <w:style w:type="character" w:styleId="OpsommingChar" w:customStyle="1">
    <w:name w:val="Opsomming Char"/>
    <w:basedOn w:val="LijstalineaChar"/>
    <w:link w:val="Opsomming"/>
    <w:rsid w:val="006052A1"/>
    <w:rPr>
      <w:rFonts w:ascii="Arial" w:hAnsi="Arial"/>
      <w:sz w:val="20"/>
    </w:rPr>
  </w:style>
  <w:style w:type="numbering" w:styleId="OpsommingnummerBN" w:customStyle="1">
    <w:name w:val="Opsomming nummer BN"/>
    <w:basedOn w:val="Geenlijst"/>
    <w:uiPriority w:val="99"/>
    <w:rsid w:val="008540CC"/>
    <w:pPr>
      <w:numPr>
        <w:numId w:val="9"/>
      </w:numPr>
    </w:pPr>
  </w:style>
  <w:style w:type="paragraph" w:styleId="Opsommingnummering" w:customStyle="1">
    <w:name w:val="Opsomming nummering"/>
    <w:basedOn w:val="Lijstalinea"/>
    <w:link w:val="OpsommingnummeringChar"/>
    <w:qFormat/>
    <w:rsid w:val="008540CC"/>
    <w:pPr>
      <w:numPr>
        <w:numId w:val="9"/>
      </w:numPr>
    </w:pPr>
  </w:style>
  <w:style w:type="character" w:styleId="OpsommingnummeringChar" w:customStyle="1">
    <w:name w:val="Opsomming nummering Char"/>
    <w:basedOn w:val="LijstalineaChar"/>
    <w:link w:val="Opsommingnummering"/>
    <w:rsid w:val="008540CC"/>
    <w:rPr>
      <w:rFonts w:ascii="Arial" w:hAnsi="Arial"/>
      <w:sz w:val="20"/>
    </w:rPr>
  </w:style>
  <w:style w:type="numbering" w:styleId="NiveaunummeringBN" w:customStyle="1">
    <w:name w:val="Niveaunummering BN"/>
    <w:uiPriority w:val="99"/>
    <w:rsid w:val="00A96157"/>
    <w:pPr>
      <w:numPr>
        <w:numId w:val="13"/>
      </w:numPr>
    </w:pPr>
  </w:style>
  <w:style w:type="paragraph" w:styleId="Inspringtekst" w:customStyle="1">
    <w:name w:val="Inspring tekst"/>
    <w:basedOn w:val="Plattetekst"/>
    <w:qFormat/>
    <w:rsid w:val="002E537B"/>
    <w:pPr>
      <w:ind w:left="357"/>
    </w:pPr>
  </w:style>
  <w:style w:type="paragraph" w:styleId="StijlKopOpsommingnummeringVet" w:customStyle="1">
    <w:name w:val="Stijl Kop Opsomming nummering + Vet"/>
    <w:basedOn w:val="Kop5"/>
    <w:next w:val="Standaard"/>
    <w:link w:val="StijlKopOpsommingnummeringVetChar"/>
    <w:rsid w:val="0087352D"/>
    <w:pPr>
      <w:numPr>
        <w:ilvl w:val="0"/>
        <w:numId w:val="17"/>
      </w:numPr>
      <w:ind w:left="357" w:hanging="357"/>
    </w:pPr>
    <w:rPr>
      <w:b/>
      <w:bCs/>
    </w:rPr>
  </w:style>
  <w:style w:type="paragraph" w:styleId="Kopopsommingnummering" w:customStyle="1">
    <w:name w:val="Kop opsomming nummering"/>
    <w:basedOn w:val="StijlKopOpsommingnummeringVet"/>
    <w:link w:val="KopopsommingnummeringChar"/>
    <w:qFormat/>
    <w:rsid w:val="0087352D"/>
  </w:style>
  <w:style w:type="character" w:styleId="StijlKopOpsommingnummeringVetChar" w:customStyle="1">
    <w:name w:val="Stijl Kop Opsomming nummering + Vet Char"/>
    <w:basedOn w:val="Kop5Char"/>
    <w:link w:val="StijlKopOpsommingnummeringVet"/>
    <w:rsid w:val="0087352D"/>
    <w:rPr>
      <w:rFonts w:asciiTheme="majorHAnsi" w:hAnsiTheme="majorHAnsi" w:eastAsiaTheme="majorEastAsia" w:cstheme="majorBidi"/>
      <w:b/>
      <w:bCs/>
      <w:color w:val="243F60" w:themeColor="accent1" w:themeShade="7F"/>
      <w:sz w:val="20"/>
    </w:rPr>
  </w:style>
  <w:style w:type="character" w:styleId="KopopsommingnummeringChar" w:customStyle="1">
    <w:name w:val="Kop opsomming nummering Char"/>
    <w:basedOn w:val="StijlKopOpsommingnummeringVetChar"/>
    <w:link w:val="Kopopsommingnummering"/>
    <w:rsid w:val="0087352D"/>
    <w:rPr>
      <w:rFonts w:asciiTheme="majorHAnsi" w:hAnsiTheme="majorHAnsi" w:eastAsiaTheme="majorEastAsia" w:cstheme="majorBidi"/>
      <w:b/>
      <w:bCs/>
      <w:color w:val="243F60" w:themeColor="accent1" w:themeShade="7F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1274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47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glossaryDocument" Target="glossary/document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leigh.rijnbeek\FSB-LBO\Inkoop%20&amp;%20contractmanagement%20-%20IC%20Vertrouwelijk\2.%20Aanbestedingen\2023-007%20Bedrijfskleding\2.%20Aanbesteding\3.%20Voorbereiding\2.%20Aanbestedingsdoc\2.%20Gunning\1.%20Document%20def\Bijlage%202%20-%20Standaardformulier%20vrag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4DE66D291294AB589213ED500752A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0FF1E5-EDE8-4C07-BD20-CF79A5F5BAC8}"/>
      </w:docPartPr>
      <w:docPartBody>
        <w:p xmlns:wp14="http://schemas.microsoft.com/office/word/2010/wordml" w:rsidR="00C20C4A" w:rsidP="0019461A" w:rsidRDefault="0019461A" w14:paraId="74E9D4FC" wp14:textId="77777777">
          <w:pPr>
            <w:pStyle w:val="C4DE66D291294AB589213ED500752A8C1"/>
          </w:pPr>
          <w:r w:rsidRPr="00362BC0">
            <w:rPr>
              <w:rStyle w:val="Tekstvantijdelijkeaanduiding"/>
              <w:rFonts w:asciiTheme="minorHAnsi" w:hAnsiTheme="minorHAnsi" w:cstheme="minorHAnsi"/>
            </w:rPr>
            <w:t>Kies een item.</w:t>
          </w:r>
        </w:p>
      </w:docPartBody>
    </w:docPart>
    <w:docPart>
      <w:docPartPr>
        <w:name w:val="400718615F104BA4A26B9B84BF0F26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2D045FD-BEFE-49EF-87AD-77FADB8585E7}"/>
      </w:docPartPr>
      <w:docPartBody>
        <w:p xmlns:wp14="http://schemas.microsoft.com/office/word/2010/wordml" w:rsidR="00376E5F" w:rsidP="00A4465D" w:rsidRDefault="00A4465D" w14:paraId="3E86E064" wp14:textId="77777777">
          <w:pPr>
            <w:pStyle w:val="400718615F104BA4A26B9B84BF0F2667"/>
          </w:pPr>
          <w:r w:rsidRPr="00362BC0">
            <w:rPr>
              <w:rStyle w:val="Tekstvantijdelijkeaanduiding"/>
              <w:rFonts w:cstheme="minorHAnsi"/>
            </w:rPr>
            <w:t>Kies een item.</w:t>
          </w:r>
        </w:p>
      </w:docPartBody>
    </w:docPart>
    <w:docPart>
      <w:docPartPr>
        <w:name w:val="E15C5C20EDF24E2BA6F6103E81871C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ADD5CE-4F89-4D45-9841-FC626F9EBB0D}"/>
      </w:docPartPr>
      <w:docPartBody>
        <w:p xmlns:wp14="http://schemas.microsoft.com/office/word/2010/wordml" w:rsidR="00376E5F" w:rsidP="00A4465D" w:rsidRDefault="00A4465D" w14:paraId="3DABD988" wp14:textId="77777777">
          <w:pPr>
            <w:pStyle w:val="E15C5C20EDF24E2BA6F6103E81871CDB"/>
          </w:pPr>
          <w:r w:rsidRPr="00362BC0">
            <w:rPr>
              <w:rStyle w:val="Tekstvantijdelijkeaanduiding"/>
              <w:rFonts w:cstheme="minorHAnsi"/>
            </w:rPr>
            <w:t>Kies een item.</w:t>
          </w:r>
        </w:p>
      </w:docPartBody>
    </w:docPart>
    <w:docPart>
      <w:docPartPr>
        <w:name w:val="29D1B8AAEE3D4B67A62809B767492D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9239BF-403D-4492-869D-24BF5CA8E329}"/>
      </w:docPartPr>
      <w:docPartBody>
        <w:p xmlns:wp14="http://schemas.microsoft.com/office/word/2010/wordml" w:rsidR="00376E5F" w:rsidP="00A4465D" w:rsidRDefault="00A4465D" w14:paraId="08E429CE" wp14:textId="77777777">
          <w:pPr>
            <w:pStyle w:val="29D1B8AAEE3D4B67A62809B767492DD8"/>
          </w:pPr>
          <w:r w:rsidRPr="00362BC0">
            <w:rPr>
              <w:rStyle w:val="Tekstvantijdelijkeaanduiding"/>
              <w:rFonts w:cstheme="minorHAnsi"/>
            </w:rPr>
            <w:t>Kies een item.</w:t>
          </w:r>
        </w:p>
      </w:docPartBody>
    </w:docPart>
    <w:docPart>
      <w:docPartPr>
        <w:name w:val="C38EC90DD6D344568D9284F19D219C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723AC6-FDA1-46B3-9A6C-52B86D1D4053}"/>
      </w:docPartPr>
      <w:docPartBody>
        <w:p xmlns:wp14="http://schemas.microsoft.com/office/word/2010/wordml" w:rsidR="00376E5F" w:rsidP="00A4465D" w:rsidRDefault="00A4465D" w14:paraId="5077EF8E" wp14:textId="77777777">
          <w:pPr>
            <w:pStyle w:val="C38EC90DD6D344568D9284F19D219C1F"/>
          </w:pPr>
          <w:r w:rsidRPr="00362BC0">
            <w:rPr>
              <w:rStyle w:val="Tekstvantijdelijkeaanduiding"/>
              <w:rFonts w:cstheme="minorHAnsi"/>
            </w:rPr>
            <w:t>Kies een item.</w:t>
          </w:r>
        </w:p>
      </w:docPartBody>
    </w:docPart>
    <w:docPart>
      <w:docPartPr>
        <w:name w:val="F2942B4C1F1E4F2C9D05E421E67768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1D1F2A-BD09-409A-8AC5-E56EA6ADF891}"/>
      </w:docPartPr>
      <w:docPartBody>
        <w:p xmlns:wp14="http://schemas.microsoft.com/office/word/2010/wordml" w:rsidR="00376E5F" w:rsidP="00A4465D" w:rsidRDefault="00A4465D" w14:paraId="438773F1" wp14:textId="77777777">
          <w:pPr>
            <w:pStyle w:val="F2942B4C1F1E4F2C9D05E421E67768F0"/>
          </w:pPr>
          <w:r w:rsidRPr="00362BC0">
            <w:rPr>
              <w:rStyle w:val="Tekstvantijdelijkeaanduiding"/>
              <w:rFonts w:cstheme="minorHAnsi"/>
            </w:rPr>
            <w:t>Kies een item.</w:t>
          </w:r>
        </w:p>
      </w:docPartBody>
    </w:docPart>
    <w:docPart>
      <w:docPartPr>
        <w:name w:val="04ACFCE943C04801877A71755ECC09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E52CEE-0322-4F34-B420-C555B8893422}"/>
      </w:docPartPr>
      <w:docPartBody>
        <w:p xmlns:wp14="http://schemas.microsoft.com/office/word/2010/wordml" w:rsidR="00376E5F" w:rsidP="00A4465D" w:rsidRDefault="00A4465D" w14:paraId="605E7A8D" wp14:textId="77777777">
          <w:pPr>
            <w:pStyle w:val="04ACFCE943C04801877A71755ECC0912"/>
          </w:pPr>
          <w:r w:rsidRPr="00362BC0">
            <w:rPr>
              <w:rStyle w:val="Tekstvantijdelijkeaanduiding"/>
              <w:rFonts w:cstheme="minorHAnsi"/>
            </w:rPr>
            <w:t>Kies een item.</w:t>
          </w:r>
        </w:p>
      </w:docPartBody>
    </w:docPart>
    <w:docPart>
      <w:docPartPr>
        <w:name w:val="B40D8629AFFF417FBA51FFBFEFD39B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975D9C-428B-46D2-86D9-D8210A706228}"/>
      </w:docPartPr>
      <w:docPartBody>
        <w:p xmlns:wp14="http://schemas.microsoft.com/office/word/2010/wordml" w:rsidR="00376E5F" w:rsidP="00A4465D" w:rsidRDefault="00A4465D" w14:paraId="3DA55425" wp14:textId="77777777">
          <w:pPr>
            <w:pStyle w:val="B40D8629AFFF417FBA51FFBFEFD39B5C"/>
          </w:pPr>
          <w:r w:rsidRPr="00362BC0">
            <w:rPr>
              <w:rStyle w:val="Tekstvantijdelijkeaanduiding"/>
              <w:rFonts w:cstheme="minorHAnsi"/>
            </w:rPr>
            <w:t>Kies een item.</w:t>
          </w:r>
        </w:p>
      </w:docPartBody>
    </w:docPart>
    <w:docPart>
      <w:docPartPr>
        <w:name w:val="FEE83DC1BC8648A994C34ACF97B183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AC6267-5BCF-4645-99AC-F20D5305008F}"/>
      </w:docPartPr>
      <w:docPartBody>
        <w:p xmlns:wp14="http://schemas.microsoft.com/office/word/2010/wordml" w:rsidR="00376E5F" w:rsidP="00A4465D" w:rsidRDefault="00A4465D" w14:paraId="14187ADB" wp14:textId="77777777">
          <w:pPr>
            <w:pStyle w:val="FEE83DC1BC8648A994C34ACF97B183E0"/>
          </w:pPr>
          <w:r w:rsidRPr="00362BC0">
            <w:rPr>
              <w:rStyle w:val="Tekstvantijdelijkeaanduiding"/>
              <w:rFonts w:cstheme="minorHAnsi"/>
            </w:rPr>
            <w:t>Kies een item.</w:t>
          </w:r>
        </w:p>
      </w:docPartBody>
    </w:docPart>
    <w:docPart>
      <w:docPartPr>
        <w:name w:val="1ED7A641AC954DF788A6E195CA0998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ECD56B-7416-4560-BD70-F97CC626A52C}"/>
      </w:docPartPr>
      <w:docPartBody>
        <w:p xmlns:wp14="http://schemas.microsoft.com/office/word/2010/wordml" w:rsidR="00376E5F" w:rsidP="00A4465D" w:rsidRDefault="00A4465D" w14:paraId="31DD30E8" wp14:textId="77777777">
          <w:pPr>
            <w:pStyle w:val="1ED7A641AC954DF788A6E195CA0998B3"/>
          </w:pPr>
          <w:r w:rsidRPr="00362BC0">
            <w:rPr>
              <w:rStyle w:val="Tekstvantijdelijkeaanduiding"/>
              <w:rFonts w:cstheme="minorHAnsi"/>
            </w:rPr>
            <w:t>Kies een item.</w:t>
          </w:r>
        </w:p>
      </w:docPartBody>
    </w:docPart>
    <w:docPart>
      <w:docPartPr>
        <w:name w:val="393D83F683A347ED9E39FAA6715689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B06719-0411-4056-AF0E-B5878895FE4D}"/>
      </w:docPartPr>
      <w:docPartBody>
        <w:p xmlns:wp14="http://schemas.microsoft.com/office/word/2010/wordml" w:rsidR="00376E5F" w:rsidP="00A4465D" w:rsidRDefault="00A4465D" w14:paraId="307AF618" wp14:textId="77777777">
          <w:pPr>
            <w:pStyle w:val="393D83F683A347ED9E39FAA6715689B5"/>
          </w:pPr>
          <w:r w:rsidRPr="00362BC0">
            <w:rPr>
              <w:rStyle w:val="Tekstvantijdelijkeaanduiding"/>
              <w:rFonts w:cstheme="minorHAnsi"/>
            </w:rPr>
            <w:t>Kies een item.</w:t>
          </w:r>
        </w:p>
      </w:docPartBody>
    </w:docPart>
    <w:docPart>
      <w:docPartPr>
        <w:name w:val="7DC455F7E07244B580ABE64595C048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12AFBB-2099-4247-B806-51469308FFE2}"/>
      </w:docPartPr>
      <w:docPartBody>
        <w:p xmlns:wp14="http://schemas.microsoft.com/office/word/2010/wordml" w:rsidR="00376E5F" w:rsidP="00A4465D" w:rsidRDefault="00A4465D" w14:paraId="10CF5B95" wp14:textId="77777777">
          <w:pPr>
            <w:pStyle w:val="7DC455F7E07244B580ABE64595C04816"/>
          </w:pPr>
          <w:r w:rsidRPr="00362BC0">
            <w:rPr>
              <w:rStyle w:val="Tekstvantijdelijkeaanduiding"/>
              <w:rFonts w:cstheme="minorHAnsi"/>
            </w:rPr>
            <w:t>Kies een item.</w:t>
          </w:r>
        </w:p>
      </w:docPartBody>
    </w:docPart>
    <w:docPart>
      <w:docPartPr>
        <w:name w:val="7E2F83EA18A44398B5B57BC62DEC1B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73F8A6-9787-42CC-878D-4DBD225CBAC2}"/>
      </w:docPartPr>
      <w:docPartBody>
        <w:p xmlns:wp14="http://schemas.microsoft.com/office/word/2010/wordml" w:rsidR="00376E5F" w:rsidP="00A4465D" w:rsidRDefault="00A4465D" w14:paraId="51B10BF8" wp14:textId="77777777">
          <w:pPr>
            <w:pStyle w:val="7E2F83EA18A44398B5B57BC62DEC1B8E"/>
          </w:pPr>
          <w:r w:rsidRPr="00362BC0">
            <w:rPr>
              <w:rStyle w:val="Tekstvantijdelijkeaanduiding"/>
              <w:rFonts w:cstheme="minorHAnsi"/>
            </w:rPr>
            <w:t>Kies een item.</w:t>
          </w:r>
        </w:p>
      </w:docPartBody>
    </w:docPart>
    <w:docPart>
      <w:docPartPr>
        <w:name w:val="9E85FA3593984BD7930A7E4079883B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C84321-ECFC-4065-9529-2AE0177EF823}"/>
      </w:docPartPr>
      <w:docPartBody>
        <w:p xmlns:wp14="http://schemas.microsoft.com/office/word/2010/wordml" w:rsidR="00376E5F" w:rsidP="00A4465D" w:rsidRDefault="00A4465D" w14:paraId="458FC2BA" wp14:textId="77777777">
          <w:pPr>
            <w:pStyle w:val="9E85FA3593984BD7930A7E4079883B4E"/>
          </w:pPr>
          <w:r w:rsidRPr="00362BC0">
            <w:rPr>
              <w:rStyle w:val="Tekstvantijdelijkeaanduiding"/>
              <w:rFonts w:cstheme="minorHAnsi"/>
            </w:rPr>
            <w:t>Kies een item.</w:t>
          </w:r>
        </w:p>
      </w:docPartBody>
    </w:docPart>
    <w:docPart>
      <w:docPartPr>
        <w:name w:val="E64033C14A9F4049B73F3245AC24EC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635C9B-562B-4A2A-AA2E-22980BC21114}"/>
      </w:docPartPr>
      <w:docPartBody>
        <w:p xmlns:wp14="http://schemas.microsoft.com/office/word/2010/wordml" w:rsidR="00376E5F" w:rsidP="00A4465D" w:rsidRDefault="00A4465D" w14:paraId="12EA70ED" wp14:textId="77777777">
          <w:pPr>
            <w:pStyle w:val="E64033C14A9F4049B73F3245AC24EC16"/>
          </w:pPr>
          <w:r w:rsidRPr="00362BC0">
            <w:rPr>
              <w:rStyle w:val="Tekstvantijdelijkeaanduiding"/>
              <w:rFonts w:cstheme="minorHAnsi"/>
            </w:rPr>
            <w:t>Kies een item.</w:t>
          </w:r>
        </w:p>
      </w:docPartBody>
    </w:docPart>
    <w:docPart>
      <w:docPartPr>
        <w:name w:val="B28E3DCDDDAA45D6AD6332D0E881DE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B7BDBD-B149-41F3-848B-944F2E497D51}"/>
      </w:docPartPr>
      <w:docPartBody>
        <w:p xmlns:wp14="http://schemas.microsoft.com/office/word/2010/wordml" w:rsidR="00376E5F" w:rsidP="00A4465D" w:rsidRDefault="00A4465D" w14:paraId="2778A7A0" wp14:textId="77777777">
          <w:pPr>
            <w:pStyle w:val="B28E3DCDDDAA45D6AD6332D0E881DE33"/>
          </w:pPr>
          <w:r w:rsidRPr="00362BC0">
            <w:rPr>
              <w:rStyle w:val="Tekstvantijdelijkeaanduiding"/>
              <w:rFonts w:cstheme="minorHAnsi"/>
            </w:rPr>
            <w:t>Kies een item.</w:t>
          </w:r>
        </w:p>
      </w:docPartBody>
    </w:docPart>
    <w:docPart>
      <w:docPartPr>
        <w:name w:val="85F86827963D45B68B6BA6168FEF4D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A1F21E-093D-4681-991C-489BE7A7D6D2}"/>
      </w:docPartPr>
      <w:docPartBody>
        <w:p xmlns:wp14="http://schemas.microsoft.com/office/word/2010/wordml" w:rsidR="00376E5F" w:rsidP="00A4465D" w:rsidRDefault="00A4465D" w14:paraId="2EF02F55" wp14:textId="77777777">
          <w:pPr>
            <w:pStyle w:val="85F86827963D45B68B6BA6168FEF4DDA"/>
          </w:pPr>
          <w:r w:rsidRPr="00362BC0">
            <w:rPr>
              <w:rStyle w:val="Tekstvantijdelijkeaanduiding"/>
              <w:rFonts w:cstheme="minorHAnsi"/>
            </w:rPr>
            <w:t>Kies een item.</w:t>
          </w:r>
        </w:p>
      </w:docPartBody>
    </w:docPart>
    <w:docPart>
      <w:docPartPr>
        <w:name w:val="7FCD20C203EB49F0892B4886EAF22C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5D20AE-8002-46A5-B586-2E6FF87854E7}"/>
      </w:docPartPr>
      <w:docPartBody>
        <w:p xmlns:wp14="http://schemas.microsoft.com/office/word/2010/wordml" w:rsidR="00376E5F" w:rsidP="00A4465D" w:rsidRDefault="00A4465D" w14:paraId="36BD1926" wp14:textId="77777777">
          <w:pPr>
            <w:pStyle w:val="7FCD20C203EB49F0892B4886EAF22CAD"/>
          </w:pPr>
          <w:r w:rsidRPr="00362BC0">
            <w:rPr>
              <w:rStyle w:val="Tekstvantijdelijkeaanduiding"/>
              <w:rFonts w:cstheme="minorHAnsi"/>
            </w:rPr>
            <w:t>Kies een item.</w:t>
          </w:r>
        </w:p>
      </w:docPartBody>
    </w:docPart>
    <w:docPart>
      <w:docPartPr>
        <w:name w:val="669064527AA04070B52039F0DF3773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489E99-DF77-4D46-9F21-9FC13D229F08}"/>
      </w:docPartPr>
      <w:docPartBody>
        <w:p xmlns:wp14="http://schemas.microsoft.com/office/word/2010/wordml" w:rsidR="00376E5F" w:rsidP="00A4465D" w:rsidRDefault="00A4465D" w14:paraId="4C47FAE1" wp14:textId="77777777">
          <w:pPr>
            <w:pStyle w:val="669064527AA04070B52039F0DF3773D9"/>
          </w:pPr>
          <w:r w:rsidRPr="00362BC0">
            <w:rPr>
              <w:rStyle w:val="Tekstvantijdelijkeaanduiding"/>
              <w:rFonts w:cstheme="minorHAnsi"/>
            </w:rPr>
            <w:t>Kies een item.</w:t>
          </w:r>
        </w:p>
      </w:docPartBody>
    </w:docPart>
    <w:docPart>
      <w:docPartPr>
        <w:name w:val="A419A4CF3CB0458DB20CF0C1EBC745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C1B7B7-0365-48E5-AE23-226E9220CD5B}"/>
      </w:docPartPr>
      <w:docPartBody>
        <w:p xmlns:wp14="http://schemas.microsoft.com/office/word/2010/wordml" w:rsidR="00376E5F" w:rsidP="00A4465D" w:rsidRDefault="00A4465D" w14:paraId="2085502A" wp14:textId="77777777">
          <w:pPr>
            <w:pStyle w:val="A419A4CF3CB0458DB20CF0C1EBC7456C"/>
          </w:pPr>
          <w:r w:rsidRPr="00362BC0">
            <w:rPr>
              <w:rStyle w:val="Tekstvantijdelijkeaanduiding"/>
              <w:rFonts w:cstheme="minorHAnsi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04F"/>
    <w:rsid w:val="00132B18"/>
    <w:rsid w:val="0019461A"/>
    <w:rsid w:val="00376E5F"/>
    <w:rsid w:val="006235C0"/>
    <w:rsid w:val="0064794E"/>
    <w:rsid w:val="00A4465D"/>
    <w:rsid w:val="00B341E7"/>
    <w:rsid w:val="00C0209E"/>
    <w:rsid w:val="00C20C4A"/>
    <w:rsid w:val="00C56028"/>
    <w:rsid w:val="00D85625"/>
    <w:rsid w:val="00DB704F"/>
    <w:rsid w:val="00F7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4465D"/>
    <w:rPr>
      <w:color w:val="808080"/>
    </w:rPr>
  </w:style>
  <w:style w:type="paragraph" w:customStyle="1" w:styleId="C4DE66D291294AB589213ED500752A8C1">
    <w:name w:val="C4DE66D291294AB589213ED500752A8C1"/>
    <w:rsid w:val="0019461A"/>
    <w:pPr>
      <w:spacing w:after="0" w:line="276" w:lineRule="auto"/>
    </w:pPr>
    <w:rPr>
      <w:rFonts w:ascii="Arial" w:eastAsiaTheme="minorHAnsi" w:hAnsi="Arial"/>
      <w:kern w:val="0"/>
      <w:sz w:val="20"/>
      <w14:ligatures w14:val="none"/>
    </w:rPr>
  </w:style>
  <w:style w:type="paragraph" w:customStyle="1" w:styleId="400718615F104BA4A26B9B84BF0F2667">
    <w:name w:val="400718615F104BA4A26B9B84BF0F2667"/>
    <w:rsid w:val="00A4465D"/>
    <w:rPr>
      <w:kern w:val="0"/>
      <w14:ligatures w14:val="none"/>
    </w:rPr>
  </w:style>
  <w:style w:type="paragraph" w:customStyle="1" w:styleId="E15C5C20EDF24E2BA6F6103E81871CDB">
    <w:name w:val="E15C5C20EDF24E2BA6F6103E81871CDB"/>
    <w:rsid w:val="00A4465D"/>
    <w:rPr>
      <w:kern w:val="0"/>
      <w14:ligatures w14:val="none"/>
    </w:rPr>
  </w:style>
  <w:style w:type="paragraph" w:customStyle="1" w:styleId="29D1B8AAEE3D4B67A62809B767492DD8">
    <w:name w:val="29D1B8AAEE3D4B67A62809B767492DD8"/>
    <w:rsid w:val="00A4465D"/>
    <w:rPr>
      <w:kern w:val="0"/>
      <w14:ligatures w14:val="none"/>
    </w:rPr>
  </w:style>
  <w:style w:type="paragraph" w:customStyle="1" w:styleId="C38EC90DD6D344568D9284F19D219C1F">
    <w:name w:val="C38EC90DD6D344568D9284F19D219C1F"/>
    <w:rsid w:val="00A4465D"/>
    <w:rPr>
      <w:kern w:val="0"/>
      <w14:ligatures w14:val="none"/>
    </w:rPr>
  </w:style>
  <w:style w:type="paragraph" w:customStyle="1" w:styleId="F2942B4C1F1E4F2C9D05E421E67768F0">
    <w:name w:val="F2942B4C1F1E4F2C9D05E421E67768F0"/>
    <w:rsid w:val="00A4465D"/>
    <w:rPr>
      <w:kern w:val="0"/>
      <w14:ligatures w14:val="none"/>
    </w:rPr>
  </w:style>
  <w:style w:type="paragraph" w:customStyle="1" w:styleId="04ACFCE943C04801877A71755ECC0912">
    <w:name w:val="04ACFCE943C04801877A71755ECC0912"/>
    <w:rsid w:val="00A4465D"/>
    <w:rPr>
      <w:kern w:val="0"/>
      <w14:ligatures w14:val="none"/>
    </w:rPr>
  </w:style>
  <w:style w:type="paragraph" w:customStyle="1" w:styleId="B40D8629AFFF417FBA51FFBFEFD39B5C">
    <w:name w:val="B40D8629AFFF417FBA51FFBFEFD39B5C"/>
    <w:rsid w:val="00A4465D"/>
    <w:rPr>
      <w:kern w:val="0"/>
      <w14:ligatures w14:val="none"/>
    </w:rPr>
  </w:style>
  <w:style w:type="paragraph" w:customStyle="1" w:styleId="FEE83DC1BC8648A994C34ACF97B183E0">
    <w:name w:val="FEE83DC1BC8648A994C34ACF97B183E0"/>
    <w:rsid w:val="00A4465D"/>
    <w:rPr>
      <w:kern w:val="0"/>
      <w14:ligatures w14:val="none"/>
    </w:rPr>
  </w:style>
  <w:style w:type="paragraph" w:customStyle="1" w:styleId="1ED7A641AC954DF788A6E195CA0998B3">
    <w:name w:val="1ED7A641AC954DF788A6E195CA0998B3"/>
    <w:rsid w:val="00A4465D"/>
    <w:rPr>
      <w:kern w:val="0"/>
      <w14:ligatures w14:val="none"/>
    </w:rPr>
  </w:style>
  <w:style w:type="paragraph" w:customStyle="1" w:styleId="393D83F683A347ED9E39FAA6715689B5">
    <w:name w:val="393D83F683A347ED9E39FAA6715689B5"/>
    <w:rsid w:val="00A4465D"/>
    <w:rPr>
      <w:kern w:val="0"/>
      <w14:ligatures w14:val="none"/>
    </w:rPr>
  </w:style>
  <w:style w:type="paragraph" w:customStyle="1" w:styleId="7DC455F7E07244B580ABE64595C04816">
    <w:name w:val="7DC455F7E07244B580ABE64595C04816"/>
    <w:rsid w:val="00A4465D"/>
    <w:rPr>
      <w:kern w:val="0"/>
      <w14:ligatures w14:val="none"/>
    </w:rPr>
  </w:style>
  <w:style w:type="paragraph" w:customStyle="1" w:styleId="7E2F83EA18A44398B5B57BC62DEC1B8E">
    <w:name w:val="7E2F83EA18A44398B5B57BC62DEC1B8E"/>
    <w:rsid w:val="00A4465D"/>
    <w:rPr>
      <w:kern w:val="0"/>
      <w14:ligatures w14:val="none"/>
    </w:rPr>
  </w:style>
  <w:style w:type="paragraph" w:customStyle="1" w:styleId="9E85FA3593984BD7930A7E4079883B4E">
    <w:name w:val="9E85FA3593984BD7930A7E4079883B4E"/>
    <w:rsid w:val="00A4465D"/>
    <w:rPr>
      <w:kern w:val="0"/>
      <w14:ligatures w14:val="none"/>
    </w:rPr>
  </w:style>
  <w:style w:type="paragraph" w:customStyle="1" w:styleId="E64033C14A9F4049B73F3245AC24EC16">
    <w:name w:val="E64033C14A9F4049B73F3245AC24EC16"/>
    <w:rsid w:val="00A4465D"/>
    <w:rPr>
      <w:kern w:val="0"/>
      <w14:ligatures w14:val="none"/>
    </w:rPr>
  </w:style>
  <w:style w:type="paragraph" w:customStyle="1" w:styleId="B28E3DCDDDAA45D6AD6332D0E881DE33">
    <w:name w:val="B28E3DCDDDAA45D6AD6332D0E881DE33"/>
    <w:rsid w:val="00A4465D"/>
    <w:rPr>
      <w:kern w:val="0"/>
      <w14:ligatures w14:val="none"/>
    </w:rPr>
  </w:style>
  <w:style w:type="paragraph" w:customStyle="1" w:styleId="85F86827963D45B68B6BA6168FEF4DDA">
    <w:name w:val="85F86827963D45B68B6BA6168FEF4DDA"/>
    <w:rsid w:val="00A4465D"/>
    <w:rPr>
      <w:kern w:val="0"/>
      <w14:ligatures w14:val="none"/>
    </w:rPr>
  </w:style>
  <w:style w:type="paragraph" w:customStyle="1" w:styleId="7FCD20C203EB49F0892B4886EAF22CAD">
    <w:name w:val="7FCD20C203EB49F0892B4886EAF22CAD"/>
    <w:rsid w:val="00A4465D"/>
    <w:rPr>
      <w:kern w:val="0"/>
      <w14:ligatures w14:val="none"/>
    </w:rPr>
  </w:style>
  <w:style w:type="paragraph" w:customStyle="1" w:styleId="669064527AA04070B52039F0DF3773D9">
    <w:name w:val="669064527AA04070B52039F0DF3773D9"/>
    <w:rsid w:val="00A4465D"/>
    <w:rPr>
      <w:kern w:val="0"/>
      <w14:ligatures w14:val="none"/>
    </w:rPr>
  </w:style>
  <w:style w:type="paragraph" w:customStyle="1" w:styleId="A419A4CF3CB0458DB20CF0C1EBC7456C">
    <w:name w:val="A419A4CF3CB0458DB20CF0C1EBC7456C"/>
    <w:rsid w:val="00A4465D"/>
    <w:rPr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volkingsonderzoek Noo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EC6B64721F449AABF1C8122FF8295" ma:contentTypeVersion="15" ma:contentTypeDescription="Een nieuw document maken." ma:contentTypeScope="" ma:versionID="83ab448bcb1c8e3ab947568dc42f47b7">
  <xsd:schema xmlns:xsd="http://www.w3.org/2001/XMLSchema" xmlns:xs="http://www.w3.org/2001/XMLSchema" xmlns:p="http://schemas.microsoft.com/office/2006/metadata/properties" xmlns:ns2="ac6aab74-9741-43c4-9755-59efe74ae283" xmlns:ns3="d4adaf64-382a-4b11-a956-3b1ed0e3d90f" targetNamespace="http://schemas.microsoft.com/office/2006/metadata/properties" ma:root="true" ma:fieldsID="1572921989ae9e4b9ad6179ba3a71643" ns2:_="" ns3:_="">
    <xsd:import namespace="ac6aab74-9741-43c4-9755-59efe74ae283"/>
    <xsd:import namespace="d4adaf64-382a-4b11-a956-3b1ed0e3d9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aab74-9741-43c4-9755-59efe74ae2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c5b4ac6-ae1e-4ac0-975c-2b4d05d82f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daf64-382a-4b11-a956-3b1ed0e3d9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566ebbd-d01c-49ff-8421-e3d4dde64b82}" ma:internalName="TaxCatchAll" ma:showField="CatchAllData" ma:web="d4adaf64-382a-4b11-a956-3b1ed0e3d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adaf64-382a-4b11-a956-3b1ed0e3d90f" xsi:nil="true"/>
    <lcf76f155ced4ddcb4097134ff3c332f xmlns="ac6aab74-9741-43c4-9755-59efe74ae283">
      <Terms xmlns="http://schemas.microsoft.com/office/infopath/2007/PartnerControls"/>
    </lcf76f155ced4ddcb4097134ff3c332f>
    <SharedWithUsers xmlns="d4adaf64-382a-4b11-a956-3b1ed0e3d90f">
      <UserInfo>
        <DisplayName>Mathijs Notermans</DisplayName>
        <AccountId>29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D7FC4FA-3DE1-4847-BBF7-2817CC84F5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83084D-12CA-437B-A17B-1103DC9BAE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028973-6338-4C6E-8934-42F9C99C0E7D}"/>
</file>

<file path=customXml/itemProps4.xml><?xml version="1.0" encoding="utf-8"?>
<ds:datastoreItem xmlns:ds="http://schemas.openxmlformats.org/officeDocument/2006/customXml" ds:itemID="{30D6C9E7-FD1C-4E5D-9EA2-C26FE61E6D57}">
  <ds:schemaRefs>
    <ds:schemaRef ds:uri="http://schemas.microsoft.com/office/2006/metadata/properties"/>
    <ds:schemaRef ds:uri="http://schemas.microsoft.com/office/infopath/2007/PartnerControls"/>
    <ds:schemaRef ds:uri="d4adaf64-382a-4b11-a956-3b1ed0e3d90f"/>
    <ds:schemaRef ds:uri="ac6aab74-9741-43c4-9755-59efe74ae28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Bijlage 2 - Standaardformulier vragen</ap:Template>
  <ap:Application>Microsoft Word for the web</ap:Application>
  <ap:DocSecurity>0</ap:DocSecurity>
  <ap:ScaleCrop>false</ap:ScaleCrop>
  <ap:Company>Bevolkingsonderzoek Noord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Bevolkingsonderzoek Nederland</dc:title>
  <dc:subject/>
  <dc:creator>Kayleigh Rijnbeek</dc:creator>
  <cp:keywords/>
  <dc:description/>
  <cp:lastModifiedBy>Esther Backus</cp:lastModifiedBy>
  <cp:revision>35</cp:revision>
  <cp:lastPrinted>2013-04-04T14:35:00Z</cp:lastPrinted>
  <dcterms:created xsi:type="dcterms:W3CDTF">2023-11-10T09:53:00Z</dcterms:created>
  <dcterms:modified xsi:type="dcterms:W3CDTF">2024-09-25T08:44:37Z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0x0101005E7EC6B64721F449AABF1C8122FF8295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2023-10-03T13:09:41Z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51a3a43b-4d2b-44fc-83a7-3fc90b975e2a</vt:lpwstr>
  </property>
  <property fmtid="{D5CDD505-2E9C-101B-9397-08002B2CF9AE}" pid="8" name="MSIP_Label_defa4170-0d19-0005-0004-bc88714345d2_ActionId">
    <vt:lpwstr>0c12460d-f43a-44cc-aadf-c0ef19a2ee56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218000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