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E897" w14:textId="282C9DED" w:rsidR="007650B2" w:rsidRPr="0096537C" w:rsidRDefault="00E76EC8" w:rsidP="00FE135A">
      <w:pPr>
        <w:rPr>
          <w:rFonts w:ascii="Corbel" w:hAnsi="Corbel"/>
          <w:b/>
          <w:color w:val="EE0000"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Pr="00187199">
        <w:rPr>
          <w:rFonts w:ascii="Corbel" w:hAnsi="Corbel"/>
          <w:b/>
          <w:sz w:val="24"/>
          <w:szCs w:val="24"/>
        </w:rPr>
        <w:t>s</w:t>
      </w:r>
      <w:bookmarkEnd w:id="0"/>
      <w:bookmarkEnd w:id="1"/>
      <w:r w:rsidR="00AA1019" w:rsidRPr="00AA1019">
        <w:rPr>
          <w:rFonts w:ascii="Corbel" w:hAnsi="Corbel"/>
          <w:b/>
          <w:color w:val="EE0000"/>
          <w:sz w:val="24"/>
          <w:szCs w:val="24"/>
        </w:rPr>
        <w:t>_</w:t>
      </w:r>
      <w:r w:rsidR="007016D3">
        <w:rPr>
          <w:rFonts w:ascii="Corbel" w:hAnsi="Corbel"/>
          <w:b/>
          <w:color w:val="EE0000"/>
          <w:sz w:val="24"/>
          <w:szCs w:val="24"/>
        </w:rPr>
        <w:t>NaNVI1</w:t>
      </w:r>
    </w:p>
    <w:p w14:paraId="69949D7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07BE644E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C713445" w14:textId="7E65705D" w:rsidR="00614410" w:rsidRPr="00614410" w:rsidRDefault="00125F21" w:rsidP="00A17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61441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61441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  <w:r w:rsidR="00614410" w:rsidRPr="0061441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614410" w:rsidRPr="00614410">
              <w:rPr>
                <w:rFonts w:ascii="Corbel" w:hAnsi="Corbel"/>
                <w:i/>
                <w:iCs/>
                <w:sz w:val="16"/>
                <w:szCs w:val="16"/>
              </w:rPr>
              <w:t>Standaard Systematiek Kostenramingen (SSK)</w:t>
            </w:r>
          </w:p>
          <w:p w14:paraId="357940F9" w14:textId="6AB8BE2B" w:rsidR="00D155E8" w:rsidRPr="00614410" w:rsidRDefault="00614410" w:rsidP="00A17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614410">
              <w:rPr>
                <w:rFonts w:ascii="Corbel" w:hAnsi="Corbel"/>
                <w:sz w:val="16"/>
                <w:szCs w:val="16"/>
              </w:rPr>
              <w:t xml:space="preserve">Inschrijver heeft in de afgelopen 36 maanden voor minimaal één referentie-opdracht met een minimum opdrachtwaarde van €1.000.000 </w:t>
            </w:r>
            <w:r w:rsidR="002018A4">
              <w:rPr>
                <w:rFonts w:ascii="Corbel" w:hAnsi="Corbel"/>
                <w:sz w:val="16"/>
                <w:szCs w:val="16"/>
              </w:rPr>
              <w:t>excl. BTW</w:t>
            </w:r>
            <w:r w:rsidR="00193623">
              <w:rPr>
                <w:rFonts w:ascii="Corbel" w:hAnsi="Corbel"/>
                <w:sz w:val="16"/>
                <w:szCs w:val="16"/>
              </w:rPr>
              <w:t xml:space="preserve"> </w:t>
            </w:r>
            <w:r w:rsidR="00193623" w:rsidRPr="00193623">
              <w:rPr>
                <w:rFonts w:ascii="Corbel" w:hAnsi="Corbel"/>
                <w:color w:val="EE0000"/>
                <w:sz w:val="16"/>
                <w:szCs w:val="16"/>
              </w:rPr>
              <w:t>(</w:t>
            </w:r>
            <w:r w:rsidR="00AA1019" w:rsidRPr="00193623">
              <w:rPr>
                <w:rFonts w:ascii="Corbel" w:hAnsi="Corbel"/>
                <w:color w:val="EE0000"/>
                <w:sz w:val="16"/>
                <w:szCs w:val="16"/>
              </w:rPr>
              <w:t>van het werk waarvoor de SSK-raming wordt uitgevoerd</w:t>
            </w:r>
            <w:r w:rsidR="002018A4" w:rsidRPr="00193623">
              <w:rPr>
                <w:rFonts w:ascii="Corbel" w:hAnsi="Corbel"/>
                <w:color w:val="EE0000"/>
                <w:sz w:val="16"/>
                <w:szCs w:val="16"/>
              </w:rPr>
              <w:t xml:space="preserve">) </w:t>
            </w:r>
            <w:r w:rsidRPr="00614410">
              <w:rPr>
                <w:rFonts w:ascii="Corbel" w:hAnsi="Corbel"/>
                <w:sz w:val="16"/>
                <w:szCs w:val="16"/>
              </w:rPr>
              <w:t>zelfstandig een SSK</w:t>
            </w:r>
            <w:r w:rsidR="00F97021">
              <w:rPr>
                <w:rFonts w:ascii="Corbel" w:hAnsi="Corbel"/>
                <w:sz w:val="16"/>
                <w:szCs w:val="16"/>
              </w:rPr>
              <w:t>-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raming opgesteld voor (een) </w:t>
            </w:r>
            <w:proofErr w:type="spellStart"/>
            <w:r w:rsidRPr="00614410">
              <w:rPr>
                <w:rFonts w:ascii="Corbel" w:hAnsi="Corbel"/>
                <w:sz w:val="16"/>
                <w:szCs w:val="16"/>
              </w:rPr>
              <w:t>zuiveringstechnisch</w:t>
            </w:r>
            <w:proofErr w:type="spellEnd"/>
            <w:r w:rsidRPr="00614410">
              <w:rPr>
                <w:rFonts w:ascii="Corbel" w:hAnsi="Corbel"/>
                <w:sz w:val="16"/>
                <w:szCs w:val="16"/>
              </w:rPr>
              <w:t xml:space="preserve">(e) werk(en), </w:t>
            </w:r>
            <w:r w:rsidRPr="005B50C8">
              <w:rPr>
                <w:rFonts w:ascii="Corbel" w:hAnsi="Corbel"/>
                <w:sz w:val="16"/>
                <w:szCs w:val="16"/>
              </w:rPr>
              <w:t xml:space="preserve">inclusief bijbehorende onderbouwingen, kostenboek, planning en risicodossiers. </w:t>
            </w:r>
            <w:r w:rsidR="005B50C8" w:rsidRPr="006B2C5A">
              <w:rPr>
                <w:rFonts w:ascii="Corbel" w:hAnsi="Corbel"/>
                <w:color w:val="EE0000"/>
                <w:sz w:val="16"/>
                <w:szCs w:val="16"/>
              </w:rPr>
              <w:t xml:space="preserve">De referentie-opdracht betreft een concrete raming in de laatste ontwerpfasen waarbij de onnauwkeurigheid minimaal is. </w:t>
            </w:r>
            <w:r w:rsidR="006B2C5A" w:rsidRPr="006B2C5A">
              <w:rPr>
                <w:rFonts w:ascii="Corbel" w:hAnsi="Corbel"/>
                <w:color w:val="EE0000"/>
                <w:sz w:val="16"/>
                <w:szCs w:val="16"/>
              </w:rPr>
              <w:t>E</w:t>
            </w:r>
            <w:r w:rsidR="005B50C8" w:rsidRPr="006B2C5A">
              <w:rPr>
                <w:rFonts w:ascii="Corbel" w:hAnsi="Corbel"/>
                <w:color w:val="EE0000"/>
                <w:sz w:val="16"/>
                <w:szCs w:val="16"/>
              </w:rPr>
              <w:t xml:space="preserve">en SSK-raming voor </w:t>
            </w:r>
            <w:r w:rsidR="00615585" w:rsidRPr="00615585">
              <w:rPr>
                <w:rFonts w:ascii="Corbel" w:hAnsi="Corbel"/>
                <w:color w:val="EE0000"/>
                <w:sz w:val="16"/>
                <w:szCs w:val="16"/>
              </w:rPr>
              <w:t>VO of DO voldoet mits de bandbreedte (variatiecoëfficiënt) maximaal 20% of minder bedraagt</w:t>
            </w:r>
            <w:r w:rsidR="005B50C8" w:rsidRPr="006B2C5A">
              <w:rPr>
                <w:rFonts w:ascii="Corbel" w:hAnsi="Corbel"/>
                <w:color w:val="EE0000"/>
                <w:sz w:val="16"/>
                <w:szCs w:val="16"/>
              </w:rPr>
              <w:t>.</w:t>
            </w:r>
          </w:p>
        </w:tc>
      </w:tr>
      <w:tr w:rsidR="00D82414" w:rsidRPr="001A17B8" w14:paraId="64BB9ED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E1AC1A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383074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C764F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CCA5D3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A6744D9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6C91D4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4D9C1F3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1DFEE6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6C975C2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9B7378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89AC04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0F24D5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8DAFB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400E67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3CFDBA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82A90C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E0C2DA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196BB6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A0132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EADF73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440B2D1" w14:textId="20F4288F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614410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118D0A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00A1AA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2CCF0E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2F13AA4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26405D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401E0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0CD037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40A5E3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CD6576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EBA0E8C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7D85DFC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B433BF8" w14:textId="3879F10E" w:rsidR="00702A25" w:rsidRPr="00702A25" w:rsidRDefault="0061441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Heeft Inschrijver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 in de afgelopen 36 maanden voor </w:t>
            </w:r>
            <w:r>
              <w:rPr>
                <w:rFonts w:ascii="Corbel" w:hAnsi="Corbel"/>
                <w:sz w:val="16"/>
                <w:szCs w:val="16"/>
              </w:rPr>
              <w:t>de referentie-organisatie zelfstandig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 een SSK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raming opgesteld voor (een) </w:t>
            </w:r>
            <w:proofErr w:type="spellStart"/>
            <w:r w:rsidRPr="00614410">
              <w:rPr>
                <w:rFonts w:ascii="Corbel" w:hAnsi="Corbel"/>
                <w:sz w:val="16"/>
                <w:szCs w:val="16"/>
              </w:rPr>
              <w:t>zuiveringstechnisch</w:t>
            </w:r>
            <w:proofErr w:type="spellEnd"/>
            <w:r w:rsidRPr="00614410">
              <w:rPr>
                <w:rFonts w:ascii="Corbel" w:hAnsi="Corbel"/>
                <w:sz w:val="16"/>
                <w:szCs w:val="16"/>
              </w:rPr>
              <w:t>(e) werk(en), inclusief bijbehorende onderbouwingen, kostenboek, planning en risicodossiers</w:t>
            </w:r>
            <w:r>
              <w:rPr>
                <w:rFonts w:ascii="Corbel" w:hAnsi="Corbel"/>
                <w:sz w:val="16"/>
                <w:szCs w:val="16"/>
              </w:rPr>
              <w:t xml:space="preserve">, </w:t>
            </w:r>
            <w:r w:rsidRPr="00614410">
              <w:rPr>
                <w:rFonts w:ascii="Corbel" w:hAnsi="Corbel"/>
                <w:sz w:val="16"/>
                <w:szCs w:val="16"/>
              </w:rPr>
              <w:t>met een minimum opdrachtwaarde</w:t>
            </w:r>
            <w:r w:rsidR="00126D46">
              <w:rPr>
                <w:rFonts w:ascii="Corbel" w:hAnsi="Corbel"/>
                <w:sz w:val="16"/>
                <w:szCs w:val="16"/>
              </w:rPr>
              <w:t xml:space="preserve"> </w:t>
            </w:r>
            <w:r w:rsidRPr="00614410">
              <w:rPr>
                <w:rFonts w:ascii="Corbel" w:hAnsi="Corbel"/>
                <w:sz w:val="16"/>
                <w:szCs w:val="16"/>
              </w:rPr>
              <w:t>van €1.000.000</w:t>
            </w:r>
            <w:r w:rsidR="00193623">
              <w:rPr>
                <w:rFonts w:ascii="Corbel" w:hAnsi="Corbel"/>
                <w:sz w:val="16"/>
                <w:szCs w:val="16"/>
              </w:rPr>
              <w:t xml:space="preserve"> excl. BTW</w:t>
            </w:r>
            <w:r w:rsidR="00AA1019">
              <w:rPr>
                <w:rFonts w:ascii="Corbel" w:hAnsi="Corbel"/>
                <w:sz w:val="16"/>
                <w:szCs w:val="16"/>
              </w:rPr>
              <w:t xml:space="preserve"> </w:t>
            </w:r>
            <w:r w:rsidR="00AA1019" w:rsidRPr="00F4066C">
              <w:rPr>
                <w:rFonts w:ascii="Corbel" w:hAnsi="Corbel"/>
                <w:color w:val="EE0000"/>
                <w:sz w:val="16"/>
                <w:szCs w:val="16"/>
              </w:rPr>
              <w:t>(van het werk</w:t>
            </w:r>
            <w:r w:rsidR="00AA1019">
              <w:rPr>
                <w:rFonts w:ascii="Corbel" w:hAnsi="Corbel"/>
                <w:color w:val="EE0000"/>
                <w:sz w:val="16"/>
                <w:szCs w:val="16"/>
              </w:rPr>
              <w:t xml:space="preserve"> waarvoor de SSK-raming wordt uitgevoerd</w:t>
            </w:r>
            <w:r w:rsidR="00AA1019" w:rsidRPr="00F4066C">
              <w:rPr>
                <w:rFonts w:ascii="Corbel" w:hAnsi="Corbel"/>
                <w:color w:val="EE0000"/>
                <w:sz w:val="16"/>
                <w:szCs w:val="16"/>
              </w:rPr>
              <w:t>)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D604F58" w14:textId="25F309E8" w:rsidR="00702A25" w:rsidRPr="00614410" w:rsidRDefault="0088099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1441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14410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7C226C">
              <w:rPr>
                <w:rFonts w:ascii="Corbel" w:eastAsia="MS Gothic" w:hAnsi="Corbel"/>
                <w:sz w:val="16"/>
                <w:szCs w:val="16"/>
              </w:rPr>
              <w:t xml:space="preserve">, de </w:t>
            </w:r>
            <w:r w:rsidR="00577D9B">
              <w:rPr>
                <w:rFonts w:ascii="Corbel" w:eastAsia="MS Gothic" w:hAnsi="Corbel"/>
                <w:sz w:val="16"/>
                <w:szCs w:val="16"/>
              </w:rPr>
              <w:t xml:space="preserve">opdrachtwaarde betrof € </w:t>
            </w:r>
            <w:r w:rsidR="00577D9B" w:rsidRPr="00577D9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62D0C0EB" w14:textId="77777777" w:rsidR="00702A25" w:rsidRPr="00614410" w:rsidRDefault="0088099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1441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14410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61441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61441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61441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614410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571BFBE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3E6ED1A" w14:textId="486A3DC7" w:rsidR="00702A25" w:rsidRDefault="00F671BA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B14B53">
              <w:rPr>
                <w:rFonts w:ascii="Corbel" w:hAnsi="Corbel"/>
                <w:color w:val="EE0000"/>
                <w:sz w:val="16"/>
                <w:szCs w:val="16"/>
              </w:rPr>
              <w:t xml:space="preserve">Betrof </w:t>
            </w:r>
            <w:r w:rsidR="00614410" w:rsidRPr="00B14B53">
              <w:rPr>
                <w:rFonts w:ascii="Corbel" w:hAnsi="Corbel"/>
                <w:color w:val="EE0000"/>
                <w:sz w:val="16"/>
                <w:szCs w:val="16"/>
              </w:rPr>
              <w:t>de SSK-raming</w:t>
            </w:r>
            <w:r w:rsidR="00614410" w:rsidRPr="00614410">
              <w:rPr>
                <w:rFonts w:ascii="Corbel" w:hAnsi="Corbel"/>
                <w:sz w:val="16"/>
                <w:szCs w:val="16"/>
              </w:rPr>
              <w:t xml:space="preserve"> </w:t>
            </w:r>
            <w:r w:rsidRPr="006B2C5A">
              <w:rPr>
                <w:rFonts w:ascii="Corbel" w:hAnsi="Corbel"/>
                <w:color w:val="EE0000"/>
                <w:sz w:val="16"/>
                <w:szCs w:val="16"/>
              </w:rPr>
              <w:t>een concrete raming in de laatste ontwerpfasen waarbij de onnauwkeurigheid minimaal i</w:t>
            </w:r>
            <w:r w:rsidR="00B14B53">
              <w:rPr>
                <w:rFonts w:ascii="Corbel" w:hAnsi="Corbel"/>
                <w:color w:val="EE0000"/>
                <w:sz w:val="16"/>
                <w:szCs w:val="16"/>
              </w:rPr>
              <w:t>s?</w:t>
            </w:r>
            <w:r w:rsidRPr="006B2C5A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="00F07632" w:rsidRPr="006B2C5A">
              <w:rPr>
                <w:rFonts w:ascii="Corbel" w:hAnsi="Corbel"/>
                <w:color w:val="EE0000"/>
                <w:sz w:val="16"/>
                <w:szCs w:val="16"/>
              </w:rPr>
              <w:t xml:space="preserve">Een SSK-raming voor </w:t>
            </w:r>
            <w:r w:rsidR="00F07632" w:rsidRPr="00615585">
              <w:rPr>
                <w:rFonts w:ascii="Corbel" w:hAnsi="Corbel"/>
                <w:color w:val="EE0000"/>
                <w:sz w:val="16"/>
                <w:szCs w:val="16"/>
              </w:rPr>
              <w:t>VO of DO voldoet mits de bandbreedte (variatiecoëfficiënt) maximaal 20% of minder bedraagt</w:t>
            </w:r>
            <w:r w:rsidR="00F07632" w:rsidRPr="006B2C5A">
              <w:rPr>
                <w:rFonts w:ascii="Corbel" w:hAnsi="Corbel"/>
                <w:color w:val="EE0000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1FBD0FFA" w14:textId="77777777" w:rsidR="00614410" w:rsidRPr="00614410" w:rsidRDefault="0088099E" w:rsidP="006144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0198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410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4410" w:rsidRPr="00614410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D22B239" w14:textId="331AA9E3" w:rsidR="00702A25" w:rsidRPr="00614410" w:rsidRDefault="0088099E" w:rsidP="006144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4365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410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4410" w:rsidRPr="00614410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14410" w:rsidRPr="0061441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14410" w:rsidRPr="0061441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4F2293B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D25081D" w14:textId="51C4A72D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614410">
              <w:rPr>
                <w:rFonts w:ascii="Corbel" w:hAnsi="Corbel"/>
                <w:sz w:val="16"/>
                <w:szCs w:val="16"/>
              </w:rPr>
              <w:t>organisatie verricht in de periode van 36 maanden voorafgaand aan de sluitingsdatum voor het indienen van de Inschrijving. De complete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0B528EA" w14:textId="77777777" w:rsidR="00376FA8" w:rsidRPr="00A019E4" w:rsidRDefault="0088099E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0EF4D75" w14:textId="77777777" w:rsidR="007650B2" w:rsidRPr="00A019E4" w:rsidRDefault="0088099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77B610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4686D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AEACA9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FF77FB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C8A3995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DD0025D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96A8330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4EBE986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75B1115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637832E" w14:textId="57544D00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614410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614410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614410">
              <w:rPr>
                <w:rFonts w:ascii="Corbel" w:hAnsi="Corbel"/>
                <w:sz w:val="16"/>
                <w:szCs w:val="16"/>
                <w:lang w:val="nl-NL"/>
              </w:rPr>
              <w:t>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2AB06523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C24B8FF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7D9DAD7" w14:textId="77777777" w:rsidR="00376FA8" w:rsidRPr="00A019E4" w:rsidRDefault="0088099E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BAD3988" w14:textId="77777777" w:rsidR="007650B2" w:rsidRPr="001A17B8" w:rsidRDefault="0088099E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F84DE8F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BAB134A" w14:textId="5DC6945D" w:rsidR="005256BB" w:rsidRDefault="005256BB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5256BB" w:rsidRPr="00CF3901" w14:paraId="6F3AED44" w14:textId="77777777" w:rsidTr="00F4338A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AA732CF" w14:textId="3DEBB120" w:rsidR="001528FC" w:rsidRPr="001528FC" w:rsidRDefault="005256BB" w:rsidP="00A17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i/>
                <w:iCs/>
                <w:sz w:val="16"/>
                <w:szCs w:val="16"/>
              </w:rPr>
            </w:pPr>
            <w:r>
              <w:lastRenderedPageBreak/>
              <w:br w:type="page"/>
            </w:r>
            <w:r w:rsidRPr="001528F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 2:</w:t>
            </w:r>
            <w:r w:rsidR="001528FC" w:rsidRPr="001528F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1528FC" w:rsidRPr="001528FC">
              <w:rPr>
                <w:rFonts w:ascii="Corbel" w:hAnsi="Corbel"/>
                <w:i/>
                <w:iCs/>
                <w:sz w:val="16"/>
                <w:szCs w:val="16"/>
              </w:rPr>
              <w:t>Opstellen integraal ontwerp taakveld Waterketen (</w:t>
            </w:r>
            <w:r w:rsidR="001528FC" w:rsidRPr="00FE6939">
              <w:rPr>
                <w:rFonts w:ascii="Corbel" w:hAnsi="Corbel"/>
                <w:i/>
                <w:iCs/>
                <w:strike/>
                <w:color w:val="EE0000"/>
                <w:sz w:val="16"/>
                <w:szCs w:val="16"/>
              </w:rPr>
              <w:t>SO,</w:t>
            </w:r>
            <w:r w:rsidR="001528FC" w:rsidRPr="00FE6939">
              <w:rPr>
                <w:rFonts w:ascii="Corbel" w:hAnsi="Corbel"/>
                <w:i/>
                <w:iCs/>
                <w:color w:val="EE0000"/>
                <w:sz w:val="16"/>
                <w:szCs w:val="16"/>
              </w:rPr>
              <w:t xml:space="preserve"> </w:t>
            </w:r>
            <w:r w:rsidR="001528FC" w:rsidRPr="001528FC">
              <w:rPr>
                <w:rFonts w:ascii="Corbel" w:hAnsi="Corbel"/>
                <w:i/>
                <w:iCs/>
                <w:sz w:val="16"/>
                <w:szCs w:val="16"/>
              </w:rPr>
              <w:t>VO, DO</w:t>
            </w:r>
            <w:r w:rsidR="001528FC" w:rsidRPr="00CF05E3">
              <w:rPr>
                <w:rFonts w:ascii="Corbel" w:hAnsi="Corbel"/>
                <w:i/>
                <w:iCs/>
                <w:strike/>
                <w:color w:val="EE0000"/>
                <w:sz w:val="16"/>
                <w:szCs w:val="16"/>
              </w:rPr>
              <w:t>, UO</w:t>
            </w:r>
            <w:r w:rsidR="001528FC" w:rsidRPr="001528FC">
              <w:rPr>
                <w:rFonts w:ascii="Corbel" w:hAnsi="Corbel"/>
                <w:i/>
                <w:iCs/>
                <w:sz w:val="16"/>
                <w:szCs w:val="16"/>
              </w:rPr>
              <w:t>)</w:t>
            </w:r>
          </w:p>
          <w:p w14:paraId="56A0BB36" w14:textId="49CAAC33" w:rsidR="005256BB" w:rsidRPr="00C01507" w:rsidRDefault="001528FC" w:rsidP="00A17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1528FC">
              <w:rPr>
                <w:rFonts w:ascii="Corbel" w:hAnsi="Corbel"/>
                <w:sz w:val="16"/>
                <w:szCs w:val="16"/>
              </w:rPr>
              <w:t xml:space="preserve">Inschrijver heeft in de afgelopen </w:t>
            </w:r>
            <w:r w:rsidR="0046194B" w:rsidRPr="0046194B">
              <w:rPr>
                <w:rFonts w:ascii="Corbel" w:hAnsi="Corbel"/>
                <w:color w:val="EE0000"/>
                <w:sz w:val="16"/>
                <w:szCs w:val="16"/>
              </w:rPr>
              <w:t>60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 maanden voor minimaal één referentie-opdracht zelfstandig een integraal ontwerp opgesteld </w:t>
            </w:r>
            <w:r w:rsidR="001A5577" w:rsidRPr="001A5577">
              <w:rPr>
                <w:rFonts w:ascii="Corbel" w:hAnsi="Corbel"/>
                <w:color w:val="EE0000"/>
                <w:sz w:val="16"/>
                <w:szCs w:val="16"/>
              </w:rPr>
              <w:t>binnen het taakveld Waterketen</w:t>
            </w:r>
            <w:r w:rsidR="00062232">
              <w:rPr>
                <w:rFonts w:ascii="Corbel" w:hAnsi="Corbel"/>
                <w:color w:val="EE0000"/>
                <w:sz w:val="16"/>
                <w:szCs w:val="16"/>
              </w:rPr>
              <w:t xml:space="preserve"> (het taakveld waartoe </w:t>
            </w:r>
            <w:r w:rsidR="00780096">
              <w:rPr>
                <w:rFonts w:ascii="Corbel" w:hAnsi="Corbel"/>
                <w:color w:val="EE0000"/>
                <w:sz w:val="16"/>
                <w:szCs w:val="16"/>
              </w:rPr>
              <w:t>afvalwaterzuiveringsinstallatie</w:t>
            </w:r>
            <w:r w:rsidR="00D02207">
              <w:rPr>
                <w:rFonts w:ascii="Corbel" w:hAnsi="Corbel"/>
                <w:color w:val="EE0000"/>
                <w:sz w:val="16"/>
                <w:szCs w:val="16"/>
              </w:rPr>
              <w:t xml:space="preserve"> c.q. </w:t>
            </w:r>
            <w:r w:rsidR="00780096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="0015252D">
              <w:rPr>
                <w:rFonts w:ascii="Corbel" w:hAnsi="Corbel"/>
                <w:color w:val="EE0000"/>
                <w:sz w:val="16"/>
                <w:szCs w:val="16"/>
              </w:rPr>
              <w:t>rioolwaterzuiveringsinstallatie behoort</w:t>
            </w:r>
            <w:r w:rsidR="00784E7B">
              <w:rPr>
                <w:rFonts w:ascii="Corbel" w:hAnsi="Corbel"/>
                <w:color w:val="EE0000"/>
                <w:sz w:val="16"/>
                <w:szCs w:val="16"/>
              </w:rPr>
              <w:t xml:space="preserve"> – </w:t>
            </w:r>
            <w:r w:rsidR="00784E7B" w:rsidRPr="00784E7B">
              <w:rPr>
                <w:rFonts w:ascii="Corbel" w:hAnsi="Corbel"/>
                <w:color w:val="EE0000"/>
                <w:sz w:val="16"/>
                <w:szCs w:val="16"/>
                <w:u w:val="single"/>
              </w:rPr>
              <w:t>andere taakvelden voldoen niet</w:t>
            </w:r>
            <w:r w:rsidR="0015252D">
              <w:rPr>
                <w:rFonts w:ascii="Corbel" w:hAnsi="Corbel"/>
                <w:color w:val="EE0000"/>
                <w:sz w:val="16"/>
                <w:szCs w:val="16"/>
              </w:rPr>
              <w:t>)</w:t>
            </w:r>
            <w:r w:rsidR="001A5577" w:rsidRPr="001A5577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dat bestaat uit een </w:t>
            </w:r>
            <w:r w:rsidRPr="00496AF9">
              <w:rPr>
                <w:rFonts w:ascii="Corbel" w:hAnsi="Corbel"/>
                <w:strike/>
                <w:color w:val="EE0000"/>
                <w:sz w:val="16"/>
                <w:szCs w:val="16"/>
              </w:rPr>
              <w:t xml:space="preserve">SO plus 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VO en DO (incl. werktuigbouw, procesautomatisering, elektrotechniek en civiele techniek) en heeft dit uitgewerkt tot een uitvoeringscontract of heeft dit binnen een contract onder Systems Engineering opgesteld. </w:t>
            </w:r>
            <w:r w:rsidR="00E41F4A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Indien </w:t>
            </w:r>
            <w:r w:rsidR="0076656B" w:rsidRPr="00513294">
              <w:rPr>
                <w:rFonts w:ascii="Corbel" w:hAnsi="Corbel"/>
                <w:color w:val="EE0000"/>
                <w:sz w:val="16"/>
                <w:szCs w:val="16"/>
              </w:rPr>
              <w:t>Inschrijver niet beschikt over één</w:t>
            </w:r>
            <w:r w:rsidR="00486C97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="00166589">
              <w:rPr>
                <w:rFonts w:ascii="Corbel" w:hAnsi="Corbel"/>
                <w:color w:val="EE0000"/>
                <w:sz w:val="16"/>
                <w:szCs w:val="16"/>
              </w:rPr>
              <w:t xml:space="preserve">(integrale) </w:t>
            </w:r>
            <w:r w:rsidR="00486C97" w:rsidRPr="00513294">
              <w:rPr>
                <w:rFonts w:ascii="Corbel" w:hAnsi="Corbel"/>
                <w:color w:val="EE0000"/>
                <w:sz w:val="16"/>
                <w:szCs w:val="16"/>
              </w:rPr>
              <w:t>referentie-opdracht bestaande uit VO</w:t>
            </w:r>
            <w:r w:rsidR="00E57948">
              <w:rPr>
                <w:rFonts w:ascii="Corbel" w:hAnsi="Corbel"/>
                <w:color w:val="EE0000"/>
                <w:sz w:val="16"/>
                <w:szCs w:val="16"/>
              </w:rPr>
              <w:t xml:space="preserve"> en</w:t>
            </w:r>
            <w:r w:rsidR="00D9293D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 DO </w:t>
            </w:r>
            <w:r w:rsidR="006865EE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volstaan </w:t>
            </w:r>
            <w:r w:rsidR="00166589">
              <w:rPr>
                <w:rFonts w:ascii="Corbel" w:hAnsi="Corbel"/>
                <w:color w:val="EE0000"/>
                <w:sz w:val="16"/>
                <w:szCs w:val="16"/>
              </w:rPr>
              <w:t xml:space="preserve">meerdere </w:t>
            </w:r>
            <w:r w:rsidR="006865EE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referentie-opdrachten per fase </w:t>
            </w:r>
            <w:r w:rsidR="00AC320A" w:rsidRPr="00513294">
              <w:rPr>
                <w:rFonts w:ascii="Corbel" w:hAnsi="Corbel"/>
                <w:color w:val="EE0000"/>
                <w:sz w:val="16"/>
                <w:szCs w:val="16"/>
              </w:rPr>
              <w:t>(VO</w:t>
            </w:r>
            <w:r w:rsidR="00E57948">
              <w:rPr>
                <w:rFonts w:ascii="Corbel" w:hAnsi="Corbel"/>
                <w:color w:val="EE0000"/>
                <w:sz w:val="16"/>
                <w:szCs w:val="16"/>
              </w:rPr>
              <w:t xml:space="preserve"> en DO</w:t>
            </w:r>
            <w:r w:rsidR="00AC320A" w:rsidRPr="00513294">
              <w:rPr>
                <w:rFonts w:ascii="Corbel" w:hAnsi="Corbel"/>
                <w:color w:val="EE0000"/>
                <w:sz w:val="16"/>
                <w:szCs w:val="16"/>
              </w:rPr>
              <w:t>)</w:t>
            </w:r>
            <w:r w:rsidR="00513294" w:rsidRPr="00513294">
              <w:rPr>
                <w:rFonts w:ascii="Corbel" w:hAnsi="Corbel"/>
                <w:color w:val="EE0000"/>
                <w:sz w:val="16"/>
                <w:szCs w:val="16"/>
              </w:rPr>
              <w:t>,</w:t>
            </w:r>
            <w:r w:rsidR="00AC320A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="00513294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waarbij wel geldt dat de disciplines </w:t>
            </w:r>
            <w:r w:rsidR="00301B20">
              <w:rPr>
                <w:rFonts w:ascii="Corbel" w:hAnsi="Corbel"/>
                <w:color w:val="EE0000"/>
                <w:sz w:val="16"/>
                <w:szCs w:val="16"/>
              </w:rPr>
              <w:t>(</w:t>
            </w:r>
            <w:r w:rsidR="00301B20" w:rsidRPr="00301B20">
              <w:rPr>
                <w:rFonts w:ascii="Corbel" w:hAnsi="Corbel"/>
                <w:color w:val="EE0000"/>
                <w:sz w:val="16"/>
                <w:szCs w:val="16"/>
              </w:rPr>
              <w:t xml:space="preserve">werktuigbouw, procesautomatisering, elektrotechniek en civiele techniek) </w:t>
            </w:r>
            <w:r w:rsidR="00513294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bij iedere fase zijn ingezet. </w:t>
            </w:r>
            <w:r w:rsidRPr="001528FC">
              <w:rPr>
                <w:rFonts w:ascii="Corbel" w:hAnsi="Corbel"/>
                <w:sz w:val="16"/>
                <w:szCs w:val="16"/>
              </w:rPr>
              <w:t>Gedurende de referentie-opdracht</w:t>
            </w:r>
            <w:r w:rsidR="00EE78F2">
              <w:rPr>
                <w:rFonts w:ascii="Corbel" w:hAnsi="Corbel"/>
                <w:sz w:val="16"/>
                <w:szCs w:val="16"/>
              </w:rPr>
              <w:t>(en)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 is door Opdrachtnemer een BIM-deskundige ingezet binnen het ontwerpteam</w:t>
            </w:r>
            <w:r w:rsidR="00F05683">
              <w:rPr>
                <w:rFonts w:ascii="Corbel" w:hAnsi="Corbel"/>
                <w:sz w:val="16"/>
                <w:szCs w:val="16"/>
              </w:rPr>
              <w:t xml:space="preserve"> </w:t>
            </w:r>
            <w:r w:rsidR="00F05683" w:rsidRPr="00F05683">
              <w:rPr>
                <w:rFonts w:ascii="Corbel" w:hAnsi="Corbel"/>
                <w:color w:val="EE0000"/>
                <w:sz w:val="16"/>
                <w:szCs w:val="16"/>
              </w:rPr>
              <w:t>bij minimaal één van de fases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. De betreffende referentie-opdracht dient een opdrachtwaarde te hebben van minimaal €150.000 (excl. </w:t>
            </w:r>
            <w:r w:rsidR="002018A4">
              <w:rPr>
                <w:rFonts w:ascii="Corbel" w:hAnsi="Corbel"/>
                <w:sz w:val="16"/>
                <w:szCs w:val="16"/>
              </w:rPr>
              <w:t>BTW</w:t>
            </w:r>
            <w:r w:rsidRPr="001528FC">
              <w:rPr>
                <w:rFonts w:ascii="Corbel" w:hAnsi="Corbel"/>
                <w:sz w:val="16"/>
                <w:szCs w:val="16"/>
              </w:rPr>
              <w:t>).</w:t>
            </w:r>
          </w:p>
        </w:tc>
      </w:tr>
      <w:tr w:rsidR="005256BB" w:rsidRPr="001A17B8" w14:paraId="321A786E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42AD4410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C18E51E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086776C4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3C8AE735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7D4AE87" w14:textId="77777777" w:rsidR="005256BB" w:rsidRPr="001E36FF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5383573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56BB" w:rsidRPr="001A17B8" w14:paraId="1ED480FE" w14:textId="77777777" w:rsidTr="00F4338A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443E598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CBA806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F9C3AD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56BB" w:rsidRPr="001A17B8" w14:paraId="5469D261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59654C24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26DFF1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7719F359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7AB8A50F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8A117C7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119AF97A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3999972B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4490D95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52E87ECF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016189D4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614410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5F12897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AEE087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56BB" w:rsidRPr="001A17B8" w14:paraId="7350791E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3C55B29A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EB18AE6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2A61F0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0FBF97F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9F57A7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F26555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26222D" w14:textId="77777777" w:rsidR="005256BB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BFA104E" w14:textId="77777777" w:rsidR="005256BB" w:rsidRPr="00376FA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4D1AC598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71436C9B" w14:textId="0F9CCA92" w:rsidR="005256BB" w:rsidRPr="001528FC" w:rsidRDefault="001528FC" w:rsidP="001528F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Inschrijver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 voor </w:t>
            </w:r>
            <w:r>
              <w:rPr>
                <w:rFonts w:ascii="Corbel" w:hAnsi="Corbel"/>
                <w:sz w:val="16"/>
                <w:szCs w:val="16"/>
              </w:rPr>
              <w:t>de referentie-organisatie</w:t>
            </w:r>
            <w:r w:rsidR="00A73BEF" w:rsidRPr="00A73BEF">
              <w:rPr>
                <w:rFonts w:ascii="Corbel" w:hAnsi="Corbel"/>
                <w:color w:val="EE0000"/>
                <w:sz w:val="16"/>
                <w:szCs w:val="16"/>
              </w:rPr>
              <w:t>(s)</w:t>
            </w:r>
            <w:r w:rsidRPr="00A73BEF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zelfstandig een integraal ontwerp opgesteld </w:t>
            </w:r>
            <w:r w:rsidR="001A5577" w:rsidRPr="001A5577">
              <w:rPr>
                <w:rFonts w:ascii="Corbel" w:hAnsi="Corbel"/>
                <w:color w:val="EE0000"/>
                <w:sz w:val="16"/>
                <w:szCs w:val="16"/>
              </w:rPr>
              <w:t xml:space="preserve">binnen het taakveld Waterketen </w:t>
            </w:r>
            <w:r w:rsidR="00484BEE">
              <w:rPr>
                <w:rFonts w:ascii="Corbel" w:hAnsi="Corbel"/>
                <w:color w:val="EE0000"/>
                <w:sz w:val="16"/>
                <w:szCs w:val="16"/>
              </w:rPr>
              <w:t xml:space="preserve">(het taakveld waartoe afvalwaterzuiveringsinstallatie c.q.  rioolwaterzuiveringsinstallatie behoort – </w:t>
            </w:r>
            <w:r w:rsidR="00484BEE" w:rsidRPr="00784E7B">
              <w:rPr>
                <w:rFonts w:ascii="Corbel" w:hAnsi="Corbel"/>
                <w:color w:val="EE0000"/>
                <w:sz w:val="16"/>
                <w:szCs w:val="16"/>
                <w:u w:val="single"/>
              </w:rPr>
              <w:t>andere taakvelden voldoen niet</w:t>
            </w:r>
            <w:r w:rsidR="00484BEE">
              <w:rPr>
                <w:rFonts w:ascii="Corbel" w:hAnsi="Corbel"/>
                <w:color w:val="EE0000"/>
                <w:sz w:val="16"/>
                <w:szCs w:val="16"/>
              </w:rPr>
              <w:t>)</w:t>
            </w:r>
            <w:r w:rsidR="00484BEE" w:rsidRPr="001A5577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dat bestaat uit een </w:t>
            </w:r>
            <w:r w:rsidRPr="0046194B">
              <w:rPr>
                <w:rFonts w:ascii="Corbel" w:hAnsi="Corbel"/>
                <w:strike/>
                <w:color w:val="EE0000"/>
                <w:sz w:val="16"/>
                <w:szCs w:val="16"/>
              </w:rPr>
              <w:t>SO</w:t>
            </w:r>
            <w:r w:rsidR="009A75C8" w:rsidRPr="0046194B">
              <w:rPr>
                <w:rFonts w:ascii="Corbel" w:hAnsi="Corbel"/>
                <w:strike/>
                <w:color w:val="EE0000"/>
                <w:sz w:val="16"/>
                <w:szCs w:val="16"/>
              </w:rPr>
              <w:t>,</w:t>
            </w:r>
            <w:r w:rsidRPr="0046194B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Pr="001528FC">
              <w:rPr>
                <w:rFonts w:ascii="Corbel" w:hAnsi="Corbel"/>
                <w:sz w:val="16"/>
                <w:szCs w:val="16"/>
              </w:rPr>
              <w:t>VO en DO (incl. werktuigbouw, procesautomatisering, elektrotechniek en civiele techniek)</w:t>
            </w:r>
            <w:r w:rsidR="00A5788F">
              <w:rPr>
                <w:rFonts w:ascii="Corbel" w:hAnsi="Corbel"/>
                <w:sz w:val="16"/>
                <w:szCs w:val="16"/>
              </w:rPr>
              <w:t xml:space="preserve"> en </w:t>
            </w:r>
            <w:r w:rsidRPr="001528FC">
              <w:rPr>
                <w:rFonts w:ascii="Corbel" w:hAnsi="Corbel"/>
                <w:sz w:val="16"/>
                <w:szCs w:val="16"/>
              </w:rPr>
              <w:t>dit uitgewerkt tot een uitvoeringscontract</w:t>
            </w:r>
            <w:r w:rsidR="009A75C8">
              <w:rPr>
                <w:rFonts w:ascii="Corbel" w:hAnsi="Corbel"/>
                <w:sz w:val="16"/>
                <w:szCs w:val="16"/>
              </w:rPr>
              <w:t>,</w:t>
            </w:r>
            <w:r w:rsidRPr="001528FC">
              <w:rPr>
                <w:rFonts w:ascii="Corbel" w:hAnsi="Corbel"/>
                <w:sz w:val="16"/>
                <w:szCs w:val="16"/>
              </w:rPr>
              <w:t xml:space="preserve"> of </w:t>
            </w:r>
            <w:r w:rsidR="00A5788F">
              <w:rPr>
                <w:rFonts w:ascii="Corbel" w:hAnsi="Corbel"/>
                <w:sz w:val="16"/>
                <w:szCs w:val="16"/>
              </w:rPr>
              <w:t xml:space="preserve">opgesteld </w:t>
            </w:r>
            <w:r w:rsidRPr="001528FC">
              <w:rPr>
                <w:rFonts w:ascii="Corbel" w:hAnsi="Corbel"/>
                <w:sz w:val="16"/>
                <w:szCs w:val="16"/>
              </w:rPr>
              <w:t>binnen een contract onder Systems Engineering</w:t>
            </w:r>
            <w:r w:rsidR="001949FE">
              <w:rPr>
                <w:rFonts w:ascii="Corbel" w:hAnsi="Corbel"/>
                <w:sz w:val="16"/>
                <w:szCs w:val="16"/>
              </w:rPr>
              <w:t xml:space="preserve">, met een minimum opdrachtwaarde van </w:t>
            </w:r>
            <w:r w:rsidR="001949FE" w:rsidRPr="001528FC">
              <w:rPr>
                <w:rFonts w:ascii="Corbel" w:hAnsi="Corbel"/>
                <w:sz w:val="16"/>
                <w:szCs w:val="16"/>
              </w:rPr>
              <w:t>€150.000 (excl. btw)</w:t>
            </w:r>
            <w:r w:rsidR="001949FE">
              <w:rPr>
                <w:rFonts w:ascii="Corbel" w:hAnsi="Corbel"/>
                <w:sz w:val="16"/>
                <w:szCs w:val="16"/>
              </w:rPr>
              <w:t>?</w:t>
            </w:r>
            <w:r w:rsidR="00A673F4">
              <w:rPr>
                <w:rFonts w:ascii="Corbel" w:hAnsi="Corbel"/>
                <w:sz w:val="16"/>
                <w:szCs w:val="16"/>
              </w:rPr>
              <w:t xml:space="preserve"> 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Indien Inschrijver niet beschikt over één </w:t>
            </w:r>
            <w:r w:rsidR="00A673F4">
              <w:rPr>
                <w:rFonts w:ascii="Corbel" w:hAnsi="Corbel"/>
                <w:color w:val="EE0000"/>
                <w:sz w:val="16"/>
                <w:szCs w:val="16"/>
              </w:rPr>
              <w:t xml:space="preserve">(integrale) 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>referentie-opdracht bestaande uit VO</w:t>
            </w:r>
            <w:r w:rsidR="00484BEE">
              <w:rPr>
                <w:rFonts w:ascii="Corbel" w:hAnsi="Corbel"/>
                <w:color w:val="EE0000"/>
                <w:sz w:val="16"/>
                <w:szCs w:val="16"/>
              </w:rPr>
              <w:t xml:space="preserve"> en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 DO volstaan </w:t>
            </w:r>
            <w:r w:rsidR="00A673F4">
              <w:rPr>
                <w:rFonts w:ascii="Corbel" w:hAnsi="Corbel"/>
                <w:color w:val="EE0000"/>
                <w:sz w:val="16"/>
                <w:szCs w:val="16"/>
              </w:rPr>
              <w:t xml:space="preserve">meerdere 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>referentie-opdrachten per fase (VO</w:t>
            </w:r>
            <w:r w:rsidR="00484BEE">
              <w:rPr>
                <w:rFonts w:ascii="Corbel" w:hAnsi="Corbel"/>
                <w:color w:val="EE0000"/>
                <w:sz w:val="16"/>
                <w:szCs w:val="16"/>
              </w:rPr>
              <w:t xml:space="preserve"> en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 xml:space="preserve"> DO), waarbij wel geldt dat de disciplines </w:t>
            </w:r>
            <w:r w:rsidR="00A673F4">
              <w:rPr>
                <w:rFonts w:ascii="Corbel" w:hAnsi="Corbel"/>
                <w:color w:val="EE0000"/>
                <w:sz w:val="16"/>
                <w:szCs w:val="16"/>
              </w:rPr>
              <w:t>(</w:t>
            </w:r>
            <w:r w:rsidR="00A673F4" w:rsidRPr="00301B20">
              <w:rPr>
                <w:rFonts w:ascii="Corbel" w:hAnsi="Corbel"/>
                <w:color w:val="EE0000"/>
                <w:sz w:val="16"/>
                <w:szCs w:val="16"/>
              </w:rPr>
              <w:t xml:space="preserve">werktuigbouw, procesautomatisering, elektrotechniek en civiele techniek) </w:t>
            </w:r>
            <w:r w:rsidR="00A673F4" w:rsidRPr="00513294">
              <w:rPr>
                <w:rFonts w:ascii="Corbel" w:hAnsi="Corbel"/>
                <w:color w:val="EE0000"/>
                <w:sz w:val="16"/>
                <w:szCs w:val="16"/>
              </w:rPr>
              <w:t>bij iedere fase zijn ingezet.</w:t>
            </w:r>
          </w:p>
        </w:tc>
        <w:tc>
          <w:tcPr>
            <w:tcW w:w="3941" w:type="dxa"/>
            <w:shd w:val="clear" w:color="auto" w:fill="auto"/>
          </w:tcPr>
          <w:p w14:paraId="42AA6820" w14:textId="603BE1F9" w:rsidR="005256BB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3815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874F2A">
              <w:rPr>
                <w:rFonts w:ascii="Corbel" w:eastAsia="MS Gothic" w:hAnsi="Corbel"/>
                <w:sz w:val="16"/>
                <w:szCs w:val="16"/>
              </w:rPr>
              <w:t>, d</w:t>
            </w:r>
            <w:r w:rsidR="007B79F3">
              <w:rPr>
                <w:rFonts w:ascii="Corbel" w:eastAsia="MS Gothic" w:hAnsi="Corbel"/>
                <w:sz w:val="16"/>
                <w:szCs w:val="16"/>
              </w:rPr>
              <w:t>eze referentie</w:t>
            </w:r>
            <w:r w:rsidR="00874F2A">
              <w:rPr>
                <w:rFonts w:ascii="Corbel" w:eastAsia="MS Gothic" w:hAnsi="Corbel"/>
                <w:sz w:val="16"/>
                <w:szCs w:val="16"/>
              </w:rPr>
              <w:t xml:space="preserve"> betrof de </w:t>
            </w:r>
            <w:r w:rsidR="00D02C22">
              <w:rPr>
                <w:rFonts w:ascii="Corbel" w:eastAsia="MS Gothic" w:hAnsi="Corbel"/>
                <w:sz w:val="16"/>
                <w:szCs w:val="16"/>
              </w:rPr>
              <w:t>fase</w:t>
            </w:r>
            <w:r>
              <w:rPr>
                <w:rFonts w:ascii="Corbel" w:eastAsia="MS Gothic" w:hAnsi="Corbel"/>
                <w:sz w:val="16"/>
                <w:szCs w:val="16"/>
              </w:rPr>
              <w:t>s</w:t>
            </w:r>
            <w:r w:rsidR="00D02C22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02C22" w:rsidRPr="00D02C2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&lt;VO </w:t>
            </w:r>
            <w:r w:rsidR="00D553C5">
              <w:rPr>
                <w:rFonts w:ascii="Corbel" w:eastAsia="MS Gothic" w:hAnsi="Corbel"/>
                <w:sz w:val="16"/>
                <w:szCs w:val="16"/>
                <w:highlight w:val="lightGray"/>
              </w:rPr>
              <w:t>en/of</w:t>
            </w:r>
            <w:r w:rsidR="00D02C22" w:rsidRPr="00D02C2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DO&gt;</w:t>
            </w:r>
          </w:p>
          <w:p w14:paraId="1E696A2B" w14:textId="77777777" w:rsidR="005256BB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5032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5256BB" w:rsidRPr="0061441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56BB" w:rsidRPr="001A17B8" w14:paraId="1DA8304B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171B271F" w14:textId="6F14189D" w:rsidR="005256BB" w:rsidRDefault="009A75C8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Is gedurende</w:t>
            </w:r>
            <w:r w:rsidR="001528FC" w:rsidRPr="001528FC">
              <w:rPr>
                <w:rFonts w:ascii="Corbel" w:hAnsi="Corbel"/>
                <w:sz w:val="16"/>
                <w:szCs w:val="16"/>
              </w:rPr>
              <w:t xml:space="preserve"> de referentie-opdracht</w:t>
            </w:r>
            <w:r w:rsidR="0046194B" w:rsidRPr="0046194B">
              <w:rPr>
                <w:rFonts w:ascii="Corbel" w:hAnsi="Corbel"/>
                <w:color w:val="EE0000"/>
                <w:sz w:val="16"/>
                <w:szCs w:val="16"/>
              </w:rPr>
              <w:t>(en)</w:t>
            </w:r>
            <w:r w:rsidR="001528FC" w:rsidRPr="0046194B">
              <w:rPr>
                <w:rFonts w:ascii="Corbel" w:hAnsi="Corbel"/>
                <w:color w:val="EE0000"/>
                <w:sz w:val="16"/>
                <w:szCs w:val="16"/>
              </w:rPr>
              <w:t xml:space="preserve"> </w:t>
            </w:r>
            <w:r w:rsidR="001528FC" w:rsidRPr="001528FC">
              <w:rPr>
                <w:rFonts w:ascii="Corbel" w:hAnsi="Corbel"/>
                <w:sz w:val="16"/>
                <w:szCs w:val="16"/>
              </w:rPr>
              <w:t>door Opdrachtnemer een BIM-deskundige ingezet binnen het ontwerpteam</w:t>
            </w:r>
            <w:r w:rsidR="0046194B">
              <w:rPr>
                <w:rFonts w:ascii="Corbel" w:hAnsi="Corbel"/>
                <w:sz w:val="16"/>
                <w:szCs w:val="16"/>
              </w:rPr>
              <w:t xml:space="preserve"> </w:t>
            </w:r>
            <w:r w:rsidR="0046194B" w:rsidRPr="0046194B">
              <w:rPr>
                <w:rFonts w:ascii="Corbel" w:hAnsi="Corbel"/>
                <w:color w:val="EE0000"/>
                <w:sz w:val="16"/>
                <w:szCs w:val="16"/>
              </w:rPr>
              <w:t>bij minimaal één van de fases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7B88E02" w14:textId="77777777" w:rsidR="005256BB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6377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E2C899D" w14:textId="77777777" w:rsidR="005256BB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8905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5256BB" w:rsidRPr="0061441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256BB" w:rsidRPr="0061441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56BB" w:rsidRPr="001A17B8" w14:paraId="3DEE4D18" w14:textId="77777777" w:rsidTr="00F4338A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8516212" w14:textId="543B9A75" w:rsidR="005256BB" w:rsidRPr="001A17B8" w:rsidRDefault="005256BB" w:rsidP="00F4338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46194B">
              <w:rPr>
                <w:rFonts w:ascii="Corbel" w:hAnsi="Corbel"/>
                <w:color w:val="EE0000"/>
                <w:sz w:val="16"/>
                <w:szCs w:val="16"/>
              </w:rPr>
              <w:t>60</w:t>
            </w:r>
            <w:r w:rsidRPr="0061441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De complete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52C288D" w14:textId="77777777" w:rsidR="005256BB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559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A1C8529" w14:textId="77777777" w:rsidR="005256BB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833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256BB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5256BB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256B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32D4ADD" w14:textId="77777777" w:rsidR="005256BB" w:rsidRPr="00A019E4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9DD960" w14:textId="77777777" w:rsidR="005256BB" w:rsidRPr="00A019E4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A91097" w14:textId="77777777" w:rsidR="005256BB" w:rsidRPr="00376FA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56BB" w:rsidRPr="001A17B8" w14:paraId="086FC7A5" w14:textId="77777777" w:rsidTr="00F4338A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A105C32" w14:textId="77777777" w:rsidR="005256BB" w:rsidRPr="001A17B8" w:rsidRDefault="005256BB" w:rsidP="00F4338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0ADD922" w14:textId="77777777" w:rsidR="005256BB" w:rsidRPr="00376FA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56BB" w:rsidRPr="001A17B8" w14:paraId="23DC9AB1" w14:textId="77777777" w:rsidTr="00F4338A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434AB3B2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5256BB" w:rsidRPr="001A17B8" w14:paraId="5EF97A74" w14:textId="77777777" w:rsidTr="00F43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12748C6" w14:textId="77777777" w:rsidR="005256BB" w:rsidRPr="001A17B8" w:rsidRDefault="005256BB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614410"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B1FB0EB" w14:textId="77777777" w:rsidR="005256BB" w:rsidRPr="001A17B8" w:rsidRDefault="005256BB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9D2EACE" w14:textId="77777777" w:rsidR="005256BB" w:rsidRPr="00376FA8" w:rsidRDefault="005256BB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B86CCF5" w14:textId="77777777" w:rsidR="005256BB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969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71B0F7" w14:textId="77777777" w:rsidR="005256BB" w:rsidRPr="001A17B8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7434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B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256BB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256BB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5256BB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256B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D9EC507" w14:textId="77777777" w:rsidR="005256BB" w:rsidRPr="001A17B8" w:rsidRDefault="005256BB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BF26983" w14:textId="2D41CACE" w:rsidR="00C01507" w:rsidRDefault="00C01507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01507" w:rsidRPr="00CF3901" w14:paraId="0D47C118" w14:textId="77777777" w:rsidTr="00F4338A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BD4D2C9" w14:textId="1FF76A71" w:rsidR="00480E69" w:rsidRDefault="00C01507" w:rsidP="00480E6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i/>
                <w:iCs/>
                <w:sz w:val="16"/>
                <w:szCs w:val="16"/>
              </w:rPr>
            </w:pPr>
            <w:r>
              <w:br w:type="page"/>
            </w:r>
            <w:r w:rsidRPr="001528F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 w:rsidR="00480E6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1528F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</w:t>
            </w:r>
            <w:r w:rsidR="00480E69" w:rsidRPr="00480E69">
              <w:rPr>
                <w:rFonts w:ascii="Corbel" w:hAnsi="Corbel"/>
                <w:i/>
                <w:iCs/>
                <w:sz w:val="16"/>
                <w:szCs w:val="16"/>
              </w:rPr>
              <w:t>Beleidsonderzoek en planstudie op het gebied van zuiveren (</w:t>
            </w:r>
            <w:r w:rsidR="006B74A7">
              <w:rPr>
                <w:rFonts w:ascii="Corbel" w:hAnsi="Corbel"/>
                <w:i/>
                <w:iCs/>
                <w:sz w:val="16"/>
                <w:szCs w:val="16"/>
              </w:rPr>
              <w:t>riool</w:t>
            </w:r>
            <w:r w:rsidR="00480E69" w:rsidRPr="00480E69">
              <w:rPr>
                <w:rFonts w:ascii="Corbel" w:hAnsi="Corbel"/>
                <w:i/>
                <w:iCs/>
                <w:sz w:val="16"/>
                <w:szCs w:val="16"/>
              </w:rPr>
              <w:t>)water</w:t>
            </w:r>
          </w:p>
          <w:p w14:paraId="6649C2B3" w14:textId="2B9EA7A1" w:rsidR="00480E69" w:rsidRDefault="00480E69" w:rsidP="00480E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480E69">
              <w:rPr>
                <w:rFonts w:ascii="Corbel" w:hAnsi="Corbel"/>
                <w:sz w:val="16"/>
                <w:szCs w:val="16"/>
              </w:rPr>
              <w:t>Inschrijver heeft in de afgelopen 36 maanden voor minimaal één referentie-opdracht zelfstandig onderzoeken uitgevoerd op het gebied van (</w:t>
            </w:r>
            <w:r w:rsidR="006B74A7">
              <w:rPr>
                <w:rFonts w:ascii="Corbel" w:hAnsi="Corbel"/>
                <w:sz w:val="16"/>
                <w:szCs w:val="16"/>
              </w:rPr>
              <w:t>riool</w:t>
            </w:r>
            <w:r w:rsidRPr="00480E69">
              <w:rPr>
                <w:rFonts w:ascii="Corbel" w:hAnsi="Corbel"/>
                <w:sz w:val="16"/>
                <w:szCs w:val="16"/>
              </w:rPr>
              <w:t xml:space="preserve">)waterzuivering. </w:t>
            </w:r>
            <w:r w:rsidR="008A1C25" w:rsidRPr="009545BC">
              <w:rPr>
                <w:rFonts w:ascii="Corbel" w:hAnsi="Corbel"/>
                <w:color w:val="EE0000"/>
                <w:sz w:val="16"/>
                <w:szCs w:val="16"/>
              </w:rPr>
              <w:t xml:space="preserve">De onderzoeken onder </w:t>
            </w:r>
            <w:r w:rsidR="009545BC" w:rsidRPr="009545BC">
              <w:rPr>
                <w:rFonts w:ascii="Corbel" w:hAnsi="Corbel"/>
                <w:color w:val="EE0000"/>
                <w:sz w:val="16"/>
                <w:szCs w:val="16"/>
              </w:rPr>
              <w:t>a. en b. mogen voor verschillende referentie-organisaties zijn uitgevoerd.</w:t>
            </w:r>
            <w:r w:rsidR="009545BC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0E69">
              <w:rPr>
                <w:rFonts w:ascii="Corbel" w:hAnsi="Corbel"/>
                <w:sz w:val="16"/>
                <w:szCs w:val="16"/>
              </w:rPr>
              <w:t xml:space="preserve">De onderzoeken betroffen minimaal: </w:t>
            </w:r>
          </w:p>
          <w:p w14:paraId="739551BC" w14:textId="77777777" w:rsidR="00480E69" w:rsidRPr="00480E69" w:rsidRDefault="00480E69" w:rsidP="00480E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</w:p>
          <w:p w14:paraId="36BF3BD9" w14:textId="51BE550E" w:rsidR="00480E69" w:rsidRPr="00480E69" w:rsidRDefault="00480E69" w:rsidP="00480E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480E69">
              <w:rPr>
                <w:rFonts w:ascii="Corbel" w:hAnsi="Corbel"/>
                <w:sz w:val="16"/>
                <w:szCs w:val="16"/>
              </w:rPr>
              <w:t>a.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0E69">
              <w:rPr>
                <w:rFonts w:ascii="Corbel" w:hAnsi="Corbel"/>
                <w:sz w:val="16"/>
                <w:szCs w:val="16"/>
              </w:rPr>
              <w:t xml:space="preserve">Eén beleidsonderzoek, en </w:t>
            </w:r>
          </w:p>
          <w:p w14:paraId="09729EEE" w14:textId="448B4A7A" w:rsidR="00C01507" w:rsidRPr="00C01507" w:rsidRDefault="00480E69" w:rsidP="00480E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480E69">
              <w:rPr>
                <w:rFonts w:ascii="Corbel" w:hAnsi="Corbel"/>
                <w:sz w:val="16"/>
                <w:szCs w:val="16"/>
              </w:rPr>
              <w:t>b.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0E69">
              <w:rPr>
                <w:rFonts w:ascii="Corbel" w:hAnsi="Corbel"/>
                <w:sz w:val="16"/>
                <w:szCs w:val="16"/>
              </w:rPr>
              <w:t>Eén verkenning studie, of één planstudie, of één planuitwerking, of één combinatie van deze.</w:t>
            </w:r>
          </w:p>
        </w:tc>
      </w:tr>
      <w:tr w:rsidR="00C01507" w:rsidRPr="001A17B8" w14:paraId="6B23A795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14C764C7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071DC77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483D0EE8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51E0DD9D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AA2ABD3" w14:textId="77777777" w:rsidR="00C01507" w:rsidRPr="001E36FF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DA684B0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01507" w:rsidRPr="001A17B8" w14:paraId="51372323" w14:textId="77777777" w:rsidTr="00F4338A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971B23F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9CFFE2B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5684F2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01507" w:rsidRPr="001A17B8" w14:paraId="1D5B0B6A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4B4BCCC8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5FBF10B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68B3B7ED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48D1A1DF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3BC2FA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14C8E636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51A3E766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F107E7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046B157F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7A346F6B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614410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8A358DA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947C23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01507" w:rsidRPr="001A17B8" w14:paraId="6729F274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1B246741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E99F257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F92F75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9E8C46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A781B12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B33982" w14:textId="77777777" w:rsidR="00C01507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2B2245D" w14:textId="77777777" w:rsidR="00C01507" w:rsidRPr="00376FA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68577F0D" w14:textId="77777777" w:rsidTr="00F4338A">
        <w:trPr>
          <w:jc w:val="center"/>
        </w:trPr>
        <w:tc>
          <w:tcPr>
            <w:tcW w:w="5076" w:type="dxa"/>
            <w:shd w:val="clear" w:color="auto" w:fill="auto"/>
          </w:tcPr>
          <w:p w14:paraId="4F4730D8" w14:textId="27F76230" w:rsidR="00C01507" w:rsidRPr="001528FC" w:rsidRDefault="00480E69" w:rsidP="001D18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Inschrijver</w:t>
            </w:r>
            <w:r w:rsidRPr="00480E69">
              <w:rPr>
                <w:rFonts w:ascii="Corbel" w:hAnsi="Corbel"/>
                <w:sz w:val="16"/>
                <w:szCs w:val="16"/>
              </w:rPr>
              <w:t xml:space="preserve"> in de afgelopen 36 maanden voor </w:t>
            </w:r>
            <w:r>
              <w:rPr>
                <w:rFonts w:ascii="Corbel" w:hAnsi="Corbel"/>
                <w:sz w:val="16"/>
                <w:szCs w:val="16"/>
              </w:rPr>
              <w:t>de referentie-organisatie</w:t>
            </w:r>
            <w:r w:rsidRPr="00480E69">
              <w:rPr>
                <w:rFonts w:ascii="Corbel" w:hAnsi="Corbel"/>
                <w:sz w:val="16"/>
                <w:szCs w:val="16"/>
              </w:rPr>
              <w:t xml:space="preserve"> zelfstandig onderzoeken uitgevoerd op het gebied van (</w:t>
            </w:r>
            <w:r w:rsidR="006B74A7">
              <w:rPr>
                <w:rFonts w:ascii="Corbel" w:hAnsi="Corbel"/>
                <w:sz w:val="16"/>
                <w:szCs w:val="16"/>
              </w:rPr>
              <w:t>riool</w:t>
            </w:r>
            <w:r w:rsidRPr="00480E69">
              <w:rPr>
                <w:rFonts w:ascii="Corbel" w:hAnsi="Corbel"/>
                <w:sz w:val="16"/>
                <w:szCs w:val="16"/>
              </w:rPr>
              <w:t>)waterzuivering</w:t>
            </w:r>
            <w:r w:rsidR="00694CC4">
              <w:rPr>
                <w:rFonts w:ascii="Corbel" w:hAnsi="Corbel"/>
                <w:sz w:val="16"/>
                <w:szCs w:val="16"/>
              </w:rPr>
              <w:t>, waaronder minimaal</w:t>
            </w:r>
            <w:r w:rsidR="00611FA1">
              <w:rPr>
                <w:rFonts w:ascii="Corbel" w:hAnsi="Corbel"/>
                <w:sz w:val="16"/>
                <w:szCs w:val="16"/>
              </w:rPr>
              <w:t xml:space="preserve"> </w:t>
            </w:r>
            <w:r w:rsidR="00A175BD">
              <w:rPr>
                <w:rFonts w:ascii="Corbel" w:hAnsi="Corbel"/>
                <w:sz w:val="16"/>
                <w:szCs w:val="16"/>
              </w:rPr>
              <w:t xml:space="preserve">te verstaan </w:t>
            </w:r>
            <w:r w:rsidR="001D18B1">
              <w:rPr>
                <w:rFonts w:ascii="Corbel" w:hAnsi="Corbel"/>
                <w:sz w:val="16"/>
                <w:szCs w:val="16"/>
              </w:rPr>
              <w:t xml:space="preserve">a) </w:t>
            </w:r>
            <w:r w:rsidR="00611FA1">
              <w:rPr>
                <w:rFonts w:ascii="Corbel" w:hAnsi="Corbel"/>
                <w:sz w:val="16"/>
                <w:szCs w:val="16"/>
              </w:rPr>
              <w:t>é</w:t>
            </w:r>
            <w:r w:rsidRPr="00480E69">
              <w:rPr>
                <w:rFonts w:ascii="Corbel" w:hAnsi="Corbel"/>
                <w:sz w:val="16"/>
                <w:szCs w:val="16"/>
              </w:rPr>
              <w:t>én beleidsonderzoek, en b</w:t>
            </w:r>
            <w:r w:rsidR="001D18B1">
              <w:rPr>
                <w:rFonts w:ascii="Corbel" w:hAnsi="Corbel"/>
                <w:sz w:val="16"/>
                <w:szCs w:val="16"/>
              </w:rPr>
              <w:t>)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1D18B1">
              <w:rPr>
                <w:rFonts w:ascii="Corbel" w:hAnsi="Corbel"/>
                <w:sz w:val="16"/>
                <w:szCs w:val="16"/>
              </w:rPr>
              <w:t>é</w:t>
            </w:r>
            <w:r w:rsidRPr="00480E69">
              <w:rPr>
                <w:rFonts w:ascii="Corbel" w:hAnsi="Corbel"/>
                <w:sz w:val="16"/>
                <w:szCs w:val="16"/>
              </w:rPr>
              <w:t>én verkenning studie, of één planstudie, of één planuitwerking, of één combinatie van deze</w:t>
            </w:r>
            <w:r w:rsidR="00A175BD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929AD1A" w14:textId="77777777" w:rsidR="00C01507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3412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614410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EE2A818" w14:textId="77777777" w:rsidR="00C01507" w:rsidRPr="00614410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511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6144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614410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C01507" w:rsidRPr="0061441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01507" w:rsidRPr="0061441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01507" w:rsidRPr="001A17B8" w14:paraId="7357D8C6" w14:textId="77777777" w:rsidTr="00F4338A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6CC678A" w14:textId="77777777" w:rsidR="00C01507" w:rsidRPr="001A17B8" w:rsidRDefault="00C01507" w:rsidP="00F4338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14410">
              <w:rPr>
                <w:rFonts w:ascii="Corbel" w:hAnsi="Corbel"/>
                <w:sz w:val="16"/>
                <w:szCs w:val="16"/>
              </w:rPr>
              <w:t>organisatie verricht in de periode van 36 maanden voorafgaand aan de sluitingsdatum voor het indienen van de Inschrijving. De complete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AACF392" w14:textId="77777777" w:rsidR="00C01507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2252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8090B18" w14:textId="77777777" w:rsidR="00C01507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7598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01507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0150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0150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DFB7681" w14:textId="77777777" w:rsidR="00C01507" w:rsidRPr="00A019E4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FE0416" w14:textId="77777777" w:rsidR="00C01507" w:rsidRPr="00A019E4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EF95F0" w14:textId="77777777" w:rsidR="00C01507" w:rsidRPr="00376FA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01507" w:rsidRPr="001A17B8" w14:paraId="444CB946" w14:textId="77777777" w:rsidTr="00F4338A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C2413CD" w14:textId="77777777" w:rsidR="00C01507" w:rsidRPr="001A17B8" w:rsidRDefault="00C01507" w:rsidP="00F4338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F185A4A" w14:textId="77777777" w:rsidR="00C01507" w:rsidRPr="00376FA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01507" w:rsidRPr="001A17B8" w14:paraId="37F46638" w14:textId="77777777" w:rsidTr="00F4338A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4E6C9DF4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01507" w:rsidRPr="001A17B8" w14:paraId="6B4A0C1B" w14:textId="77777777" w:rsidTr="00F43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6023E3F" w14:textId="77777777" w:rsidR="00C01507" w:rsidRPr="001A17B8" w:rsidRDefault="00C01507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614410"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F1AD0CE" w14:textId="77777777" w:rsidR="00C01507" w:rsidRPr="001A17B8" w:rsidRDefault="00C01507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2C9211E" w14:textId="77777777" w:rsidR="00C01507" w:rsidRPr="00376FA8" w:rsidRDefault="00C01507" w:rsidP="00F4338A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9082ACE" w14:textId="77777777" w:rsidR="00C01507" w:rsidRPr="00A019E4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4431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95EEF6F" w14:textId="77777777" w:rsidR="00C01507" w:rsidRPr="001A17B8" w:rsidRDefault="0088099E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4208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50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0150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01507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C0150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0150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A1463EC" w14:textId="77777777" w:rsidR="00C01507" w:rsidRPr="001A17B8" w:rsidRDefault="00C01507" w:rsidP="00F43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3BFB9A5" w14:textId="77777777" w:rsidR="00287178" w:rsidRDefault="00287178" w:rsidP="0088099E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9F495" w14:textId="77777777" w:rsidR="00C9076E" w:rsidRDefault="00C9076E" w:rsidP="00A57DF0">
      <w:pPr>
        <w:spacing w:line="240" w:lineRule="auto"/>
      </w:pPr>
      <w:r>
        <w:separator/>
      </w:r>
    </w:p>
  </w:endnote>
  <w:endnote w:type="continuationSeparator" w:id="0">
    <w:p w14:paraId="2AEFCBCC" w14:textId="77777777" w:rsidR="00C9076E" w:rsidRDefault="00C9076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2FB9A38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95840F8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654C" w14:textId="77777777" w:rsidR="00C9076E" w:rsidRDefault="00C9076E" w:rsidP="00A57DF0">
      <w:pPr>
        <w:spacing w:line="240" w:lineRule="auto"/>
      </w:pPr>
      <w:r>
        <w:separator/>
      </w:r>
    </w:p>
  </w:footnote>
  <w:footnote w:type="continuationSeparator" w:id="0">
    <w:p w14:paraId="67A633AB" w14:textId="77777777" w:rsidR="00C9076E" w:rsidRDefault="00C9076E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10DE"/>
    <w:multiLevelType w:val="hybridMultilevel"/>
    <w:tmpl w:val="B492EDB2"/>
    <w:lvl w:ilvl="0" w:tplc="2102C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589222">
    <w:abstractNumId w:val="0"/>
  </w:num>
  <w:num w:numId="2" w16cid:durableId="116534161">
    <w:abstractNumId w:val="1"/>
  </w:num>
  <w:num w:numId="3" w16cid:durableId="1353803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D3"/>
    <w:rsid w:val="00062232"/>
    <w:rsid w:val="00064E11"/>
    <w:rsid w:val="00087AF2"/>
    <w:rsid w:val="000A2B31"/>
    <w:rsid w:val="000A5C56"/>
    <w:rsid w:val="000E4734"/>
    <w:rsid w:val="00100A15"/>
    <w:rsid w:val="00125F21"/>
    <w:rsid w:val="00126D46"/>
    <w:rsid w:val="00133F0C"/>
    <w:rsid w:val="0015252D"/>
    <w:rsid w:val="001528FC"/>
    <w:rsid w:val="00166589"/>
    <w:rsid w:val="00187199"/>
    <w:rsid w:val="00193623"/>
    <w:rsid w:val="001949FE"/>
    <w:rsid w:val="001A5577"/>
    <w:rsid w:val="001D18B1"/>
    <w:rsid w:val="001E36FF"/>
    <w:rsid w:val="002018A4"/>
    <w:rsid w:val="00255F02"/>
    <w:rsid w:val="00287178"/>
    <w:rsid w:val="002B3889"/>
    <w:rsid w:val="00301B20"/>
    <w:rsid w:val="00314744"/>
    <w:rsid w:val="003265BB"/>
    <w:rsid w:val="0034766D"/>
    <w:rsid w:val="00376002"/>
    <w:rsid w:val="00376FA8"/>
    <w:rsid w:val="00390795"/>
    <w:rsid w:val="004045F0"/>
    <w:rsid w:val="004308BC"/>
    <w:rsid w:val="0046194B"/>
    <w:rsid w:val="0047548D"/>
    <w:rsid w:val="00480E69"/>
    <w:rsid w:val="00484BEE"/>
    <w:rsid w:val="00486C97"/>
    <w:rsid w:val="00496AF9"/>
    <w:rsid w:val="004B1FA2"/>
    <w:rsid w:val="00513294"/>
    <w:rsid w:val="00520270"/>
    <w:rsid w:val="005256BB"/>
    <w:rsid w:val="00577D9B"/>
    <w:rsid w:val="005B50C8"/>
    <w:rsid w:val="00611FA1"/>
    <w:rsid w:val="00614410"/>
    <w:rsid w:val="00615585"/>
    <w:rsid w:val="00632837"/>
    <w:rsid w:val="00677CD3"/>
    <w:rsid w:val="006865EE"/>
    <w:rsid w:val="00694CC4"/>
    <w:rsid w:val="006B2C5A"/>
    <w:rsid w:val="006B74A7"/>
    <w:rsid w:val="006E7A76"/>
    <w:rsid w:val="007016D3"/>
    <w:rsid w:val="00702A25"/>
    <w:rsid w:val="007134A6"/>
    <w:rsid w:val="007576F1"/>
    <w:rsid w:val="00757B6B"/>
    <w:rsid w:val="00763383"/>
    <w:rsid w:val="007636FB"/>
    <w:rsid w:val="007650B2"/>
    <w:rsid w:val="0076656B"/>
    <w:rsid w:val="00780096"/>
    <w:rsid w:val="00784E7B"/>
    <w:rsid w:val="007B2A9F"/>
    <w:rsid w:val="007B79F3"/>
    <w:rsid w:val="007C226C"/>
    <w:rsid w:val="008717DD"/>
    <w:rsid w:val="00874F2A"/>
    <w:rsid w:val="008769D7"/>
    <w:rsid w:val="0088099E"/>
    <w:rsid w:val="008A1C25"/>
    <w:rsid w:val="008A5C68"/>
    <w:rsid w:val="008B68FD"/>
    <w:rsid w:val="009021FD"/>
    <w:rsid w:val="00904410"/>
    <w:rsid w:val="009545BC"/>
    <w:rsid w:val="0096537C"/>
    <w:rsid w:val="00993CE2"/>
    <w:rsid w:val="009A75C8"/>
    <w:rsid w:val="00A019E4"/>
    <w:rsid w:val="00A175BD"/>
    <w:rsid w:val="00A5788F"/>
    <w:rsid w:val="00A57DF0"/>
    <w:rsid w:val="00A673F4"/>
    <w:rsid w:val="00A73BEF"/>
    <w:rsid w:val="00AA1019"/>
    <w:rsid w:val="00AC2205"/>
    <w:rsid w:val="00AC320A"/>
    <w:rsid w:val="00B14B53"/>
    <w:rsid w:val="00C01507"/>
    <w:rsid w:val="00C12F22"/>
    <w:rsid w:val="00C56519"/>
    <w:rsid w:val="00C61B32"/>
    <w:rsid w:val="00C9076E"/>
    <w:rsid w:val="00CD0120"/>
    <w:rsid w:val="00CE7F7A"/>
    <w:rsid w:val="00CF05E3"/>
    <w:rsid w:val="00D02207"/>
    <w:rsid w:val="00D02C22"/>
    <w:rsid w:val="00D06D74"/>
    <w:rsid w:val="00D155E8"/>
    <w:rsid w:val="00D553C5"/>
    <w:rsid w:val="00D82414"/>
    <w:rsid w:val="00D9293D"/>
    <w:rsid w:val="00E175F3"/>
    <w:rsid w:val="00E238E9"/>
    <w:rsid w:val="00E41F4A"/>
    <w:rsid w:val="00E57948"/>
    <w:rsid w:val="00E76EC8"/>
    <w:rsid w:val="00EA4F61"/>
    <w:rsid w:val="00EB15F4"/>
    <w:rsid w:val="00ED44E1"/>
    <w:rsid w:val="00EE78F2"/>
    <w:rsid w:val="00F05683"/>
    <w:rsid w:val="00F07632"/>
    <w:rsid w:val="00F4066C"/>
    <w:rsid w:val="00F671BA"/>
    <w:rsid w:val="00F97021"/>
    <w:rsid w:val="00FB432E"/>
    <w:rsid w:val="00FE135A"/>
    <w:rsid w:val="00FE6939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F50ED"/>
  <w15:docId w15:val="{E5861203-63BA-4E15-8A3F-0B60A079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615585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95</TotalTime>
  <Pages>3</Pages>
  <Words>1453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59</cp:revision>
  <dcterms:created xsi:type="dcterms:W3CDTF">2025-05-06T10:35:00Z</dcterms:created>
  <dcterms:modified xsi:type="dcterms:W3CDTF">2025-05-07T12:00:00Z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