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B89B76" w14:textId="5534CB26" w:rsidR="000A40DA" w:rsidRPr="00404F51" w:rsidRDefault="00404F51" w:rsidP="00404F51">
      <w:pPr>
        <w:pStyle w:val="Kop1"/>
        <w:rPr>
          <w:sz w:val="40"/>
          <w:szCs w:val="40"/>
        </w:rPr>
      </w:pPr>
      <w:r w:rsidRPr="00E176B8">
        <w:rPr>
          <w:color w:val="CBA052"/>
          <w:sz w:val="40"/>
          <w:szCs w:val="40"/>
        </w:rPr>
        <w:t>Bijlage</w:t>
      </w:r>
      <w:r w:rsidR="00F568DA">
        <w:rPr>
          <w:sz w:val="40"/>
          <w:szCs w:val="40"/>
        </w:rPr>
        <w:t xml:space="preserve"> </w:t>
      </w:r>
      <w:r w:rsidR="005E14E6">
        <w:rPr>
          <w:sz w:val="40"/>
          <w:szCs w:val="40"/>
        </w:rPr>
        <w:t>F</w:t>
      </w:r>
      <w:r w:rsidR="00F568DA">
        <w:rPr>
          <w:sz w:val="40"/>
          <w:szCs w:val="40"/>
        </w:rPr>
        <w:t xml:space="preserve"> </w:t>
      </w:r>
      <w:r w:rsidRPr="00E176B8">
        <w:rPr>
          <w:color w:val="CBA052"/>
          <w:sz w:val="40"/>
          <w:szCs w:val="40"/>
        </w:rPr>
        <w:t>Referentieformat</w:t>
      </w:r>
      <w:r w:rsidR="004F6FFD" w:rsidRPr="00E176B8">
        <w:rPr>
          <w:color w:val="CBA052"/>
          <w:sz w:val="40"/>
          <w:szCs w:val="40"/>
        </w:rPr>
        <w:t xml:space="preserve"> </w:t>
      </w:r>
    </w:p>
    <w:p w14:paraId="651C3EDB" w14:textId="77777777" w:rsidR="00404F51" w:rsidRDefault="00404F51" w:rsidP="00404F51"/>
    <w:p w14:paraId="19F6D3D4" w14:textId="7F67EC09" w:rsidR="00404F51" w:rsidRDefault="00404F51" w:rsidP="007E71E3">
      <w:pPr>
        <w:spacing w:after="240" w:line="276" w:lineRule="auto"/>
      </w:pPr>
      <w:r w:rsidRPr="00404F51">
        <w:t xml:space="preserve">Inschrijver dient </w:t>
      </w:r>
      <w:r w:rsidR="0054446A">
        <w:t>te</w:t>
      </w:r>
      <w:r w:rsidR="00112C5D">
        <w:t>n</w:t>
      </w:r>
      <w:r w:rsidR="0054446A">
        <w:t xml:space="preserve"> behoeve van de kerncompetentie </w:t>
      </w:r>
      <w:r w:rsidRPr="00404F51">
        <w:t xml:space="preserve">gebruik te maken van onderstaande tabel voor het indienen van </w:t>
      </w:r>
      <w:r>
        <w:t xml:space="preserve">de </w:t>
      </w:r>
      <w:r w:rsidRPr="00404F51">
        <w:t>referenties.</w:t>
      </w:r>
      <w:r w:rsidR="0054446A" w:rsidRPr="0054446A">
        <w:rPr>
          <w:rFonts w:ascii="Arial" w:hAnsi="Arial" w:cs="Arial"/>
          <w:color w:val="9CDBD9"/>
          <w:szCs w:val="20"/>
        </w:rPr>
        <w:t xml:space="preserve"> </w:t>
      </w:r>
      <w:r w:rsidR="0054446A" w:rsidRPr="0054446A">
        <w:rPr>
          <w:rFonts w:ascii="Arial" w:hAnsi="Arial" w:cs="Arial"/>
          <w:szCs w:val="20"/>
        </w:rPr>
        <w:t xml:space="preserve">Hierbij dient er voor de aanlevering van iedere nieuwe referentieopdracht een eigen format te worden ingevuld. </w:t>
      </w: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2B26B9" w:rsidRPr="00703AB3" w14:paraId="2D7DC529" w14:textId="77777777" w:rsidTr="0035714A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/>
          </w:tcPr>
          <w:p w14:paraId="671F0E8A" w14:textId="4168D44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b/>
                <w:color w:val="0F238C"/>
                <w:szCs w:val="20"/>
                <w:highlight w:val="white"/>
              </w:rPr>
            </w:pPr>
            <w:r w:rsidRPr="00703AB3">
              <w:rPr>
                <w:rFonts w:ascii="Arial" w:eastAsia="Raleway" w:hAnsi="Arial" w:cs="Arial"/>
                <w:b/>
                <w:color w:val="FFFFFF"/>
                <w:szCs w:val="20"/>
              </w:rPr>
              <w:t>Gegevens</w:t>
            </w:r>
            <w:r w:rsidR="00E35DC1" w:rsidRPr="00703AB3">
              <w:rPr>
                <w:rFonts w:ascii="Arial" w:eastAsia="Raleway" w:hAnsi="Arial" w:cs="Arial"/>
                <w:b/>
                <w:color w:val="FFFFFF"/>
                <w:szCs w:val="20"/>
              </w:rPr>
              <w:t xml:space="preserve"> van de refererende organisatie of instantie</w:t>
            </w:r>
          </w:p>
        </w:tc>
      </w:tr>
      <w:tr w:rsidR="002B26B9" w:rsidRPr="00703AB3" w14:paraId="1F391629" w14:textId="77777777" w:rsidTr="00F568DA">
        <w:trPr>
          <w:trHeight w:val="1732"/>
          <w:jc w:val="center"/>
        </w:trPr>
        <w:tc>
          <w:tcPr>
            <w:tcW w:w="1095" w:type="dxa"/>
          </w:tcPr>
          <w:p w14:paraId="4D01877E" w14:textId="77777777" w:rsidR="002B26B9" w:rsidRPr="00703AB3" w:rsidRDefault="002B26B9" w:rsidP="007E71E3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1)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4EB7BF32" w14:textId="77777777" w:rsidR="002B26B9" w:rsidRPr="00703AB3" w:rsidRDefault="002B26B9" w:rsidP="007E71E3">
            <w:pPr>
              <w:spacing w:before="240" w:after="240" w:line="276" w:lineRule="auto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7A2EB382" w14:textId="19851956" w:rsidR="002B26B9" w:rsidRPr="000D481D" w:rsidRDefault="002B26B9" w:rsidP="007E71E3">
            <w:pPr>
              <w:spacing w:before="240" w:after="240" w:line="276" w:lineRule="auto"/>
              <w:rPr>
                <w:rFonts w:ascii="Arial" w:eastAsia="Raleway" w:hAnsi="Arial" w:cs="Arial"/>
                <w:b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A</w:t>
            </w:r>
          </w:p>
          <w:p w14:paraId="3BD2C0BE" w14:textId="1301C4F9" w:rsidR="002B26B9" w:rsidRPr="00703AB3" w:rsidRDefault="002B26B9" w:rsidP="00F568DA">
            <w:pPr>
              <w:spacing w:before="240" w:after="240" w:line="276" w:lineRule="auto"/>
              <w:rPr>
                <w:rFonts w:ascii="Arial" w:eastAsia="Raleway" w:hAnsi="Arial" w:cs="Arial"/>
                <w:color w:val="0F238C"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B</w:t>
            </w:r>
          </w:p>
        </w:tc>
      </w:tr>
      <w:tr w:rsidR="002B26B9" w:rsidRPr="00703AB3" w14:paraId="3A4B843B" w14:textId="77777777" w:rsidTr="0035714A">
        <w:trPr>
          <w:jc w:val="center"/>
        </w:trPr>
        <w:tc>
          <w:tcPr>
            <w:tcW w:w="1095" w:type="dxa"/>
            <w:vMerge w:val="restart"/>
          </w:tcPr>
          <w:p w14:paraId="6C13F44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2)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548EB895" w14:textId="1739B8A6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Naam </w:t>
            </w:r>
            <w:r w:rsidR="0035714A"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van de refererende </w:t>
            </w:r>
            <w:r w:rsidR="00E35DC1" w:rsidRPr="00703AB3">
              <w:rPr>
                <w:rFonts w:ascii="Arial" w:eastAsia="Raleway" w:hAnsi="Arial" w:cs="Arial"/>
                <w:color w:val="FFFFFF"/>
                <w:szCs w:val="20"/>
              </w:rPr>
              <w:t>organisatie of instantie</w:t>
            </w:r>
          </w:p>
        </w:tc>
        <w:tc>
          <w:tcPr>
            <w:tcW w:w="4530" w:type="dxa"/>
          </w:tcPr>
          <w:p w14:paraId="024C0AEB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4180B7BA" w14:textId="77777777" w:rsidTr="0035714A">
        <w:trPr>
          <w:jc w:val="center"/>
        </w:trPr>
        <w:tc>
          <w:tcPr>
            <w:tcW w:w="1095" w:type="dxa"/>
            <w:vMerge/>
          </w:tcPr>
          <w:p w14:paraId="7E1CA160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2B67DDD5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Adres</w:t>
            </w:r>
          </w:p>
        </w:tc>
        <w:tc>
          <w:tcPr>
            <w:tcW w:w="4530" w:type="dxa"/>
          </w:tcPr>
          <w:p w14:paraId="4AB5F4E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563FF78" w14:textId="77777777" w:rsidTr="0035714A">
        <w:trPr>
          <w:jc w:val="center"/>
        </w:trPr>
        <w:tc>
          <w:tcPr>
            <w:tcW w:w="1095" w:type="dxa"/>
            <w:vMerge/>
          </w:tcPr>
          <w:p w14:paraId="02153FCD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043D5E2A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Postcode en plaatsnaam</w:t>
            </w:r>
          </w:p>
        </w:tc>
        <w:tc>
          <w:tcPr>
            <w:tcW w:w="4530" w:type="dxa"/>
          </w:tcPr>
          <w:p w14:paraId="415217B3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487A1A9D" w14:textId="77777777" w:rsidTr="0035714A">
        <w:trPr>
          <w:jc w:val="center"/>
        </w:trPr>
        <w:tc>
          <w:tcPr>
            <w:tcW w:w="1095" w:type="dxa"/>
            <w:vMerge w:val="restart"/>
          </w:tcPr>
          <w:p w14:paraId="684C53CA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53376B3C" w14:textId="14482666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Naam contactpersoon </w:t>
            </w:r>
            <w:r w:rsidR="0035714A"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van de refererende </w:t>
            </w:r>
            <w:r w:rsidRPr="00703AB3">
              <w:rPr>
                <w:rFonts w:ascii="Arial" w:eastAsia="Raleway" w:hAnsi="Arial" w:cs="Arial"/>
                <w:color w:val="FFFFFF"/>
                <w:szCs w:val="20"/>
              </w:rPr>
              <w:t>instantie of onderneming</w:t>
            </w:r>
          </w:p>
        </w:tc>
        <w:tc>
          <w:tcPr>
            <w:tcW w:w="4530" w:type="dxa"/>
          </w:tcPr>
          <w:p w14:paraId="1019CA7F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1EEF001E" w14:textId="77777777" w:rsidTr="0035714A">
        <w:trPr>
          <w:trHeight w:val="240"/>
          <w:jc w:val="center"/>
        </w:trPr>
        <w:tc>
          <w:tcPr>
            <w:tcW w:w="1095" w:type="dxa"/>
            <w:vMerge/>
          </w:tcPr>
          <w:p w14:paraId="0F5BE6E2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53B52A8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Functie</w:t>
            </w:r>
          </w:p>
        </w:tc>
        <w:tc>
          <w:tcPr>
            <w:tcW w:w="4530" w:type="dxa"/>
          </w:tcPr>
          <w:p w14:paraId="682CEF8E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BE4F441" w14:textId="77777777" w:rsidTr="0035714A">
        <w:trPr>
          <w:jc w:val="center"/>
        </w:trPr>
        <w:tc>
          <w:tcPr>
            <w:tcW w:w="1095" w:type="dxa"/>
            <w:vMerge/>
          </w:tcPr>
          <w:p w14:paraId="51E43718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3B227666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Telefoonnummer</w:t>
            </w:r>
          </w:p>
        </w:tc>
        <w:tc>
          <w:tcPr>
            <w:tcW w:w="4530" w:type="dxa"/>
          </w:tcPr>
          <w:p w14:paraId="3425095D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60F7D71" w14:textId="77777777" w:rsidTr="0035714A">
        <w:trPr>
          <w:jc w:val="center"/>
        </w:trPr>
        <w:tc>
          <w:tcPr>
            <w:tcW w:w="1095" w:type="dxa"/>
            <w:vMerge/>
          </w:tcPr>
          <w:p w14:paraId="697B0F51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31078EFD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E-mailadres</w:t>
            </w:r>
          </w:p>
        </w:tc>
        <w:tc>
          <w:tcPr>
            <w:tcW w:w="4530" w:type="dxa"/>
          </w:tcPr>
          <w:p w14:paraId="0A053D5B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2353FE37" w14:textId="77777777" w:rsidTr="00E35DC1">
        <w:trPr>
          <w:trHeight w:val="855"/>
          <w:jc w:val="center"/>
        </w:trPr>
        <w:tc>
          <w:tcPr>
            <w:tcW w:w="1095" w:type="dxa"/>
            <w:vMerge w:val="restart"/>
          </w:tcPr>
          <w:p w14:paraId="1B4C0011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4DAB3F80" w14:textId="0266EACE" w:rsidR="002B26B9" w:rsidRPr="00703AB3" w:rsidRDefault="00B01D61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3DAFFB99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E019543" w14:textId="77777777" w:rsidTr="0035714A">
        <w:trPr>
          <w:jc w:val="center"/>
        </w:trPr>
        <w:tc>
          <w:tcPr>
            <w:tcW w:w="1095" w:type="dxa"/>
            <w:vMerge/>
          </w:tcPr>
          <w:p w14:paraId="684C5174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52DDC84D" w14:textId="3A7700CF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215A00CD" w14:textId="77777777" w:rsidR="002B26B9" w:rsidRPr="00703AB3" w:rsidRDefault="002B26B9" w:rsidP="007E71E3">
            <w:pPr>
              <w:spacing w:line="276" w:lineRule="auto"/>
              <w:ind w:left="44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 xml:space="preserve">Startdatum: …-…-… Einddatum: …-…-… </w:t>
            </w:r>
          </w:p>
          <w:p w14:paraId="14DD6F40" w14:textId="50AA410B" w:rsidR="002B26B9" w:rsidRPr="00703AB3" w:rsidRDefault="002B26B9" w:rsidP="007E71E3">
            <w:pPr>
              <w:spacing w:before="263" w:line="276" w:lineRule="auto"/>
              <w:ind w:left="40" w:right="211" w:firstLine="7"/>
              <w:rPr>
                <w:rFonts w:ascii="Arial" w:eastAsia="Raleway" w:hAnsi="Arial" w:cs="Arial"/>
                <w:color w:val="FF00BC"/>
                <w:szCs w:val="20"/>
                <w:shd w:val="clear" w:color="auto" w:fill="A6A6A6"/>
              </w:rPr>
            </w:pPr>
          </w:p>
        </w:tc>
      </w:tr>
      <w:tr w:rsidR="002B26B9" w:rsidRPr="00703AB3" w14:paraId="34CC773F" w14:textId="77777777" w:rsidTr="0035714A">
        <w:trPr>
          <w:jc w:val="center"/>
        </w:trPr>
        <w:tc>
          <w:tcPr>
            <w:tcW w:w="1095" w:type="dxa"/>
            <w:vMerge/>
          </w:tcPr>
          <w:p w14:paraId="7DF809C5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2F9BBDF5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04D32F5B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4468B27" w14:textId="77777777" w:rsidTr="0035714A">
        <w:trPr>
          <w:jc w:val="center"/>
        </w:trPr>
        <w:tc>
          <w:tcPr>
            <w:tcW w:w="1095" w:type="dxa"/>
            <w:vMerge w:val="restart"/>
          </w:tcPr>
          <w:p w14:paraId="230786C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4)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72CA406E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Contractwaarde van de gehele opdracht</w:t>
            </w:r>
          </w:p>
        </w:tc>
        <w:tc>
          <w:tcPr>
            <w:tcW w:w="4530" w:type="dxa"/>
          </w:tcPr>
          <w:p w14:paraId="5416A862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544ED7F5" w14:textId="77777777" w:rsidTr="0035714A">
        <w:trPr>
          <w:jc w:val="center"/>
        </w:trPr>
        <w:tc>
          <w:tcPr>
            <w:tcW w:w="1095" w:type="dxa"/>
            <w:vMerge/>
          </w:tcPr>
          <w:p w14:paraId="2154F897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53D16CC8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244709C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506FC1A4" w14:textId="77777777" w:rsidTr="0035714A">
        <w:trPr>
          <w:trHeight w:val="2115"/>
          <w:jc w:val="center"/>
        </w:trPr>
        <w:tc>
          <w:tcPr>
            <w:tcW w:w="1095" w:type="dxa"/>
          </w:tcPr>
          <w:p w14:paraId="6FBFA279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lastRenderedPageBreak/>
              <w:t>5)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25C8FF4F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Omschrijving aard van opdracht</w:t>
            </w:r>
          </w:p>
          <w:p w14:paraId="2AF73D36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69F40D5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52B0C2CF" w14:textId="77777777" w:rsidR="002B26B9" w:rsidRPr="00703AB3" w:rsidRDefault="002B26B9" w:rsidP="007E71E3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622E50DF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</w:tc>
        <w:tc>
          <w:tcPr>
            <w:tcW w:w="4530" w:type="dxa"/>
          </w:tcPr>
          <w:p w14:paraId="25E15467" w14:textId="202B2A6E" w:rsidR="002B26B9" w:rsidRPr="00703AB3" w:rsidRDefault="002B26B9" w:rsidP="007E71E3">
            <w:pPr>
              <w:spacing w:line="276" w:lineRule="auto"/>
              <w:ind w:left="47" w:right="56"/>
              <w:jc w:val="both"/>
              <w:rPr>
                <w:rFonts w:ascii="Arial" w:hAnsi="Arial" w:cs="Arial"/>
                <w:color w:val="9CDBD9"/>
                <w:szCs w:val="20"/>
              </w:rPr>
            </w:pPr>
          </w:p>
        </w:tc>
      </w:tr>
      <w:tr w:rsidR="002B26B9" w:rsidRPr="00703AB3" w14:paraId="3D0E0963" w14:textId="77777777" w:rsidTr="0035714A">
        <w:trPr>
          <w:jc w:val="center"/>
        </w:trPr>
        <w:tc>
          <w:tcPr>
            <w:tcW w:w="1095" w:type="dxa"/>
            <w:vAlign w:val="center"/>
          </w:tcPr>
          <w:p w14:paraId="6A64A2B1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6)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31C252A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06E93E7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</w:tbl>
    <w:p w14:paraId="0A4C3052" w14:textId="32D8B44A" w:rsidR="009F4D5B" w:rsidRPr="00703AB3" w:rsidRDefault="00586148" w:rsidP="00586148">
      <w:pPr>
        <w:spacing w:before="240"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De KB </w:t>
      </w:r>
      <w:r w:rsidRPr="00586148">
        <w:rPr>
          <w:rFonts w:ascii="Arial" w:hAnsi="Arial" w:cs="Arial"/>
          <w:szCs w:val="20"/>
        </w:rPr>
        <w:t>behoudt zich het recht voor de juistheid van de referentie te controleren door contact op te nemen met de contactpersoon van de referentie.</w:t>
      </w:r>
    </w:p>
    <w:p w14:paraId="2224E2D9" w14:textId="77777777" w:rsidR="00404F51" w:rsidRDefault="00404F51" w:rsidP="007E71E3">
      <w:pPr>
        <w:spacing w:line="276" w:lineRule="auto"/>
        <w:rPr>
          <w:rFonts w:ascii="Arial" w:hAnsi="Arial" w:cs="Arial"/>
          <w:szCs w:val="20"/>
        </w:rPr>
      </w:pP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0A0F97" w:rsidRPr="00703AB3" w14:paraId="2F0A2460" w14:textId="77777777" w:rsidTr="00B92A63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/>
          </w:tcPr>
          <w:p w14:paraId="1375F379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b/>
                <w:color w:val="0F238C"/>
                <w:szCs w:val="20"/>
                <w:highlight w:val="white"/>
              </w:rPr>
            </w:pPr>
            <w:r w:rsidRPr="00703AB3">
              <w:rPr>
                <w:rFonts w:ascii="Arial" w:eastAsia="Raleway" w:hAnsi="Arial" w:cs="Arial"/>
                <w:b/>
                <w:color w:val="FFFFFF"/>
                <w:szCs w:val="20"/>
              </w:rPr>
              <w:t>Gegevens van de refererende organisatie of instantie</w:t>
            </w:r>
          </w:p>
        </w:tc>
      </w:tr>
      <w:tr w:rsidR="000A0F97" w:rsidRPr="00703AB3" w14:paraId="53637FD9" w14:textId="77777777" w:rsidTr="00B92A63">
        <w:trPr>
          <w:trHeight w:val="1732"/>
          <w:jc w:val="center"/>
        </w:trPr>
        <w:tc>
          <w:tcPr>
            <w:tcW w:w="1095" w:type="dxa"/>
          </w:tcPr>
          <w:p w14:paraId="3322524A" w14:textId="77777777" w:rsidR="000A0F97" w:rsidRPr="00703AB3" w:rsidRDefault="000A0F97" w:rsidP="00B92A63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1)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46BBAB70" w14:textId="77777777" w:rsidR="000A0F97" w:rsidRPr="00703AB3" w:rsidRDefault="000A0F97" w:rsidP="00B92A63">
            <w:pPr>
              <w:spacing w:before="240" w:after="240" w:line="276" w:lineRule="auto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28ACB743" w14:textId="77777777" w:rsidR="000A0F97" w:rsidRPr="000D481D" w:rsidRDefault="000A0F97" w:rsidP="00B92A63">
            <w:pPr>
              <w:spacing w:before="240" w:after="240" w:line="276" w:lineRule="auto"/>
              <w:rPr>
                <w:rFonts w:ascii="Arial" w:eastAsia="Raleway" w:hAnsi="Arial" w:cs="Arial"/>
                <w:b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A</w:t>
            </w:r>
          </w:p>
          <w:p w14:paraId="04FF5B70" w14:textId="77777777" w:rsidR="000A0F97" w:rsidRPr="00703AB3" w:rsidRDefault="000A0F97" w:rsidP="00B92A63">
            <w:pPr>
              <w:spacing w:before="240" w:after="240" w:line="276" w:lineRule="auto"/>
              <w:rPr>
                <w:rFonts w:ascii="Arial" w:eastAsia="Raleway" w:hAnsi="Arial" w:cs="Arial"/>
                <w:color w:val="0F238C"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B</w:t>
            </w:r>
          </w:p>
        </w:tc>
      </w:tr>
      <w:tr w:rsidR="000A0F97" w:rsidRPr="00703AB3" w14:paraId="42F7C945" w14:textId="77777777" w:rsidTr="00B92A63">
        <w:trPr>
          <w:jc w:val="center"/>
        </w:trPr>
        <w:tc>
          <w:tcPr>
            <w:tcW w:w="1095" w:type="dxa"/>
            <w:vMerge w:val="restart"/>
          </w:tcPr>
          <w:p w14:paraId="2B2C8F76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2)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67885D5C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van de refererende organisatie of instantie</w:t>
            </w:r>
          </w:p>
        </w:tc>
        <w:tc>
          <w:tcPr>
            <w:tcW w:w="4530" w:type="dxa"/>
          </w:tcPr>
          <w:p w14:paraId="757274CD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0A0F97" w:rsidRPr="00703AB3" w14:paraId="75DF2E5D" w14:textId="77777777" w:rsidTr="00B92A63">
        <w:trPr>
          <w:jc w:val="center"/>
        </w:trPr>
        <w:tc>
          <w:tcPr>
            <w:tcW w:w="1095" w:type="dxa"/>
            <w:vMerge/>
          </w:tcPr>
          <w:p w14:paraId="36F12C04" w14:textId="77777777" w:rsidR="000A0F97" w:rsidRPr="00703AB3" w:rsidRDefault="000A0F97" w:rsidP="00B92A6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5D326806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Adres</w:t>
            </w:r>
          </w:p>
        </w:tc>
        <w:tc>
          <w:tcPr>
            <w:tcW w:w="4530" w:type="dxa"/>
          </w:tcPr>
          <w:p w14:paraId="71CD8E76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0A0F97" w:rsidRPr="00703AB3" w14:paraId="218D717B" w14:textId="77777777" w:rsidTr="00B92A63">
        <w:trPr>
          <w:jc w:val="center"/>
        </w:trPr>
        <w:tc>
          <w:tcPr>
            <w:tcW w:w="1095" w:type="dxa"/>
            <w:vMerge/>
          </w:tcPr>
          <w:p w14:paraId="0E029C66" w14:textId="77777777" w:rsidR="000A0F97" w:rsidRPr="00703AB3" w:rsidRDefault="000A0F97" w:rsidP="00B92A6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1536BD37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Postcode en plaatsnaam</w:t>
            </w:r>
          </w:p>
        </w:tc>
        <w:tc>
          <w:tcPr>
            <w:tcW w:w="4530" w:type="dxa"/>
          </w:tcPr>
          <w:p w14:paraId="70059762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0A0F97" w:rsidRPr="00703AB3" w14:paraId="4B6B785C" w14:textId="77777777" w:rsidTr="00B92A63">
        <w:trPr>
          <w:jc w:val="center"/>
        </w:trPr>
        <w:tc>
          <w:tcPr>
            <w:tcW w:w="1095" w:type="dxa"/>
            <w:vMerge w:val="restart"/>
          </w:tcPr>
          <w:p w14:paraId="4A473E4B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2A2DAF72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contactpersoon van de refererende instantie of onderneming</w:t>
            </w:r>
          </w:p>
        </w:tc>
        <w:tc>
          <w:tcPr>
            <w:tcW w:w="4530" w:type="dxa"/>
          </w:tcPr>
          <w:p w14:paraId="35B066FB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0A0F97" w:rsidRPr="00703AB3" w14:paraId="49332550" w14:textId="77777777" w:rsidTr="00B92A63">
        <w:trPr>
          <w:trHeight w:val="240"/>
          <w:jc w:val="center"/>
        </w:trPr>
        <w:tc>
          <w:tcPr>
            <w:tcW w:w="1095" w:type="dxa"/>
            <w:vMerge/>
          </w:tcPr>
          <w:p w14:paraId="74F53EB4" w14:textId="77777777" w:rsidR="000A0F97" w:rsidRPr="00703AB3" w:rsidRDefault="000A0F97" w:rsidP="00B92A6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7F73850F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Functie</w:t>
            </w:r>
          </w:p>
        </w:tc>
        <w:tc>
          <w:tcPr>
            <w:tcW w:w="4530" w:type="dxa"/>
          </w:tcPr>
          <w:p w14:paraId="0DC49274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0A0F97" w:rsidRPr="00703AB3" w14:paraId="7F49A0BB" w14:textId="77777777" w:rsidTr="00B92A63">
        <w:trPr>
          <w:jc w:val="center"/>
        </w:trPr>
        <w:tc>
          <w:tcPr>
            <w:tcW w:w="1095" w:type="dxa"/>
            <w:vMerge/>
          </w:tcPr>
          <w:p w14:paraId="4A2B383E" w14:textId="77777777" w:rsidR="000A0F97" w:rsidRPr="00703AB3" w:rsidRDefault="000A0F97" w:rsidP="00B92A6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7719759E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Telefoonnummer</w:t>
            </w:r>
          </w:p>
        </w:tc>
        <w:tc>
          <w:tcPr>
            <w:tcW w:w="4530" w:type="dxa"/>
          </w:tcPr>
          <w:p w14:paraId="26C21919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0A0F97" w:rsidRPr="00703AB3" w14:paraId="51EE0335" w14:textId="77777777" w:rsidTr="00B92A63">
        <w:trPr>
          <w:jc w:val="center"/>
        </w:trPr>
        <w:tc>
          <w:tcPr>
            <w:tcW w:w="1095" w:type="dxa"/>
            <w:vMerge/>
          </w:tcPr>
          <w:p w14:paraId="46A81F2B" w14:textId="77777777" w:rsidR="000A0F97" w:rsidRPr="00703AB3" w:rsidRDefault="000A0F97" w:rsidP="00B92A6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3AC08A91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E-mailadres</w:t>
            </w:r>
          </w:p>
        </w:tc>
        <w:tc>
          <w:tcPr>
            <w:tcW w:w="4530" w:type="dxa"/>
          </w:tcPr>
          <w:p w14:paraId="07909D45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0A0F97" w:rsidRPr="00703AB3" w14:paraId="6777C9BC" w14:textId="77777777" w:rsidTr="00B92A63">
        <w:trPr>
          <w:trHeight w:val="855"/>
          <w:jc w:val="center"/>
        </w:trPr>
        <w:tc>
          <w:tcPr>
            <w:tcW w:w="1095" w:type="dxa"/>
            <w:vMerge w:val="restart"/>
          </w:tcPr>
          <w:p w14:paraId="32FDE95D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51EE57D8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3FACE91D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0A0F97" w:rsidRPr="00703AB3" w14:paraId="624BB1CC" w14:textId="77777777" w:rsidTr="00B92A63">
        <w:trPr>
          <w:jc w:val="center"/>
        </w:trPr>
        <w:tc>
          <w:tcPr>
            <w:tcW w:w="1095" w:type="dxa"/>
            <w:vMerge/>
          </w:tcPr>
          <w:p w14:paraId="79832715" w14:textId="77777777" w:rsidR="000A0F97" w:rsidRPr="00703AB3" w:rsidRDefault="000A0F97" w:rsidP="00B92A6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377F3F26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27A66BA6" w14:textId="77777777" w:rsidR="000A0F97" w:rsidRPr="00703AB3" w:rsidRDefault="000A0F97" w:rsidP="00B92A63">
            <w:pPr>
              <w:spacing w:line="276" w:lineRule="auto"/>
              <w:ind w:left="44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 xml:space="preserve">Startdatum: …-…-… Einddatum: …-…-… </w:t>
            </w:r>
          </w:p>
          <w:p w14:paraId="367C86CA" w14:textId="77777777" w:rsidR="000A0F97" w:rsidRPr="00703AB3" w:rsidRDefault="000A0F97" w:rsidP="00B92A63">
            <w:pPr>
              <w:spacing w:before="263" w:line="276" w:lineRule="auto"/>
              <w:ind w:left="40" w:right="211" w:firstLine="7"/>
              <w:rPr>
                <w:rFonts w:ascii="Arial" w:eastAsia="Raleway" w:hAnsi="Arial" w:cs="Arial"/>
                <w:color w:val="FF00BC"/>
                <w:szCs w:val="20"/>
                <w:shd w:val="clear" w:color="auto" w:fill="A6A6A6"/>
              </w:rPr>
            </w:pPr>
          </w:p>
        </w:tc>
      </w:tr>
      <w:tr w:rsidR="000A0F97" w:rsidRPr="00703AB3" w14:paraId="0174E02F" w14:textId="77777777" w:rsidTr="00B92A63">
        <w:trPr>
          <w:jc w:val="center"/>
        </w:trPr>
        <w:tc>
          <w:tcPr>
            <w:tcW w:w="1095" w:type="dxa"/>
            <w:vMerge/>
          </w:tcPr>
          <w:p w14:paraId="0CF0C4B7" w14:textId="77777777" w:rsidR="000A0F97" w:rsidRPr="00703AB3" w:rsidRDefault="000A0F97" w:rsidP="00B92A6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0BB75FA6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14DD1B81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0A0F97" w:rsidRPr="00703AB3" w14:paraId="219CEF4C" w14:textId="77777777" w:rsidTr="00B92A63">
        <w:trPr>
          <w:jc w:val="center"/>
        </w:trPr>
        <w:tc>
          <w:tcPr>
            <w:tcW w:w="1095" w:type="dxa"/>
            <w:vMerge w:val="restart"/>
          </w:tcPr>
          <w:p w14:paraId="7BC92703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4)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6EEAAA48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Contractwaarde van de gehele opdracht</w:t>
            </w:r>
          </w:p>
        </w:tc>
        <w:tc>
          <w:tcPr>
            <w:tcW w:w="4530" w:type="dxa"/>
          </w:tcPr>
          <w:p w14:paraId="3B936BD7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0A0F97" w:rsidRPr="00703AB3" w14:paraId="6BD3E026" w14:textId="77777777" w:rsidTr="00B92A63">
        <w:trPr>
          <w:jc w:val="center"/>
        </w:trPr>
        <w:tc>
          <w:tcPr>
            <w:tcW w:w="1095" w:type="dxa"/>
            <w:vMerge/>
          </w:tcPr>
          <w:p w14:paraId="1C95086F" w14:textId="77777777" w:rsidR="000A0F97" w:rsidRPr="00703AB3" w:rsidRDefault="000A0F97" w:rsidP="00B92A6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1C714B4A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41621BDE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0A0F97" w:rsidRPr="00703AB3" w14:paraId="5191D006" w14:textId="77777777" w:rsidTr="00B92A63">
        <w:trPr>
          <w:trHeight w:val="2115"/>
          <w:jc w:val="center"/>
        </w:trPr>
        <w:tc>
          <w:tcPr>
            <w:tcW w:w="1095" w:type="dxa"/>
          </w:tcPr>
          <w:p w14:paraId="3A4AFD1A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5)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69DCAC7A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Omschrijving aard van opdracht</w:t>
            </w:r>
          </w:p>
          <w:p w14:paraId="51D1C2F3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7730BD10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23D21862" w14:textId="77777777" w:rsidR="000A0F97" w:rsidRPr="00703AB3" w:rsidRDefault="000A0F97" w:rsidP="00B92A63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4DFE2DF5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</w:tc>
        <w:tc>
          <w:tcPr>
            <w:tcW w:w="4530" w:type="dxa"/>
          </w:tcPr>
          <w:p w14:paraId="2B35FF59" w14:textId="77777777" w:rsidR="000A0F97" w:rsidRPr="00703AB3" w:rsidRDefault="000A0F97" w:rsidP="00B92A63">
            <w:pPr>
              <w:spacing w:line="276" w:lineRule="auto"/>
              <w:ind w:left="47" w:right="56"/>
              <w:jc w:val="both"/>
              <w:rPr>
                <w:rFonts w:ascii="Arial" w:hAnsi="Arial" w:cs="Arial"/>
                <w:color w:val="9CDBD9"/>
                <w:szCs w:val="20"/>
              </w:rPr>
            </w:pPr>
          </w:p>
        </w:tc>
      </w:tr>
      <w:tr w:rsidR="000A0F97" w:rsidRPr="00703AB3" w14:paraId="6975141F" w14:textId="77777777" w:rsidTr="00B92A63">
        <w:trPr>
          <w:jc w:val="center"/>
        </w:trPr>
        <w:tc>
          <w:tcPr>
            <w:tcW w:w="1095" w:type="dxa"/>
            <w:vAlign w:val="center"/>
          </w:tcPr>
          <w:p w14:paraId="61E65616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6)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5C817703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6DBF92F1" w14:textId="77777777" w:rsidR="000A0F97" w:rsidRPr="00703AB3" w:rsidRDefault="000A0F97" w:rsidP="00B92A6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</w:tbl>
    <w:p w14:paraId="4B91CABE" w14:textId="77777777" w:rsidR="000A0F97" w:rsidRPr="00703AB3" w:rsidRDefault="000A0F97" w:rsidP="000A0F97">
      <w:pPr>
        <w:spacing w:before="240"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De KB </w:t>
      </w:r>
      <w:r w:rsidRPr="00586148">
        <w:rPr>
          <w:rFonts w:ascii="Arial" w:hAnsi="Arial" w:cs="Arial"/>
          <w:szCs w:val="20"/>
        </w:rPr>
        <w:t>behoudt zich het recht voor de juistheid van de referentie te controleren door contact op te nemen met de contactpersoon van de referentie.</w:t>
      </w:r>
    </w:p>
    <w:p w14:paraId="396FDCCA" w14:textId="77777777" w:rsidR="000A0F97" w:rsidRPr="007E71E3" w:rsidRDefault="000A0F97" w:rsidP="007E71E3">
      <w:pPr>
        <w:spacing w:line="276" w:lineRule="auto"/>
        <w:rPr>
          <w:rFonts w:ascii="Arial" w:hAnsi="Arial" w:cs="Arial"/>
          <w:szCs w:val="20"/>
        </w:rPr>
      </w:pPr>
    </w:p>
    <w:sectPr w:rsidR="000A0F97" w:rsidRPr="007E71E3" w:rsidSect="000A40DA">
      <w:headerReference w:type="default" r:id="rId10"/>
      <w:footerReference w:type="default" r:id="rId11"/>
      <w:pgSz w:w="11900" w:h="16840" w:code="9"/>
      <w:pgMar w:top="2835" w:right="1985" w:bottom="1701" w:left="1985" w:header="96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2B667E" w14:textId="77777777" w:rsidR="00E65B5B" w:rsidRDefault="00E65B5B" w:rsidP="003D4B84">
      <w:r>
        <w:separator/>
      </w:r>
    </w:p>
  </w:endnote>
  <w:endnote w:type="continuationSeparator" w:id="0">
    <w:p w14:paraId="69CAFB4E" w14:textId="77777777" w:rsidR="00E65B5B" w:rsidRDefault="00E65B5B" w:rsidP="003D4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Cambria"/>
    <w:charset w:val="00"/>
    <w:family w:val="roman"/>
    <w:pitch w:val="variable"/>
    <w:sig w:usb0="80000027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87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2268"/>
      <w:gridCol w:w="3024"/>
      <w:gridCol w:w="2646"/>
      <w:gridCol w:w="851"/>
    </w:tblGrid>
    <w:tr w:rsidR="00223BBC" w:rsidRPr="00256341" w14:paraId="34038D55" w14:textId="77777777" w:rsidTr="0072799E">
      <w:trPr>
        <w:trHeight w:val="425"/>
      </w:trPr>
      <w:tc>
        <w:tcPr>
          <w:tcW w:w="2268" w:type="dxa"/>
        </w:tcPr>
        <w:p w14:paraId="522152AA" w14:textId="77777777" w:rsidR="00223BBC" w:rsidRPr="00256341" w:rsidRDefault="00223BBC" w:rsidP="00676E9C">
          <w:pPr>
            <w:pStyle w:val="Voettekst"/>
          </w:pPr>
          <w:r>
            <w:t>Postbus 90407</w:t>
          </w:r>
        </w:p>
        <w:p w14:paraId="636D25E9" w14:textId="4D4F2055" w:rsidR="00223BBC" w:rsidRPr="00256341" w:rsidRDefault="00223BBC" w:rsidP="00676E9C">
          <w:pPr>
            <w:tabs>
              <w:tab w:val="left" w:pos="312"/>
            </w:tabs>
            <w:ind w:left="-114" w:firstLine="114"/>
            <w:rPr>
              <w:lang w:val="de-DE"/>
            </w:rPr>
          </w:pPr>
          <w:r>
            <w:rPr>
              <w:sz w:val="16"/>
              <w:szCs w:val="16"/>
              <w:lang w:val="de-DE"/>
            </w:rPr>
            <w:t xml:space="preserve">2509 </w:t>
          </w:r>
          <w:r w:rsidR="00112C5D">
            <w:rPr>
              <w:sz w:val="16"/>
              <w:szCs w:val="16"/>
              <w:lang w:val="de-DE"/>
            </w:rPr>
            <w:t>LK</w:t>
          </w:r>
          <w:r w:rsidR="00112C5D" w:rsidRPr="00256341">
            <w:rPr>
              <w:sz w:val="16"/>
              <w:szCs w:val="16"/>
              <w:lang w:val="de-DE"/>
            </w:rPr>
            <w:t xml:space="preserve"> </w:t>
          </w:r>
          <w:r w:rsidR="00112C5D">
            <w:rPr>
              <w:sz w:val="16"/>
              <w:szCs w:val="16"/>
              <w:lang w:val="de-DE"/>
            </w:rPr>
            <w:t>Den</w:t>
          </w:r>
          <w:r w:rsidRPr="00256341">
            <w:rPr>
              <w:sz w:val="16"/>
              <w:szCs w:val="16"/>
              <w:lang w:val="de-DE"/>
            </w:rPr>
            <w:t xml:space="preserve"> Haag</w:t>
          </w:r>
        </w:p>
      </w:tc>
      <w:tc>
        <w:tcPr>
          <w:tcW w:w="3024" w:type="dxa"/>
        </w:tcPr>
        <w:p w14:paraId="6D5459E5" w14:textId="77777777" w:rsidR="00223BBC" w:rsidRPr="003266A5" w:rsidRDefault="00223BBC" w:rsidP="00D25596">
          <w:pPr>
            <w:pStyle w:val="Voettekst"/>
            <w:rPr>
              <w:lang w:val="de-DE"/>
            </w:rPr>
          </w:pPr>
          <w:r w:rsidRPr="003266A5">
            <w:rPr>
              <w:lang w:val="de-DE"/>
            </w:rPr>
            <w:t>Prins Willem-Alexanderhof 5</w:t>
          </w:r>
        </w:p>
        <w:p w14:paraId="5809A8DD" w14:textId="3255B5CD" w:rsidR="00223BBC" w:rsidRPr="003266A5" w:rsidRDefault="00223BBC" w:rsidP="00676E9C">
          <w:pPr>
            <w:pStyle w:val="Voettekst"/>
            <w:rPr>
              <w:lang w:val="de-DE"/>
            </w:rPr>
          </w:pPr>
          <w:r>
            <w:rPr>
              <w:lang w:val="de-DE"/>
            </w:rPr>
            <w:t xml:space="preserve">2595 </w:t>
          </w:r>
          <w:r w:rsidR="00112C5D">
            <w:rPr>
              <w:lang w:val="de-DE"/>
            </w:rPr>
            <w:t>BE</w:t>
          </w:r>
          <w:r w:rsidR="00112C5D" w:rsidRPr="003266A5">
            <w:rPr>
              <w:lang w:val="de-DE"/>
            </w:rPr>
            <w:t xml:space="preserve"> </w:t>
          </w:r>
          <w:r w:rsidR="00112C5D">
            <w:rPr>
              <w:lang w:val="de-DE"/>
            </w:rPr>
            <w:t>Den</w:t>
          </w:r>
          <w:r w:rsidRPr="003266A5">
            <w:rPr>
              <w:lang w:val="de-DE"/>
            </w:rPr>
            <w:t xml:space="preserve"> Haag</w:t>
          </w:r>
        </w:p>
      </w:tc>
      <w:tc>
        <w:tcPr>
          <w:tcW w:w="2646" w:type="dxa"/>
        </w:tcPr>
        <w:p w14:paraId="05A01E19" w14:textId="77777777" w:rsidR="00223BBC" w:rsidRDefault="000A0F97" w:rsidP="00676E9C">
          <w:pPr>
            <w:pStyle w:val="Voettekst"/>
          </w:pPr>
          <w:hyperlink r:id="rId1" w:history="1">
            <w:r w:rsidR="00223BBC" w:rsidRPr="00D43F0C">
              <w:rPr>
                <w:rStyle w:val="Hyperlink"/>
              </w:rPr>
              <w:t>www.kb.nl</w:t>
            </w:r>
          </w:hyperlink>
        </w:p>
        <w:p w14:paraId="6AAF6990" w14:textId="77777777" w:rsidR="00223BBC" w:rsidRPr="00256341" w:rsidRDefault="00223BBC" w:rsidP="00676E9C">
          <w:pPr>
            <w:pStyle w:val="Voettekst"/>
          </w:pPr>
          <w:r w:rsidRPr="009331A8">
            <w:t>(070) 314 09 11</w:t>
          </w:r>
        </w:p>
      </w:tc>
      <w:tc>
        <w:tcPr>
          <w:tcW w:w="851" w:type="dxa"/>
          <w:vAlign w:val="bottom"/>
        </w:tcPr>
        <w:p w14:paraId="6671BA43" w14:textId="77777777" w:rsidR="00223BBC" w:rsidRDefault="00223BBC" w:rsidP="00223BBC">
          <w:pPr>
            <w:pStyle w:val="Voettekst"/>
            <w:jc w:val="right"/>
            <w:rPr>
              <w:rStyle w:val="Hyperlink"/>
            </w:rPr>
          </w:pPr>
          <w:r w:rsidRPr="00223BBC">
            <w:rPr>
              <w:rStyle w:val="Hyperlink"/>
            </w:rPr>
            <w:fldChar w:fldCharType="begin"/>
          </w:r>
          <w:r w:rsidRPr="00223BBC">
            <w:rPr>
              <w:rStyle w:val="Hyperlink"/>
            </w:rPr>
            <w:instrText>PAGE   \* MERGEFORMAT</w:instrText>
          </w:r>
          <w:r w:rsidRPr="00223BBC">
            <w:rPr>
              <w:rStyle w:val="Hyperlink"/>
            </w:rPr>
            <w:fldChar w:fldCharType="separate"/>
          </w:r>
          <w:r w:rsidRPr="00223BBC">
            <w:rPr>
              <w:rStyle w:val="Hyperlink"/>
            </w:rPr>
            <w:t>1</w:t>
          </w:r>
          <w:r w:rsidRPr="00223BBC">
            <w:rPr>
              <w:rStyle w:val="Hyperlink"/>
            </w:rPr>
            <w:fldChar w:fldCharType="end"/>
          </w:r>
        </w:p>
      </w:tc>
    </w:tr>
  </w:tbl>
  <w:p w14:paraId="0751CC6D" w14:textId="77777777" w:rsidR="003D4B84" w:rsidRPr="00256341" w:rsidRDefault="003D4B84" w:rsidP="00676E9C">
    <w:pPr>
      <w:pStyle w:val="Voetteks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F7B336" w14:textId="77777777" w:rsidR="00E65B5B" w:rsidRDefault="00E65B5B" w:rsidP="003D4B84">
      <w:r>
        <w:separator/>
      </w:r>
    </w:p>
  </w:footnote>
  <w:footnote w:type="continuationSeparator" w:id="0">
    <w:p w14:paraId="680A99A9" w14:textId="77777777" w:rsidR="00E65B5B" w:rsidRDefault="00E65B5B" w:rsidP="003D4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4B154" w14:textId="77777777" w:rsidR="00CB6525" w:rsidRDefault="000A40D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28984146" wp14:editId="740CE7AE">
              <wp:simplePos x="0" y="0"/>
              <wp:positionH relativeFrom="page">
                <wp:align>left</wp:align>
              </wp:positionH>
              <wp:positionV relativeFrom="page">
                <wp:posOffset>4191000</wp:posOffset>
              </wp:positionV>
              <wp:extent cx="316800" cy="2440800"/>
              <wp:effectExtent l="0" t="0" r="7620" b="0"/>
              <wp:wrapNone/>
              <wp:docPr id="7" name="Vrije vorm: vorm 6">
                <a:extLst xmlns:a="http://schemas.openxmlformats.org/drawingml/2006/main">
                  <a:ext uri="{FF2B5EF4-FFF2-40B4-BE49-F238E27FC236}">
                    <a16:creationId xmlns:a16="http://schemas.microsoft.com/office/drawing/2014/main" id="{50C226F1-AFF2-4BD5-970F-40888E7EB79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6800" cy="2440800"/>
                      </a:xfrm>
                      <a:custGeom>
                        <a:avLst/>
                        <a:gdLst>
                          <a:gd name="connsiteX0" fmla="*/ 0 w 504825"/>
                          <a:gd name="connsiteY0" fmla="*/ 0 h 3968419"/>
                          <a:gd name="connsiteX1" fmla="*/ 504825 w 504825"/>
                          <a:gd name="connsiteY1" fmla="*/ 1984209 h 3968419"/>
                          <a:gd name="connsiteX2" fmla="*/ 0 w 504825"/>
                          <a:gd name="connsiteY2" fmla="*/ 3968419 h 3968419"/>
                          <a:gd name="connsiteX3" fmla="*/ 0 w 504825"/>
                          <a:gd name="connsiteY3" fmla="*/ 0 h 396841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504825" h="3968419">
                            <a:moveTo>
                              <a:pt x="0" y="0"/>
                            </a:moveTo>
                            <a:lnTo>
                              <a:pt x="504825" y="1984209"/>
                            </a:lnTo>
                            <a:lnTo>
                              <a:pt x="0" y="39684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47012" id="Vrije vorm: vorm 6" o:spid="_x0000_s1026" style="position:absolute;margin-left:0;margin-top:330pt;width:24.95pt;height:192.2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" path="m,l504825,1984209,,3968419,,xe" fillcolor="#9cdbd9 [3206]" stroked="f" strokeweight=".85pt">
              <v:path arrowok="t" o:connecttype="custom" o:connectlocs="0,0;316800,1220400;0,2440800;0,0" o:connectangles="0,0,0,0"/>
              <w10:wrap anchorx="page" anchory="page"/>
              <w10:anchorlock/>
            </v:shape>
          </w:pict>
        </mc:Fallback>
      </mc:AlternateContent>
    </w:r>
    <w:r w:rsidR="00CB6525" w:rsidRPr="00CB6525">
      <w:rPr>
        <w:noProof/>
      </w:rPr>
      <w:drawing>
        <wp:inline distT="0" distB="0" distL="0" distR="0" wp14:anchorId="2E20E277" wp14:editId="3E9CCA92">
          <wp:extent cx="2353342" cy="677865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3342" cy="67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A40DA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51"/>
    <w:rsid w:val="00014B1D"/>
    <w:rsid w:val="000319E7"/>
    <w:rsid w:val="00036414"/>
    <w:rsid w:val="000925E9"/>
    <w:rsid w:val="00094160"/>
    <w:rsid w:val="000A0F97"/>
    <w:rsid w:val="000A40DA"/>
    <w:rsid w:val="000D481D"/>
    <w:rsid w:val="000F4C40"/>
    <w:rsid w:val="00112C5D"/>
    <w:rsid w:val="001D2ECD"/>
    <w:rsid w:val="00212EEB"/>
    <w:rsid w:val="00223BBC"/>
    <w:rsid w:val="00256341"/>
    <w:rsid w:val="00276626"/>
    <w:rsid w:val="002B26B9"/>
    <w:rsid w:val="003266A5"/>
    <w:rsid w:val="0035714A"/>
    <w:rsid w:val="0036592C"/>
    <w:rsid w:val="003D103A"/>
    <w:rsid w:val="003D4B84"/>
    <w:rsid w:val="00404F51"/>
    <w:rsid w:val="0040550D"/>
    <w:rsid w:val="0042004F"/>
    <w:rsid w:val="004273E1"/>
    <w:rsid w:val="00447BBC"/>
    <w:rsid w:val="004753DE"/>
    <w:rsid w:val="004E17A9"/>
    <w:rsid w:val="004F6FFD"/>
    <w:rsid w:val="00510FE7"/>
    <w:rsid w:val="0054446A"/>
    <w:rsid w:val="00580413"/>
    <w:rsid w:val="00586148"/>
    <w:rsid w:val="00593A38"/>
    <w:rsid w:val="005D2E9F"/>
    <w:rsid w:val="005D2EB8"/>
    <w:rsid w:val="005E14E6"/>
    <w:rsid w:val="005F3484"/>
    <w:rsid w:val="0060132E"/>
    <w:rsid w:val="0062022F"/>
    <w:rsid w:val="00675170"/>
    <w:rsid w:val="00676E9C"/>
    <w:rsid w:val="006A5F4A"/>
    <w:rsid w:val="006B03B5"/>
    <w:rsid w:val="006D2B4B"/>
    <w:rsid w:val="00703AB3"/>
    <w:rsid w:val="0070647F"/>
    <w:rsid w:val="0072799E"/>
    <w:rsid w:val="007833FB"/>
    <w:rsid w:val="00796EA7"/>
    <w:rsid w:val="007A7BBB"/>
    <w:rsid w:val="007B387E"/>
    <w:rsid w:val="007E71E3"/>
    <w:rsid w:val="00830A53"/>
    <w:rsid w:val="00847ADE"/>
    <w:rsid w:val="00864373"/>
    <w:rsid w:val="00873A55"/>
    <w:rsid w:val="008C652F"/>
    <w:rsid w:val="008E0E42"/>
    <w:rsid w:val="009331A8"/>
    <w:rsid w:val="009420A3"/>
    <w:rsid w:val="009D00CD"/>
    <w:rsid w:val="009F4D5B"/>
    <w:rsid w:val="00A04BC3"/>
    <w:rsid w:val="00AA11EB"/>
    <w:rsid w:val="00AB24F8"/>
    <w:rsid w:val="00AC7444"/>
    <w:rsid w:val="00B01D61"/>
    <w:rsid w:val="00B221B4"/>
    <w:rsid w:val="00B43E70"/>
    <w:rsid w:val="00BD7893"/>
    <w:rsid w:val="00C71093"/>
    <w:rsid w:val="00CA5EE8"/>
    <w:rsid w:val="00CB6525"/>
    <w:rsid w:val="00CD31CF"/>
    <w:rsid w:val="00CE68FF"/>
    <w:rsid w:val="00D111A7"/>
    <w:rsid w:val="00D25596"/>
    <w:rsid w:val="00D84976"/>
    <w:rsid w:val="00DB6F02"/>
    <w:rsid w:val="00DD3FC2"/>
    <w:rsid w:val="00E01526"/>
    <w:rsid w:val="00E07C23"/>
    <w:rsid w:val="00E15BD7"/>
    <w:rsid w:val="00E176B8"/>
    <w:rsid w:val="00E35DC1"/>
    <w:rsid w:val="00E468E9"/>
    <w:rsid w:val="00E65B5B"/>
    <w:rsid w:val="00E76C2E"/>
    <w:rsid w:val="00EC3DDE"/>
    <w:rsid w:val="00F04523"/>
    <w:rsid w:val="00F568DA"/>
    <w:rsid w:val="00FE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EFBD2"/>
  <w15:chartTrackingRefBased/>
  <w15:docId w15:val="{606C9191-A966-43B1-8618-0862F99F7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D7893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04F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73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emnaam">
    <w:name w:val="itemnaam"/>
    <w:basedOn w:val="Standaard"/>
    <w:rsid w:val="00873A55"/>
    <w:pPr>
      <w:tabs>
        <w:tab w:val="left" w:pos="1320"/>
      </w:tabs>
      <w:spacing w:line="200" w:lineRule="atLeast"/>
    </w:pPr>
    <w:rPr>
      <w:rFonts w:ascii="AGaramond" w:eastAsia="Times New Roman" w:hAnsi="AGaramond" w:cs="Times New Roman"/>
      <w:sz w:val="14"/>
      <w:szCs w:val="18"/>
      <w:lang w:eastAsia="nl-NL"/>
    </w:rPr>
  </w:style>
  <w:style w:type="paragraph" w:customStyle="1" w:styleId="iteminhoud">
    <w:name w:val="iteminhoud"/>
    <w:basedOn w:val="Standaard"/>
    <w:next w:val="itemnaam"/>
    <w:rsid w:val="00873A55"/>
    <w:pPr>
      <w:tabs>
        <w:tab w:val="left" w:pos="1320"/>
      </w:tabs>
      <w:spacing w:after="100" w:line="200" w:lineRule="atLeast"/>
    </w:pPr>
    <w:rPr>
      <w:rFonts w:ascii="AGaramond" w:eastAsia="Times New Roman" w:hAnsi="AGaramond" w:cs="Times New Roman"/>
      <w:noProof/>
      <w:sz w:val="18"/>
      <w:szCs w:val="18"/>
      <w:lang w:eastAsia="nl-NL"/>
    </w:rPr>
  </w:style>
  <w:style w:type="paragraph" w:customStyle="1" w:styleId="Brief">
    <w:name w:val="Brief"/>
    <w:rsid w:val="00873A55"/>
    <w:pPr>
      <w:widowControl w:val="0"/>
      <w:tabs>
        <w:tab w:val="left" w:pos="-2097"/>
        <w:tab w:val="left" w:pos="-566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</w:tabs>
      <w:suppressAutoHyphens/>
    </w:pPr>
    <w:rPr>
      <w:rFonts w:ascii="AGaramond" w:eastAsia="Times New Roman" w:hAnsi="AGaramond" w:cs="Times New Roman"/>
      <w:sz w:val="20"/>
      <w:szCs w:val="20"/>
      <w:lang w:val="en-US" w:eastAsia="nl-NL"/>
    </w:rPr>
  </w:style>
  <w:style w:type="character" w:styleId="Hyperlink">
    <w:name w:val="Hyperlink"/>
    <w:basedOn w:val="Standaardalinea-lettertype"/>
    <w:uiPriority w:val="99"/>
    <w:unhideWhenUsed/>
    <w:rsid w:val="00676E9C"/>
    <w:rPr>
      <w:color w:val="auto"/>
      <w:u w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31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31A8"/>
    <w:rPr>
      <w:color w:val="000000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B6525"/>
    <w:pPr>
      <w:tabs>
        <w:tab w:val="center" w:pos="4536"/>
        <w:tab w:val="right" w:pos="9072"/>
      </w:tabs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  <w:rsid w:val="00CB6525"/>
  </w:style>
  <w:style w:type="paragraph" w:styleId="Voettekst">
    <w:name w:val="footer"/>
    <w:basedOn w:val="Standaard"/>
    <w:link w:val="VoettekstChar"/>
    <w:uiPriority w:val="99"/>
    <w:unhideWhenUsed/>
    <w:rsid w:val="00D25596"/>
    <w:pPr>
      <w:ind w:left="312" w:hanging="312"/>
    </w:pPr>
    <w:rPr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D25596"/>
    <w:rPr>
      <w:sz w:val="16"/>
      <w:szCs w:val="16"/>
    </w:rPr>
  </w:style>
  <w:style w:type="paragraph" w:styleId="Geenafstand">
    <w:name w:val="No Spacing"/>
    <w:uiPriority w:val="1"/>
    <w:rsid w:val="00B221B4"/>
  </w:style>
  <w:style w:type="character" w:styleId="Onopgelostemelding">
    <w:name w:val="Unresolved Mention"/>
    <w:basedOn w:val="Standaardalinea-lettertype"/>
    <w:uiPriority w:val="99"/>
    <w:rsid w:val="00676E9C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266A5"/>
    <w:rPr>
      <w:color w:val="808080"/>
    </w:rPr>
  </w:style>
  <w:style w:type="paragraph" w:customStyle="1" w:styleId="Kopje">
    <w:name w:val="Kopje"/>
    <w:basedOn w:val="Geenafstand"/>
    <w:qFormat/>
    <w:rsid w:val="0072799E"/>
    <w:pPr>
      <w:framePr w:hSpace="141" w:wrap="around" w:vAnchor="page" w:hAnchor="margin" w:y="2921"/>
      <w:spacing w:line="276" w:lineRule="auto"/>
      <w:jc w:val="right"/>
    </w:pPr>
    <w:rPr>
      <w:b/>
      <w:sz w:val="20"/>
      <w:szCs w:val="20"/>
    </w:rPr>
  </w:style>
  <w:style w:type="paragraph" w:customStyle="1" w:styleId="Tekst9pt">
    <w:name w:val="Tekst 9pt"/>
    <w:basedOn w:val="Geenafstand"/>
    <w:qFormat/>
    <w:rsid w:val="003266A5"/>
    <w:pPr>
      <w:framePr w:hSpace="141" w:wrap="around" w:vAnchor="page" w:hAnchor="margin" w:y="2921"/>
      <w:spacing w:line="276" w:lineRule="auto"/>
      <w:jc w:val="right"/>
    </w:pPr>
    <w:rPr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404F51"/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55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0550D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055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55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55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b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bnationalebibliotheek.sharepoint.com/sites/OrganisationAssets/Office%20Templates/01_brief_logo_invulvelden.dotx" TargetMode="External"/></Relationships>
</file>

<file path=word/theme/theme1.xml><?xml version="1.0" encoding="utf-8"?>
<a:theme xmlns:a="http://schemas.openxmlformats.org/drawingml/2006/main" name="Kantoorthema">
  <a:themeElements>
    <a:clrScheme name="KB Nationale Bibliotheek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BA052"/>
      </a:accent1>
      <a:accent2>
        <a:srgbClr val="ECDCC8"/>
      </a:accent2>
      <a:accent3>
        <a:srgbClr val="9CDBD9"/>
      </a:accent3>
      <a:accent4>
        <a:srgbClr val="407EC9"/>
      </a:accent4>
      <a:accent5>
        <a:srgbClr val="EF6079"/>
      </a:accent5>
      <a:accent6>
        <a:srgbClr val="E3E8E3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iel effen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93F7D27C1594CBC2D76C14F363616" ma:contentTypeVersion="6" ma:contentTypeDescription="Create a new document." ma:contentTypeScope="" ma:versionID="677433e0db144e0cc33b46b40cfdbab2">
  <xsd:schema xmlns:xsd="http://www.w3.org/2001/XMLSchema" xmlns:xs="http://www.w3.org/2001/XMLSchema" xmlns:p="http://schemas.microsoft.com/office/2006/metadata/properties" xmlns:ns2="9362bf18-26ca-4636-b26d-70df6e64967a" xmlns:ns3="3488fb85-e361-4c57-b157-ab895e83ebb1" targetNamespace="http://schemas.microsoft.com/office/2006/metadata/properties" ma:root="true" ma:fieldsID="c7226285e22995e3fda458cff1eb36a6" ns2:_="" ns3:_="">
    <xsd:import namespace="9362bf18-26ca-4636-b26d-70df6e64967a"/>
    <xsd:import namespace="3488fb85-e361-4c57-b157-ab895e83eb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2bf18-26ca-4636-b26d-70df6e649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8fb85-e361-4c57-b157-ab895e83ebb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A401F3-BC31-4937-BB2E-511168D924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9E01BB-87F5-41C3-B7AD-1F01075EE9F5}">
  <ds:schemaRefs>
    <ds:schemaRef ds:uri="http://schemas.microsoft.com/office/2006/metadata/properties"/>
    <ds:schemaRef ds:uri="http://schemas.microsoft.com/office/infopath/2007/PartnerControls"/>
    <ds:schemaRef ds:uri="9e203fb5-0c3b-4e5b-97e8-99f86fb8f1f4"/>
    <ds:schemaRef ds:uri="3ad68f93-a976-4229-8a8b-ca9fe24e0922"/>
  </ds:schemaRefs>
</ds:datastoreItem>
</file>

<file path=customXml/itemProps3.xml><?xml version="1.0" encoding="utf-8"?>
<ds:datastoreItem xmlns:ds="http://schemas.openxmlformats.org/officeDocument/2006/customXml" ds:itemID="{5B940B03-4E05-4028-B799-4CE6AF144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45BAB3-F190-41F9-B2D9-E60747628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62bf18-26ca-4636-b26d-70df6e64967a"/>
    <ds:schemaRef ds:uri="3488fb85-e361-4c57-b157-ab895e83eb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01_brief_logo_invulvelden</Template>
  <TotalTime>184</TotalTime>
  <Pages>3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 Berkhout</dc:creator>
  <cp:keywords/>
  <dc:description/>
  <cp:lastModifiedBy>Thijs Kruger</cp:lastModifiedBy>
  <cp:revision>29</cp:revision>
  <cp:lastPrinted>2018-11-14T09:05:00Z</cp:lastPrinted>
  <dcterms:created xsi:type="dcterms:W3CDTF">2023-07-26T08:20:00Z</dcterms:created>
  <dcterms:modified xsi:type="dcterms:W3CDTF">2024-09-20T12:59:00Z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0x010100AB393F7D27C1594CBC2D76C14F363616</vt:lpwstr>
  </property>
  <property fmtid="{D5CDD505-2E9C-101B-9397-08002B2CF9AE}" pid="3" name="MediaServiceImageTags">
    <vt:lpwstr/>
  </property>
</Properties>
</file>