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26957441" w:rsidR="00DD0E19" w:rsidRPr="007F7BB0" w:rsidRDefault="00DE6A74" w:rsidP="00075E48">
            <w:pPr>
              <w:pStyle w:val="CoverSubtitel"/>
              <w:rPr>
                <w:sz w:val="40"/>
                <w:szCs w:val="40"/>
              </w:rPr>
            </w:pPr>
            <w:r w:rsidRPr="007F7BB0">
              <w:rPr>
                <w:sz w:val="40"/>
                <w:szCs w:val="40"/>
              </w:rPr>
              <w:t xml:space="preserve">Bijlage </w:t>
            </w:r>
            <w:r w:rsidR="00DC171B">
              <w:rPr>
                <w:sz w:val="40"/>
                <w:szCs w:val="40"/>
              </w:rPr>
              <w:t>10</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06170D96" w14:textId="77777777" w:rsidR="00542E32" w:rsidRPr="00DC171B" w:rsidRDefault="00DC171B" w:rsidP="00D67EE8">
            <w:pPr>
              <w:tabs>
                <w:tab w:val="left" w:pos="6810"/>
              </w:tabs>
              <w:rPr>
                <w:sz w:val="20"/>
                <w:szCs w:val="20"/>
              </w:rPr>
            </w:pPr>
            <w:r w:rsidRPr="00DC171B">
              <w:rPr>
                <w:sz w:val="20"/>
                <w:szCs w:val="20"/>
              </w:rPr>
              <w:t xml:space="preserve">Inschrijver heeft aantoonbare ervaring met het leveren van zakelijk drukwerk voor één opdrachtgever waarbij de totale jaarlijkse waarde van al de uitgevoerde drukwerkopdrachten minimaal € 60.000,- incl. btw per jaar bedraagt. </w:t>
            </w:r>
          </w:p>
          <w:p w14:paraId="3BAD5674" w14:textId="1B0ED550" w:rsidR="00DC171B" w:rsidRPr="00464E53" w:rsidRDefault="00DC171B"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5A44332B" w:rsidR="00542E32" w:rsidRPr="00464E53" w:rsidRDefault="00542E32" w:rsidP="00D67EE8">
            <w:pPr>
              <w:rPr>
                <w:rFonts w:cstheme="minorHAnsi"/>
                <w:bCs/>
                <w:sz w:val="20"/>
                <w:szCs w:val="20"/>
              </w:rPr>
            </w:pPr>
            <w:r w:rsidRPr="00464E53">
              <w:rPr>
                <w:rFonts w:cstheme="minorHAnsi"/>
                <w:bCs/>
                <w:sz w:val="20"/>
                <w:szCs w:val="20"/>
              </w:rPr>
              <w:t xml:space="preserve">Omvang </w:t>
            </w:r>
            <w:r w:rsidR="004A4E63" w:rsidRPr="00DC171B">
              <w:rPr>
                <w:rFonts w:cstheme="minorHAnsi"/>
                <w:bCs/>
                <w:sz w:val="20"/>
                <w:szCs w:val="20"/>
              </w:rPr>
              <w:t xml:space="preserve">in  EUR </w:t>
            </w:r>
            <w:r w:rsidRPr="00DC171B">
              <w:rPr>
                <w:rFonts w:cstheme="minorHAnsi"/>
                <w:bCs/>
                <w:sz w:val="20"/>
                <w:szCs w:val="20"/>
              </w:rPr>
              <w:t>van</w:t>
            </w:r>
            <w:r w:rsidRPr="00464E53">
              <w:rPr>
                <w:rFonts w:cstheme="minorHAnsi"/>
                <w:bCs/>
                <w:sz w:val="20"/>
                <w:szCs w:val="20"/>
              </w:rPr>
              <w:t xml:space="preserve">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056BD1F1" w:rsidR="00542E32" w:rsidRPr="00464E53" w:rsidRDefault="004A4E63" w:rsidP="00D67EE8">
            <w:pPr>
              <w:rPr>
                <w:rFonts w:cstheme="minorHAnsi"/>
                <w:bCs/>
                <w:sz w:val="20"/>
                <w:szCs w:val="20"/>
              </w:rPr>
            </w:pPr>
            <w:r>
              <w:rPr>
                <w:rFonts w:cstheme="minorHAnsi"/>
                <w:bCs/>
                <w:sz w:val="20"/>
                <w:szCs w:val="20"/>
              </w:rPr>
              <w:t xml:space="preserve">                                </w:t>
            </w: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Pr="00464E53" w:rsidRDefault="004A4E63"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DC171B" w:rsidRPr="00464E53" w14:paraId="12D44AB4" w14:textId="77777777" w:rsidTr="00926B2A">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E61DDAC" w14:textId="712F7838" w:rsidR="00DC171B" w:rsidRPr="00464E53" w:rsidRDefault="00DC171B" w:rsidP="00926B2A">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p>
          <w:p w14:paraId="1B81E0A2" w14:textId="77777777" w:rsidR="00DC171B" w:rsidRPr="00464E53" w:rsidRDefault="00DC171B" w:rsidP="00926B2A">
            <w:pPr>
              <w:tabs>
                <w:tab w:val="left" w:pos="6810"/>
              </w:tabs>
              <w:rPr>
                <w:rFonts w:cstheme="minorHAnsi"/>
                <w:b/>
                <w:sz w:val="20"/>
                <w:szCs w:val="20"/>
              </w:rPr>
            </w:pPr>
          </w:p>
          <w:p w14:paraId="196B43D7" w14:textId="77777777" w:rsidR="00DC171B" w:rsidRPr="00CD2B1B" w:rsidRDefault="00CD2B1B" w:rsidP="00926B2A">
            <w:pPr>
              <w:tabs>
                <w:tab w:val="left" w:pos="6810"/>
              </w:tabs>
              <w:rPr>
                <w:sz w:val="20"/>
                <w:szCs w:val="20"/>
              </w:rPr>
            </w:pPr>
            <w:r w:rsidRPr="00CD2B1B">
              <w:rPr>
                <w:sz w:val="20"/>
                <w:szCs w:val="20"/>
              </w:rPr>
              <w:t xml:space="preserve">Inschrijver heeft aantoonbare ervaring met het leveren van promotioneel-drukwerk voor één opdrachtgever waarbij de totale jaarlijkse waarde van al de uitgevoerde drukwerkopdrachten minimaal € 40.000,- incl. btw per jaar bedraagt. </w:t>
            </w:r>
          </w:p>
          <w:p w14:paraId="141C0ABA" w14:textId="1695BDEA" w:rsidR="00CD2B1B" w:rsidRPr="00464E53" w:rsidRDefault="00CD2B1B" w:rsidP="00926B2A">
            <w:pPr>
              <w:tabs>
                <w:tab w:val="left" w:pos="6810"/>
              </w:tabs>
              <w:rPr>
                <w:rFonts w:cstheme="minorHAnsi"/>
                <w:b/>
                <w:sz w:val="20"/>
                <w:szCs w:val="20"/>
              </w:rPr>
            </w:pPr>
          </w:p>
        </w:tc>
      </w:tr>
      <w:tr w:rsidR="00DC171B" w:rsidRPr="00464E53" w14:paraId="170D99B3" w14:textId="77777777" w:rsidTr="00926B2A">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54299A7" w14:textId="77777777" w:rsidR="00DC171B" w:rsidRPr="00464E53" w:rsidRDefault="00DC171B" w:rsidP="00926B2A">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DC171B" w:rsidRPr="00464E53" w14:paraId="05ED4335" w14:textId="77777777" w:rsidTr="00926B2A">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FCE2F95" w14:textId="77777777" w:rsidR="00DC171B" w:rsidRPr="00464E53" w:rsidRDefault="00DC171B" w:rsidP="00926B2A">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40452E1" w14:textId="77777777" w:rsidR="00DC171B" w:rsidRPr="00464E53" w:rsidRDefault="00DC171B" w:rsidP="00926B2A">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4EC3D01" w14:textId="77777777" w:rsidR="00DC171B" w:rsidRPr="00464E53" w:rsidRDefault="00DC171B" w:rsidP="00926B2A">
            <w:pPr>
              <w:rPr>
                <w:rFonts w:cstheme="minorHAnsi"/>
                <w:bCs/>
                <w:sz w:val="20"/>
                <w:szCs w:val="20"/>
              </w:rPr>
            </w:pPr>
          </w:p>
        </w:tc>
      </w:tr>
      <w:tr w:rsidR="00DC171B" w:rsidRPr="00464E53" w14:paraId="7F0ACB30" w14:textId="77777777" w:rsidTr="00926B2A">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A37F4AF"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FB2D2C3" w14:textId="77777777" w:rsidR="00DC171B" w:rsidRPr="00464E53" w:rsidRDefault="00DC171B" w:rsidP="00926B2A">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A4C5FFA" w14:textId="77777777" w:rsidR="00DC171B" w:rsidRPr="00464E53" w:rsidRDefault="00DC171B" w:rsidP="00926B2A">
            <w:pPr>
              <w:rPr>
                <w:rFonts w:cstheme="minorHAnsi"/>
                <w:bCs/>
                <w:sz w:val="20"/>
                <w:szCs w:val="20"/>
              </w:rPr>
            </w:pPr>
          </w:p>
        </w:tc>
      </w:tr>
      <w:tr w:rsidR="00DC171B" w:rsidRPr="00464E53" w14:paraId="563B73DD" w14:textId="77777777" w:rsidTr="00926B2A">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C21FAAE"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1E9AC3FF" w14:textId="77777777" w:rsidR="00DC171B" w:rsidRPr="00464E53" w:rsidRDefault="00DC171B" w:rsidP="00926B2A">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325DDEDC" w14:textId="77777777" w:rsidR="00DC171B" w:rsidRPr="00464E53" w:rsidRDefault="00DC171B" w:rsidP="00926B2A">
            <w:pPr>
              <w:rPr>
                <w:rFonts w:cstheme="minorHAnsi"/>
                <w:bCs/>
                <w:sz w:val="20"/>
                <w:szCs w:val="20"/>
              </w:rPr>
            </w:pPr>
          </w:p>
        </w:tc>
      </w:tr>
      <w:tr w:rsidR="00DC171B" w:rsidRPr="00464E53" w14:paraId="3D44CAB6" w14:textId="77777777" w:rsidTr="00926B2A">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41D8CC3D" w14:textId="77777777" w:rsidR="00DC171B" w:rsidRPr="00464E53" w:rsidRDefault="00DC171B" w:rsidP="00926B2A">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352009AA" w14:textId="77777777" w:rsidR="00DC171B" w:rsidRPr="00464E53" w:rsidRDefault="00DC171B" w:rsidP="00926B2A">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291F9FDE" w14:textId="77777777" w:rsidR="00DC171B" w:rsidRPr="00464E53" w:rsidRDefault="00DC171B" w:rsidP="00926B2A">
            <w:pPr>
              <w:rPr>
                <w:rFonts w:cstheme="minorHAnsi"/>
                <w:bCs/>
                <w:sz w:val="20"/>
                <w:szCs w:val="20"/>
              </w:rPr>
            </w:pPr>
          </w:p>
        </w:tc>
      </w:tr>
      <w:tr w:rsidR="00DC171B" w:rsidRPr="00464E53" w14:paraId="2369F093" w14:textId="77777777" w:rsidTr="00926B2A">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3217166"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5082243" w14:textId="77777777" w:rsidR="00DC171B" w:rsidRPr="00464E53" w:rsidRDefault="00DC171B" w:rsidP="00926B2A">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4170D67" w14:textId="77777777" w:rsidR="00DC171B" w:rsidRPr="00464E53" w:rsidRDefault="00DC171B" w:rsidP="00926B2A">
            <w:pPr>
              <w:rPr>
                <w:rFonts w:cstheme="minorHAnsi"/>
                <w:bCs/>
                <w:sz w:val="20"/>
                <w:szCs w:val="20"/>
              </w:rPr>
            </w:pPr>
          </w:p>
        </w:tc>
      </w:tr>
      <w:tr w:rsidR="00DC171B" w:rsidRPr="00464E53" w14:paraId="2DC22980" w14:textId="77777777" w:rsidTr="00926B2A">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23F0E2C"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80F6E80" w14:textId="77777777" w:rsidR="00DC171B" w:rsidRPr="00464E53" w:rsidRDefault="00DC171B" w:rsidP="00926B2A">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30EE709" w14:textId="77777777" w:rsidR="00DC171B" w:rsidRPr="00464E53" w:rsidRDefault="00DC171B" w:rsidP="00926B2A">
            <w:pPr>
              <w:rPr>
                <w:rFonts w:cstheme="minorHAnsi"/>
                <w:bCs/>
                <w:sz w:val="20"/>
                <w:szCs w:val="20"/>
              </w:rPr>
            </w:pPr>
          </w:p>
        </w:tc>
      </w:tr>
      <w:tr w:rsidR="00DC171B" w:rsidRPr="00464E53" w14:paraId="76EC07A4" w14:textId="77777777" w:rsidTr="00926B2A">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CBED631"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02BBC3E" w14:textId="77777777" w:rsidR="00DC171B" w:rsidRPr="00464E53" w:rsidRDefault="00DC171B" w:rsidP="00926B2A">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8E150F7" w14:textId="77777777" w:rsidR="00DC171B" w:rsidRPr="00464E53" w:rsidRDefault="00DC171B" w:rsidP="00926B2A">
            <w:pPr>
              <w:rPr>
                <w:rFonts w:cstheme="minorHAnsi"/>
                <w:bCs/>
                <w:sz w:val="20"/>
                <w:szCs w:val="20"/>
              </w:rPr>
            </w:pPr>
          </w:p>
        </w:tc>
      </w:tr>
      <w:tr w:rsidR="00DC171B" w:rsidRPr="001430D4" w14:paraId="651FB067"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57EE1EC8" w14:textId="77777777" w:rsidR="00DC171B" w:rsidRPr="00464E53" w:rsidRDefault="00DC171B" w:rsidP="00926B2A">
            <w:pPr>
              <w:tabs>
                <w:tab w:val="left" w:pos="6810"/>
              </w:tabs>
              <w:rPr>
                <w:rFonts w:cstheme="minorHAnsi"/>
                <w:b/>
                <w:sz w:val="20"/>
                <w:szCs w:val="20"/>
              </w:rPr>
            </w:pPr>
            <w:r w:rsidRPr="00464E53">
              <w:rPr>
                <w:rFonts w:cstheme="minorHAnsi"/>
                <w:b/>
                <w:sz w:val="20"/>
                <w:szCs w:val="20"/>
              </w:rPr>
              <w:t>Projectgegevens</w:t>
            </w:r>
          </w:p>
        </w:tc>
      </w:tr>
      <w:tr w:rsidR="00DC171B" w:rsidRPr="00464E53" w14:paraId="6164CCAE"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0BBF3FC7" w14:textId="77777777" w:rsidR="00DC171B" w:rsidRDefault="00DC171B" w:rsidP="00926B2A">
            <w:pPr>
              <w:rPr>
                <w:rFonts w:cstheme="minorHAnsi"/>
                <w:bCs/>
                <w:sz w:val="20"/>
                <w:szCs w:val="20"/>
              </w:rPr>
            </w:pPr>
          </w:p>
          <w:p w14:paraId="42FE7F66" w14:textId="77777777" w:rsidR="00DC171B" w:rsidRPr="00464E53" w:rsidRDefault="00DC171B" w:rsidP="00926B2A">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86A382F" w14:textId="77777777" w:rsidR="00DC171B" w:rsidRPr="00464E53" w:rsidRDefault="00DC171B" w:rsidP="00926B2A">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DFA2B87" w14:textId="77777777" w:rsidR="00DC171B" w:rsidRPr="00464E53" w:rsidRDefault="00DC171B" w:rsidP="00926B2A">
            <w:pPr>
              <w:rPr>
                <w:rFonts w:cstheme="minorHAnsi"/>
                <w:bCs/>
                <w:sz w:val="20"/>
                <w:szCs w:val="20"/>
              </w:rPr>
            </w:pPr>
          </w:p>
        </w:tc>
      </w:tr>
      <w:tr w:rsidR="00DC171B" w:rsidRPr="00464E53" w14:paraId="57218F58"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30D2BF7"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B5C8D21" w14:textId="77777777" w:rsidR="00DC171B" w:rsidRPr="00464E53" w:rsidRDefault="00DC171B" w:rsidP="00926B2A">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089F0222" w14:textId="77777777" w:rsidR="00DC171B" w:rsidRPr="00464E53" w:rsidRDefault="00DC171B" w:rsidP="00926B2A">
            <w:pPr>
              <w:rPr>
                <w:rFonts w:cstheme="minorHAnsi"/>
                <w:bCs/>
                <w:sz w:val="20"/>
                <w:szCs w:val="20"/>
              </w:rPr>
            </w:pPr>
          </w:p>
        </w:tc>
      </w:tr>
      <w:tr w:rsidR="00DC171B" w:rsidRPr="00464E53" w14:paraId="0DD5B4A4"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D84F743" w14:textId="77777777" w:rsidR="00DC171B" w:rsidRPr="00464E53" w:rsidRDefault="00DC17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10EAC71" w14:textId="77777777" w:rsidR="00DC171B" w:rsidRPr="00464E53" w:rsidRDefault="00DC171B" w:rsidP="00926B2A">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AFA427F" w14:textId="77777777" w:rsidR="00DC171B" w:rsidRPr="00464E53" w:rsidRDefault="00DC171B" w:rsidP="00926B2A">
            <w:pPr>
              <w:rPr>
                <w:rFonts w:cstheme="minorHAnsi"/>
                <w:bCs/>
                <w:sz w:val="20"/>
                <w:szCs w:val="20"/>
              </w:rPr>
            </w:pPr>
          </w:p>
        </w:tc>
      </w:tr>
      <w:tr w:rsidR="00DC171B" w:rsidRPr="00464E53" w14:paraId="4BD4CF27"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A7FBB63" w14:textId="77777777" w:rsidR="00DC171B" w:rsidRPr="00464E53" w:rsidRDefault="00DC171B" w:rsidP="00926B2A">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7144AD90" w14:textId="77777777" w:rsidR="00DC171B" w:rsidRPr="00464E53" w:rsidRDefault="00DC171B" w:rsidP="00926B2A">
            <w:pPr>
              <w:rPr>
                <w:rFonts w:cstheme="minorHAnsi"/>
                <w:bCs/>
                <w:sz w:val="20"/>
                <w:szCs w:val="20"/>
              </w:rPr>
            </w:pPr>
            <w:r w:rsidRPr="00464E53">
              <w:rPr>
                <w:rFonts w:cstheme="minorHAnsi"/>
                <w:bCs/>
                <w:sz w:val="20"/>
                <w:szCs w:val="20"/>
              </w:rPr>
              <w:t xml:space="preserve">Omvang </w:t>
            </w:r>
            <w:r w:rsidRPr="00DC171B">
              <w:rPr>
                <w:rFonts w:cstheme="minorHAnsi"/>
                <w:bCs/>
                <w:sz w:val="20"/>
                <w:szCs w:val="20"/>
              </w:rPr>
              <w:t>in  EUR van</w:t>
            </w:r>
            <w:r w:rsidRPr="00464E53">
              <w:rPr>
                <w:rFonts w:cstheme="minorHAnsi"/>
                <w:bCs/>
                <w:sz w:val="20"/>
                <w:szCs w:val="20"/>
              </w:rPr>
              <w:t xml:space="preserve">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72C35D07" w14:textId="77777777" w:rsidR="00DC171B" w:rsidRPr="00464E53" w:rsidRDefault="00DC171B" w:rsidP="00926B2A">
            <w:pPr>
              <w:rPr>
                <w:rFonts w:cstheme="minorHAnsi"/>
                <w:bCs/>
                <w:sz w:val="20"/>
                <w:szCs w:val="20"/>
              </w:rPr>
            </w:pPr>
            <w:r>
              <w:rPr>
                <w:rFonts w:cstheme="minorHAnsi"/>
                <w:bCs/>
                <w:sz w:val="20"/>
                <w:szCs w:val="20"/>
              </w:rPr>
              <w:t xml:space="preserve">                                </w:t>
            </w:r>
          </w:p>
        </w:tc>
      </w:tr>
      <w:tr w:rsidR="00DC171B" w:rsidRPr="00464E53" w14:paraId="3AC64D36"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E1BDD84" w14:textId="77777777" w:rsidR="00DC171B" w:rsidRPr="00464E53" w:rsidRDefault="00DC171B" w:rsidP="00926B2A">
            <w:pPr>
              <w:rPr>
                <w:rFonts w:cstheme="minorHAnsi"/>
                <w:bCs/>
                <w:sz w:val="20"/>
                <w:szCs w:val="20"/>
              </w:rPr>
            </w:pPr>
            <w:r w:rsidRPr="00464E53">
              <w:rPr>
                <w:rFonts w:cstheme="minorHAnsi"/>
                <w:bCs/>
                <w:sz w:val="20"/>
                <w:szCs w:val="20"/>
              </w:rPr>
              <w:lastRenderedPageBreak/>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E0DDC55" w14:textId="77777777" w:rsidR="00DC171B" w:rsidRPr="00464E53" w:rsidRDefault="00DC171B" w:rsidP="00926B2A">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4CA7862" w14:textId="77777777" w:rsidR="00DC171B" w:rsidRDefault="00DC171B" w:rsidP="00926B2A">
            <w:pPr>
              <w:rPr>
                <w:rFonts w:cstheme="minorHAnsi"/>
                <w:sz w:val="20"/>
                <w:szCs w:val="20"/>
              </w:rPr>
            </w:pPr>
          </w:p>
          <w:p w14:paraId="6678F05C" w14:textId="77777777" w:rsidR="00DC171B" w:rsidRDefault="00DC171B" w:rsidP="00926B2A">
            <w:pPr>
              <w:rPr>
                <w:rFonts w:cstheme="minorHAnsi"/>
                <w:sz w:val="20"/>
                <w:szCs w:val="20"/>
              </w:rPr>
            </w:pPr>
          </w:p>
          <w:p w14:paraId="48A9F26E" w14:textId="77777777" w:rsidR="00DC171B" w:rsidRPr="00464E53" w:rsidRDefault="00DC171B" w:rsidP="00926B2A">
            <w:pPr>
              <w:rPr>
                <w:rFonts w:cstheme="minorHAnsi"/>
                <w:sz w:val="20"/>
                <w:szCs w:val="20"/>
              </w:rPr>
            </w:pPr>
          </w:p>
        </w:tc>
      </w:tr>
    </w:tbl>
    <w:p w14:paraId="28084B90" w14:textId="77777777" w:rsidR="00DC171B" w:rsidRDefault="00DC171B" w:rsidP="00464E53">
      <w:pPr>
        <w:rPr>
          <w:rFonts w:cstheme="minorHAnsi"/>
          <w:bCs/>
          <w:sz w:val="20"/>
          <w:szCs w:val="20"/>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CD2B1B" w:rsidRPr="00464E53" w14:paraId="6059ADF0" w14:textId="77777777" w:rsidTr="00926B2A">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3194D621" w14:textId="124C9DAF" w:rsidR="00CD2B1B" w:rsidRPr="00464E53" w:rsidRDefault="00CD2B1B" w:rsidP="00926B2A">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3</w:t>
            </w:r>
            <w:r w:rsidRPr="00464E53">
              <w:rPr>
                <w:rFonts w:cstheme="minorHAnsi"/>
                <w:b/>
                <w:sz w:val="20"/>
                <w:szCs w:val="20"/>
              </w:rPr>
              <w:t>:</w:t>
            </w:r>
          </w:p>
          <w:p w14:paraId="35E7845C" w14:textId="77777777" w:rsidR="00CD2B1B" w:rsidRPr="00464E53" w:rsidRDefault="00CD2B1B" w:rsidP="00926B2A">
            <w:pPr>
              <w:tabs>
                <w:tab w:val="left" w:pos="6810"/>
              </w:tabs>
              <w:rPr>
                <w:rFonts w:cstheme="minorHAnsi"/>
                <w:b/>
                <w:sz w:val="20"/>
                <w:szCs w:val="20"/>
              </w:rPr>
            </w:pPr>
          </w:p>
          <w:p w14:paraId="34BEFBB3" w14:textId="77777777" w:rsidR="00CD2B1B" w:rsidRPr="00860B4E" w:rsidRDefault="00860B4E" w:rsidP="00926B2A">
            <w:pPr>
              <w:tabs>
                <w:tab w:val="left" w:pos="6810"/>
              </w:tabs>
              <w:rPr>
                <w:sz w:val="20"/>
                <w:szCs w:val="20"/>
              </w:rPr>
            </w:pPr>
            <w:r w:rsidRPr="00860B4E">
              <w:rPr>
                <w:sz w:val="20"/>
                <w:szCs w:val="20"/>
              </w:rPr>
              <w:t xml:space="preserve">Inschrijver heeft aantoonbare ervaring met het leveren van proefwerk- en examenpapier voor één opdrachtgever waarbij de totale jaarlijkse waarde van al de uitgevoerde drukwerkopdrachten minimaal € 40.000,- incl. btw per jaar bedraagt. </w:t>
            </w:r>
          </w:p>
          <w:p w14:paraId="20791650" w14:textId="62C1DF55" w:rsidR="00860B4E" w:rsidRPr="00464E53" w:rsidRDefault="00860B4E" w:rsidP="00926B2A">
            <w:pPr>
              <w:tabs>
                <w:tab w:val="left" w:pos="6810"/>
              </w:tabs>
              <w:rPr>
                <w:rFonts w:cstheme="minorHAnsi"/>
                <w:b/>
                <w:sz w:val="20"/>
                <w:szCs w:val="20"/>
              </w:rPr>
            </w:pPr>
          </w:p>
        </w:tc>
      </w:tr>
      <w:tr w:rsidR="00CD2B1B" w:rsidRPr="00464E53" w14:paraId="2ADD2A1A" w14:textId="77777777" w:rsidTr="00926B2A">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B72B6D6" w14:textId="77777777" w:rsidR="00CD2B1B" w:rsidRPr="00464E53" w:rsidRDefault="00CD2B1B" w:rsidP="00926B2A">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CD2B1B" w:rsidRPr="00464E53" w14:paraId="42BD8E31" w14:textId="77777777" w:rsidTr="00926B2A">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01A4F2C1" w14:textId="77777777" w:rsidR="00CD2B1B" w:rsidRPr="00464E53" w:rsidRDefault="00CD2B1B" w:rsidP="00926B2A">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0017848" w14:textId="77777777" w:rsidR="00CD2B1B" w:rsidRPr="00464E53" w:rsidRDefault="00CD2B1B" w:rsidP="00926B2A">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43703567" w14:textId="77777777" w:rsidR="00CD2B1B" w:rsidRPr="00464E53" w:rsidRDefault="00CD2B1B" w:rsidP="00926B2A">
            <w:pPr>
              <w:rPr>
                <w:rFonts w:cstheme="minorHAnsi"/>
                <w:bCs/>
                <w:sz w:val="20"/>
                <w:szCs w:val="20"/>
              </w:rPr>
            </w:pPr>
          </w:p>
        </w:tc>
      </w:tr>
      <w:tr w:rsidR="00CD2B1B" w:rsidRPr="00464E53" w14:paraId="134B9F3A" w14:textId="77777777" w:rsidTr="00926B2A">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D04C0D1"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A661C05" w14:textId="77777777" w:rsidR="00CD2B1B" w:rsidRPr="00464E53" w:rsidRDefault="00CD2B1B" w:rsidP="00926B2A">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7A4DBCA9" w14:textId="77777777" w:rsidR="00CD2B1B" w:rsidRPr="00464E53" w:rsidRDefault="00CD2B1B" w:rsidP="00926B2A">
            <w:pPr>
              <w:rPr>
                <w:rFonts w:cstheme="minorHAnsi"/>
                <w:bCs/>
                <w:sz w:val="20"/>
                <w:szCs w:val="20"/>
              </w:rPr>
            </w:pPr>
          </w:p>
        </w:tc>
      </w:tr>
      <w:tr w:rsidR="00CD2B1B" w:rsidRPr="00464E53" w14:paraId="4B5C952B" w14:textId="77777777" w:rsidTr="00926B2A">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728230D"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39D57F4B" w14:textId="77777777" w:rsidR="00CD2B1B" w:rsidRPr="00464E53" w:rsidRDefault="00CD2B1B" w:rsidP="00926B2A">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4E81245B" w14:textId="77777777" w:rsidR="00CD2B1B" w:rsidRPr="00464E53" w:rsidRDefault="00CD2B1B" w:rsidP="00926B2A">
            <w:pPr>
              <w:rPr>
                <w:rFonts w:cstheme="minorHAnsi"/>
                <w:bCs/>
                <w:sz w:val="20"/>
                <w:szCs w:val="20"/>
              </w:rPr>
            </w:pPr>
          </w:p>
        </w:tc>
      </w:tr>
      <w:tr w:rsidR="00CD2B1B" w:rsidRPr="00464E53" w14:paraId="7EC31893" w14:textId="77777777" w:rsidTr="00926B2A">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39D371DB" w14:textId="77777777" w:rsidR="00CD2B1B" w:rsidRPr="00464E53" w:rsidRDefault="00CD2B1B" w:rsidP="00926B2A">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FC3B339" w14:textId="77777777" w:rsidR="00CD2B1B" w:rsidRPr="00464E53" w:rsidRDefault="00CD2B1B" w:rsidP="00926B2A">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11BF9BA7" w14:textId="77777777" w:rsidR="00CD2B1B" w:rsidRPr="00464E53" w:rsidRDefault="00CD2B1B" w:rsidP="00926B2A">
            <w:pPr>
              <w:rPr>
                <w:rFonts w:cstheme="minorHAnsi"/>
                <w:bCs/>
                <w:sz w:val="20"/>
                <w:szCs w:val="20"/>
              </w:rPr>
            </w:pPr>
          </w:p>
        </w:tc>
      </w:tr>
      <w:tr w:rsidR="00CD2B1B" w:rsidRPr="00464E53" w14:paraId="1AC9F6EC" w14:textId="77777777" w:rsidTr="00926B2A">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D92C779"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2FB4167" w14:textId="77777777" w:rsidR="00CD2B1B" w:rsidRPr="00464E53" w:rsidRDefault="00CD2B1B" w:rsidP="00926B2A">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C08DB18" w14:textId="77777777" w:rsidR="00CD2B1B" w:rsidRPr="00464E53" w:rsidRDefault="00CD2B1B" w:rsidP="00926B2A">
            <w:pPr>
              <w:rPr>
                <w:rFonts w:cstheme="minorHAnsi"/>
                <w:bCs/>
                <w:sz w:val="20"/>
                <w:szCs w:val="20"/>
              </w:rPr>
            </w:pPr>
          </w:p>
        </w:tc>
      </w:tr>
      <w:tr w:rsidR="00CD2B1B" w:rsidRPr="00464E53" w14:paraId="7A08A70B" w14:textId="77777777" w:rsidTr="00926B2A">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1126EFC"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B389CAD" w14:textId="77777777" w:rsidR="00CD2B1B" w:rsidRPr="00464E53" w:rsidRDefault="00CD2B1B" w:rsidP="00926B2A">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5DF7E99" w14:textId="77777777" w:rsidR="00CD2B1B" w:rsidRPr="00464E53" w:rsidRDefault="00CD2B1B" w:rsidP="00926B2A">
            <w:pPr>
              <w:rPr>
                <w:rFonts w:cstheme="minorHAnsi"/>
                <w:bCs/>
                <w:sz w:val="20"/>
                <w:szCs w:val="20"/>
              </w:rPr>
            </w:pPr>
          </w:p>
        </w:tc>
      </w:tr>
      <w:tr w:rsidR="00CD2B1B" w:rsidRPr="00464E53" w14:paraId="1095F012" w14:textId="77777777" w:rsidTr="00926B2A">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8FD4DAD"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899C946" w14:textId="77777777" w:rsidR="00CD2B1B" w:rsidRPr="00464E53" w:rsidRDefault="00CD2B1B" w:rsidP="00926B2A">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ECB840E" w14:textId="77777777" w:rsidR="00CD2B1B" w:rsidRPr="00464E53" w:rsidRDefault="00CD2B1B" w:rsidP="00926B2A">
            <w:pPr>
              <w:rPr>
                <w:rFonts w:cstheme="minorHAnsi"/>
                <w:bCs/>
                <w:sz w:val="20"/>
                <w:szCs w:val="20"/>
              </w:rPr>
            </w:pPr>
          </w:p>
        </w:tc>
      </w:tr>
      <w:tr w:rsidR="00CD2B1B" w:rsidRPr="001430D4" w14:paraId="00682C7E"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3279411" w14:textId="77777777" w:rsidR="00CD2B1B" w:rsidRPr="00464E53" w:rsidRDefault="00CD2B1B" w:rsidP="00926B2A">
            <w:pPr>
              <w:tabs>
                <w:tab w:val="left" w:pos="6810"/>
              </w:tabs>
              <w:rPr>
                <w:rFonts w:cstheme="minorHAnsi"/>
                <w:b/>
                <w:sz w:val="20"/>
                <w:szCs w:val="20"/>
              </w:rPr>
            </w:pPr>
            <w:r w:rsidRPr="00464E53">
              <w:rPr>
                <w:rFonts w:cstheme="minorHAnsi"/>
                <w:b/>
                <w:sz w:val="20"/>
                <w:szCs w:val="20"/>
              </w:rPr>
              <w:t>Projectgegevens</w:t>
            </w:r>
          </w:p>
        </w:tc>
      </w:tr>
      <w:tr w:rsidR="00CD2B1B" w:rsidRPr="00464E53" w14:paraId="595BD5A0"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77F88DC" w14:textId="77777777" w:rsidR="00CD2B1B" w:rsidRDefault="00CD2B1B" w:rsidP="00926B2A">
            <w:pPr>
              <w:rPr>
                <w:rFonts w:cstheme="minorHAnsi"/>
                <w:bCs/>
                <w:sz w:val="20"/>
                <w:szCs w:val="20"/>
              </w:rPr>
            </w:pPr>
          </w:p>
          <w:p w14:paraId="32B22469" w14:textId="77777777" w:rsidR="00CD2B1B" w:rsidRPr="00464E53" w:rsidRDefault="00CD2B1B" w:rsidP="00926B2A">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72B92C1" w14:textId="77777777" w:rsidR="00CD2B1B" w:rsidRPr="00464E53" w:rsidRDefault="00CD2B1B" w:rsidP="00926B2A">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DA9E24F" w14:textId="77777777" w:rsidR="00CD2B1B" w:rsidRPr="00464E53" w:rsidRDefault="00CD2B1B" w:rsidP="00926B2A">
            <w:pPr>
              <w:rPr>
                <w:rFonts w:cstheme="minorHAnsi"/>
                <w:bCs/>
                <w:sz w:val="20"/>
                <w:szCs w:val="20"/>
              </w:rPr>
            </w:pPr>
          </w:p>
        </w:tc>
      </w:tr>
      <w:tr w:rsidR="00CD2B1B" w:rsidRPr="00464E53" w14:paraId="5DFEB1F9"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31F4EAA"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319AD0B" w14:textId="77777777" w:rsidR="00CD2B1B" w:rsidRPr="00464E53" w:rsidRDefault="00CD2B1B" w:rsidP="00926B2A">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B105E4F" w14:textId="77777777" w:rsidR="00CD2B1B" w:rsidRPr="00464E53" w:rsidRDefault="00CD2B1B" w:rsidP="00926B2A">
            <w:pPr>
              <w:rPr>
                <w:rFonts w:cstheme="minorHAnsi"/>
                <w:bCs/>
                <w:sz w:val="20"/>
                <w:szCs w:val="20"/>
              </w:rPr>
            </w:pPr>
          </w:p>
        </w:tc>
      </w:tr>
      <w:tr w:rsidR="00CD2B1B" w:rsidRPr="00464E53" w14:paraId="49586F4B"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FE7CEB" w14:textId="77777777" w:rsidR="00CD2B1B" w:rsidRPr="00464E53" w:rsidRDefault="00CD2B1B" w:rsidP="00926B2A">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40B0695" w14:textId="77777777" w:rsidR="00CD2B1B" w:rsidRPr="00464E53" w:rsidRDefault="00CD2B1B" w:rsidP="00926B2A">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46085958" w14:textId="77777777" w:rsidR="00CD2B1B" w:rsidRPr="00464E53" w:rsidRDefault="00CD2B1B" w:rsidP="00926B2A">
            <w:pPr>
              <w:rPr>
                <w:rFonts w:cstheme="minorHAnsi"/>
                <w:bCs/>
                <w:sz w:val="20"/>
                <w:szCs w:val="20"/>
              </w:rPr>
            </w:pPr>
          </w:p>
        </w:tc>
      </w:tr>
      <w:tr w:rsidR="00CD2B1B" w:rsidRPr="00464E53" w14:paraId="6B3813DF"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0B2606B" w14:textId="77777777" w:rsidR="00CD2B1B" w:rsidRPr="00464E53" w:rsidRDefault="00CD2B1B" w:rsidP="00926B2A">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629D059" w14:textId="77777777" w:rsidR="00CD2B1B" w:rsidRPr="00464E53" w:rsidRDefault="00CD2B1B" w:rsidP="00926B2A">
            <w:pPr>
              <w:rPr>
                <w:rFonts w:cstheme="minorHAnsi"/>
                <w:bCs/>
                <w:sz w:val="20"/>
                <w:szCs w:val="20"/>
              </w:rPr>
            </w:pPr>
            <w:r w:rsidRPr="00464E53">
              <w:rPr>
                <w:rFonts w:cstheme="minorHAnsi"/>
                <w:bCs/>
                <w:sz w:val="20"/>
                <w:szCs w:val="20"/>
              </w:rPr>
              <w:t xml:space="preserve">Omvang </w:t>
            </w:r>
            <w:r w:rsidRPr="00DC171B">
              <w:rPr>
                <w:rFonts w:cstheme="minorHAnsi"/>
                <w:bCs/>
                <w:sz w:val="20"/>
                <w:szCs w:val="20"/>
              </w:rPr>
              <w:t>in  EUR van</w:t>
            </w:r>
            <w:r w:rsidRPr="00464E53">
              <w:rPr>
                <w:rFonts w:cstheme="minorHAnsi"/>
                <w:bCs/>
                <w:sz w:val="20"/>
                <w:szCs w:val="20"/>
              </w:rPr>
              <w:t xml:space="preserve">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7D2ABA40" w14:textId="77777777" w:rsidR="00CD2B1B" w:rsidRPr="00464E53" w:rsidRDefault="00CD2B1B" w:rsidP="00926B2A">
            <w:pPr>
              <w:rPr>
                <w:rFonts w:cstheme="minorHAnsi"/>
                <w:bCs/>
                <w:sz w:val="20"/>
                <w:szCs w:val="20"/>
              </w:rPr>
            </w:pPr>
            <w:r>
              <w:rPr>
                <w:rFonts w:cstheme="minorHAnsi"/>
                <w:bCs/>
                <w:sz w:val="20"/>
                <w:szCs w:val="20"/>
              </w:rPr>
              <w:t xml:space="preserve">                                </w:t>
            </w:r>
          </w:p>
        </w:tc>
      </w:tr>
      <w:tr w:rsidR="00CD2B1B" w:rsidRPr="00464E53" w14:paraId="16F0425E" w14:textId="77777777" w:rsidTr="00926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15F3E22" w14:textId="77777777" w:rsidR="00CD2B1B" w:rsidRPr="00464E53" w:rsidRDefault="00CD2B1B" w:rsidP="00926B2A">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DDF7C64" w14:textId="77777777" w:rsidR="00CD2B1B" w:rsidRPr="00464E53" w:rsidRDefault="00CD2B1B" w:rsidP="00926B2A">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21B3BA3C" w14:textId="77777777" w:rsidR="00CD2B1B" w:rsidRDefault="00CD2B1B" w:rsidP="00926B2A">
            <w:pPr>
              <w:rPr>
                <w:rFonts w:cstheme="minorHAnsi"/>
                <w:sz w:val="20"/>
                <w:szCs w:val="20"/>
              </w:rPr>
            </w:pPr>
          </w:p>
          <w:p w14:paraId="06FC423A" w14:textId="77777777" w:rsidR="00CD2B1B" w:rsidRDefault="00CD2B1B" w:rsidP="00926B2A">
            <w:pPr>
              <w:rPr>
                <w:rFonts w:cstheme="minorHAnsi"/>
                <w:sz w:val="20"/>
                <w:szCs w:val="20"/>
              </w:rPr>
            </w:pPr>
          </w:p>
          <w:p w14:paraId="168567EA" w14:textId="77777777" w:rsidR="00CD2B1B" w:rsidRPr="00464E53" w:rsidRDefault="00CD2B1B" w:rsidP="00926B2A">
            <w:pPr>
              <w:rPr>
                <w:rFonts w:cstheme="minorHAnsi"/>
                <w:sz w:val="20"/>
                <w:szCs w:val="20"/>
              </w:rPr>
            </w:pPr>
          </w:p>
        </w:tc>
      </w:tr>
    </w:tbl>
    <w:p w14:paraId="13356096" w14:textId="77777777" w:rsidR="00DC171B" w:rsidRDefault="00DC171B" w:rsidP="00464E53">
      <w:pPr>
        <w:rPr>
          <w:rFonts w:cstheme="minorHAnsi"/>
          <w:bCs/>
          <w:sz w:val="20"/>
          <w:szCs w:val="20"/>
        </w:rPr>
      </w:pPr>
    </w:p>
    <w:p w14:paraId="506F06BA" w14:textId="77777777" w:rsidR="00DC171B" w:rsidRDefault="00DC171B" w:rsidP="00464E53">
      <w:pPr>
        <w:rPr>
          <w:rFonts w:cstheme="minorHAnsi"/>
          <w:bCs/>
          <w:sz w:val="20"/>
          <w:szCs w:val="20"/>
        </w:rPr>
      </w:pPr>
    </w:p>
    <w:p w14:paraId="5B4F7747" w14:textId="01C728A6"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975987832">
    <w:abstractNumId w:val="24"/>
  </w:num>
  <w:num w:numId="2" w16cid:durableId="1453280089">
    <w:abstractNumId w:val="33"/>
  </w:num>
  <w:num w:numId="3" w16cid:durableId="1676759865">
    <w:abstractNumId w:val="27"/>
  </w:num>
  <w:num w:numId="4" w16cid:durableId="1069771935">
    <w:abstractNumId w:val="9"/>
  </w:num>
  <w:num w:numId="5" w16cid:durableId="947129365">
    <w:abstractNumId w:val="7"/>
  </w:num>
  <w:num w:numId="6" w16cid:durableId="2067800419">
    <w:abstractNumId w:val="6"/>
  </w:num>
  <w:num w:numId="7" w16cid:durableId="1194656438">
    <w:abstractNumId w:val="5"/>
  </w:num>
  <w:num w:numId="8" w16cid:durableId="610168579">
    <w:abstractNumId w:val="4"/>
  </w:num>
  <w:num w:numId="9" w16cid:durableId="936597220">
    <w:abstractNumId w:val="8"/>
  </w:num>
  <w:num w:numId="10" w16cid:durableId="150877313">
    <w:abstractNumId w:val="3"/>
  </w:num>
  <w:num w:numId="11" w16cid:durableId="1927377819">
    <w:abstractNumId w:val="2"/>
  </w:num>
  <w:num w:numId="12" w16cid:durableId="982470864">
    <w:abstractNumId w:val="1"/>
  </w:num>
  <w:num w:numId="13" w16cid:durableId="916401095">
    <w:abstractNumId w:val="0"/>
  </w:num>
  <w:num w:numId="14" w16cid:durableId="1833107662">
    <w:abstractNumId w:val="32"/>
  </w:num>
  <w:num w:numId="15" w16cid:durableId="862086651">
    <w:abstractNumId w:val="22"/>
  </w:num>
  <w:num w:numId="16" w16cid:durableId="1104691281">
    <w:abstractNumId w:val="23"/>
  </w:num>
  <w:num w:numId="17" w16cid:durableId="969825851">
    <w:abstractNumId w:val="17"/>
  </w:num>
  <w:num w:numId="18" w16cid:durableId="282275367">
    <w:abstractNumId w:val="30"/>
  </w:num>
  <w:num w:numId="19" w16cid:durableId="1232808256">
    <w:abstractNumId w:val="14"/>
  </w:num>
  <w:num w:numId="20" w16cid:durableId="2129742169">
    <w:abstractNumId w:val="21"/>
  </w:num>
  <w:num w:numId="21" w16cid:durableId="2125079078">
    <w:abstractNumId w:val="10"/>
  </w:num>
  <w:num w:numId="22" w16cid:durableId="1107433723">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260993077">
    <w:abstractNumId w:val="29"/>
  </w:num>
  <w:num w:numId="24" w16cid:durableId="1181702270">
    <w:abstractNumId w:val="18"/>
  </w:num>
  <w:num w:numId="25" w16cid:durableId="427508351">
    <w:abstractNumId w:val="34"/>
  </w:num>
  <w:num w:numId="26" w16cid:durableId="768965987">
    <w:abstractNumId w:val="15"/>
  </w:num>
  <w:num w:numId="27" w16cid:durableId="779303320">
    <w:abstractNumId w:val="12"/>
  </w:num>
  <w:num w:numId="28" w16cid:durableId="377708816">
    <w:abstractNumId w:val="13"/>
  </w:num>
  <w:num w:numId="29" w16cid:durableId="1197234866">
    <w:abstractNumId w:val="25"/>
  </w:num>
  <w:num w:numId="30" w16cid:durableId="360513865">
    <w:abstractNumId w:val="28"/>
  </w:num>
  <w:num w:numId="31" w16cid:durableId="1866940441">
    <w:abstractNumId w:val="20"/>
  </w:num>
  <w:num w:numId="32" w16cid:durableId="281696454">
    <w:abstractNumId w:val="26"/>
  </w:num>
  <w:num w:numId="33" w16cid:durableId="1145514087">
    <w:abstractNumId w:val="16"/>
  </w:num>
  <w:num w:numId="34" w16cid:durableId="988365424">
    <w:abstractNumId w:val="11"/>
  </w:num>
  <w:num w:numId="35" w16cid:durableId="6716437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AE6"/>
    <w:rsid w:val="00855E2A"/>
    <w:rsid w:val="00860B4E"/>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24E3"/>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2B1B"/>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171B"/>
    <w:rsid w:val="00DC2A94"/>
    <w:rsid w:val="00DD0E19"/>
    <w:rsid w:val="00DE069E"/>
    <w:rsid w:val="00DE4671"/>
    <w:rsid w:val="00DE6A74"/>
    <w:rsid w:val="00E013CF"/>
    <w:rsid w:val="00E22599"/>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ElementMetadata xmlns="http://www.made-in-office.com/empower/docs/element/v1">
  <BinaryId>6634d2ae-2a43-481a-a357-8fd7edc522ff</BinaryId>
  <ElementId>bf1bcb29-f2dc-49ff-a646-0732f9a66292</ElementId>
</ElementMetadata>
</file>

<file path=customXml/item4.xml><?xml version="1.0" encoding="utf-8"?>
<ct:contentTypeSchema xmlns:ct="http://schemas.microsoft.com/office/2006/metadata/contentType" xmlns:ma="http://schemas.microsoft.com/office/2006/metadata/properties/metaAttributes" ct:_="" ma:_="" ma:contentTypeName="Document" ma:contentTypeID="0x01010088B953C08BD15B46A1BDB97096476D6B" ma:contentTypeVersion="4" ma:contentTypeDescription="Een nieuw document maken." ma:contentTypeScope="" ma:versionID="eddcb33aaec397f440bf3018c1bac71a">
  <xsd:schema xmlns:xsd="http://www.w3.org/2001/XMLSchema" xmlns:xs="http://www.w3.org/2001/XMLSchema" xmlns:p="http://schemas.microsoft.com/office/2006/metadata/properties" xmlns:ns2="3e4f449c-d84f-43de-b881-f6ca4bcdb2bb" targetNamespace="http://schemas.microsoft.com/office/2006/metadata/properties" ma:root="true" ma:fieldsID="2032ffbfbbdee85d4a86dbbae30dd2c4" ns2:_="">
    <xsd:import namespace="3e4f449c-d84f-43de-b881-f6ca4bcdb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f449c-d84f-43de-b881-f6ca4bcdb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6.xml><?xml version="1.0" encoding="utf-8"?>
<DocsTemplateContainer xmlns="http://www.made-in-office.com/empower/docs/template/v1">
  <DocsTextTemplateDictionary/>
  <DocsImageTemplateDictionary/>
  <PlaceholderHiddenState>
    <HideablePlaceholderGuids/>
  </PlaceholderHiddenState>
</DocsTemplateContainer>
</file>

<file path=customXml/itemProps1.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2.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customXml/itemProps3.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4.xml><?xml version="1.0" encoding="utf-8"?>
<ds:datastoreItem xmlns:ds="http://schemas.openxmlformats.org/officeDocument/2006/customXml" ds:itemID="{6ACD9EA9-009E-45D0-B728-816814E1D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f449c-d84f-43de-b881-f6ca4bcdb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6.xml><?xml version="1.0" encoding="utf-8"?>
<ds:datastoreItem xmlns:ds="http://schemas.openxmlformats.org/officeDocument/2006/customXml" ds:itemID="{74BB08AD-1D43-4C5C-AC2E-02DBAF35EBE9}">
  <ds:schemaRefs>
    <ds:schemaRef ds:uri="http://www.made-in-office.com/empower/docs/template/v1"/>
  </ds:schemaRefs>
</ds:datastoreItem>
</file>

<file path=docProps/app.xml><?xml version="1.0" encoding="utf-8"?>
<Properties xmlns="http://schemas.openxmlformats.org/officeDocument/2006/extended-properties" xmlns:vt="http://schemas.openxmlformats.org/officeDocument/2006/docPropsVTypes">
  <Template>Notitie v1.0</Template>
  <TotalTime>42</TotalTime>
  <Pages>2</Pages>
  <Words>388</Words>
  <Characters>2138</Characters>
  <Application>Microsoft Office Word</Application>
  <DocSecurity>0</DocSecurity>
  <Lines>17</Lines>
  <Paragraphs>5</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27</cp:revision>
  <dcterms:created xsi:type="dcterms:W3CDTF">2022-03-04T08:58:00Z</dcterms:created>
  <dcterms:modified xsi:type="dcterms:W3CDTF">2024-10-21T10:21:00Z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0x010100401119B704A48046A64124561FF3B3FF</vt:lpwstr>
  </property>
  <property fmtid="{D5CDD505-2E9C-101B-9397-08002B2CF9AE}" pid="5" name="MediaServiceImageTags">
    <vt:lpwstr/>
  </property>
</Properties>
</file>