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16159" w14:textId="77777777" w:rsidR="006B3134" w:rsidRPr="00121EB2" w:rsidRDefault="006B3134"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0B704011" w14:textId="77777777" w:rsidR="006B3134" w:rsidRPr="00121EB2" w:rsidRDefault="006B3134"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6C569082" w14:textId="77777777" w:rsidR="006B3134" w:rsidRPr="002146DC" w:rsidRDefault="006B3134" w:rsidP="00895F3A">
      <w:pPr>
        <w:rPr>
          <w:rFonts w:asciiTheme="minorHAnsi" w:hAnsiTheme="minorHAnsi" w:cstheme="minorHAnsi"/>
          <w:b/>
          <w:sz w:val="22"/>
          <w:szCs w:val="22"/>
        </w:rPr>
      </w:pPr>
    </w:p>
    <w:p w14:paraId="4FF2BE3E" w14:textId="5F317E44" w:rsidR="006B3134" w:rsidRPr="00C31706" w:rsidRDefault="006B3134" w:rsidP="00121EB2">
      <w:pPr>
        <w:rPr>
          <w:rFonts w:asciiTheme="minorHAnsi" w:hAnsiTheme="minorHAnsi" w:cstheme="minorHAnsi"/>
          <w:sz w:val="22"/>
          <w:szCs w:val="22"/>
        </w:rPr>
      </w:pPr>
      <w:r w:rsidRPr="00C31706">
        <w:rPr>
          <w:rFonts w:ascii="Calibri" w:hAnsi="Calibri" w:cs="Arial"/>
          <w:b/>
          <w:sz w:val="24"/>
          <w:szCs w:val="24"/>
        </w:rPr>
        <w:t>Verklaring voldaan aan geschiktheidseisen met betrekking tot de Europese</w:t>
      </w:r>
      <w:r w:rsidR="00C31706" w:rsidRPr="00C31706">
        <w:rPr>
          <w:rFonts w:ascii="Calibri" w:hAnsi="Calibri" w:cs="Arial"/>
          <w:b/>
          <w:sz w:val="24"/>
          <w:szCs w:val="24"/>
        </w:rPr>
        <w:t xml:space="preserve"> </w:t>
      </w:r>
      <w:r w:rsidRPr="00C31706">
        <w:rPr>
          <w:rFonts w:ascii="Calibri" w:hAnsi="Calibri" w:cs="Arial"/>
          <w:b/>
          <w:sz w:val="24"/>
          <w:szCs w:val="24"/>
        </w:rPr>
        <w:t xml:space="preserve">Aanbesteding </w:t>
      </w:r>
      <w:r w:rsidR="00C31706" w:rsidRPr="00C31706">
        <w:rPr>
          <w:rFonts w:ascii="Calibri" w:hAnsi="Calibri" w:cs="Arial"/>
          <w:b/>
          <w:sz w:val="24"/>
          <w:szCs w:val="24"/>
        </w:rPr>
        <w:t>2024-ME0602</w:t>
      </w:r>
      <w:r w:rsidRPr="00C31706">
        <w:rPr>
          <w:rFonts w:ascii="Calibri" w:hAnsi="Calibri" w:cs="Arial"/>
          <w:b/>
          <w:sz w:val="24"/>
          <w:szCs w:val="24"/>
        </w:rPr>
        <w:t xml:space="preserve"> </w:t>
      </w:r>
      <w:r w:rsidR="00944DF3">
        <w:rPr>
          <w:rFonts w:ascii="Calibri" w:hAnsi="Calibri" w:cs="Arial"/>
          <w:b/>
          <w:sz w:val="24"/>
          <w:szCs w:val="24"/>
        </w:rPr>
        <w:t xml:space="preserve">Meubilair </w:t>
      </w:r>
      <w:r w:rsidRPr="00C31706">
        <w:rPr>
          <w:rFonts w:ascii="Calibri" w:hAnsi="Calibri" w:cs="Arial"/>
          <w:b/>
          <w:sz w:val="24"/>
          <w:szCs w:val="24"/>
        </w:rPr>
        <w:t xml:space="preserve">ten behoeve van </w:t>
      </w:r>
      <w:r w:rsidR="00C31706" w:rsidRPr="00C31706">
        <w:rPr>
          <w:rFonts w:ascii="Calibri" w:hAnsi="Calibri" w:cs="Arial"/>
          <w:b/>
          <w:sz w:val="24"/>
          <w:szCs w:val="24"/>
        </w:rPr>
        <w:t>Stichting Ambion.</w:t>
      </w:r>
      <w:r w:rsidRPr="00C31706">
        <w:rPr>
          <w:rFonts w:ascii="Calibri" w:hAnsi="Calibri" w:cs="Arial"/>
          <w:b/>
          <w:sz w:val="24"/>
          <w:szCs w:val="24"/>
        </w:rPr>
        <w:br/>
      </w:r>
    </w:p>
    <w:p w14:paraId="2E792378" w14:textId="77777777" w:rsidR="006B3134" w:rsidRPr="002146DC" w:rsidRDefault="006B3134" w:rsidP="00C31706">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78528F5A" w14:textId="77777777" w:rsidR="006B3134" w:rsidRPr="002146DC" w:rsidRDefault="006B3134" w:rsidP="00C31706">
      <w:pPr>
        <w:jc w:val="both"/>
        <w:rPr>
          <w:rFonts w:asciiTheme="minorHAnsi" w:hAnsiTheme="minorHAnsi" w:cstheme="minorHAnsi"/>
          <w:sz w:val="22"/>
          <w:szCs w:val="22"/>
        </w:rPr>
      </w:pPr>
    </w:p>
    <w:p w14:paraId="12526AF5" w14:textId="77777777" w:rsidR="006B3134" w:rsidRPr="002146DC" w:rsidRDefault="006B3134" w:rsidP="00C31706">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7EDDE4D5" w14:textId="77777777" w:rsidR="006B3134" w:rsidRPr="002146DC" w:rsidRDefault="006B3134" w:rsidP="00C31706">
      <w:pPr>
        <w:keepNext/>
        <w:jc w:val="both"/>
        <w:outlineLvl w:val="5"/>
        <w:rPr>
          <w:rFonts w:asciiTheme="minorHAnsi" w:hAnsiTheme="minorHAnsi" w:cstheme="minorHAnsi"/>
          <w:b/>
          <w:bCs/>
          <w:sz w:val="22"/>
          <w:szCs w:val="22"/>
        </w:rPr>
      </w:pPr>
    </w:p>
    <w:p w14:paraId="21A0C98D" w14:textId="77777777" w:rsidR="006B3134" w:rsidRPr="002146DC" w:rsidRDefault="006B3134" w:rsidP="00C31706">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3060D79A" w14:textId="77777777" w:rsidR="006B3134" w:rsidRDefault="006B3134" w:rsidP="00C31706">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0E3BFD53" w14:textId="77777777" w:rsidR="006B3134" w:rsidRPr="002146DC" w:rsidRDefault="006B3134" w:rsidP="00C31706">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2E720C7B" w14:textId="77777777" w:rsidR="006B3134" w:rsidRPr="002146DC" w:rsidRDefault="006B3134" w:rsidP="00C31706">
      <w:pPr>
        <w:jc w:val="both"/>
        <w:rPr>
          <w:rFonts w:asciiTheme="minorHAnsi" w:hAnsiTheme="minorHAnsi" w:cstheme="minorHAnsi"/>
          <w:sz w:val="22"/>
          <w:szCs w:val="22"/>
        </w:rPr>
      </w:pPr>
    </w:p>
    <w:p w14:paraId="68558E6B" w14:textId="77777777" w:rsidR="006B3134" w:rsidRPr="002146DC" w:rsidRDefault="006B3134" w:rsidP="00C31706">
      <w:pPr>
        <w:jc w:val="both"/>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35458081" w14:textId="77777777" w:rsidR="006B3134" w:rsidRPr="002146DC" w:rsidRDefault="006B3134" w:rsidP="00C31706">
      <w:pPr>
        <w:jc w:val="both"/>
        <w:rPr>
          <w:rFonts w:asciiTheme="minorHAnsi" w:eastAsia="MS Mincho" w:hAnsiTheme="minorHAnsi" w:cstheme="minorHAnsi"/>
          <w:bCs/>
          <w:sz w:val="22"/>
          <w:szCs w:val="22"/>
        </w:rPr>
      </w:pPr>
    </w:p>
    <w:p w14:paraId="465FA257" w14:textId="77777777" w:rsidR="006B3134" w:rsidRPr="00C0118D" w:rsidRDefault="006B3134" w:rsidP="00C31706">
      <w:pPr>
        <w:numPr>
          <w:ilvl w:val="1"/>
          <w:numId w:val="2"/>
        </w:numPr>
        <w:tabs>
          <w:tab w:val="clear" w:pos="928"/>
          <w:tab w:val="num" w:pos="426"/>
        </w:tabs>
        <w:ind w:left="426" w:hanging="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5DE3B666" w14:textId="77777777" w:rsidR="006B3134" w:rsidRPr="00C0118D" w:rsidRDefault="006B3134" w:rsidP="00C31706">
      <w:pPr>
        <w:ind w:left="426"/>
        <w:jc w:val="both"/>
        <w:rPr>
          <w:rFonts w:asciiTheme="minorHAnsi" w:eastAsia="MS Mincho" w:hAnsiTheme="minorHAnsi" w:cstheme="minorHAnsi"/>
          <w:bCs/>
          <w:sz w:val="22"/>
          <w:szCs w:val="22"/>
        </w:rPr>
      </w:pPr>
    </w:p>
    <w:p w14:paraId="03D95C3F" w14:textId="77777777" w:rsidR="006B3134" w:rsidRPr="00C0118D" w:rsidRDefault="006B3134" w:rsidP="00C31706">
      <w:pPr>
        <w:ind w:left="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4B493A9" w14:textId="77777777" w:rsidR="006B3134" w:rsidRPr="00C0118D" w:rsidRDefault="006B3134" w:rsidP="00C31706">
      <w:pPr>
        <w:ind w:left="426"/>
        <w:jc w:val="both"/>
        <w:rPr>
          <w:rFonts w:asciiTheme="minorHAnsi" w:eastAsia="MS Mincho" w:hAnsiTheme="minorHAnsi" w:cstheme="minorHAnsi"/>
          <w:bCs/>
          <w:sz w:val="22"/>
          <w:szCs w:val="22"/>
        </w:rPr>
      </w:pPr>
    </w:p>
    <w:p w14:paraId="5E918BC4" w14:textId="77777777" w:rsidR="006B3134" w:rsidRPr="000E2408" w:rsidRDefault="006B3134" w:rsidP="00C31706">
      <w:pPr>
        <w:numPr>
          <w:ilvl w:val="0"/>
          <w:numId w:val="3"/>
        </w:numPr>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C31706">
        <w:rPr>
          <w:rFonts w:asciiTheme="minorHAnsi" w:eastAsia="MS Mincho" w:hAnsiTheme="minorHAnsi" w:cstheme="minorHAnsi"/>
          <w:bCs/>
          <w:sz w:val="22"/>
          <w:szCs w:val="22"/>
        </w:rPr>
        <w:t xml:space="preserve">circa 60% is </w:t>
      </w:r>
      <w:r w:rsidRPr="00C0118D">
        <w:rPr>
          <w:rFonts w:asciiTheme="minorHAnsi" w:eastAsia="MS Mincho" w:hAnsiTheme="minorHAnsi" w:cstheme="minorHAnsi"/>
          <w:bCs/>
          <w:sz w:val="22"/>
          <w:szCs w:val="22"/>
        </w:rPr>
        <w:t>van de onderhavige opdracht gelet op aard, omzet en omvang.</w:t>
      </w:r>
    </w:p>
    <w:p w14:paraId="10ABC216" w14:textId="77777777" w:rsidR="006B3134" w:rsidRDefault="006B3134"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6B3134" w14:paraId="405366FC"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28417E57" w14:textId="77777777" w:rsidR="006B3134" w:rsidRPr="00BF5D75" w:rsidRDefault="006B313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739899DB" w14:textId="77777777" w:rsidR="006B3134" w:rsidRDefault="006B3134"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6B3134" w14:paraId="7D4159CC"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AA2B846" w14:textId="77777777" w:rsidR="006B3134" w:rsidRPr="00BF5D75" w:rsidRDefault="006B313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2F843065" w14:textId="77777777" w:rsidR="006B3134" w:rsidRDefault="006B313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6B3134" w14:paraId="00D04792"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4F1ECF69" w14:textId="77777777" w:rsidR="006B3134" w:rsidRPr="00BF5D75" w:rsidRDefault="006B313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6C07C2FD" w14:textId="77777777" w:rsidR="006B3134" w:rsidRDefault="006B3134"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6B3134" w14:paraId="17CD9A8F"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1564FA1" w14:textId="77777777" w:rsidR="006B3134" w:rsidRPr="00BF5D75" w:rsidRDefault="006B313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7739B80A" w14:textId="77777777" w:rsidR="006B3134" w:rsidRDefault="006B313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7C565A28" w14:textId="77777777" w:rsidR="006B3134" w:rsidRDefault="006B313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45AF1453" w14:textId="77777777" w:rsidR="006B3134" w:rsidRDefault="006B3134" w:rsidP="00BE1A92">
      <w:pPr>
        <w:pStyle w:val="Koptekst"/>
        <w:tabs>
          <w:tab w:val="clear" w:pos="4536"/>
          <w:tab w:val="clear" w:pos="9072"/>
          <w:tab w:val="left" w:pos="1276"/>
        </w:tabs>
        <w:rPr>
          <w:rFonts w:ascii="Calibri" w:hAnsi="Calibri" w:cs="Arial"/>
          <w:sz w:val="22"/>
          <w:szCs w:val="22"/>
        </w:rPr>
        <w:sectPr w:rsidR="006B3134" w:rsidSect="006B3134">
          <w:headerReference w:type="default" r:id="rId8"/>
          <w:footerReference w:type="default" r:id="rId9"/>
          <w:pgSz w:w="11906" w:h="16838" w:code="9"/>
          <w:pgMar w:top="1985" w:right="926" w:bottom="567" w:left="1418" w:header="708" w:footer="708" w:gutter="0"/>
          <w:pgNumType w:start="1"/>
          <w:cols w:space="708"/>
        </w:sectPr>
      </w:pPr>
    </w:p>
    <w:p w14:paraId="68AB8CB7" w14:textId="77777777" w:rsidR="006B3134" w:rsidRPr="005A61C6" w:rsidRDefault="006B3134" w:rsidP="00BE1A92">
      <w:pPr>
        <w:pStyle w:val="Koptekst"/>
        <w:tabs>
          <w:tab w:val="clear" w:pos="4536"/>
          <w:tab w:val="clear" w:pos="9072"/>
          <w:tab w:val="left" w:pos="1276"/>
        </w:tabs>
        <w:rPr>
          <w:rFonts w:ascii="Calibri" w:hAnsi="Calibri" w:cs="Arial"/>
          <w:sz w:val="22"/>
          <w:szCs w:val="22"/>
        </w:rPr>
      </w:pPr>
    </w:p>
    <w:sectPr w:rsidR="006B3134" w:rsidRPr="005A61C6" w:rsidSect="006B3134">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7836D" w14:textId="77777777" w:rsidR="006B3134" w:rsidRDefault="006B3134">
      <w:r>
        <w:separator/>
      </w:r>
    </w:p>
  </w:endnote>
  <w:endnote w:type="continuationSeparator" w:id="0">
    <w:p w14:paraId="02E01E9C" w14:textId="77777777" w:rsidR="006B3134" w:rsidRDefault="006B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34EF4" w14:textId="77777777" w:rsidR="006B3134" w:rsidRDefault="006B3134">
    <w:pPr>
      <w:pStyle w:val="Voettekst"/>
    </w:pPr>
    <w:r>
      <w:rPr>
        <w:noProof/>
      </w:rPr>
      <w:drawing>
        <wp:anchor distT="0" distB="0" distL="114300" distR="114300" simplePos="0" relativeHeight="251663360" behindDoc="1" locked="0" layoutInCell="1" allowOverlap="1" wp14:anchorId="1BD0AD1F" wp14:editId="2F8E2EE4">
          <wp:simplePos x="0" y="0"/>
          <wp:positionH relativeFrom="margin">
            <wp:align>right</wp:align>
          </wp:positionH>
          <wp:positionV relativeFrom="paragraph">
            <wp:posOffset>-247650</wp:posOffset>
          </wp:positionV>
          <wp:extent cx="2346960" cy="463550"/>
          <wp:effectExtent l="0" t="0" r="0" b="0"/>
          <wp:wrapNone/>
          <wp:docPr id="1618232563" name="Afbeelding 161823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1D6C6" w14:textId="77777777" w:rsidR="00BF5D75" w:rsidRDefault="00121EB2">
    <w:pPr>
      <w:pStyle w:val="Voettekst"/>
    </w:pPr>
    <w:r>
      <w:rPr>
        <w:noProof/>
      </w:rPr>
      <w:drawing>
        <wp:anchor distT="0" distB="0" distL="114300" distR="114300" simplePos="0" relativeHeight="251660288" behindDoc="1" locked="0" layoutInCell="1" allowOverlap="1" wp14:anchorId="3842F4AA" wp14:editId="7BB0DCD8">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0872A" w14:textId="77777777" w:rsidR="006B3134" w:rsidRDefault="006B3134">
      <w:r>
        <w:separator/>
      </w:r>
    </w:p>
  </w:footnote>
  <w:footnote w:type="continuationSeparator" w:id="0">
    <w:p w14:paraId="38961FCB" w14:textId="77777777" w:rsidR="006B3134" w:rsidRDefault="006B3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FB8E9" w14:textId="77777777" w:rsidR="006B3134" w:rsidRDefault="006B3134">
    <w:pPr>
      <w:pStyle w:val="Koptekst"/>
    </w:pPr>
    <w:r>
      <w:rPr>
        <w:noProof/>
      </w:rPr>
      <w:drawing>
        <wp:anchor distT="0" distB="0" distL="114300" distR="114300" simplePos="0" relativeHeight="251662336" behindDoc="1" locked="0" layoutInCell="1" allowOverlap="1" wp14:anchorId="1FB00C58" wp14:editId="3FD6503B">
          <wp:simplePos x="0" y="0"/>
          <wp:positionH relativeFrom="margin">
            <wp:align>left</wp:align>
          </wp:positionH>
          <wp:positionV relativeFrom="paragraph">
            <wp:posOffset>-154305</wp:posOffset>
          </wp:positionV>
          <wp:extent cx="1694815" cy="658495"/>
          <wp:effectExtent l="0" t="0" r="635" b="8255"/>
          <wp:wrapNone/>
          <wp:docPr id="64116666" name="Afbeelding 6411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25446" w14:textId="77777777" w:rsidR="00121EB2" w:rsidRDefault="00121EB2">
    <w:pPr>
      <w:pStyle w:val="Koptekst"/>
    </w:pPr>
    <w:r>
      <w:rPr>
        <w:noProof/>
      </w:rPr>
      <w:drawing>
        <wp:anchor distT="0" distB="0" distL="114300" distR="114300" simplePos="0" relativeHeight="251659264" behindDoc="1" locked="0" layoutInCell="1" allowOverlap="1" wp14:anchorId="7CA9B63E" wp14:editId="15C16B6D">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B3134"/>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44DF3"/>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1706"/>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76952"/>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83E1D"/>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230</Words>
  <Characters>1413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3</cp:revision>
  <cp:lastPrinted>2011-04-29T11:47:00Z</cp:lastPrinted>
  <dcterms:created xsi:type="dcterms:W3CDTF">2024-03-25T08:47:00Z</dcterms:created>
  <dcterms:modified xsi:type="dcterms:W3CDTF">2024-03-25T08:48:00Z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