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45C79" w:rsidR="004A6EEC" w:rsidP="0A9D6107" w:rsidRDefault="004A6EEC" w14:paraId="1CC3F359" w14:textId="2824A0DA">
      <w:pPr>
        <w:rPr>
          <w:b w:val="1"/>
          <w:bCs w:val="1"/>
          <w:color w:val="4472C4"/>
          <w:sz w:val="32"/>
          <w:szCs w:val="32"/>
        </w:rPr>
      </w:pPr>
      <w:bookmarkStart w:name="_Toc224444803" w:id="0"/>
      <w:bookmarkStart w:name="_Toc184477921" w:id="1"/>
      <w:r w:rsidRPr="0A9D6107" w:rsidR="004A6EEC">
        <w:rPr>
          <w:b w:val="1"/>
          <w:bCs w:val="1"/>
          <w:color w:val="4472C4" w:themeColor="accent1" w:themeTint="FF" w:themeShade="FF"/>
          <w:sz w:val="32"/>
          <w:szCs w:val="32"/>
        </w:rPr>
        <w:t xml:space="preserve">Bijlage </w:t>
      </w:r>
      <w:r w:rsidRPr="0A9D6107" w:rsidR="4D5CB853">
        <w:rPr>
          <w:b w:val="1"/>
          <w:bCs w:val="1"/>
          <w:color w:val="4472C4" w:themeColor="accent1" w:themeTint="FF" w:themeShade="FF"/>
          <w:sz w:val="32"/>
          <w:szCs w:val="32"/>
        </w:rPr>
        <w:t>4</w:t>
      </w:r>
      <w:r w:rsidRPr="0A9D6107" w:rsidR="004A6EEC">
        <w:rPr>
          <w:b w:val="1"/>
          <w:bCs w:val="1"/>
          <w:color w:val="4472C4" w:themeColor="accent1" w:themeTint="FF" w:themeShade="FF"/>
          <w:sz w:val="32"/>
          <w:szCs w:val="32"/>
        </w:rPr>
        <w:t xml:space="preserve"> </w:t>
      </w:r>
      <w:r w:rsidRPr="0A9D6107" w:rsidR="004545D1">
        <w:rPr>
          <w:b w:val="1"/>
          <w:bCs w:val="1"/>
          <w:color w:val="4472C4" w:themeColor="accent1" w:themeTint="FF" w:themeShade="FF"/>
          <w:sz w:val="32"/>
          <w:szCs w:val="32"/>
        </w:rPr>
        <w:t>– Invulmodel r</w:t>
      </w:r>
      <w:r w:rsidRPr="0A9D6107" w:rsidR="004A6EEC">
        <w:rPr>
          <w:b w:val="1"/>
          <w:bCs w:val="1"/>
          <w:color w:val="4472C4" w:themeColor="accent1" w:themeTint="FF" w:themeShade="FF"/>
          <w:sz w:val="32"/>
          <w:szCs w:val="32"/>
        </w:rPr>
        <w:t>eferentie</w:t>
      </w:r>
      <w:r w:rsidRPr="0A9D6107" w:rsidR="007E36F5">
        <w:rPr>
          <w:b w:val="1"/>
          <w:bCs w:val="1"/>
          <w:color w:val="4472C4" w:themeColor="accent1" w:themeTint="FF" w:themeShade="FF"/>
          <w:sz w:val="32"/>
          <w:szCs w:val="32"/>
        </w:rPr>
        <w:t>s</w:t>
      </w:r>
    </w:p>
    <w:bookmarkEnd w:id="0"/>
    <w:bookmarkEnd w:id="1"/>
    <w:p w:rsidRPr="00FC059B" w:rsidR="004A6EEC" w:rsidP="004545D1" w:rsidRDefault="004A6EEC" w14:paraId="245B4CEA" w14:textId="77777777"/>
    <w:p w:rsidRPr="004545D1" w:rsidR="004A6EEC" w:rsidP="004545D1" w:rsidRDefault="004A6EEC" w14:paraId="5DA26D98" w14:textId="77777777">
      <w:pPr>
        <w:rPr>
          <w:b/>
          <w:bCs w:val="0"/>
        </w:rPr>
      </w:pPr>
      <w:r w:rsidRPr="004545D1">
        <w:rPr>
          <w:b/>
          <w:bCs w:val="0"/>
        </w:rPr>
        <w:t>Invulinstructie</w:t>
      </w:r>
    </w:p>
    <w:p w:rsidRPr="004545D1" w:rsidR="004A6EEC" w:rsidP="004545D1" w:rsidRDefault="004A6EEC" w14:paraId="3B535016" w14:textId="77777777">
      <w:pPr>
        <w:pStyle w:val="ListParagraph"/>
        <w:numPr>
          <w:ilvl w:val="0"/>
          <w:numId w:val="1"/>
        </w:numPr>
      </w:pPr>
      <w:r w:rsidRPr="004545D1">
        <w:t xml:space="preserve">Per kerncompetentie </w:t>
      </w:r>
      <w:r w:rsidRPr="004545D1" w:rsidR="00031DA7">
        <w:t>levert</w:t>
      </w:r>
      <w:r w:rsidRPr="004545D1">
        <w:t xml:space="preserve"> </w:t>
      </w:r>
      <w:r w:rsidRPr="004545D1" w:rsidR="00CE3F18">
        <w:t>u maximaal</w:t>
      </w:r>
      <w:r w:rsidRPr="004545D1">
        <w:t xml:space="preserve"> één referentie aan.</w:t>
      </w:r>
      <w:r w:rsidRPr="004545D1" w:rsidR="00DB03A4">
        <w:t xml:space="preserve"> </w:t>
      </w:r>
      <w:r w:rsidRPr="004545D1">
        <w:t xml:space="preserve">Het is mogelijk dat één referentie meerdere kerncompetenties in zich heeft. Het is dus niet noodzakelijk om evenveel referenties als kerncompetenties aan te leveren. Voorbeeld: als </w:t>
      </w:r>
      <w:r w:rsidRPr="004545D1" w:rsidR="00F23650">
        <w:t>Opdrachtgever</w:t>
      </w:r>
      <w:r w:rsidRPr="004545D1">
        <w:t xml:space="preserve"> vier kerncompetenties uitvraagt voldoet uw organisatie aan de eis als u twee referenties aanlevert die beide twee kerncompetenties laten zien.</w:t>
      </w:r>
    </w:p>
    <w:p w:rsidRPr="004545D1" w:rsidR="004A6EEC" w:rsidP="004545D1" w:rsidRDefault="004A6EEC" w14:paraId="06343D1A" w14:textId="77777777">
      <w:pPr>
        <w:pStyle w:val="ListParagraph"/>
        <w:numPr>
          <w:ilvl w:val="0"/>
          <w:numId w:val="1"/>
        </w:numPr>
      </w:pPr>
      <w:r w:rsidRPr="004545D1">
        <w:t xml:space="preserve">Het is toegestaan de referentie te verduidelijken. Deze toelichting mag maximaal </w:t>
      </w:r>
      <w:r w:rsidRPr="004545D1" w:rsidR="007E36F5">
        <w:t>250</w:t>
      </w:r>
      <w:r w:rsidRPr="004545D1">
        <w:t xml:space="preserve"> woorden bevatten.</w:t>
      </w:r>
    </w:p>
    <w:p w:rsidRPr="004545D1" w:rsidR="004A6EEC" w:rsidP="004545D1" w:rsidRDefault="004A6EEC" w14:paraId="1D18D182" w14:textId="77777777">
      <w:pPr>
        <w:rPr>
          <w:color w:val="C2004B"/>
        </w:rPr>
      </w:pPr>
    </w:p>
    <w:tbl>
      <w:tblPr>
        <w:tblStyle w:val="TableGrid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4545D1" w:rsidR="004545D1" w:rsidTr="2F450233" w14:paraId="092F2908" w14:textId="77777777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:rsidRPr="004545D1" w:rsidR="004A6EEC" w:rsidP="004545D1" w:rsidRDefault="004A6EEC" w14:paraId="5C2A3181" w14:textId="77777777">
            <w:pPr>
              <w:rPr>
                <w:color w:val="C2004B"/>
              </w:rPr>
            </w:pPr>
            <w:bookmarkStart w:name="_Hlk60225088" w:id="2"/>
          </w:p>
          <w:p w:rsidRPr="004545D1" w:rsidR="004A6EEC" w:rsidP="00045C79" w:rsidRDefault="007E36F5" w14:paraId="0DBF9120" w14:textId="40C95E23">
            <w:pPr>
              <w:rPr>
                <w:color w:val="C2004B"/>
              </w:rPr>
            </w:pPr>
            <w:r w:rsidRPr="00045C79">
              <w:rPr>
                <w:b/>
                <w:color w:val="4472C4"/>
              </w:rPr>
              <w:t xml:space="preserve">Kerncompetentie </w:t>
            </w:r>
            <w:r w:rsidRPr="00045C79" w:rsidR="004A6EEC">
              <w:rPr>
                <w:b/>
                <w:color w:val="4472C4"/>
              </w:rPr>
              <w:t>1</w:t>
            </w:r>
            <w:r w:rsidRPr="00045C79">
              <w:rPr>
                <w:b/>
                <w:color w:val="4472C4"/>
              </w:rPr>
              <w:t xml:space="preserve">: </w:t>
            </w:r>
            <w:r w:rsidRPr="00924AEA" w:rsidR="00DC2026">
              <w:t xml:space="preserve">Inschrijver heeft aantoonbare ervaring met </w:t>
            </w:r>
            <w:r w:rsidR="00DC2026">
              <w:t>het succesvol en naar tevredenheid van de opdrachtgever implementeren van een standaard financieel systeem op basis van SaaS, binnen een (semi-)publieke omgeving.</w:t>
            </w:r>
          </w:p>
        </w:tc>
      </w:tr>
      <w:tr w:rsidRPr="0002201C" w:rsidR="004A6EEC" w:rsidTr="2F450233" w14:paraId="0B1347CD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7145D86B" w14:textId="77777777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1F8C69C6" w14:textId="77777777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4A6EEC" w:rsidP="004545D1" w:rsidRDefault="004A6EEC" w14:paraId="68C28FCB" w14:textId="77777777"/>
        </w:tc>
      </w:tr>
      <w:tr w:rsidRPr="0002201C" w:rsidR="004A6EEC" w:rsidTr="2F450233" w14:paraId="30C08DE1" w14:textId="77777777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:rsidRPr="0002201C" w:rsidR="004A6EEC" w:rsidP="004545D1" w:rsidRDefault="004A6EEC" w14:paraId="7DB629E8" w14:textId="77777777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:rsidRPr="0002201C" w:rsidR="004A6EEC" w:rsidP="004545D1" w:rsidRDefault="004A6EEC" w14:paraId="5072B074" w14:textId="77777777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5AE81FB1" w14:textId="77777777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1614A311" w14:textId="77777777"/>
        </w:tc>
      </w:tr>
      <w:tr w:rsidRPr="0002201C" w:rsidR="004A6EEC" w:rsidTr="2F450233" w14:paraId="0F03769C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A6EEC" w:rsidP="004545D1" w:rsidRDefault="004A6EEC" w14:paraId="660FCE3F" w14:textId="77777777"/>
        </w:tc>
        <w:tc>
          <w:tcPr>
            <w:tcW w:w="2140" w:type="dxa"/>
            <w:vMerge/>
            <w:vAlign w:val="center"/>
          </w:tcPr>
          <w:p w:rsidRPr="0002201C" w:rsidR="004A6EEC" w:rsidP="004545D1" w:rsidRDefault="004A6EEC" w14:paraId="07683B1B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44B023B8" w14:textId="77777777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34572A6D" w14:textId="77777777"/>
        </w:tc>
      </w:tr>
      <w:tr w:rsidRPr="0002201C" w:rsidR="004A6EEC" w:rsidTr="2F450233" w14:paraId="588A423C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A6EEC" w:rsidP="004545D1" w:rsidRDefault="004A6EEC" w14:paraId="12E9FE70" w14:textId="77777777"/>
        </w:tc>
        <w:tc>
          <w:tcPr>
            <w:tcW w:w="2140" w:type="dxa"/>
            <w:vMerge/>
            <w:vAlign w:val="center"/>
          </w:tcPr>
          <w:p w:rsidRPr="0002201C" w:rsidR="004A6EEC" w:rsidP="004545D1" w:rsidRDefault="004A6EEC" w14:paraId="35D2D845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74BF90C7" w14:textId="77777777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74220798" w14:textId="77777777"/>
        </w:tc>
      </w:tr>
      <w:tr w:rsidRPr="0002201C" w:rsidR="004A6EEC" w:rsidTr="2F450233" w14:paraId="4BB1F691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A6EEC" w:rsidP="004545D1" w:rsidRDefault="004A6EEC" w14:paraId="4B1BE6EA" w14:textId="77777777"/>
        </w:tc>
        <w:tc>
          <w:tcPr>
            <w:tcW w:w="2140" w:type="dxa"/>
            <w:vMerge/>
            <w:vAlign w:val="center"/>
          </w:tcPr>
          <w:p w:rsidRPr="0002201C" w:rsidR="004A6EEC" w:rsidP="004545D1" w:rsidRDefault="004A6EEC" w14:paraId="08768729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462BF5CD" w14:textId="77777777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1F81A55F" w14:textId="77777777"/>
        </w:tc>
      </w:tr>
      <w:tr w:rsidRPr="0002201C" w:rsidR="004A6EEC" w:rsidTr="2F450233" w14:paraId="2E445049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A6EEC" w:rsidP="004545D1" w:rsidRDefault="004A6EEC" w14:paraId="054CF657" w14:textId="77777777"/>
        </w:tc>
        <w:tc>
          <w:tcPr>
            <w:tcW w:w="2140" w:type="dxa"/>
            <w:vMerge/>
            <w:vAlign w:val="center"/>
          </w:tcPr>
          <w:p w:rsidRPr="0002201C" w:rsidR="004A6EEC" w:rsidP="004545D1" w:rsidRDefault="004A6EEC" w14:paraId="74931D07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4ACD82F0" w14:textId="77777777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A6EEC" w:rsidP="004545D1" w:rsidRDefault="004A6EEC" w14:paraId="49251285" w14:textId="77777777"/>
        </w:tc>
      </w:tr>
      <w:tr w:rsidRPr="0002201C" w:rsidR="004545D1" w:rsidTr="2F450233" w14:paraId="56747121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4545D1" w:rsidRDefault="004545D1" w14:paraId="0DC8BD71" w14:textId="77777777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:rsidRPr="0002201C" w:rsidR="004545D1" w:rsidP="004545D1" w:rsidRDefault="004545D1" w14:paraId="69183F03" w14:textId="77777777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4545D1" w:rsidP="004545D1" w:rsidRDefault="004545D1" w14:paraId="6236414F" w14:textId="77777777">
            <w:r>
              <w:t>Ja / Nee</w:t>
            </w:r>
          </w:p>
        </w:tc>
      </w:tr>
      <w:tr w:rsidRPr="0002201C" w:rsidR="001C6069" w:rsidTr="2F450233" w14:paraId="63833A52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1C6069" w:rsidP="004545D1" w:rsidRDefault="007B5DF7" w14:paraId="4C24DB60" w14:textId="77777777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3D00CA4A" w14:textId="77777777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625D5F9C" w14:textId="77777777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3329BEA3" w14:textId="77777777"/>
        </w:tc>
      </w:tr>
      <w:tr w:rsidRPr="0002201C" w:rsidR="001C6069" w:rsidTr="2F450233" w14:paraId="242CFC19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1C6069" w:rsidP="004545D1" w:rsidRDefault="007B5DF7" w14:paraId="3C614417" w14:textId="77777777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7A7DFA32" w14:textId="77777777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1C6069" w:rsidP="004545D1" w:rsidRDefault="00CF00B1" w14:paraId="4DF45A2E" w14:textId="77777777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32348708" w14:textId="77777777"/>
        </w:tc>
      </w:tr>
      <w:tr w:rsidRPr="0002201C" w:rsidR="001C6069" w:rsidTr="2F450233" w14:paraId="00E1B053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1C6069" w:rsidP="004545D1" w:rsidRDefault="007B5DF7" w14:paraId="6CD01BC7" w14:textId="77777777">
            <w:r>
              <w:t>7</w:t>
            </w:r>
            <w:r w:rsidRPr="0002201C" w:rsidR="001C6069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06C69330" w14:textId="77777777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1C6069" w:rsidP="004545D1" w:rsidRDefault="001C6069" w14:paraId="0B094F83" w14:textId="77777777">
            <w:r w:rsidRPr="0002201C">
              <w:t>Indien sprake was van een combinatie of van onderaannemers, hier graag vermelden:</w:t>
            </w:r>
          </w:p>
          <w:p w:rsidRPr="0002201C" w:rsidR="001C6069" w:rsidP="004545D1" w:rsidRDefault="001C6069" w14:paraId="7F3C1B78" w14:textId="77777777">
            <w:pPr>
              <w:pStyle w:val="ListParagraph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:rsidRPr="0002201C" w:rsidR="001C6069" w:rsidP="004545D1" w:rsidRDefault="001C6069" w14:paraId="3FF6C45A" w14:textId="77777777">
            <w:pPr>
              <w:pStyle w:val="ListParagraph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:rsidRPr="004545D1" w:rsidR="001C6069" w:rsidP="004545D1" w:rsidRDefault="001C6069" w14:paraId="78D790FA" w14:textId="7777777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Pr="0002201C" w:rsidR="001C6069" w:rsidTr="2F450233" w14:paraId="4940E6F3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1C6069" w:rsidP="004545D1" w:rsidRDefault="007B5DF7" w14:paraId="6D360A09" w14:textId="77777777">
            <w:r>
              <w:t>8</w:t>
            </w:r>
            <w:r w:rsidRPr="0002201C" w:rsidR="001C6069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1C6069" w:rsidP="004545D1" w:rsidRDefault="001C6069" w14:paraId="4D2BE9B7" w14:textId="77777777">
            <w:r w:rsidRPr="0002201C">
              <w:t xml:space="preserve">Eventuele toelichting van maximaal </w:t>
            </w:r>
            <w:r w:rsidR="0071424E"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1C6069" w:rsidP="004545D1" w:rsidRDefault="001C6069" w14:paraId="28B1ECD2" w14:textId="77777777"/>
          <w:p w:rsidRPr="0002201C" w:rsidR="001C6069" w:rsidP="004545D1" w:rsidRDefault="001C6069" w14:paraId="4CD6F7E0" w14:textId="77777777"/>
          <w:p w:rsidRPr="0002201C" w:rsidR="001C6069" w:rsidP="004545D1" w:rsidRDefault="001C6069" w14:paraId="6DF02011" w14:textId="77777777"/>
          <w:p w:rsidRPr="0002201C" w:rsidR="001C6069" w:rsidP="004545D1" w:rsidRDefault="001C6069" w14:paraId="300B2842" w14:textId="77777777"/>
          <w:p w:rsidRPr="0002201C" w:rsidR="001C6069" w:rsidP="004545D1" w:rsidRDefault="001C6069" w14:paraId="37143E06" w14:textId="77777777"/>
          <w:p w:rsidRPr="0002201C" w:rsidR="001C6069" w:rsidP="004545D1" w:rsidRDefault="001C6069" w14:paraId="1E9C420D" w14:textId="77777777"/>
          <w:p w:rsidRPr="0002201C" w:rsidR="001C6069" w:rsidP="004545D1" w:rsidRDefault="001C6069" w14:paraId="6B9EA657" w14:textId="77777777"/>
          <w:p w:rsidRPr="0002201C" w:rsidR="001C6069" w:rsidP="004545D1" w:rsidRDefault="001C6069" w14:paraId="40604B98" w14:textId="77777777"/>
        </w:tc>
      </w:tr>
      <w:bookmarkEnd w:id="2"/>
    </w:tbl>
    <w:p w:rsidR="004A6EEC" w:rsidP="004545D1" w:rsidRDefault="004A6EEC" w14:paraId="59E8E539" w14:textId="77777777"/>
    <w:p w:rsidR="004545D1" w:rsidRDefault="004545D1" w14:paraId="56AE9997" w14:textId="77777777">
      <w:pPr>
        <w:spacing w:after="160" w:line="259" w:lineRule="auto"/>
        <w:jc w:val="left"/>
      </w:pPr>
      <w:r>
        <w:br w:type="page"/>
      </w:r>
    </w:p>
    <w:tbl>
      <w:tblPr>
        <w:tblStyle w:val="TableGrid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4545D1" w:rsidR="004545D1" w:rsidTr="2F450233" w14:paraId="72EEE7B0" w14:textId="77777777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:rsidRPr="004545D1" w:rsidR="004545D1" w:rsidP="001366BC" w:rsidRDefault="004545D1" w14:paraId="0347268D" w14:textId="77777777">
            <w:pPr>
              <w:rPr>
                <w:color w:val="C2004B"/>
              </w:rPr>
            </w:pPr>
          </w:p>
          <w:p w:rsidRPr="004545D1" w:rsidR="004545D1" w:rsidP="00045C79" w:rsidRDefault="004545D1" w14:paraId="4CFBCCDC" w14:textId="76CA9545">
            <w:pPr>
              <w:rPr>
                <w:color w:val="C2004B"/>
              </w:rPr>
            </w:pPr>
            <w:r w:rsidRPr="00045C79">
              <w:rPr>
                <w:b/>
                <w:color w:val="4472C4"/>
              </w:rPr>
              <w:t>Kerncompetentie 2:</w:t>
            </w:r>
            <w:r w:rsidR="004241E3">
              <w:rPr>
                <w:b/>
                <w:color w:val="4472C4"/>
              </w:rPr>
              <w:t xml:space="preserve"> </w:t>
            </w:r>
            <w:r w:rsidR="004241E3">
              <w:t>Inschrijver heeft aantoonbare ervaring met het beheren en onderhouden van een financieel systeem op basis van SaaS, binnen een (semi-)publieke omgeving.</w:t>
            </w:r>
          </w:p>
        </w:tc>
      </w:tr>
      <w:tr w:rsidRPr="0002201C" w:rsidR="004545D1" w:rsidTr="2F450233" w14:paraId="4E5024E6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523B4DFC" w14:textId="77777777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482BB0E9" w14:textId="77777777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4545D1" w:rsidP="001366BC" w:rsidRDefault="004545D1" w14:paraId="4F2EB7DB" w14:textId="77777777"/>
        </w:tc>
      </w:tr>
      <w:tr w:rsidRPr="0002201C" w:rsidR="004545D1" w:rsidTr="2F450233" w14:paraId="7F5F9931" w14:textId="77777777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:rsidRPr="0002201C" w:rsidR="004545D1" w:rsidP="001366BC" w:rsidRDefault="004545D1" w14:paraId="73A46B4F" w14:textId="77777777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:rsidRPr="0002201C" w:rsidR="004545D1" w:rsidP="001366BC" w:rsidRDefault="004545D1" w14:paraId="05B5BB27" w14:textId="77777777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27D9679D" w14:textId="77777777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5A68BE76" w14:textId="77777777"/>
        </w:tc>
      </w:tr>
      <w:tr w:rsidRPr="0002201C" w:rsidR="004545D1" w:rsidTr="2F450233" w14:paraId="082B35E2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545D1" w:rsidP="001366BC" w:rsidRDefault="004545D1" w14:paraId="1184F553" w14:textId="77777777"/>
        </w:tc>
        <w:tc>
          <w:tcPr>
            <w:tcW w:w="2140" w:type="dxa"/>
            <w:vMerge/>
            <w:vAlign w:val="center"/>
          </w:tcPr>
          <w:p w:rsidRPr="0002201C" w:rsidR="004545D1" w:rsidP="001366BC" w:rsidRDefault="004545D1" w14:paraId="34C422D5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63790943" w14:textId="77777777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35653EE9" w14:textId="77777777"/>
        </w:tc>
      </w:tr>
      <w:tr w:rsidRPr="0002201C" w:rsidR="004545D1" w:rsidTr="2F450233" w14:paraId="6B1DEE76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545D1" w:rsidP="001366BC" w:rsidRDefault="004545D1" w14:paraId="7CBECC48" w14:textId="77777777"/>
        </w:tc>
        <w:tc>
          <w:tcPr>
            <w:tcW w:w="2140" w:type="dxa"/>
            <w:vMerge/>
            <w:vAlign w:val="center"/>
          </w:tcPr>
          <w:p w:rsidRPr="0002201C" w:rsidR="004545D1" w:rsidP="001366BC" w:rsidRDefault="004545D1" w14:paraId="3EAFD44D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7A706868" w14:textId="77777777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45626733" w14:textId="77777777"/>
        </w:tc>
      </w:tr>
      <w:tr w:rsidRPr="0002201C" w:rsidR="004545D1" w:rsidTr="2F450233" w14:paraId="2B5AD91D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545D1" w:rsidP="001366BC" w:rsidRDefault="004545D1" w14:paraId="76520406" w14:textId="77777777"/>
        </w:tc>
        <w:tc>
          <w:tcPr>
            <w:tcW w:w="2140" w:type="dxa"/>
            <w:vMerge/>
            <w:vAlign w:val="center"/>
          </w:tcPr>
          <w:p w:rsidRPr="0002201C" w:rsidR="004545D1" w:rsidP="001366BC" w:rsidRDefault="004545D1" w14:paraId="43714E65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6CD9480A" w14:textId="77777777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66AD8F2F" w14:textId="77777777"/>
        </w:tc>
      </w:tr>
      <w:tr w:rsidRPr="0002201C" w:rsidR="004545D1" w:rsidTr="2F450233" w14:paraId="6875DF23" w14:textId="77777777">
        <w:trPr>
          <w:jc w:val="center"/>
        </w:trPr>
        <w:tc>
          <w:tcPr>
            <w:tcW w:w="843" w:type="dxa"/>
            <w:vMerge/>
            <w:vAlign w:val="center"/>
          </w:tcPr>
          <w:p w:rsidRPr="0002201C" w:rsidR="004545D1" w:rsidP="001366BC" w:rsidRDefault="004545D1" w14:paraId="5747FB9C" w14:textId="77777777"/>
        </w:tc>
        <w:tc>
          <w:tcPr>
            <w:tcW w:w="2140" w:type="dxa"/>
            <w:vMerge/>
            <w:vAlign w:val="center"/>
          </w:tcPr>
          <w:p w:rsidRPr="0002201C" w:rsidR="004545D1" w:rsidP="001366BC" w:rsidRDefault="004545D1" w14:paraId="7F8C73D9" w14:textId="77777777"/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4A45466A" w14:textId="77777777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5EAB30A4" w14:textId="77777777"/>
        </w:tc>
      </w:tr>
      <w:tr w:rsidRPr="0002201C" w:rsidR="004545D1" w:rsidTr="2F450233" w14:paraId="57F7798A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0CFE4092" w14:textId="77777777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:rsidRPr="0002201C" w:rsidR="004545D1" w:rsidP="001366BC" w:rsidRDefault="004545D1" w14:paraId="10FFE860" w14:textId="77777777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4545D1" w:rsidP="001366BC" w:rsidRDefault="004545D1" w14:paraId="44825B5B" w14:textId="77777777">
            <w:r>
              <w:t>Ja / Nee</w:t>
            </w:r>
          </w:p>
        </w:tc>
      </w:tr>
      <w:tr w:rsidRPr="0002201C" w:rsidR="004545D1" w:rsidTr="2F450233" w14:paraId="4ABE38BA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4BFE87E9" w14:textId="77777777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7EB0DB3E" w14:textId="77777777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61D7E56A" w14:textId="77777777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3288F225" w14:textId="77777777"/>
        </w:tc>
      </w:tr>
      <w:tr w:rsidRPr="0002201C" w:rsidR="004545D1" w:rsidTr="2F450233" w14:paraId="5C7A6FB1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7E9315C0" w14:textId="77777777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6BB67350" w14:textId="77777777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5172BAF9" w14:textId="77777777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397BC67D" w14:textId="77777777"/>
        </w:tc>
      </w:tr>
      <w:tr w:rsidRPr="0002201C" w:rsidR="004545D1" w:rsidTr="2F450233" w14:paraId="178264BB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601BC1AD" w14:textId="77777777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23E1E4AA" w14:textId="77777777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4545D1" w:rsidP="001366BC" w:rsidRDefault="004545D1" w14:paraId="2C0E06EE" w14:textId="77777777">
            <w:r w:rsidRPr="0002201C">
              <w:t>Indien sprake was van een combinatie of van onderaannemers, hier graag vermelden:</w:t>
            </w:r>
          </w:p>
          <w:p w:rsidRPr="0002201C" w:rsidR="004545D1" w:rsidP="001366BC" w:rsidRDefault="004545D1" w14:paraId="312CA2A4" w14:textId="77777777">
            <w:pPr>
              <w:pStyle w:val="ListParagraph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:rsidRPr="0002201C" w:rsidR="004545D1" w:rsidP="001366BC" w:rsidRDefault="004545D1" w14:paraId="186840AD" w14:textId="77777777">
            <w:pPr>
              <w:pStyle w:val="ListParagraph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:rsidRPr="004545D1" w:rsidR="004545D1" w:rsidP="001366BC" w:rsidRDefault="004545D1" w14:paraId="7285F12E" w14:textId="7777777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Pr="0002201C" w:rsidR="004545D1" w:rsidTr="2F450233" w14:paraId="7B4C7AC6" w14:textId="77777777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005F0685" w14:textId="77777777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:rsidRPr="0002201C" w:rsidR="004545D1" w:rsidP="001366BC" w:rsidRDefault="004545D1" w14:paraId="5889D2B7" w14:textId="77777777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:rsidRPr="0002201C" w:rsidR="004545D1" w:rsidP="001366BC" w:rsidRDefault="004545D1" w14:paraId="3A658B60" w14:textId="77777777"/>
          <w:p w:rsidRPr="0002201C" w:rsidR="004545D1" w:rsidP="001366BC" w:rsidRDefault="004545D1" w14:paraId="64A0C261" w14:textId="77777777"/>
          <w:p w:rsidRPr="0002201C" w:rsidR="004545D1" w:rsidP="001366BC" w:rsidRDefault="004545D1" w14:paraId="064E01A5" w14:textId="77777777"/>
          <w:p w:rsidRPr="0002201C" w:rsidR="004545D1" w:rsidP="001366BC" w:rsidRDefault="004545D1" w14:paraId="79A1DAD3" w14:textId="77777777"/>
          <w:p w:rsidRPr="0002201C" w:rsidR="004545D1" w:rsidP="001366BC" w:rsidRDefault="004545D1" w14:paraId="5154C038" w14:textId="77777777"/>
          <w:p w:rsidRPr="0002201C" w:rsidR="004545D1" w:rsidP="001366BC" w:rsidRDefault="004545D1" w14:paraId="3B5F1004" w14:textId="77777777"/>
          <w:p w:rsidRPr="0002201C" w:rsidR="004545D1" w:rsidP="001366BC" w:rsidRDefault="004545D1" w14:paraId="48F643F7" w14:textId="77777777"/>
          <w:p w:rsidRPr="0002201C" w:rsidR="004545D1" w:rsidP="001366BC" w:rsidRDefault="004545D1" w14:paraId="2A9A44C1" w14:textId="77777777"/>
        </w:tc>
      </w:tr>
    </w:tbl>
    <w:p w:rsidR="00F3535E" w:rsidP="004545D1" w:rsidRDefault="00F3535E" w14:paraId="400EF5E4" w14:textId="77777777"/>
    <w:p w:rsidR="004545D1" w:rsidRDefault="004545D1" w14:paraId="18FBFE54" w14:textId="0505EE34">
      <w:pPr>
        <w:spacing w:after="160" w:line="259" w:lineRule="auto"/>
        <w:jc w:val="left"/>
      </w:pPr>
    </w:p>
    <w:p w:rsidRPr="00045C79" w:rsidR="009C6E72" w:rsidP="004545D1" w:rsidRDefault="00045C79" w14:paraId="106DF6C5" w14:textId="77D36CE8">
      <w:pPr>
        <w:rPr>
          <w:b/>
          <w:bCs w:val="0"/>
          <w:color w:val="4472C4"/>
          <w:sz w:val="22"/>
          <w:szCs w:val="22"/>
        </w:rPr>
      </w:pPr>
      <w:r w:rsidRPr="00045C79">
        <w:rPr>
          <w:b/>
          <w:bCs w:val="0"/>
          <w:color w:val="4472C4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Pr="0002201C" w:rsidR="004A6EEC" w:rsidTr="001366BC" w14:paraId="53275AB5" w14:textId="77777777">
        <w:tc>
          <w:tcPr>
            <w:tcW w:w="2977" w:type="dxa"/>
            <w:vAlign w:val="center"/>
          </w:tcPr>
          <w:p w:rsidRPr="0002201C" w:rsidR="004A6EEC" w:rsidP="004545D1" w:rsidRDefault="004A6EEC" w14:paraId="65A0AD85" w14:textId="77777777">
            <w:r w:rsidRPr="0002201C">
              <w:t>Inschrijver</w:t>
            </w:r>
          </w:p>
        </w:tc>
        <w:tc>
          <w:tcPr>
            <w:tcW w:w="6095" w:type="dxa"/>
            <w:vAlign w:val="center"/>
          </w:tcPr>
          <w:p w:rsidRPr="0002201C" w:rsidR="004A6EEC" w:rsidP="004545D1" w:rsidRDefault="004A6EEC" w14:paraId="602DABDE" w14:textId="77777777"/>
        </w:tc>
      </w:tr>
      <w:tr w:rsidRPr="0002201C" w:rsidR="004A6EEC" w:rsidTr="001366BC" w14:paraId="2E44461F" w14:textId="77777777">
        <w:tc>
          <w:tcPr>
            <w:tcW w:w="2977" w:type="dxa"/>
            <w:vAlign w:val="center"/>
          </w:tcPr>
          <w:p w:rsidRPr="0002201C" w:rsidR="004A6EEC" w:rsidP="004545D1" w:rsidRDefault="004A6EEC" w14:paraId="27CFC3A6" w14:textId="77777777">
            <w:r w:rsidRPr="0002201C">
              <w:t>Naam</w:t>
            </w:r>
          </w:p>
        </w:tc>
        <w:tc>
          <w:tcPr>
            <w:tcW w:w="6095" w:type="dxa"/>
            <w:vAlign w:val="center"/>
          </w:tcPr>
          <w:p w:rsidRPr="0002201C" w:rsidR="004A6EEC" w:rsidP="004545D1" w:rsidRDefault="004A6EEC" w14:paraId="68916E60" w14:textId="77777777"/>
        </w:tc>
      </w:tr>
      <w:tr w:rsidRPr="0002201C" w:rsidR="004A6EEC" w:rsidTr="001366BC" w14:paraId="3C2B55B1" w14:textId="77777777">
        <w:tc>
          <w:tcPr>
            <w:tcW w:w="2977" w:type="dxa"/>
            <w:vAlign w:val="center"/>
          </w:tcPr>
          <w:p w:rsidRPr="0002201C" w:rsidR="004A6EEC" w:rsidP="004545D1" w:rsidRDefault="004A6EEC" w14:paraId="0C42E6A9" w14:textId="77777777">
            <w:r w:rsidRPr="0002201C">
              <w:t>Functie</w:t>
            </w:r>
          </w:p>
        </w:tc>
        <w:tc>
          <w:tcPr>
            <w:tcW w:w="6095" w:type="dxa"/>
            <w:vAlign w:val="center"/>
          </w:tcPr>
          <w:p w:rsidRPr="0002201C" w:rsidR="004A6EEC" w:rsidP="004545D1" w:rsidRDefault="004A6EEC" w14:paraId="7D979B3C" w14:textId="77777777"/>
        </w:tc>
      </w:tr>
      <w:tr w:rsidRPr="0002201C" w:rsidR="004A6EEC" w:rsidTr="001366BC" w14:paraId="3B087E03" w14:textId="77777777">
        <w:tc>
          <w:tcPr>
            <w:tcW w:w="2977" w:type="dxa"/>
            <w:vAlign w:val="center"/>
          </w:tcPr>
          <w:p w:rsidRPr="0002201C" w:rsidR="004A6EEC" w:rsidP="004545D1" w:rsidRDefault="004A6EEC" w14:paraId="65833BBE" w14:textId="77777777">
            <w:r w:rsidRPr="0002201C">
              <w:t>Plaats en datum</w:t>
            </w:r>
          </w:p>
        </w:tc>
        <w:tc>
          <w:tcPr>
            <w:tcW w:w="6095" w:type="dxa"/>
            <w:vAlign w:val="center"/>
          </w:tcPr>
          <w:p w:rsidRPr="0002201C" w:rsidR="004A6EEC" w:rsidP="004545D1" w:rsidRDefault="004A6EEC" w14:paraId="7697DD0F" w14:textId="77777777"/>
        </w:tc>
      </w:tr>
      <w:tr w:rsidRPr="0002201C" w:rsidR="004A6EEC" w:rsidTr="001366BC" w14:paraId="7456BD86" w14:textId="77777777">
        <w:tc>
          <w:tcPr>
            <w:tcW w:w="2977" w:type="dxa"/>
            <w:vAlign w:val="center"/>
          </w:tcPr>
          <w:p w:rsidRPr="0002201C" w:rsidR="004A6EEC" w:rsidP="004545D1" w:rsidRDefault="004A6EEC" w14:paraId="4FD712C7" w14:textId="77777777">
            <w:r w:rsidRPr="0002201C">
              <w:t>Handtekening</w:t>
            </w:r>
          </w:p>
        </w:tc>
        <w:tc>
          <w:tcPr>
            <w:tcW w:w="6095" w:type="dxa"/>
            <w:vAlign w:val="center"/>
          </w:tcPr>
          <w:p w:rsidRPr="0002201C" w:rsidR="004A6EEC" w:rsidP="004545D1" w:rsidRDefault="004A6EEC" w14:paraId="08F84665" w14:textId="77777777"/>
          <w:p w:rsidR="004A6EEC" w:rsidP="004545D1" w:rsidRDefault="004A6EEC" w14:paraId="37B14BF6" w14:textId="77777777"/>
          <w:p w:rsidR="00DB03A4" w:rsidP="004545D1" w:rsidRDefault="00DB03A4" w14:paraId="27BBE9D8" w14:textId="77777777"/>
          <w:p w:rsidRPr="0002201C" w:rsidR="00DB03A4" w:rsidP="004545D1" w:rsidRDefault="00DB03A4" w14:paraId="6F06D643" w14:textId="77777777"/>
        </w:tc>
      </w:tr>
    </w:tbl>
    <w:p w:rsidRPr="0002201C" w:rsidR="004A6EEC" w:rsidP="004545D1" w:rsidRDefault="004A6EEC" w14:paraId="3EB1C12E" w14:textId="77777777"/>
    <w:p w:rsidRPr="0002201C" w:rsidR="007F449B" w:rsidP="004545D1" w:rsidRDefault="007F449B" w14:paraId="444CD328" w14:textId="77777777"/>
    <w:sectPr w:rsidRPr="0002201C" w:rsidR="007F449B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4358" w:rsidP="004545D1" w:rsidRDefault="00AD4358" w14:paraId="51191BE1" w14:textId="77777777">
      <w:r>
        <w:separator/>
      </w:r>
    </w:p>
    <w:p w:rsidR="00AD4358" w:rsidP="004545D1" w:rsidRDefault="00AD4358" w14:paraId="4B4F7050" w14:textId="77777777"/>
    <w:p w:rsidR="00AD4358" w:rsidP="004545D1" w:rsidRDefault="00AD4358" w14:paraId="41948447" w14:textId="77777777"/>
  </w:endnote>
  <w:endnote w:type="continuationSeparator" w:id="0">
    <w:p w:rsidR="00AD4358" w:rsidP="004545D1" w:rsidRDefault="00AD4358" w14:paraId="10C38913" w14:textId="77777777">
      <w:r>
        <w:continuationSeparator/>
      </w:r>
    </w:p>
    <w:p w:rsidR="00AD4358" w:rsidP="004545D1" w:rsidRDefault="00AD4358" w14:paraId="386E5F2A" w14:textId="77777777"/>
    <w:p w:rsidR="00AD4358" w:rsidP="004545D1" w:rsidRDefault="00AD4358" w14:paraId="7D45B01C" w14:textId="77777777"/>
  </w:endnote>
  <w:endnote w:type="continuationNotice" w:id="1">
    <w:p w:rsidR="00A67060" w:rsidRDefault="00A67060" w14:paraId="6F4F55D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3943702"/>
      <w:docPartObj>
        <w:docPartGallery w:val="Page Numbers (Bottom of Page)"/>
        <w:docPartUnique/>
      </w:docPartObj>
    </w:sdtPr>
    <w:sdtContent>
      <w:p w:rsidR="00045C79" w:rsidRDefault="00045C79" w14:paraId="0B446A38" w14:textId="637FB60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545D1" w:rsidP="004545D1" w:rsidRDefault="004545D1" w14:paraId="7CC98F5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714942"/>
      <w:docPartObj>
        <w:docPartGallery w:val="Page Numbers (Bottom of Page)"/>
        <w:docPartUnique/>
      </w:docPartObj>
    </w:sdtPr>
    <w:sdtContent>
      <w:p w:rsidR="00045C79" w:rsidRDefault="00045C79" w14:paraId="52049C47" w14:textId="2612C2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545D1" w:rsidP="004545D1" w:rsidRDefault="004545D1" w14:paraId="67B94EC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4358" w:rsidP="004545D1" w:rsidRDefault="00AD4358" w14:paraId="4386FCFF" w14:textId="77777777">
      <w:r>
        <w:separator/>
      </w:r>
    </w:p>
    <w:p w:rsidR="00AD4358" w:rsidP="004545D1" w:rsidRDefault="00AD4358" w14:paraId="2CA4AB9D" w14:textId="77777777"/>
    <w:p w:rsidR="00AD4358" w:rsidP="004545D1" w:rsidRDefault="00AD4358" w14:paraId="44586BDE" w14:textId="77777777"/>
  </w:footnote>
  <w:footnote w:type="continuationSeparator" w:id="0">
    <w:p w:rsidR="00AD4358" w:rsidP="004545D1" w:rsidRDefault="00AD4358" w14:paraId="1A68E2F2" w14:textId="77777777">
      <w:r>
        <w:continuationSeparator/>
      </w:r>
    </w:p>
    <w:p w:rsidR="00AD4358" w:rsidP="004545D1" w:rsidRDefault="00AD4358" w14:paraId="44D714D6" w14:textId="77777777"/>
    <w:p w:rsidR="00AD4358" w:rsidP="004545D1" w:rsidRDefault="00AD4358" w14:paraId="0A47350E" w14:textId="77777777"/>
  </w:footnote>
  <w:footnote w:type="continuationNotice" w:id="1">
    <w:p w:rsidR="00A67060" w:rsidRDefault="00A67060" w14:paraId="482F68C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7E36F5" w:rsidP="004545D1" w:rsidRDefault="00E70741" w14:paraId="4CDE743D" w14:textId="77777777">
    <w:pPr>
      <w:pStyle w:val="Header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45D1" w:rsidP="004545D1" w:rsidRDefault="004545D1" w14:paraId="0D1E2C31" w14:textId="77777777"/>
  <w:p w:rsidR="004545D1" w:rsidP="004545D1" w:rsidRDefault="004545D1" w14:paraId="59921A1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70741" w:rsidP="004545D1" w:rsidRDefault="00E70741" w14:paraId="68DE812D" w14:textId="6D569ECC">
    <w:pPr>
      <w:pStyle w:val="Header"/>
    </w:pPr>
  </w:p>
  <w:p w:rsidR="004545D1" w:rsidP="004545D1" w:rsidRDefault="004545D1" w14:paraId="3B0E7AE2" w14:textId="5F874232"/>
  <w:p w:rsidR="004545D1" w:rsidP="004545D1" w:rsidRDefault="00045C79" w14:paraId="358CFA48" w14:textId="682B1304">
    <w:r>
      <w:rPr>
        <w:noProof/>
      </w:rPr>
      <w:drawing>
        <wp:anchor distT="0" distB="0" distL="114300" distR="114300" simplePos="0" relativeHeight="251658242" behindDoc="0" locked="0" layoutInCell="1" allowOverlap="1" wp14:anchorId="1C3A7B15" wp14:editId="67DEB948">
          <wp:simplePos x="0" y="0"/>
          <wp:positionH relativeFrom="margin">
            <wp:align>left</wp:align>
          </wp:positionH>
          <wp:positionV relativeFrom="paragraph">
            <wp:posOffset>47625</wp:posOffset>
          </wp:positionV>
          <wp:extent cx="487680" cy="487680"/>
          <wp:effectExtent l="0" t="0" r="7620" b="7620"/>
          <wp:wrapThrough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hrough>
          <wp:docPr id="233058232" name="Afbeelding 13" descr="hz-logo - VMH H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z-logo - VMH H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0A48D280" wp14:editId="215F6451">
          <wp:simplePos x="0" y="0"/>
          <wp:positionH relativeFrom="margin">
            <wp:posOffset>4581525</wp:posOffset>
          </wp:positionH>
          <wp:positionV relativeFrom="paragraph">
            <wp:posOffset>133350</wp:posOffset>
          </wp:positionV>
          <wp:extent cx="1127760" cy="281940"/>
          <wp:effectExtent l="0" t="0" r="0" b="3810"/>
          <wp:wrapThrough wrapText="bothSides">
            <wp:wrapPolygon edited="0">
              <wp:start x="0" y="0"/>
              <wp:lineTo x="0" y="20432"/>
              <wp:lineTo x="21162" y="20432"/>
              <wp:lineTo x="21162" y="0"/>
              <wp:lineTo x="0" y="0"/>
            </wp:wrapPolygon>
          </wp:wrapThrough>
          <wp:docPr id="2130760957" name="Afbeelding 1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1201" name="Afbeelding 15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545D1" w:rsidP="004545D1" w:rsidRDefault="00045C79" w14:paraId="38F0F093" w14:textId="2CE938A6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A2F07F5" wp14:editId="1C2F5DEE">
          <wp:simplePos x="0" y="0"/>
          <wp:positionH relativeFrom="margin">
            <wp:posOffset>4524375</wp:posOffset>
          </wp:positionH>
          <wp:positionV relativeFrom="paragraph">
            <wp:posOffset>266065</wp:posOffset>
          </wp:positionV>
          <wp:extent cx="1127760" cy="281940"/>
          <wp:effectExtent l="0" t="0" r="0" b="3810"/>
          <wp:wrapThrough wrapText="bothSides">
            <wp:wrapPolygon edited="0">
              <wp:start x="0" y="0"/>
              <wp:lineTo x="0" y="20432"/>
              <wp:lineTo x="21162" y="20432"/>
              <wp:lineTo x="21162" y="0"/>
              <wp:lineTo x="0" y="0"/>
            </wp:wrapPolygon>
          </wp:wrapThrough>
          <wp:docPr id="100321201" name="Afbeelding 1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1201" name="Afbeelding 15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2D083E6" wp14:editId="6460BDFB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487680" cy="487680"/>
          <wp:effectExtent l="0" t="0" r="7620" b="7620"/>
          <wp:wrapThrough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hrough>
          <wp:docPr id="2144487042" name="Afbeelding 13" descr="hz-logo - VMH H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z-logo - VMH HB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SimSun" w:cs="Arial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2201C"/>
    <w:rsid w:val="00031DA7"/>
    <w:rsid w:val="00045C79"/>
    <w:rsid w:val="000D5161"/>
    <w:rsid w:val="000F4100"/>
    <w:rsid w:val="001366BC"/>
    <w:rsid w:val="00171C5B"/>
    <w:rsid w:val="0017354F"/>
    <w:rsid w:val="00185F7F"/>
    <w:rsid w:val="001C6069"/>
    <w:rsid w:val="0021359E"/>
    <w:rsid w:val="002415CD"/>
    <w:rsid w:val="0028054E"/>
    <w:rsid w:val="002A74A2"/>
    <w:rsid w:val="002A7A6D"/>
    <w:rsid w:val="00326C36"/>
    <w:rsid w:val="00393F69"/>
    <w:rsid w:val="00411597"/>
    <w:rsid w:val="004241E3"/>
    <w:rsid w:val="004545D1"/>
    <w:rsid w:val="004A16C2"/>
    <w:rsid w:val="004A6EEC"/>
    <w:rsid w:val="005B1429"/>
    <w:rsid w:val="005E23EB"/>
    <w:rsid w:val="005F09C4"/>
    <w:rsid w:val="0071424E"/>
    <w:rsid w:val="00793B01"/>
    <w:rsid w:val="007B5DF7"/>
    <w:rsid w:val="007E36F5"/>
    <w:rsid w:val="007F449B"/>
    <w:rsid w:val="00802048"/>
    <w:rsid w:val="00806D66"/>
    <w:rsid w:val="008303C6"/>
    <w:rsid w:val="00882DB3"/>
    <w:rsid w:val="009C6E72"/>
    <w:rsid w:val="009E12B5"/>
    <w:rsid w:val="00A43E90"/>
    <w:rsid w:val="00A67060"/>
    <w:rsid w:val="00A759AE"/>
    <w:rsid w:val="00AA6A77"/>
    <w:rsid w:val="00AD1338"/>
    <w:rsid w:val="00AD4358"/>
    <w:rsid w:val="00B444D8"/>
    <w:rsid w:val="00B6107D"/>
    <w:rsid w:val="00CA5FFA"/>
    <w:rsid w:val="00CE3F18"/>
    <w:rsid w:val="00CF00B1"/>
    <w:rsid w:val="00CF1A65"/>
    <w:rsid w:val="00D02492"/>
    <w:rsid w:val="00D21C82"/>
    <w:rsid w:val="00D678FA"/>
    <w:rsid w:val="00DB03A4"/>
    <w:rsid w:val="00DB2210"/>
    <w:rsid w:val="00DC2026"/>
    <w:rsid w:val="00DC6675"/>
    <w:rsid w:val="00E02517"/>
    <w:rsid w:val="00E45502"/>
    <w:rsid w:val="00E70741"/>
    <w:rsid w:val="00E76BC5"/>
    <w:rsid w:val="00F23650"/>
    <w:rsid w:val="00F3535E"/>
    <w:rsid w:val="00F44F9F"/>
    <w:rsid w:val="00F56C6A"/>
    <w:rsid w:val="00F56E8A"/>
    <w:rsid w:val="00F73DCE"/>
    <w:rsid w:val="00FC059B"/>
    <w:rsid w:val="0A9D6107"/>
    <w:rsid w:val="2F450233"/>
    <w:rsid w:val="4D5CB853"/>
    <w:rsid w:val="541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37C0C"/>
  <w15:chartTrackingRefBased/>
  <w15:docId w15:val="{2FB9CE6A-D878-433E-B12C-66D5A588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styleId="HRNaamInstituut" w:customStyle="1">
    <w:name w:val="HR_NaamInstituut"/>
    <w:basedOn w:val="Normal"/>
    <w:rsid w:val="004A6EEC"/>
    <w:pPr>
      <w:spacing w:line="240" w:lineRule="auto"/>
    </w:pPr>
    <w:rPr>
      <w:b/>
      <w:sz w:val="24"/>
    </w:rPr>
  </w:style>
  <w:style w:type="paragraph" w:styleId="Header">
    <w:name w:val="header"/>
    <w:basedOn w:val="Normal"/>
    <w:link w:val="Header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styleId="HeaderChar" w:customStyle="1">
    <w:name w:val="Header Char"/>
    <w:basedOn w:val="DefaultParagraphFont"/>
    <w:link w:val="Header"/>
    <w:rsid w:val="004A6EEC"/>
    <w:rPr>
      <w:rFonts w:ascii="Arial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C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E72"/>
    <w:rPr>
      <w:b/>
      <w:bCs w:val="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NoSpacing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4545D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FootnoteReference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264918A0B164296009E525C4913E3" ma:contentTypeVersion="4" ma:contentTypeDescription="Een nieuw document maken." ma:contentTypeScope="" ma:versionID="4b10b0aad91f4a82c66b1ecf29e65ee0">
  <xsd:schema xmlns:xsd="http://www.w3.org/2001/XMLSchema" xmlns:xs="http://www.w3.org/2001/XMLSchema" xmlns:p="http://schemas.microsoft.com/office/2006/metadata/properties" xmlns:ns2="0c267061-075d-47cd-a2d0-8298547cafbd" targetNamespace="http://schemas.microsoft.com/office/2006/metadata/properties" ma:root="true" ma:fieldsID="0a9ca38932d6daf7d88224150cce2d70" ns2:_="">
    <xsd:import namespace="0c267061-075d-47cd-a2d0-8298547ca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67061-075d-47cd-a2d0-8298547ca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BA5F6C-A5BA-4E30-B06A-9CAEB111E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67061-075d-47cd-a2d0-8298547ca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documentManagement/types"/>
    <ds:schemaRef ds:uri="0c267061-075d-47cd-a2d0-8298547cafbd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2 - Referenties (1).dotx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Romy Wolfert - HIP</dc:creator>
  <keywords/>
  <dc:description/>
  <lastModifiedBy>Romy Wolfert - HIP</lastModifiedBy>
  <revision>9</revision>
  <dcterms:created xsi:type="dcterms:W3CDTF">2024-07-23T21:10:00.0000000Z</dcterms:created>
  <dcterms:modified xsi:type="dcterms:W3CDTF">2024-10-30T12:15:32.9580135Z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0x010100974264918A0B164296009E525C4913E3</vt:lpwstr>
  </property>
  <property fmtid="{D5CDD505-2E9C-101B-9397-08002B2CF9AE}" pid="3" name="MediaServiceImageTags">
    <vt:lpwstr/>
  </property>
</Properties>
</file>