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D14AF" w:rsidR="00ED14AF" w:rsidP="00ED14AF" w:rsidRDefault="0003040C" w14:paraId="344ED70D" w14:textId="76F5B1F3">
      <w:pPr>
        <w:pStyle w:val="Kop1"/>
        <w:rPr>
          <w:sz w:val="28"/>
          <w:szCs w:val="28"/>
        </w:rPr>
      </w:pPr>
      <w:r w:rsidRPr="4B8C97C7" w:rsidR="0003040C">
        <w:rPr>
          <w:sz w:val="28"/>
          <w:szCs w:val="28"/>
        </w:rPr>
        <w:t xml:space="preserve">Bijlage </w:t>
      </w:r>
      <w:r w:rsidRPr="4B8C97C7" w:rsidR="680FAAF9">
        <w:rPr>
          <w:sz w:val="28"/>
          <w:szCs w:val="28"/>
        </w:rPr>
        <w:t>E</w:t>
      </w:r>
      <w:r w:rsidRPr="4B8C97C7" w:rsidR="00ED14AF">
        <w:rPr>
          <w:sz w:val="28"/>
          <w:szCs w:val="28"/>
        </w:rPr>
        <w:t xml:space="preserve"> </w:t>
      </w:r>
      <w:r w:rsidRPr="4B8C97C7" w:rsidR="00ED14AF">
        <w:rPr>
          <w:sz w:val="28"/>
          <w:szCs w:val="28"/>
        </w:rPr>
        <w:t xml:space="preserve">- </w:t>
      </w:r>
      <w:r w:rsidRPr="4B8C97C7" w:rsidR="006C67C5">
        <w:rPr>
          <w:sz w:val="28"/>
          <w:szCs w:val="28"/>
        </w:rPr>
        <w:t>F</w:t>
      </w:r>
      <w:r w:rsidRPr="4B8C97C7" w:rsidR="00111B5E">
        <w:rPr>
          <w:sz w:val="28"/>
          <w:szCs w:val="28"/>
        </w:rPr>
        <w:t>ormulier</w:t>
      </w:r>
      <w:r w:rsidRPr="4B8C97C7" w:rsidR="00ED14AF">
        <w:rPr>
          <w:sz w:val="28"/>
          <w:szCs w:val="28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Pr="000E3238" w:rsidR="00310839" w:rsidTr="00310839" w14:paraId="7D2491BF" w14:textId="77777777">
        <w:tc>
          <w:tcPr>
            <w:tcW w:w="314" w:type="dxa"/>
            <w:vAlign w:val="top"/>
          </w:tcPr>
          <w:p w:rsidRPr="000E3238" w:rsidR="00310839" w:rsidP="00310839" w:rsidRDefault="00310839" w14:paraId="4F9CCDB6" w14:textId="77777777">
            <w:r w:rsidRPr="000E3238">
              <w:t>1</w:t>
            </w:r>
          </w:p>
        </w:tc>
        <w:tc>
          <w:tcPr>
            <w:tcW w:w="3220" w:type="dxa"/>
            <w:vAlign w:val="top"/>
          </w:tcPr>
          <w:p w:rsidRPr="00ED14AF" w:rsidR="00310839" w:rsidP="00ED14AF" w:rsidRDefault="00310839" w14:paraId="4D8C9D9A" w14:textId="27F3A4C3">
            <w:r w:rsidRPr="00ED14AF">
              <w:t>Op welke competentie(s) is dit Standaardformulier van toepassing (</w:t>
            </w:r>
            <w:r w:rsidRPr="0003040C" w:rsidR="00A70746">
              <w:rPr>
                <w:highlight w:val="yellow"/>
              </w:rPr>
              <w:t>ma</w:t>
            </w:r>
            <w:r w:rsidRPr="0003040C" w:rsidR="0003040C">
              <w:rPr>
                <w:highlight w:val="yellow"/>
              </w:rPr>
              <w:t>rkeer</w:t>
            </w:r>
            <w:r w:rsidRPr="00ED14AF" w:rsidR="00A70746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:rsidRPr="0003040C" w:rsidR="00310839" w:rsidP="00ED14AF" w:rsidRDefault="00ED14AF" w14:paraId="2686F8A9" w14:textId="0FE1133C">
            <w:pPr>
              <w:pStyle w:val="Lijstalinea"/>
              <w:numPr>
                <w:ilvl w:val="0"/>
                <w:numId w:val="23"/>
              </w:numPr>
            </w:pPr>
            <w:r w:rsidRPr="0003040C">
              <w:t>Kerncompetentie 1</w:t>
            </w:r>
            <w:r w:rsidR="0003040C">
              <w:t xml:space="preserve"> (zie Aanbestedingsleidraad 3.5 Geschiktheidseisen betreffende technische bekwaamheid en beroepsbekwaamheid)</w:t>
            </w:r>
          </w:p>
          <w:p w:rsidRPr="0003040C" w:rsidR="00310839" w:rsidP="00ED14AF" w:rsidRDefault="00ED14AF" w14:paraId="22FE2B76" w14:textId="65F33762">
            <w:pPr>
              <w:pStyle w:val="Lijstalinea"/>
              <w:numPr>
                <w:ilvl w:val="0"/>
                <w:numId w:val="23"/>
              </w:numPr>
            </w:pPr>
            <w:r w:rsidRPr="0003040C">
              <w:t>Kerncompetentie 2</w:t>
            </w:r>
            <w:r w:rsidR="0003040C">
              <w:t xml:space="preserve"> (zie Aanbestedingsleidraad 3.5 Geschiktheidseisen betreffende technische bekwaamheid en beroepsbekwaamheid)</w:t>
            </w:r>
          </w:p>
          <w:p w:rsidRPr="00ED14AF" w:rsidR="00310839" w:rsidP="0003040C" w:rsidRDefault="00ED14AF" w14:paraId="1D23B006" w14:textId="77376F7C">
            <w:r w:rsidRPr="00ED14AF">
              <w:t xml:space="preserve"> </w:t>
            </w:r>
          </w:p>
        </w:tc>
      </w:tr>
      <w:tr w:rsidRPr="000E3238" w:rsidR="00310839" w:rsidTr="00310839" w14:paraId="13690494" w14:textId="77777777">
        <w:tc>
          <w:tcPr>
            <w:tcW w:w="314" w:type="dxa"/>
            <w:vMerge w:val="restart"/>
            <w:vAlign w:val="top"/>
          </w:tcPr>
          <w:p w:rsidRPr="000E3238" w:rsidR="00310839" w:rsidP="00310839" w:rsidRDefault="00310839" w14:paraId="7EF835BB" w14:textId="77777777">
            <w:r w:rsidRPr="000E3238">
              <w:t>2</w:t>
            </w:r>
          </w:p>
        </w:tc>
        <w:tc>
          <w:tcPr>
            <w:tcW w:w="3220" w:type="dxa"/>
            <w:vAlign w:val="top"/>
          </w:tcPr>
          <w:p w:rsidRPr="00310839" w:rsidR="00310839" w:rsidP="00310839" w:rsidRDefault="00310839" w14:paraId="133255FA" w14:textId="77777777">
            <w:r w:rsidRPr="000E3238">
              <w:t xml:space="preserve">Naam </w:t>
            </w:r>
            <w:r w:rsidRPr="000E3238" w:rsidR="00C614CC">
              <w:t>opdracht gevende</w:t>
            </w:r>
            <w:r w:rsidRPr="000E3238">
              <w:t xml:space="preserve"> instantie of </w:t>
            </w:r>
            <w:r w:rsidRPr="000E3238">
              <w:br/>
            </w:r>
            <w:r w:rsidRPr="000E3238"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:rsidRPr="000E3238" w:rsidR="00310839" w:rsidP="00310839" w:rsidRDefault="00310839" w14:paraId="0D1901DC" w14:textId="77777777"/>
        </w:tc>
      </w:tr>
      <w:tr w:rsidRPr="000E3238" w:rsidR="00310839" w:rsidTr="00310839" w14:paraId="392A4C27" w14:textId="77777777">
        <w:trPr>
          <w:trHeight w:val="314"/>
        </w:trPr>
        <w:tc>
          <w:tcPr>
            <w:tcW w:w="314" w:type="dxa"/>
            <w:vMerge/>
            <w:vAlign w:val="top"/>
          </w:tcPr>
          <w:p w:rsidRPr="000E3238" w:rsidR="00310839" w:rsidP="00310839" w:rsidRDefault="00310839" w14:paraId="3EE16953" w14:textId="77777777"/>
        </w:tc>
        <w:tc>
          <w:tcPr>
            <w:tcW w:w="3220" w:type="dxa"/>
            <w:vAlign w:val="top"/>
          </w:tcPr>
          <w:p w:rsidRPr="000E3238" w:rsidR="00310839" w:rsidP="00310839" w:rsidRDefault="00310839" w14:paraId="68925A89" w14:textId="77777777">
            <w:r w:rsidRPr="000E3238">
              <w:t>Adres</w:t>
            </w:r>
          </w:p>
        </w:tc>
        <w:tc>
          <w:tcPr>
            <w:tcW w:w="5032" w:type="dxa"/>
            <w:vAlign w:val="top"/>
          </w:tcPr>
          <w:p w:rsidRPr="000E3238" w:rsidR="00310839" w:rsidP="00310839" w:rsidRDefault="00310839" w14:paraId="51A81B40" w14:textId="77777777"/>
        </w:tc>
      </w:tr>
      <w:tr w:rsidRPr="000E3238" w:rsidR="00310839" w:rsidTr="00310839" w14:paraId="2D2354E3" w14:textId="77777777">
        <w:trPr>
          <w:trHeight w:val="404"/>
        </w:trPr>
        <w:tc>
          <w:tcPr>
            <w:tcW w:w="314" w:type="dxa"/>
            <w:vMerge/>
            <w:vAlign w:val="top"/>
          </w:tcPr>
          <w:p w:rsidRPr="000E3238" w:rsidR="00310839" w:rsidP="00310839" w:rsidRDefault="00310839" w14:paraId="26B84F35" w14:textId="77777777"/>
        </w:tc>
        <w:tc>
          <w:tcPr>
            <w:tcW w:w="3220" w:type="dxa"/>
            <w:vAlign w:val="top"/>
          </w:tcPr>
          <w:p w:rsidRPr="000E3238" w:rsidR="00310839" w:rsidP="00310839" w:rsidRDefault="00310839" w14:paraId="07C37255" w14:textId="77777777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:rsidRPr="000E3238" w:rsidR="00310839" w:rsidP="00310839" w:rsidRDefault="00310839" w14:paraId="7005E4B1" w14:textId="77777777"/>
        </w:tc>
      </w:tr>
      <w:tr w:rsidRPr="000E3238" w:rsidR="00310839" w:rsidTr="00310839" w14:paraId="6B1C0056" w14:textId="77777777">
        <w:tc>
          <w:tcPr>
            <w:tcW w:w="314" w:type="dxa"/>
            <w:vMerge w:val="restart"/>
            <w:vAlign w:val="top"/>
          </w:tcPr>
          <w:p w:rsidRPr="000E3238" w:rsidR="00310839" w:rsidP="00310839" w:rsidRDefault="00310839" w14:paraId="3F7C423C" w14:textId="77777777">
            <w:r w:rsidRPr="000E3238">
              <w:t>3</w:t>
            </w:r>
          </w:p>
        </w:tc>
        <w:tc>
          <w:tcPr>
            <w:tcW w:w="3220" w:type="dxa"/>
            <w:vAlign w:val="top"/>
          </w:tcPr>
          <w:p w:rsidRPr="000E3238" w:rsidR="00310839" w:rsidP="00310839" w:rsidRDefault="00310839" w14:paraId="1D05D35D" w14:textId="77777777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:rsidRPr="000E3238" w:rsidR="00310839" w:rsidP="00310839" w:rsidRDefault="00310839" w14:paraId="038A48EB" w14:textId="77777777"/>
        </w:tc>
      </w:tr>
      <w:tr w:rsidRPr="000E3238" w:rsidR="00310839" w:rsidTr="00310839" w14:paraId="068B9E9C" w14:textId="77777777">
        <w:trPr>
          <w:trHeight w:val="388"/>
        </w:trPr>
        <w:tc>
          <w:tcPr>
            <w:tcW w:w="314" w:type="dxa"/>
            <w:vMerge/>
            <w:vAlign w:val="top"/>
          </w:tcPr>
          <w:p w:rsidRPr="000E3238" w:rsidR="00310839" w:rsidP="00310839" w:rsidRDefault="00310839" w14:paraId="2C45E073" w14:textId="77777777"/>
        </w:tc>
        <w:tc>
          <w:tcPr>
            <w:tcW w:w="3220" w:type="dxa"/>
            <w:vAlign w:val="top"/>
          </w:tcPr>
          <w:p w:rsidRPr="000E3238" w:rsidR="00310839" w:rsidP="00310839" w:rsidRDefault="00310839" w14:paraId="0FC06356" w14:textId="77777777">
            <w:r w:rsidRPr="000E3238">
              <w:t>Functie</w:t>
            </w:r>
          </w:p>
        </w:tc>
        <w:tc>
          <w:tcPr>
            <w:tcW w:w="5032" w:type="dxa"/>
            <w:vAlign w:val="top"/>
          </w:tcPr>
          <w:p w:rsidRPr="000E3238" w:rsidR="00310839" w:rsidP="00310839" w:rsidRDefault="00310839" w14:paraId="62AF9FA0" w14:textId="77777777"/>
        </w:tc>
      </w:tr>
      <w:tr w:rsidRPr="000E3238" w:rsidR="00310839" w:rsidTr="00310839" w14:paraId="487DBEFD" w14:textId="77777777">
        <w:trPr>
          <w:trHeight w:val="408"/>
        </w:trPr>
        <w:tc>
          <w:tcPr>
            <w:tcW w:w="314" w:type="dxa"/>
            <w:vMerge/>
            <w:vAlign w:val="top"/>
          </w:tcPr>
          <w:p w:rsidRPr="000E3238" w:rsidR="00310839" w:rsidP="00310839" w:rsidRDefault="00310839" w14:paraId="35508636" w14:textId="77777777"/>
        </w:tc>
        <w:tc>
          <w:tcPr>
            <w:tcW w:w="3220" w:type="dxa"/>
            <w:vAlign w:val="top"/>
          </w:tcPr>
          <w:p w:rsidRPr="000E3238" w:rsidR="00310839" w:rsidP="00310839" w:rsidRDefault="00310839" w14:paraId="6D39A0A7" w14:textId="77777777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:rsidRPr="000E3238" w:rsidR="00310839" w:rsidP="00310839" w:rsidRDefault="00310839" w14:paraId="56D51B1B" w14:textId="77777777"/>
        </w:tc>
      </w:tr>
      <w:tr w:rsidRPr="000E3238" w:rsidR="00310839" w:rsidTr="00310839" w14:paraId="6D17AD24" w14:textId="77777777">
        <w:trPr>
          <w:trHeight w:val="414"/>
        </w:trPr>
        <w:tc>
          <w:tcPr>
            <w:tcW w:w="314" w:type="dxa"/>
            <w:vMerge/>
            <w:vAlign w:val="top"/>
          </w:tcPr>
          <w:p w:rsidRPr="000E3238" w:rsidR="00310839" w:rsidP="00310839" w:rsidRDefault="00310839" w14:paraId="1B14C422" w14:textId="77777777"/>
        </w:tc>
        <w:tc>
          <w:tcPr>
            <w:tcW w:w="3220" w:type="dxa"/>
            <w:vAlign w:val="top"/>
          </w:tcPr>
          <w:p w:rsidRPr="000E3238" w:rsidR="00310839" w:rsidP="00310839" w:rsidRDefault="00310839" w14:paraId="06B50620" w14:textId="77777777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:rsidRPr="000E3238" w:rsidR="00310839" w:rsidP="00310839" w:rsidRDefault="00310839" w14:paraId="69B8AED2" w14:textId="77777777"/>
        </w:tc>
      </w:tr>
      <w:tr w:rsidRPr="000E3238" w:rsidR="00310839" w:rsidTr="00310839" w14:paraId="1F4F50ED" w14:textId="77777777">
        <w:trPr>
          <w:trHeight w:val="460"/>
        </w:trPr>
        <w:tc>
          <w:tcPr>
            <w:tcW w:w="314" w:type="dxa"/>
            <w:vMerge w:val="restart"/>
            <w:vAlign w:val="top"/>
          </w:tcPr>
          <w:p w:rsidRPr="000E3238" w:rsidR="00310839" w:rsidP="00310839" w:rsidRDefault="00310839" w14:paraId="405A2BC6" w14:textId="77777777">
            <w:r w:rsidRPr="000E3238">
              <w:t>4</w:t>
            </w:r>
          </w:p>
        </w:tc>
        <w:tc>
          <w:tcPr>
            <w:tcW w:w="3220" w:type="dxa"/>
            <w:vAlign w:val="top"/>
          </w:tcPr>
          <w:p w:rsidRPr="000E3238" w:rsidR="00310839" w:rsidP="00ED14AF" w:rsidRDefault="00310839" w14:paraId="5E4E21C5" w14:textId="77777777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:rsidRPr="000E3238" w:rsidR="00310839" w:rsidP="00310839" w:rsidRDefault="00310839" w14:paraId="76727069" w14:textId="77777777"/>
        </w:tc>
      </w:tr>
      <w:tr w:rsidRPr="000E3238" w:rsidR="00310839" w:rsidTr="00310839" w14:paraId="6F62AEE1" w14:textId="77777777">
        <w:tc>
          <w:tcPr>
            <w:tcW w:w="314" w:type="dxa"/>
            <w:vMerge/>
            <w:vAlign w:val="top"/>
          </w:tcPr>
          <w:p w:rsidRPr="000E3238" w:rsidR="00310839" w:rsidP="00310839" w:rsidRDefault="00310839" w14:paraId="40E0536A" w14:textId="77777777"/>
        </w:tc>
        <w:tc>
          <w:tcPr>
            <w:tcW w:w="3220" w:type="dxa"/>
            <w:vAlign w:val="top"/>
          </w:tcPr>
          <w:p w:rsidRPr="000E3238" w:rsidR="00310839" w:rsidP="00310839" w:rsidRDefault="00310839" w14:paraId="78ECCFA3" w14:textId="77777777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:rsidRPr="000E3238" w:rsidR="00310839" w:rsidP="00310839" w:rsidRDefault="00310839" w14:paraId="2FE6A105" w14:textId="77777777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</w:r>
            <w:r w:rsidRPr="000E3238"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:rsidRPr="000E3238" w:rsidR="00310839" w:rsidP="004377E4" w:rsidRDefault="00310839" w14:paraId="3DBBF995" w14:textId="66E8BE05"/>
        </w:tc>
      </w:tr>
      <w:tr w:rsidRPr="000E3238" w:rsidR="00310839" w:rsidTr="00310839" w14:paraId="294AB855" w14:textId="77777777">
        <w:tc>
          <w:tcPr>
            <w:tcW w:w="314" w:type="dxa"/>
            <w:vAlign w:val="top"/>
          </w:tcPr>
          <w:p w:rsidRPr="000E3238" w:rsidR="00310839" w:rsidP="00310839" w:rsidRDefault="00310839" w14:paraId="37DBE134" w14:textId="77777777">
            <w:r>
              <w:t>5</w:t>
            </w:r>
          </w:p>
        </w:tc>
        <w:tc>
          <w:tcPr>
            <w:tcW w:w="3220" w:type="dxa"/>
            <w:vAlign w:val="top"/>
          </w:tcPr>
          <w:p w:rsidRPr="000E3238" w:rsidR="00310839" w:rsidP="00310839" w:rsidRDefault="00310839" w14:paraId="095B5E49" w14:textId="77777777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:rsidRPr="000E3238" w:rsidR="00310839" w:rsidP="00310839" w:rsidRDefault="00310839" w14:paraId="113CDA8F" w14:textId="77777777">
            <w:pPr>
              <w:rPr>
                <w:bCs/>
              </w:rPr>
            </w:pPr>
          </w:p>
          <w:p w:rsidRPr="000E3238" w:rsidR="00310839" w:rsidP="00310839" w:rsidRDefault="00310839" w14:paraId="669950BA" w14:textId="77777777">
            <w:pPr>
              <w:rPr>
                <w:bCs/>
              </w:rPr>
            </w:pPr>
          </w:p>
          <w:p w:rsidRPr="000E3238" w:rsidR="00310839" w:rsidP="00310839" w:rsidRDefault="00310839" w14:paraId="22BAD2ED" w14:textId="77777777">
            <w:pPr>
              <w:rPr>
                <w:bCs/>
              </w:rPr>
            </w:pPr>
          </w:p>
          <w:p w:rsidRPr="000E3238" w:rsidR="00310839" w:rsidP="00310839" w:rsidRDefault="00310839" w14:paraId="743AA264" w14:textId="77777777">
            <w:pPr>
              <w:rPr>
                <w:bCs/>
              </w:rPr>
            </w:pPr>
          </w:p>
          <w:p w:rsidRPr="000E3238" w:rsidR="00310839" w:rsidP="00310839" w:rsidRDefault="00310839" w14:paraId="0874BD6F" w14:textId="77777777">
            <w:pPr>
              <w:rPr>
                <w:bCs/>
              </w:rPr>
            </w:pPr>
          </w:p>
          <w:p w:rsidRPr="000E3238" w:rsidR="00310839" w:rsidP="00310839" w:rsidRDefault="00310839" w14:paraId="0193FC68" w14:textId="77777777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:rsidRPr="00ED14AF" w:rsidR="00310839" w:rsidP="00ED14AF" w:rsidRDefault="00ED14AF" w14:paraId="2546D449" w14:textId="77777777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:rsidR="00ED14AF" w:rsidP="00B945B2" w:rsidRDefault="00ED14AF" w14:paraId="328E629E" w14:textId="77777777">
      <w:pPr>
        <w:spacing w:after="0" w:line="240" w:lineRule="auto"/>
        <w:rPr>
          <w:rFonts w:cs="Arial"/>
          <w:i/>
        </w:rPr>
      </w:pPr>
    </w:p>
    <w:p w:rsidRPr="003E27B2" w:rsidR="00937BA7" w:rsidP="00B945B2" w:rsidRDefault="00ED14AF" w14:paraId="1B6A1F67" w14:textId="77777777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:rsidRPr="003E27B2" w:rsidR="00310839" w:rsidP="00B945B2" w:rsidRDefault="00310839" w14:paraId="51438600" w14:textId="77777777">
      <w:pPr>
        <w:spacing w:after="0" w:line="240" w:lineRule="auto"/>
        <w:rPr>
          <w:rFonts w:cs="Arial"/>
          <w:i/>
        </w:rPr>
      </w:pPr>
    </w:p>
    <w:p w:rsidR="004377E4" w:rsidP="004377E4" w:rsidRDefault="003E27B2" w14:paraId="26788C73" w14:textId="77777777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Pr="003E27B2" w:rsidR="00310839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Pr="003E27B2" w:rsidR="00310839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Pr="003E27B2" w:rsidR="00310839">
        <w:rPr>
          <w:rFonts w:cs="Arial"/>
          <w:i/>
        </w:rPr>
        <w:t>t u dit zorgvuldig toe, zodat dit blijkt uit de omschrijving en dient u dit formulier éénmaal in.</w:t>
      </w:r>
    </w:p>
    <w:p w:rsidRPr="00ED14AF" w:rsidR="00ED14AF" w:rsidP="00ED14AF" w:rsidRDefault="00ED14AF" w14:paraId="79B0DCDC" w14:textId="77777777"/>
    <w:p w:rsidRPr="004377E4" w:rsidR="00310839" w:rsidP="004377E4" w:rsidRDefault="00310839" w14:paraId="1115CFE6" w14:textId="2A8591C6">
      <w:pPr>
        <w:pStyle w:val="Lijstalinea"/>
        <w:numPr>
          <w:ilvl w:val="0"/>
          <w:numId w:val="16"/>
        </w:numPr>
        <w:rPr>
          <w:i/>
        </w:rPr>
      </w:pPr>
      <w:r w:rsidRPr="003E27B2">
        <w:rPr>
          <w:i/>
        </w:rPr>
        <w:t>In</w:t>
      </w:r>
      <w:r w:rsidR="004377E4">
        <w:rPr>
          <w:i/>
        </w:rPr>
        <w:t xml:space="preserve"> </w:t>
      </w:r>
      <w:r w:rsidRPr="004377E4">
        <w:rPr>
          <w:i/>
        </w:rPr>
        <w:t xml:space="preserve">het </w:t>
      </w:r>
      <w:r w:rsidR="004377E4">
        <w:rPr>
          <w:i/>
        </w:rPr>
        <w:t>uiterste geval</w:t>
      </w:r>
      <w:r w:rsidRPr="004377E4">
        <w:rPr>
          <w:i/>
        </w:rPr>
        <w:t xml:space="preserve"> heeft u </w:t>
      </w:r>
      <w:r w:rsidRPr="0003040C" w:rsidR="00ED14AF">
        <w:rPr>
          <w:i/>
        </w:rPr>
        <w:t>max</w:t>
      </w:r>
      <w:r w:rsidRPr="0003040C" w:rsidR="0003040C">
        <w:rPr>
          <w:i/>
        </w:rPr>
        <w:t xml:space="preserve"> 2</w:t>
      </w:r>
      <w:r w:rsidRPr="0003040C" w:rsidR="00ED14AF">
        <w:rPr>
          <w:i/>
        </w:rPr>
        <w:t xml:space="preserve"> aantal</w:t>
      </w:r>
      <w:r w:rsidRPr="004377E4">
        <w:rPr>
          <w:i/>
        </w:rPr>
        <w:t xml:space="preserve"> </w:t>
      </w:r>
      <w:r w:rsidRPr="004377E4" w:rsidR="003E27B2">
        <w:rPr>
          <w:i/>
        </w:rPr>
        <w:t xml:space="preserve">verschillende </w:t>
      </w:r>
      <w:r w:rsidRPr="004377E4">
        <w:rPr>
          <w:i/>
        </w:rPr>
        <w:t>referenties nodig om aan de gevraagde kerncompetenties</w:t>
      </w:r>
      <w:r w:rsidRPr="004377E4" w:rsidR="003E27B2">
        <w:rPr>
          <w:i/>
        </w:rPr>
        <w:t xml:space="preserve"> te voldoen en dient u </w:t>
      </w:r>
      <w:r w:rsidRPr="0003040C" w:rsidR="00ED14AF">
        <w:rPr>
          <w:i/>
        </w:rPr>
        <w:t xml:space="preserve">max </w:t>
      </w:r>
      <w:r w:rsidR="0003040C">
        <w:rPr>
          <w:i/>
        </w:rPr>
        <w:t>2 aantal</w:t>
      </w:r>
      <w:r w:rsidRPr="004377E4" w:rsidR="003E27B2">
        <w:rPr>
          <w:i/>
        </w:rPr>
        <w:t xml:space="preserve"> formulieren in: </w:t>
      </w:r>
    </w:p>
    <w:p w:rsidRPr="0003040C" w:rsidR="00310839" w:rsidP="00310839" w:rsidRDefault="00310839" w14:paraId="0CD5544B" w14:textId="77777777">
      <w:pPr>
        <w:pStyle w:val="Lijstalinea"/>
        <w:numPr>
          <w:ilvl w:val="1"/>
          <w:numId w:val="16"/>
        </w:numPr>
        <w:rPr>
          <w:i/>
        </w:rPr>
      </w:pPr>
      <w:r w:rsidRPr="0003040C">
        <w:rPr>
          <w:i/>
        </w:rPr>
        <w:t xml:space="preserve">1 referentie voor i </w:t>
      </w:r>
    </w:p>
    <w:p w:rsidRPr="0003040C" w:rsidR="00310839" w:rsidP="00310839" w:rsidRDefault="00310839" w14:paraId="6F0F7B63" w14:textId="77777777">
      <w:pPr>
        <w:pStyle w:val="Lijstalinea"/>
        <w:numPr>
          <w:ilvl w:val="1"/>
          <w:numId w:val="16"/>
        </w:numPr>
        <w:rPr>
          <w:i/>
        </w:rPr>
      </w:pPr>
      <w:r w:rsidRPr="0003040C">
        <w:rPr>
          <w:i/>
        </w:rPr>
        <w:t>1 referentie voor ii</w:t>
      </w:r>
    </w:p>
    <w:p w:rsidRPr="0003040C" w:rsidR="003E27B2" w:rsidP="0003040C" w:rsidRDefault="003E27B2" w14:paraId="3FFD835F" w14:textId="4547DFF2">
      <w:pPr>
        <w:ind w:left="1080"/>
        <w:rPr>
          <w:i/>
          <w:highlight w:val="yellow"/>
        </w:rPr>
      </w:pPr>
    </w:p>
    <w:p w:rsidRPr="0003040C" w:rsidR="00310839" w:rsidP="0003040C" w:rsidRDefault="00310839" w14:paraId="0BBA5278" w14:textId="55F60F66">
      <w:pPr>
        <w:spacing w:after="0"/>
        <w:ind w:left="1080"/>
        <w:rPr>
          <w:rFonts w:eastAsia="Calibri"/>
          <w:b/>
          <w:i/>
          <w:highlight w:val="yellow"/>
        </w:rPr>
      </w:pPr>
    </w:p>
    <w:sectPr w:rsidRPr="0003040C" w:rsidR="00310839" w:rsidSect="00670930">
      <w:headerReference w:type="default" r:id="rId11"/>
      <w:footerReference w:type="even" r:id="rId12"/>
      <w:footerReference w:type="default" r:id="rId13"/>
      <w:type w:val="continuous"/>
      <w:pgSz w:w="11900" w:h="16840" w:orient="portrait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33E3" w:rsidP="00987C12" w:rsidRDefault="000733E3" w14:paraId="59C47907" w14:textId="77777777">
      <w:r>
        <w:separator/>
      </w:r>
    </w:p>
    <w:p w:rsidR="000733E3" w:rsidP="00987C12" w:rsidRDefault="000733E3" w14:paraId="6163D7A2" w14:textId="77777777"/>
    <w:p w:rsidR="000733E3" w:rsidP="00987C12" w:rsidRDefault="000733E3" w14:paraId="4E5456BD" w14:textId="77777777"/>
    <w:p w:rsidR="000733E3" w:rsidP="00987C12" w:rsidRDefault="000733E3" w14:paraId="1490784A" w14:textId="77777777"/>
  </w:endnote>
  <w:endnote w:type="continuationSeparator" w:id="0">
    <w:p w:rsidR="000733E3" w:rsidP="00987C12" w:rsidRDefault="000733E3" w14:paraId="51F4C741" w14:textId="77777777">
      <w:r>
        <w:continuationSeparator/>
      </w:r>
    </w:p>
    <w:p w:rsidR="000733E3" w:rsidP="00987C12" w:rsidRDefault="000733E3" w14:paraId="368CF569" w14:textId="77777777"/>
    <w:p w:rsidR="000733E3" w:rsidP="00987C12" w:rsidRDefault="000733E3" w14:paraId="58AF8D18" w14:textId="77777777"/>
    <w:p w:rsidR="000733E3" w:rsidP="00987C12" w:rsidRDefault="000733E3" w14:paraId="61C4A44A" w14:textId="77777777"/>
  </w:endnote>
  <w:endnote w:type="continuationNotice" w:id="1">
    <w:p w:rsidR="000733E3" w:rsidRDefault="000733E3" w14:paraId="4DEAB3C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panose1 w:val="020B0604020202020204"/>
    <w:charset w:val="00"/>
    <w:family w:val="roman"/>
    <w:notTrueType/>
    <w:pitch w:val="default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:rsidR="0023446A" w:rsidP="00987C12" w:rsidRDefault="0023446A" w14:paraId="3DA77C36" w14:textId="77777777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  <w:sdtEndPr>
      <w:rPr>
        <w:rStyle w:val="Paginanummer"/>
      </w:rPr>
    </w:sdtEndPr>
  </w:sdt>
  <w:p w:rsidR="0023446A" w:rsidP="00987C12" w:rsidRDefault="0023446A" w14:paraId="5D54FDD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1457F" w:rsidP="00754999" w:rsidRDefault="00754999" w14:paraId="675A0030" w14:textId="77777777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:rsidR="00670930" w:rsidP="00670930" w:rsidRDefault="00670930" w14:paraId="02C627E7" w14:textId="77777777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:rsidR="0023446A" w:rsidP="00670930" w:rsidRDefault="006E3637" w14:paraId="06F58311" w14:textId="77777777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FD4A99E" wp14:editId="0C7BF0A9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:rsidRPr="001A7A65" w:rsidR="001A7A65" w:rsidP="00670930" w:rsidRDefault="001A7A65" w14:paraId="13B1D4DC" w14:textId="323BCFBD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03040C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:rsidR="0023446A" w:rsidP="00987C12" w:rsidRDefault="0023446A" w14:paraId="283FB07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33E3" w:rsidP="00987C12" w:rsidRDefault="000733E3" w14:paraId="4DE689A5" w14:textId="77777777">
      <w:r>
        <w:separator/>
      </w:r>
    </w:p>
    <w:p w:rsidR="000733E3" w:rsidP="00987C12" w:rsidRDefault="000733E3" w14:paraId="203B533D" w14:textId="77777777"/>
    <w:p w:rsidR="000733E3" w:rsidP="00987C12" w:rsidRDefault="000733E3" w14:paraId="1EF50BE7" w14:textId="77777777"/>
    <w:p w:rsidR="000733E3" w:rsidP="00987C12" w:rsidRDefault="000733E3" w14:paraId="39D64DFF" w14:textId="77777777"/>
  </w:footnote>
  <w:footnote w:type="continuationSeparator" w:id="0">
    <w:p w:rsidR="000733E3" w:rsidP="00987C12" w:rsidRDefault="000733E3" w14:paraId="240200AD" w14:textId="77777777">
      <w:r>
        <w:continuationSeparator/>
      </w:r>
    </w:p>
    <w:p w:rsidR="000733E3" w:rsidP="00987C12" w:rsidRDefault="000733E3" w14:paraId="7BE0AF28" w14:textId="77777777"/>
    <w:p w:rsidR="000733E3" w:rsidP="00987C12" w:rsidRDefault="000733E3" w14:paraId="75AC8837" w14:textId="77777777"/>
    <w:p w:rsidR="000733E3" w:rsidP="00987C12" w:rsidRDefault="000733E3" w14:paraId="76F29B64" w14:textId="77777777"/>
  </w:footnote>
  <w:footnote w:type="continuationNotice" w:id="1">
    <w:p w:rsidR="000733E3" w:rsidRDefault="000733E3" w14:paraId="3F820A7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E3637" w:rsidP="006F49E9" w:rsidRDefault="006F49E9" w14:paraId="5CB5D914" w14:textId="77777777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2510FEA5" wp14:editId="1805C148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hint="default" w:ascii="Arial" w:hAnsi="Arial" w:cs="Arial" w:eastAsiaTheme="minorHAnsi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5331">
    <w:abstractNumId w:val="0"/>
  </w:num>
  <w:num w:numId="2" w16cid:durableId="194974281">
    <w:abstractNumId w:val="1"/>
  </w:num>
  <w:num w:numId="3" w16cid:durableId="1928994789">
    <w:abstractNumId w:val="2"/>
  </w:num>
  <w:num w:numId="4" w16cid:durableId="1675646414">
    <w:abstractNumId w:val="3"/>
  </w:num>
  <w:num w:numId="5" w16cid:durableId="1726372141">
    <w:abstractNumId w:val="8"/>
  </w:num>
  <w:num w:numId="6" w16cid:durableId="1456022339">
    <w:abstractNumId w:val="4"/>
  </w:num>
  <w:num w:numId="7" w16cid:durableId="204759296">
    <w:abstractNumId w:val="5"/>
  </w:num>
  <w:num w:numId="8" w16cid:durableId="1012798258">
    <w:abstractNumId w:val="6"/>
  </w:num>
  <w:num w:numId="9" w16cid:durableId="2136292956">
    <w:abstractNumId w:val="7"/>
  </w:num>
  <w:num w:numId="10" w16cid:durableId="435908653">
    <w:abstractNumId w:val="9"/>
  </w:num>
  <w:num w:numId="11" w16cid:durableId="2025326387">
    <w:abstractNumId w:val="16"/>
  </w:num>
  <w:num w:numId="12" w16cid:durableId="434131032">
    <w:abstractNumId w:val="19"/>
  </w:num>
  <w:num w:numId="13" w16cid:durableId="358824265">
    <w:abstractNumId w:val="22"/>
  </w:num>
  <w:num w:numId="14" w16cid:durableId="685063194">
    <w:abstractNumId w:val="21"/>
  </w:num>
  <w:num w:numId="15" w16cid:durableId="1548175199">
    <w:abstractNumId w:val="17"/>
  </w:num>
  <w:num w:numId="16" w16cid:durableId="666205396">
    <w:abstractNumId w:val="15"/>
  </w:num>
  <w:num w:numId="17" w16cid:durableId="1901362077">
    <w:abstractNumId w:val="13"/>
  </w:num>
  <w:num w:numId="18" w16cid:durableId="1647398821">
    <w:abstractNumId w:val="20"/>
  </w:num>
  <w:num w:numId="19" w16cid:durableId="127283706">
    <w:abstractNumId w:val="12"/>
  </w:num>
  <w:num w:numId="20" w16cid:durableId="817695970">
    <w:abstractNumId w:val="11"/>
  </w:num>
  <w:num w:numId="21" w16cid:durableId="609512589">
    <w:abstractNumId w:val="18"/>
  </w:num>
  <w:num w:numId="22" w16cid:durableId="184829399">
    <w:abstractNumId w:val="14"/>
  </w:num>
  <w:num w:numId="23" w16cid:durableId="769856834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3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34"/>
    <w:rsid w:val="0003040C"/>
    <w:rsid w:val="00040488"/>
    <w:rsid w:val="00072AF6"/>
    <w:rsid w:val="00072FB3"/>
    <w:rsid w:val="000733E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36685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A2DB8"/>
    <w:rsid w:val="005B5CB7"/>
    <w:rsid w:val="005C0217"/>
    <w:rsid w:val="005E02DA"/>
    <w:rsid w:val="005E5F34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4B8C97C7"/>
    <w:rsid w:val="50209DC9"/>
    <w:rsid w:val="50675B20"/>
    <w:rsid w:val="595526F7"/>
    <w:rsid w:val="60456CB4"/>
    <w:rsid w:val="65B8FEBA"/>
    <w:rsid w:val="680FAAF9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77950"/>
  <w15:chartTrackingRefBased/>
  <w15:docId w15:val="{29672F0F-6E4B-5641-B209-2FAC6CFF22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B5CB7"/>
  </w:style>
  <w:style w:type="paragraph" w:styleId="Basisalinea" w:customStyle="1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styleId="OndertitelChar" w:customStyle="1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styleId="Kop1Char" w:customStyle="1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styleId="Kop2Char" w:customStyle="1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styleId="Kop3Char" w:customStyle="1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styleId="Stijl1" w:customStyle="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color="FFB812" w:themeColor="accent2" w:sz="4" w:space="0"/>
        <w:insideH w:val="single" w:color="FFB812" w:themeColor="accent2" w:sz="4" w:space="0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CD-Tabel" w:customStyle="1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color="FFB812" w:themeColor="accent2" w:sz="4" w:space="0"/>
        <w:insideH w:val="single" w:color="FFB812" w:themeColor="accent2" w:sz="4" w:space="0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color="002060" w:sz="4" w:space="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styleId="Standaard7" w:customStyle="1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hAnsi="Univers" w:eastAsia="Times New Roman" w:cs="Arial"/>
      <w:sz w:val="14"/>
      <w:szCs w:val="14"/>
      <w:lang w:eastAsia="nl-NL"/>
    </w:rPr>
  </w:style>
  <w:style w:type="paragraph" w:styleId="Standaard8" w:customStyle="1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hAnsi="Univers" w:eastAsia="Times New Roman" w:cs="Arial"/>
      <w:noProof/>
      <w:sz w:val="16"/>
      <w:szCs w:val="16"/>
      <w:lang w:eastAsia="nl-NL"/>
    </w:rPr>
  </w:style>
  <w:style w:type="character" w:styleId="standaardtekst7vet" w:customStyle="1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styleId="Standaard8Char" w:customStyle="1">
    <w:name w:val="Standaard8 Char"/>
    <w:basedOn w:val="Standaardalinea-lettertype"/>
    <w:link w:val="Standaard8"/>
    <w:rsid w:val="00937BA7"/>
    <w:rPr>
      <w:rFonts w:ascii="Univers" w:hAnsi="Univers" w:eastAsia="Times New Roman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styleId="LijstalineaChar" w:customStyle="1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nnebos/Library/Containers/com.apple.mail/Data/Library/Mail%20Downloads/30C98013-DB03-42F9-B4F5-12322C303B16/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EDF4108A25D4984D50CB4F983C012" ma:contentTypeVersion="10" ma:contentTypeDescription="Een nieuw document maken." ma:contentTypeScope="" ma:versionID="435781233dd67678148874b648be16fb">
  <xsd:schema xmlns:xsd="http://www.w3.org/2001/XMLSchema" xmlns:xs="http://www.w3.org/2001/XMLSchema" xmlns:p="http://schemas.microsoft.com/office/2006/metadata/properties" xmlns:ns2="5b129e7a-ff99-4ca1-85d7-a7bada0e2db0" targetNamespace="http://schemas.microsoft.com/office/2006/metadata/properties" ma:root="true" ma:fieldsID="9e2f0f279d24be6bad5805e2b49ccef1" ns2:_="">
    <xsd:import namespace="5b129e7a-ff99-4ca1-85d7-a7bada0e2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29e7a-ff99-4ca1-85d7-a7bada0e2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129e7a-ff99-4ca1-85d7-a7bada0e2d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56F6E-262D-4C76-BFE5-61C9B1044FB0}"/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X - Formulier Kerncompetentie.dotx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Bos, S (Sanne)</lastModifiedBy>
  <revision>3</revision>
  <lastPrinted>2020-09-04T16:56:00.0000000Z</lastPrinted>
  <dcterms:created xsi:type="dcterms:W3CDTF">2025-04-07T13:59:00.0000000Z</dcterms:created>
  <dcterms:modified xsi:type="dcterms:W3CDTF">2025-05-09T07:14:05.8204043Z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0x010100652EDF4108A25D4984D50CB4F983C012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