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D70D" w14:textId="7B5E9DAA" w:rsidR="00ED14AF" w:rsidRPr="00ED14AF" w:rsidRDefault="0003040C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A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7D2491BF" w14:textId="77777777" w:rsidTr="00310839">
        <w:tc>
          <w:tcPr>
            <w:tcW w:w="314" w:type="dxa"/>
            <w:vAlign w:val="top"/>
          </w:tcPr>
          <w:p w14:paraId="4F9CCDB6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D8C9D9A" w14:textId="27F3A4C3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03040C">
              <w:rPr>
                <w:highlight w:val="yellow"/>
              </w:rPr>
              <w:t>ma</w:t>
            </w:r>
            <w:r w:rsidR="0003040C" w:rsidRPr="0003040C">
              <w:rPr>
                <w:highlight w:val="yellow"/>
              </w:rPr>
              <w:t>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2686F8A9" w14:textId="0FE1133C" w:rsidR="00310839" w:rsidRPr="0003040C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03040C">
              <w:t>Kerncompetentie 1</w:t>
            </w:r>
            <w:r w:rsidR="0003040C">
              <w:t xml:space="preserve"> (zie Aanbestedingsleidraad 3.5 Geschiktheidseisen betreffende technische bekwaamheid en beroepsbekwaamheid)</w:t>
            </w:r>
          </w:p>
          <w:p w14:paraId="22FE2B76" w14:textId="65F33762" w:rsidR="00310839" w:rsidRPr="0003040C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03040C">
              <w:t>Kerncompetentie 2</w:t>
            </w:r>
            <w:r w:rsidR="0003040C">
              <w:t xml:space="preserve"> (zie Aanbestedingsleidraad 3.5 Geschiktheidseisen betreffende technische bekwaamheid en beroepsbekwaamheid)</w:t>
            </w:r>
          </w:p>
          <w:p w14:paraId="1D23B006" w14:textId="77376F7C" w:rsidR="00310839" w:rsidRPr="00ED14AF" w:rsidRDefault="00ED14AF" w:rsidP="0003040C">
            <w:r w:rsidRPr="00ED14AF">
              <w:t xml:space="preserve"> </w:t>
            </w:r>
          </w:p>
        </w:tc>
      </w:tr>
      <w:tr w:rsidR="00310839" w:rsidRPr="000E3238" w14:paraId="13690494" w14:textId="77777777" w:rsidTr="00310839">
        <w:tc>
          <w:tcPr>
            <w:tcW w:w="314" w:type="dxa"/>
            <w:vMerge w:val="restart"/>
            <w:vAlign w:val="top"/>
          </w:tcPr>
          <w:p w14:paraId="7EF835BB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133255FA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0D1901DC" w14:textId="77777777" w:rsidR="00310839" w:rsidRPr="000E3238" w:rsidRDefault="00310839" w:rsidP="00310839"/>
        </w:tc>
      </w:tr>
      <w:tr w:rsidR="00310839" w:rsidRPr="000E3238" w14:paraId="392A4C27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3EE1695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8925A89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51A81B40" w14:textId="77777777" w:rsidR="00310839" w:rsidRPr="000E3238" w:rsidRDefault="00310839" w:rsidP="00310839"/>
        </w:tc>
      </w:tr>
      <w:tr w:rsidR="00310839" w:rsidRPr="000E3238" w14:paraId="2D2354E3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6B84F3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7C3725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7005E4B1" w14:textId="77777777" w:rsidR="00310839" w:rsidRPr="000E3238" w:rsidRDefault="00310839" w:rsidP="00310839"/>
        </w:tc>
      </w:tr>
      <w:tr w:rsidR="00310839" w:rsidRPr="000E3238" w14:paraId="6B1C0056" w14:textId="77777777" w:rsidTr="00310839">
        <w:tc>
          <w:tcPr>
            <w:tcW w:w="314" w:type="dxa"/>
            <w:vMerge w:val="restart"/>
            <w:vAlign w:val="top"/>
          </w:tcPr>
          <w:p w14:paraId="3F7C423C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1D05D35D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38A48EB" w14:textId="77777777" w:rsidR="00310839" w:rsidRPr="000E3238" w:rsidRDefault="00310839" w:rsidP="00310839"/>
        </w:tc>
      </w:tr>
      <w:tr w:rsidR="00310839" w:rsidRPr="000E3238" w14:paraId="068B9E9C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2C45E07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FC06356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2AF9FA0" w14:textId="77777777" w:rsidR="00310839" w:rsidRPr="000E3238" w:rsidRDefault="00310839" w:rsidP="00310839"/>
        </w:tc>
      </w:tr>
      <w:tr w:rsidR="00310839" w:rsidRPr="000E3238" w14:paraId="487DBEFD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550863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D39A0A7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56D51B1B" w14:textId="77777777" w:rsidR="00310839" w:rsidRPr="000E3238" w:rsidRDefault="00310839" w:rsidP="00310839"/>
        </w:tc>
      </w:tr>
      <w:tr w:rsidR="00310839" w:rsidRPr="000E3238" w14:paraId="6D17AD24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1B14C42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6B50620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69B8AED2" w14:textId="77777777" w:rsidR="00310839" w:rsidRPr="000E3238" w:rsidRDefault="00310839" w:rsidP="00310839"/>
        </w:tc>
      </w:tr>
      <w:tr w:rsidR="00310839" w:rsidRPr="000E3238" w14:paraId="1F4F50ED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05A2BC6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E4E21C5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76727069" w14:textId="77777777" w:rsidR="00310839" w:rsidRPr="000E3238" w:rsidRDefault="00310839" w:rsidP="00310839"/>
        </w:tc>
      </w:tr>
      <w:tr w:rsidR="00310839" w:rsidRPr="000E3238" w14:paraId="6F62AEE1" w14:textId="77777777" w:rsidTr="00310839">
        <w:tc>
          <w:tcPr>
            <w:tcW w:w="314" w:type="dxa"/>
            <w:vMerge/>
            <w:vAlign w:val="top"/>
          </w:tcPr>
          <w:p w14:paraId="40E0536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8ECCFA3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2FE6A105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DBBF995" w14:textId="66E8BE05" w:rsidR="00310839" w:rsidRPr="000E3238" w:rsidRDefault="00310839" w:rsidP="004377E4"/>
        </w:tc>
      </w:tr>
      <w:tr w:rsidR="00310839" w:rsidRPr="000E3238" w14:paraId="294AB855" w14:textId="77777777" w:rsidTr="00310839">
        <w:tc>
          <w:tcPr>
            <w:tcW w:w="314" w:type="dxa"/>
            <w:vAlign w:val="top"/>
          </w:tcPr>
          <w:p w14:paraId="37DBE134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095B5E49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113CDA8F" w14:textId="77777777" w:rsidR="00310839" w:rsidRPr="000E3238" w:rsidRDefault="00310839" w:rsidP="00310839">
            <w:pPr>
              <w:rPr>
                <w:bCs/>
              </w:rPr>
            </w:pPr>
          </w:p>
          <w:p w14:paraId="669950BA" w14:textId="77777777" w:rsidR="00310839" w:rsidRPr="000E3238" w:rsidRDefault="00310839" w:rsidP="00310839">
            <w:pPr>
              <w:rPr>
                <w:bCs/>
              </w:rPr>
            </w:pPr>
          </w:p>
          <w:p w14:paraId="22BAD2ED" w14:textId="77777777" w:rsidR="00310839" w:rsidRPr="000E3238" w:rsidRDefault="00310839" w:rsidP="00310839">
            <w:pPr>
              <w:rPr>
                <w:bCs/>
              </w:rPr>
            </w:pPr>
          </w:p>
          <w:p w14:paraId="743AA264" w14:textId="77777777" w:rsidR="00310839" w:rsidRPr="000E3238" w:rsidRDefault="00310839" w:rsidP="00310839">
            <w:pPr>
              <w:rPr>
                <w:bCs/>
              </w:rPr>
            </w:pPr>
          </w:p>
          <w:p w14:paraId="0874BD6F" w14:textId="77777777" w:rsidR="00310839" w:rsidRPr="000E3238" w:rsidRDefault="00310839" w:rsidP="00310839">
            <w:pPr>
              <w:rPr>
                <w:bCs/>
              </w:rPr>
            </w:pPr>
          </w:p>
          <w:p w14:paraId="0193FC68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2546D449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328E629E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1B6A1F67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51438600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26788C73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79B0DCDC" w14:textId="77777777" w:rsidR="00ED14AF" w:rsidRPr="00ED14AF" w:rsidRDefault="00ED14AF" w:rsidP="00ED14AF"/>
    <w:p w14:paraId="1115CFE6" w14:textId="2A8591C6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ED14AF" w:rsidRPr="0003040C">
        <w:rPr>
          <w:i/>
        </w:rPr>
        <w:t>max</w:t>
      </w:r>
      <w:r w:rsidR="0003040C" w:rsidRPr="0003040C">
        <w:rPr>
          <w:i/>
        </w:rPr>
        <w:t xml:space="preserve"> 2</w:t>
      </w:r>
      <w:r w:rsidR="00ED14AF" w:rsidRPr="0003040C">
        <w:rPr>
          <w:i/>
        </w:rPr>
        <w:t xml:space="preserve"> aantal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ED14AF" w:rsidRPr="0003040C">
        <w:rPr>
          <w:i/>
        </w:rPr>
        <w:t xml:space="preserve">max </w:t>
      </w:r>
      <w:r w:rsidR="0003040C">
        <w:rPr>
          <w:i/>
        </w:rPr>
        <w:t>2 aantal</w:t>
      </w:r>
      <w:r w:rsidR="003E27B2" w:rsidRPr="004377E4">
        <w:rPr>
          <w:i/>
        </w:rPr>
        <w:t xml:space="preserve"> formulieren in: </w:t>
      </w:r>
    </w:p>
    <w:p w14:paraId="0CD5544B" w14:textId="77777777" w:rsidR="00310839" w:rsidRPr="0003040C" w:rsidRDefault="00310839" w:rsidP="00310839">
      <w:pPr>
        <w:pStyle w:val="Lijstalinea"/>
        <w:numPr>
          <w:ilvl w:val="1"/>
          <w:numId w:val="16"/>
        </w:numPr>
        <w:rPr>
          <w:i/>
        </w:rPr>
      </w:pPr>
      <w:r w:rsidRPr="0003040C">
        <w:rPr>
          <w:i/>
        </w:rPr>
        <w:t xml:space="preserve">1 referentie voor i </w:t>
      </w:r>
    </w:p>
    <w:p w14:paraId="6F0F7B63" w14:textId="77777777" w:rsidR="00310839" w:rsidRPr="0003040C" w:rsidRDefault="00310839" w:rsidP="00310839">
      <w:pPr>
        <w:pStyle w:val="Lijstalinea"/>
        <w:numPr>
          <w:ilvl w:val="1"/>
          <w:numId w:val="16"/>
        </w:numPr>
        <w:rPr>
          <w:i/>
        </w:rPr>
      </w:pPr>
      <w:r w:rsidRPr="0003040C">
        <w:rPr>
          <w:i/>
        </w:rPr>
        <w:t>1 referentie voor ii</w:t>
      </w:r>
    </w:p>
    <w:p w14:paraId="3FFD835F" w14:textId="4547DFF2" w:rsidR="003E27B2" w:rsidRPr="0003040C" w:rsidRDefault="003E27B2" w:rsidP="0003040C">
      <w:pPr>
        <w:ind w:left="1080"/>
        <w:rPr>
          <w:i/>
          <w:highlight w:val="yellow"/>
        </w:rPr>
      </w:pPr>
    </w:p>
    <w:p w14:paraId="0BBA5278" w14:textId="55F60F66" w:rsidR="00310839" w:rsidRPr="0003040C" w:rsidRDefault="00310839" w:rsidP="0003040C">
      <w:pPr>
        <w:spacing w:after="0"/>
        <w:ind w:left="1080"/>
        <w:rPr>
          <w:rFonts w:eastAsia="Calibri"/>
          <w:b/>
          <w:i/>
          <w:highlight w:val="yellow"/>
        </w:rPr>
      </w:pPr>
    </w:p>
    <w:sectPr w:rsidR="00310839" w:rsidRPr="0003040C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7907" w14:textId="77777777" w:rsidR="000733E3" w:rsidRDefault="000733E3" w:rsidP="00987C12">
      <w:r>
        <w:separator/>
      </w:r>
    </w:p>
    <w:p w14:paraId="6163D7A2" w14:textId="77777777" w:rsidR="000733E3" w:rsidRDefault="000733E3" w:rsidP="00987C12"/>
    <w:p w14:paraId="4E5456BD" w14:textId="77777777" w:rsidR="000733E3" w:rsidRDefault="000733E3" w:rsidP="00987C12"/>
    <w:p w14:paraId="1490784A" w14:textId="77777777" w:rsidR="000733E3" w:rsidRDefault="000733E3" w:rsidP="00987C12"/>
  </w:endnote>
  <w:endnote w:type="continuationSeparator" w:id="0">
    <w:p w14:paraId="51F4C741" w14:textId="77777777" w:rsidR="000733E3" w:rsidRDefault="000733E3" w:rsidP="00987C12">
      <w:r>
        <w:continuationSeparator/>
      </w:r>
    </w:p>
    <w:p w14:paraId="368CF569" w14:textId="77777777" w:rsidR="000733E3" w:rsidRDefault="000733E3" w:rsidP="00987C12"/>
    <w:p w14:paraId="58AF8D18" w14:textId="77777777" w:rsidR="000733E3" w:rsidRDefault="000733E3" w:rsidP="00987C12"/>
    <w:p w14:paraId="61C4A44A" w14:textId="77777777" w:rsidR="000733E3" w:rsidRDefault="000733E3" w:rsidP="00987C12"/>
  </w:endnote>
  <w:endnote w:type="continuationNotice" w:id="1">
    <w:p w14:paraId="4DEAB3C2" w14:textId="77777777" w:rsidR="000733E3" w:rsidRDefault="000733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panose1 w:val="020B0604020202020204"/>
    <w:charset w:val="00"/>
    <w:family w:val="roman"/>
    <w:notTrueType/>
    <w:pitch w:val="default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3DA77C3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D54FDD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0030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2C627E7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6F5831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FD4A99E" wp14:editId="0C7BF0A9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3B1D4DC" w14:textId="323BCFBD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03040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83FB07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89A5" w14:textId="77777777" w:rsidR="000733E3" w:rsidRDefault="000733E3" w:rsidP="00987C12">
      <w:r>
        <w:separator/>
      </w:r>
    </w:p>
    <w:p w14:paraId="203B533D" w14:textId="77777777" w:rsidR="000733E3" w:rsidRDefault="000733E3" w:rsidP="00987C12"/>
    <w:p w14:paraId="1EF50BE7" w14:textId="77777777" w:rsidR="000733E3" w:rsidRDefault="000733E3" w:rsidP="00987C12"/>
    <w:p w14:paraId="39D64DFF" w14:textId="77777777" w:rsidR="000733E3" w:rsidRDefault="000733E3" w:rsidP="00987C12"/>
  </w:footnote>
  <w:footnote w:type="continuationSeparator" w:id="0">
    <w:p w14:paraId="240200AD" w14:textId="77777777" w:rsidR="000733E3" w:rsidRDefault="000733E3" w:rsidP="00987C12">
      <w:r>
        <w:continuationSeparator/>
      </w:r>
    </w:p>
    <w:p w14:paraId="7BE0AF28" w14:textId="77777777" w:rsidR="000733E3" w:rsidRDefault="000733E3" w:rsidP="00987C12"/>
    <w:p w14:paraId="75AC8837" w14:textId="77777777" w:rsidR="000733E3" w:rsidRDefault="000733E3" w:rsidP="00987C12"/>
    <w:p w14:paraId="76F29B64" w14:textId="77777777" w:rsidR="000733E3" w:rsidRDefault="000733E3" w:rsidP="00987C12"/>
  </w:footnote>
  <w:footnote w:type="continuationNotice" w:id="1">
    <w:p w14:paraId="3F820A77" w14:textId="77777777" w:rsidR="000733E3" w:rsidRDefault="000733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D914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510FEA5" wp14:editId="1805C148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5331">
    <w:abstractNumId w:val="0"/>
  </w:num>
  <w:num w:numId="2" w16cid:durableId="194974281">
    <w:abstractNumId w:val="1"/>
  </w:num>
  <w:num w:numId="3" w16cid:durableId="1928994789">
    <w:abstractNumId w:val="2"/>
  </w:num>
  <w:num w:numId="4" w16cid:durableId="1675646414">
    <w:abstractNumId w:val="3"/>
  </w:num>
  <w:num w:numId="5" w16cid:durableId="1726372141">
    <w:abstractNumId w:val="8"/>
  </w:num>
  <w:num w:numId="6" w16cid:durableId="1456022339">
    <w:abstractNumId w:val="4"/>
  </w:num>
  <w:num w:numId="7" w16cid:durableId="204759296">
    <w:abstractNumId w:val="5"/>
  </w:num>
  <w:num w:numId="8" w16cid:durableId="1012798258">
    <w:abstractNumId w:val="6"/>
  </w:num>
  <w:num w:numId="9" w16cid:durableId="2136292956">
    <w:abstractNumId w:val="7"/>
  </w:num>
  <w:num w:numId="10" w16cid:durableId="435908653">
    <w:abstractNumId w:val="9"/>
  </w:num>
  <w:num w:numId="11" w16cid:durableId="2025326387">
    <w:abstractNumId w:val="16"/>
  </w:num>
  <w:num w:numId="12" w16cid:durableId="434131032">
    <w:abstractNumId w:val="19"/>
  </w:num>
  <w:num w:numId="13" w16cid:durableId="358824265">
    <w:abstractNumId w:val="22"/>
  </w:num>
  <w:num w:numId="14" w16cid:durableId="685063194">
    <w:abstractNumId w:val="21"/>
  </w:num>
  <w:num w:numId="15" w16cid:durableId="1548175199">
    <w:abstractNumId w:val="17"/>
  </w:num>
  <w:num w:numId="16" w16cid:durableId="666205396">
    <w:abstractNumId w:val="15"/>
  </w:num>
  <w:num w:numId="17" w16cid:durableId="1901362077">
    <w:abstractNumId w:val="13"/>
  </w:num>
  <w:num w:numId="18" w16cid:durableId="1647398821">
    <w:abstractNumId w:val="20"/>
  </w:num>
  <w:num w:numId="19" w16cid:durableId="127283706">
    <w:abstractNumId w:val="12"/>
  </w:num>
  <w:num w:numId="20" w16cid:durableId="817695970">
    <w:abstractNumId w:val="11"/>
  </w:num>
  <w:num w:numId="21" w16cid:durableId="609512589">
    <w:abstractNumId w:val="18"/>
  </w:num>
  <w:num w:numId="22" w16cid:durableId="184829399">
    <w:abstractNumId w:val="14"/>
  </w:num>
  <w:num w:numId="23" w16cid:durableId="769856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34"/>
    <w:rsid w:val="0003040C"/>
    <w:rsid w:val="00040488"/>
    <w:rsid w:val="00072AF6"/>
    <w:rsid w:val="00072FB3"/>
    <w:rsid w:val="000733E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36685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A2DB8"/>
    <w:rsid w:val="005B5CB7"/>
    <w:rsid w:val="005C0217"/>
    <w:rsid w:val="005E02DA"/>
    <w:rsid w:val="005E5F34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77950"/>
  <w15:chartTrackingRefBased/>
  <w15:docId w15:val="{29672F0F-6E4B-5641-B209-2FAC6CFF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nnebos/Library/Containers/com.apple.mail/Data/Library/Mail%20Downloads/30C98013-DB03-42F9-B4F5-12322C303B16/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4" ma:contentTypeDescription="Een nieuw document maken." ma:contentTypeScope="" ma:versionID="841a5ad22f915bb1148700f507b9d18b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f188981f45543909ecef9b537d11822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8feb13b-457a-4fa2-ac75-dc04779a5557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E05FF5-6C33-4360-87D7-06D6BA87C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Kerncompetentie.dotx</Template>
  <TotalTime>4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Bos, S (Sanne)</cp:lastModifiedBy>
  <cp:revision>2</cp:revision>
  <cp:lastPrinted>2020-09-04T16:56:00Z</cp:lastPrinted>
  <dcterms:created xsi:type="dcterms:W3CDTF">2025-04-07T13:59:00Z</dcterms:created>
  <dcterms:modified xsi:type="dcterms:W3CDTF">2025-04-07T14:06:00Z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