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0386A0" w14:textId="235461A8" w:rsidR="00EF2637" w:rsidRPr="00521096" w:rsidRDefault="00EF2637" w:rsidP="00EF2637">
      <w:pPr>
        <w:pStyle w:val="Kop0"/>
        <w:numPr>
          <w:ilvl w:val="0"/>
          <w:numId w:val="0"/>
        </w:numPr>
        <w:rPr>
          <w:rFonts w:asciiTheme="minorHAnsi" w:eastAsiaTheme="majorEastAsia" w:hAnsiTheme="minorHAnsi" w:cstheme="minorHAnsi"/>
          <w:b/>
          <w:bCs/>
          <w:caps w:val="0"/>
          <w:color w:val="548DD4" w:themeColor="text2" w:themeTint="99"/>
          <w:spacing w:val="0"/>
          <w:sz w:val="22"/>
          <w:szCs w:val="22"/>
          <w:lang w:eastAsia="en-US"/>
        </w:rPr>
      </w:pPr>
      <w:r w:rsidRPr="00521096">
        <w:rPr>
          <w:rFonts w:asciiTheme="minorHAnsi" w:eastAsiaTheme="majorEastAsia" w:hAnsiTheme="minorHAnsi" w:cstheme="minorHAnsi"/>
          <w:b/>
          <w:bCs/>
          <w:caps w:val="0"/>
          <w:color w:val="548DD4" w:themeColor="text2" w:themeTint="99"/>
          <w:spacing w:val="0"/>
          <w:sz w:val="22"/>
          <w:szCs w:val="22"/>
          <w:lang w:eastAsia="en-US"/>
        </w:rPr>
        <w:t>Bijlage</w:t>
      </w:r>
      <w:r w:rsidR="00717C75">
        <w:rPr>
          <w:rFonts w:asciiTheme="minorHAnsi" w:eastAsiaTheme="majorEastAsia" w:hAnsiTheme="minorHAnsi" w:cstheme="minorHAnsi"/>
          <w:b/>
          <w:bCs/>
          <w:caps w:val="0"/>
          <w:color w:val="548DD4" w:themeColor="text2" w:themeTint="99"/>
          <w:spacing w:val="0"/>
          <w:sz w:val="22"/>
          <w:szCs w:val="22"/>
          <w:lang w:eastAsia="en-US"/>
        </w:rPr>
        <w:t xml:space="preserve"> C -  </w:t>
      </w:r>
      <w:r w:rsidRPr="00521096">
        <w:rPr>
          <w:rFonts w:asciiTheme="minorHAnsi" w:eastAsiaTheme="majorEastAsia" w:hAnsiTheme="minorHAnsi" w:cstheme="minorHAnsi"/>
          <w:b/>
          <w:bCs/>
          <w:caps w:val="0"/>
          <w:color w:val="548DD4" w:themeColor="text2" w:themeTint="99"/>
          <w:spacing w:val="0"/>
          <w:sz w:val="22"/>
          <w:szCs w:val="22"/>
          <w:lang w:eastAsia="en-US"/>
        </w:rPr>
        <w:t>Open vragen perceel 1 en 2</w:t>
      </w:r>
    </w:p>
    <w:p w14:paraId="64F736F0" w14:textId="77777777" w:rsidR="00EF2637" w:rsidRPr="00521096" w:rsidRDefault="00EF2637" w:rsidP="006B38AC">
      <w:pPr>
        <w:rPr>
          <w:rFonts w:asciiTheme="minorHAnsi" w:hAnsiTheme="minorHAnsi" w:cstheme="minorHAnsi"/>
          <w:lang w:eastAsia="en-US"/>
        </w:rPr>
      </w:pPr>
    </w:p>
    <w:tbl>
      <w:tblPr>
        <w:tblStyle w:val="Tabelraster"/>
        <w:tblW w:w="8940" w:type="dxa"/>
        <w:tblInd w:w="-5" w:type="dxa"/>
        <w:tblLook w:val="0420" w:firstRow="1" w:lastRow="0" w:firstColumn="0" w:lastColumn="0" w:noHBand="0" w:noVBand="1"/>
      </w:tblPr>
      <w:tblGrid>
        <w:gridCol w:w="8940"/>
      </w:tblGrid>
      <w:tr w:rsidR="00217371" w:rsidRPr="00521096" w14:paraId="6FCE2CB1" w14:textId="77777777" w:rsidTr="00276229">
        <w:trPr>
          <w:tblHeader/>
        </w:trPr>
        <w:tc>
          <w:tcPr>
            <w:tcW w:w="8940" w:type="dxa"/>
            <w:shd w:val="clear" w:color="auto" w:fill="95B3D7" w:themeFill="accent1" w:themeFillTint="99"/>
          </w:tcPr>
          <w:p w14:paraId="037D0FA7" w14:textId="1B61389F" w:rsidR="00217371" w:rsidRPr="00521096" w:rsidRDefault="00217371" w:rsidP="00217371">
            <w:pPr>
              <w:rPr>
                <w:rFonts w:asciiTheme="minorHAnsi" w:hAnsiTheme="minorHAnsi" w:cstheme="minorHAnsi"/>
                <w:lang w:val="nl-NL"/>
              </w:rPr>
            </w:pPr>
            <w:r w:rsidRPr="00521096">
              <w:rPr>
                <w:rFonts w:asciiTheme="minorHAnsi" w:hAnsiTheme="minorHAnsi" w:cstheme="minorHAnsi"/>
                <w:lang w:val="nl-NL"/>
              </w:rPr>
              <w:t>PERCEEL 1 - ONDERHOUD</w:t>
            </w:r>
          </w:p>
        </w:tc>
      </w:tr>
      <w:tr w:rsidR="00217371" w:rsidRPr="00521096" w14:paraId="420B6D45" w14:textId="77777777" w:rsidTr="00144F88">
        <w:trPr>
          <w:tblHeader/>
        </w:trPr>
        <w:tc>
          <w:tcPr>
            <w:tcW w:w="8940" w:type="dxa"/>
            <w:shd w:val="clear" w:color="auto" w:fill="DBE5F1" w:themeFill="accent1" w:themeFillTint="33"/>
          </w:tcPr>
          <w:p w14:paraId="389C3AF5" w14:textId="0B81BE5E" w:rsidR="00217371" w:rsidRPr="00521096" w:rsidRDefault="00217371" w:rsidP="00217371">
            <w:pPr>
              <w:rPr>
                <w:rFonts w:asciiTheme="minorHAnsi" w:hAnsiTheme="minorHAnsi" w:cstheme="minorHAnsi"/>
                <w:b w:val="0"/>
                <w:bCs w:val="0"/>
                <w:highlight w:val="yellow"/>
                <w:lang w:val="nl-NL"/>
              </w:rPr>
            </w:pPr>
            <w:r w:rsidRPr="00521096">
              <w:rPr>
                <w:rFonts w:asciiTheme="minorHAnsi" w:hAnsiTheme="minorHAnsi" w:cstheme="minorHAnsi"/>
                <w:lang w:val="nl-NL"/>
              </w:rPr>
              <w:t xml:space="preserve">Vraag 1: </w:t>
            </w:r>
            <w:r w:rsidR="00276229" w:rsidRPr="00521096">
              <w:rPr>
                <w:rFonts w:asciiTheme="minorHAnsi" w:hAnsiTheme="minorHAnsi" w:cstheme="minorHAnsi"/>
                <w:lang w:val="nl-NL"/>
              </w:rPr>
              <w:t>F</w:t>
            </w:r>
            <w:r w:rsidRPr="00521096">
              <w:rPr>
                <w:rFonts w:asciiTheme="minorHAnsi" w:hAnsiTheme="minorHAnsi" w:cstheme="minorHAnsi"/>
                <w:lang w:val="nl-NL"/>
              </w:rPr>
              <w:t>inanciële afwikkeling kosten klein materiaal</w:t>
            </w:r>
          </w:p>
          <w:p w14:paraId="58795700" w14:textId="55548642" w:rsidR="00217371" w:rsidRPr="00521096" w:rsidRDefault="00217371" w:rsidP="005F3E55">
            <w:pPr>
              <w:rPr>
                <w:rFonts w:asciiTheme="minorHAnsi" w:hAnsiTheme="minorHAnsi" w:cstheme="minorHAnsi"/>
                <w:b w:val="0"/>
                <w:bCs w:val="0"/>
                <w:lang w:val="nl-NL"/>
              </w:rPr>
            </w:pPr>
            <w:r w:rsidRPr="00521096">
              <w:rPr>
                <w:rFonts w:asciiTheme="minorHAnsi" w:hAnsiTheme="minorHAnsi" w:cstheme="minorHAnsi"/>
                <w:b w:val="0"/>
                <w:bCs w:val="0"/>
                <w:lang w:val="nl-NL"/>
              </w:rPr>
              <w:t>Inschrijver beschrijft een oplossing voor de wijze waarop omgegaan wordt met de vervanging en inzet van klein materiaal per apparaat/ machine bij preventief onderhoud in relatie tot de financiële afwikkeling.</w:t>
            </w:r>
            <w:r w:rsidR="005F3E55" w:rsidRPr="00521096">
              <w:rPr>
                <w:rFonts w:asciiTheme="minorHAnsi" w:hAnsiTheme="minorHAnsi" w:cstheme="minorHAnsi"/>
                <w:b w:val="0"/>
                <w:bCs w:val="0"/>
                <w:lang w:val="nl-NL"/>
              </w:rPr>
              <w:t xml:space="preserve"> </w:t>
            </w:r>
            <w:r w:rsidRPr="00521096">
              <w:rPr>
                <w:rFonts w:asciiTheme="minorHAnsi" w:hAnsiTheme="minorHAnsi" w:cstheme="minorHAnsi"/>
                <w:b w:val="0"/>
                <w:bCs w:val="0"/>
                <w:lang w:val="nl-NL"/>
              </w:rPr>
              <w:t xml:space="preserve">Hierbij wordt rekening gehouden dat voor </w:t>
            </w:r>
            <w:r w:rsidR="00141D05" w:rsidRPr="00521096">
              <w:rPr>
                <w:rFonts w:asciiTheme="minorHAnsi" w:hAnsiTheme="minorHAnsi" w:cstheme="minorHAnsi"/>
                <w:b w:val="0"/>
                <w:bCs w:val="0"/>
                <w:lang w:val="nl-NL"/>
              </w:rPr>
              <w:t>reparaties/</w:t>
            </w:r>
            <w:r w:rsidRPr="00521096">
              <w:rPr>
                <w:rFonts w:asciiTheme="minorHAnsi" w:hAnsiTheme="minorHAnsi" w:cstheme="minorHAnsi"/>
                <w:b w:val="0"/>
                <w:bCs w:val="0"/>
                <w:lang w:val="nl-NL"/>
              </w:rPr>
              <w:t xml:space="preserve">bestellingen altijd toestemming gegeven moet worden door Rijn IJssel en niet </w:t>
            </w:r>
            <w:r w:rsidR="00AC5D3D" w:rsidRPr="00521096">
              <w:rPr>
                <w:rFonts w:asciiTheme="minorHAnsi" w:hAnsiTheme="minorHAnsi" w:cstheme="minorHAnsi"/>
                <w:b w:val="0"/>
                <w:bCs w:val="0"/>
                <w:lang w:val="nl-NL"/>
              </w:rPr>
              <w:t xml:space="preserve">kan </w:t>
            </w:r>
            <w:r w:rsidRPr="00521096">
              <w:rPr>
                <w:rFonts w:asciiTheme="minorHAnsi" w:hAnsiTheme="minorHAnsi" w:cstheme="minorHAnsi"/>
                <w:b w:val="0"/>
                <w:bCs w:val="0"/>
                <w:lang w:val="nl-NL"/>
              </w:rPr>
              <w:t>plaatsvinden zonder Proquronummer.</w:t>
            </w:r>
          </w:p>
        </w:tc>
      </w:tr>
      <w:tr w:rsidR="00AE5860" w:rsidRPr="00521096" w14:paraId="27559901" w14:textId="77777777" w:rsidTr="00144F88">
        <w:trPr>
          <w:tblHeader/>
        </w:trPr>
        <w:tc>
          <w:tcPr>
            <w:tcW w:w="8940" w:type="dxa"/>
            <w:shd w:val="clear" w:color="auto" w:fill="DBE5F1" w:themeFill="accent1" w:themeFillTint="33"/>
          </w:tcPr>
          <w:p w14:paraId="66EA39E1" w14:textId="27C8B49B" w:rsidR="00AE5860" w:rsidRPr="00521096" w:rsidRDefault="00AE5860">
            <w:pPr>
              <w:rPr>
                <w:rFonts w:asciiTheme="minorHAnsi" w:hAnsiTheme="minorHAnsi" w:cstheme="minorHAnsi"/>
                <w:bCs w:val="0"/>
                <w:lang w:val="nl-NL"/>
              </w:rPr>
            </w:pPr>
            <w:r w:rsidRPr="00521096">
              <w:rPr>
                <w:rFonts w:asciiTheme="minorHAnsi" w:hAnsiTheme="minorHAnsi" w:cstheme="minorHAnsi"/>
                <w:bCs w:val="0"/>
                <w:lang w:val="nl-NL"/>
              </w:rPr>
              <w:t xml:space="preserve">Vraag </w:t>
            </w:r>
            <w:r w:rsidR="00D7374D" w:rsidRPr="00521096">
              <w:rPr>
                <w:rFonts w:asciiTheme="minorHAnsi" w:hAnsiTheme="minorHAnsi" w:cstheme="minorHAnsi"/>
                <w:bCs w:val="0"/>
                <w:lang w:val="nl-NL"/>
              </w:rPr>
              <w:t>2</w:t>
            </w:r>
            <w:r w:rsidRPr="00521096">
              <w:rPr>
                <w:rFonts w:asciiTheme="minorHAnsi" w:hAnsiTheme="minorHAnsi" w:cstheme="minorHAnsi"/>
                <w:bCs w:val="0"/>
                <w:lang w:val="nl-NL"/>
              </w:rPr>
              <w:t>:</w:t>
            </w:r>
            <w:r w:rsidR="00C745FB" w:rsidRPr="00521096">
              <w:rPr>
                <w:rFonts w:asciiTheme="minorHAnsi" w:hAnsiTheme="minorHAnsi" w:cstheme="minorHAnsi"/>
                <w:bCs w:val="0"/>
                <w:lang w:val="nl-NL"/>
              </w:rPr>
              <w:t xml:space="preserve"> Duurzaamheid</w:t>
            </w:r>
          </w:p>
          <w:p w14:paraId="0A97E18C" w14:textId="4A3B87EA" w:rsidR="002D30BC" w:rsidRDefault="002D30BC" w:rsidP="00685C71">
            <w:pPr>
              <w:widowControl/>
              <w:autoSpaceDE/>
              <w:autoSpaceDN/>
              <w:rPr>
                <w:rFonts w:asciiTheme="minorHAnsi" w:hAnsiTheme="minorHAnsi" w:cstheme="minorHAnsi"/>
                <w:b w:val="0"/>
                <w:bCs w:val="0"/>
                <w:lang w:val="nl-NL"/>
              </w:rPr>
            </w:pPr>
            <w:r w:rsidRPr="002D30BC">
              <w:rPr>
                <w:rFonts w:asciiTheme="minorHAnsi" w:hAnsiTheme="minorHAnsi" w:cstheme="minorHAnsi"/>
                <w:b w:val="0"/>
                <w:bCs w:val="0"/>
                <w:lang w:val="nl-NL"/>
              </w:rPr>
              <w:t>Er is door Rijn IJssel een strategische koers 2023-2027 opgesteld waarin thema’s als integriteit en compliance staan. De ambities van Rijn IJssel zijn organisatie-innovatie, onderwijsinnovatie en partnerschap in de regio. Ook zijn er vijf SDG’s in de strategische koers zijn benoemd</w:t>
            </w:r>
            <w:r w:rsidR="004F1A0A">
              <w:rPr>
                <w:rFonts w:asciiTheme="minorHAnsi" w:hAnsiTheme="minorHAnsi" w:cstheme="minorHAnsi"/>
                <w:b w:val="0"/>
                <w:bCs w:val="0"/>
                <w:lang w:val="nl-NL"/>
              </w:rPr>
              <w:t xml:space="preserve"> (3,4,5,13 en 17)</w:t>
            </w:r>
            <w:r w:rsidRPr="002D30BC">
              <w:rPr>
                <w:rFonts w:asciiTheme="minorHAnsi" w:hAnsiTheme="minorHAnsi" w:cstheme="minorHAnsi"/>
                <w:b w:val="0"/>
                <w:bCs w:val="0"/>
                <w:lang w:val="nl-NL"/>
              </w:rPr>
              <w:t xml:space="preserve">. Vooral </w:t>
            </w:r>
            <w:r w:rsidRPr="002D30BC">
              <w:rPr>
                <w:rFonts w:asciiTheme="minorHAnsi" w:hAnsiTheme="minorHAnsi" w:cstheme="minorHAnsi"/>
                <w:b w:val="0"/>
                <w:bCs w:val="0"/>
                <w:i/>
                <w:iCs/>
                <w:lang w:val="nl-NL"/>
              </w:rPr>
              <w:t>SDG 13: Klimaatactie</w:t>
            </w:r>
            <w:r w:rsidRPr="002D30BC">
              <w:rPr>
                <w:rFonts w:asciiTheme="minorHAnsi" w:hAnsiTheme="minorHAnsi" w:cstheme="minorHAnsi"/>
                <w:b w:val="0"/>
                <w:bCs w:val="0"/>
                <w:lang w:val="nl-NL"/>
              </w:rPr>
              <w:t xml:space="preserve"> en </w:t>
            </w:r>
            <w:r w:rsidRPr="002D30BC">
              <w:rPr>
                <w:rFonts w:asciiTheme="minorHAnsi" w:hAnsiTheme="minorHAnsi" w:cstheme="minorHAnsi"/>
                <w:b w:val="0"/>
                <w:bCs w:val="0"/>
                <w:i/>
                <w:iCs/>
                <w:lang w:val="nl-NL"/>
              </w:rPr>
              <w:t xml:space="preserve">SDG 17: Partnerschap om doelstellingen te bereiken </w:t>
            </w:r>
            <w:r w:rsidRPr="002D30BC">
              <w:rPr>
                <w:rFonts w:asciiTheme="minorHAnsi" w:hAnsiTheme="minorHAnsi" w:cstheme="minorHAnsi"/>
                <w:b w:val="0"/>
                <w:bCs w:val="0"/>
                <w:lang w:val="nl-NL"/>
              </w:rPr>
              <w:t>zijn van belang voor deze aanbesteding. </w:t>
            </w:r>
          </w:p>
          <w:p w14:paraId="42BB526B" w14:textId="6C260B99" w:rsidR="00AE5860" w:rsidRPr="004F1A0A" w:rsidRDefault="00C745FB" w:rsidP="004F1A0A">
            <w:pPr>
              <w:pStyle w:val="Lijstalinea"/>
              <w:widowControl/>
              <w:numPr>
                <w:ilvl w:val="0"/>
                <w:numId w:val="18"/>
              </w:numPr>
              <w:autoSpaceDE/>
              <w:autoSpaceDN/>
              <w:spacing w:line="276" w:lineRule="auto"/>
              <w:rPr>
                <w:rFonts w:asciiTheme="minorHAnsi" w:hAnsiTheme="minorHAnsi" w:cstheme="minorHAnsi"/>
                <w:b w:val="0"/>
                <w:bCs w:val="0"/>
                <w:lang w:val="nl-NL"/>
              </w:rPr>
            </w:pPr>
            <w:r w:rsidRPr="004F1A0A">
              <w:rPr>
                <w:rFonts w:asciiTheme="minorHAnsi" w:hAnsiTheme="minorHAnsi" w:cstheme="minorHAnsi"/>
                <w:b w:val="0"/>
                <w:bCs w:val="0"/>
                <w:lang w:val="nl-NL"/>
              </w:rPr>
              <w:t>Op welke wijze gaat inschrijver bijdragen aan de SDG’s van Rijn IJssel?</w:t>
            </w:r>
          </w:p>
        </w:tc>
      </w:tr>
      <w:tr w:rsidR="00C745FB" w:rsidRPr="00521096" w14:paraId="5B8638D3" w14:textId="77777777" w:rsidTr="00144F88">
        <w:trPr>
          <w:tblHeader/>
        </w:trPr>
        <w:tc>
          <w:tcPr>
            <w:tcW w:w="8940" w:type="dxa"/>
            <w:shd w:val="clear" w:color="auto" w:fill="DBE5F1" w:themeFill="accent1" w:themeFillTint="33"/>
          </w:tcPr>
          <w:p w14:paraId="7352C0DC" w14:textId="2026B4DB" w:rsidR="00C745FB" w:rsidRPr="00521096" w:rsidRDefault="00C745FB" w:rsidP="00C745FB">
            <w:pPr>
              <w:rPr>
                <w:rFonts w:asciiTheme="minorHAnsi" w:hAnsiTheme="minorHAnsi" w:cstheme="minorHAnsi"/>
                <w:bCs w:val="0"/>
                <w:lang w:val="nl-NL"/>
              </w:rPr>
            </w:pPr>
            <w:r w:rsidRPr="00521096">
              <w:rPr>
                <w:rFonts w:asciiTheme="minorHAnsi" w:hAnsiTheme="minorHAnsi" w:cstheme="minorHAnsi"/>
                <w:bCs w:val="0"/>
                <w:lang w:val="nl-NL"/>
              </w:rPr>
              <w:t xml:space="preserve">Vraag </w:t>
            </w:r>
            <w:r w:rsidR="00276229" w:rsidRPr="00521096">
              <w:rPr>
                <w:rFonts w:asciiTheme="minorHAnsi" w:hAnsiTheme="minorHAnsi" w:cstheme="minorHAnsi"/>
                <w:bCs w:val="0"/>
                <w:lang w:val="nl-NL"/>
              </w:rPr>
              <w:t>3</w:t>
            </w:r>
            <w:r w:rsidRPr="00521096">
              <w:rPr>
                <w:rFonts w:asciiTheme="minorHAnsi" w:hAnsiTheme="minorHAnsi" w:cstheme="minorHAnsi"/>
                <w:bCs w:val="0"/>
                <w:lang w:val="nl-NL"/>
              </w:rPr>
              <w:t xml:space="preserve">: </w:t>
            </w:r>
            <w:r w:rsidR="00D66C2D" w:rsidRPr="00521096">
              <w:rPr>
                <w:rFonts w:asciiTheme="minorHAnsi" w:hAnsiTheme="minorHAnsi" w:cstheme="minorHAnsi"/>
                <w:bCs w:val="0"/>
                <w:lang w:val="nl-NL"/>
              </w:rPr>
              <w:t>Service</w:t>
            </w:r>
            <w:r w:rsidR="004F38BA" w:rsidRPr="00521096">
              <w:rPr>
                <w:rFonts w:asciiTheme="minorHAnsi" w:hAnsiTheme="minorHAnsi" w:cstheme="minorHAnsi"/>
                <w:bCs w:val="0"/>
                <w:lang w:val="nl-NL"/>
              </w:rPr>
              <w:t>, advies</w:t>
            </w:r>
            <w:r w:rsidR="00D66C2D" w:rsidRPr="00521096">
              <w:rPr>
                <w:rFonts w:asciiTheme="minorHAnsi" w:hAnsiTheme="minorHAnsi" w:cstheme="minorHAnsi"/>
                <w:bCs w:val="0"/>
                <w:lang w:val="nl-NL"/>
              </w:rPr>
              <w:t xml:space="preserve"> en rapportage</w:t>
            </w:r>
          </w:p>
          <w:p w14:paraId="41E4F727" w14:textId="37152289" w:rsidR="00E839A9" w:rsidRPr="00521096" w:rsidRDefault="00D66C2D" w:rsidP="00C745FB">
            <w:pPr>
              <w:rPr>
                <w:rFonts w:asciiTheme="minorHAnsi" w:hAnsiTheme="minorHAnsi" w:cstheme="minorHAnsi"/>
                <w:b w:val="0"/>
                <w:lang w:val="nl-NL"/>
              </w:rPr>
            </w:pPr>
            <w:r w:rsidRPr="00521096">
              <w:rPr>
                <w:rFonts w:asciiTheme="minorHAnsi" w:hAnsiTheme="minorHAnsi" w:cstheme="minorHAnsi"/>
                <w:b w:val="0"/>
                <w:lang w:val="nl-NL"/>
              </w:rPr>
              <w:t>Service</w:t>
            </w:r>
            <w:r w:rsidR="004F38BA" w:rsidRPr="00521096">
              <w:rPr>
                <w:rFonts w:asciiTheme="minorHAnsi" w:hAnsiTheme="minorHAnsi" w:cstheme="minorHAnsi"/>
                <w:b w:val="0"/>
                <w:lang w:val="nl-NL"/>
              </w:rPr>
              <w:t>, advies</w:t>
            </w:r>
            <w:r w:rsidRPr="00521096">
              <w:rPr>
                <w:rFonts w:asciiTheme="minorHAnsi" w:hAnsiTheme="minorHAnsi" w:cstheme="minorHAnsi"/>
                <w:b w:val="0"/>
                <w:lang w:val="nl-NL"/>
              </w:rPr>
              <w:t xml:space="preserve"> en rapportage is belangrijk voor Rijn IJssel. Inschrijver wordt gevraagd om bij de beantwoording</w:t>
            </w:r>
            <w:r w:rsidR="00B34606" w:rsidRPr="00521096">
              <w:rPr>
                <w:rFonts w:asciiTheme="minorHAnsi" w:hAnsiTheme="minorHAnsi" w:cstheme="minorHAnsi"/>
                <w:b w:val="0"/>
                <w:lang w:val="nl-NL"/>
              </w:rPr>
              <w:t xml:space="preserve"> in te gaan op de onderstaande</w:t>
            </w:r>
            <w:r w:rsidRPr="00521096">
              <w:rPr>
                <w:rFonts w:asciiTheme="minorHAnsi" w:hAnsiTheme="minorHAnsi" w:cstheme="minorHAnsi"/>
                <w:b w:val="0"/>
                <w:lang w:val="nl-NL"/>
              </w:rPr>
              <w:t xml:space="preserve"> </w:t>
            </w:r>
            <w:r w:rsidR="004F38BA" w:rsidRPr="00521096">
              <w:rPr>
                <w:rFonts w:asciiTheme="minorHAnsi" w:hAnsiTheme="minorHAnsi" w:cstheme="minorHAnsi"/>
                <w:b w:val="0"/>
                <w:lang w:val="nl-NL"/>
              </w:rPr>
              <w:t>onderwerpen.</w:t>
            </w:r>
          </w:p>
          <w:p w14:paraId="466709ED" w14:textId="36D6D883" w:rsidR="00C745FB" w:rsidRPr="00521096" w:rsidRDefault="00C745FB" w:rsidP="00E839A9">
            <w:pPr>
              <w:pStyle w:val="Lijstalinea"/>
              <w:widowControl/>
              <w:numPr>
                <w:ilvl w:val="0"/>
                <w:numId w:val="13"/>
              </w:numPr>
              <w:autoSpaceDE/>
              <w:autoSpaceDN/>
              <w:spacing w:line="276" w:lineRule="auto"/>
              <w:rPr>
                <w:rFonts w:asciiTheme="minorHAnsi" w:hAnsiTheme="minorHAnsi" w:cstheme="minorHAnsi"/>
                <w:b w:val="0"/>
                <w:szCs w:val="22"/>
                <w:lang w:val="nl-NL"/>
              </w:rPr>
            </w:pPr>
            <w:r w:rsidRPr="00521096"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  <w:t>Hoe wordt de NEN2767 toegepast in de dienstverlening van inschrijver</w:t>
            </w:r>
            <w:r w:rsidR="00217371" w:rsidRPr="00521096"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  <w:t>?</w:t>
            </w:r>
            <w:r w:rsidR="00666DDD" w:rsidRPr="00521096"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  <w:t xml:space="preserve"> </w:t>
            </w:r>
            <w:r w:rsidR="00A20560"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  <w:t>W</w:t>
            </w:r>
            <w:r w:rsidRPr="00521096"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  <w:t>elke indicatoren worden hiervoor vastgelegd en hoe k</w:t>
            </w:r>
            <w:r w:rsidR="00217371" w:rsidRPr="00521096"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  <w:t xml:space="preserve">an Rijn IJssel deze </w:t>
            </w:r>
            <w:r w:rsidRPr="00521096"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  <w:t>gebruiken voor de vervangingsstrategie</w:t>
            </w:r>
            <w:r w:rsidR="00217371" w:rsidRPr="00521096"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  <w:t xml:space="preserve"> van apparatuur?</w:t>
            </w:r>
          </w:p>
          <w:p w14:paraId="3D36425D" w14:textId="6D19CD0F" w:rsidR="00E839A9" w:rsidRPr="00521096" w:rsidRDefault="00E839A9" w:rsidP="00E93294">
            <w:pPr>
              <w:pStyle w:val="Lijstalinea"/>
              <w:widowControl/>
              <w:numPr>
                <w:ilvl w:val="0"/>
                <w:numId w:val="13"/>
              </w:numPr>
              <w:autoSpaceDE/>
              <w:autoSpaceDN/>
              <w:spacing w:after="120" w:line="259" w:lineRule="auto"/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</w:pPr>
            <w:r w:rsidRPr="00521096"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  <w:t>Geef aan hoe Inschrijver invulling geeft aan de (te bouwen) digitale customer portal</w:t>
            </w:r>
            <w:r w:rsidR="00E93294" w:rsidRPr="00521096"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  <w:t xml:space="preserve"> en g</w:t>
            </w:r>
            <w:r w:rsidRPr="00521096"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  <w:t>eef een tijdpad aan voor de implementatie</w:t>
            </w:r>
            <w:r w:rsidR="0065572C" w:rsidRPr="00521096"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  <w:t xml:space="preserve"> van het portal</w:t>
            </w:r>
            <w:r w:rsidRPr="00521096"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  <w:t>.</w:t>
            </w:r>
          </w:p>
          <w:p w14:paraId="67059085" w14:textId="0154CBB8" w:rsidR="00E839A9" w:rsidRPr="00521096" w:rsidRDefault="00E839A9" w:rsidP="00E839A9">
            <w:pPr>
              <w:pStyle w:val="Lijstalinea"/>
              <w:widowControl/>
              <w:numPr>
                <w:ilvl w:val="0"/>
                <w:numId w:val="13"/>
              </w:numPr>
              <w:autoSpaceDE/>
              <w:autoSpaceDN/>
              <w:spacing w:line="276" w:lineRule="auto"/>
              <w:rPr>
                <w:rFonts w:asciiTheme="minorHAnsi" w:hAnsiTheme="minorHAnsi" w:cstheme="minorHAnsi"/>
                <w:b w:val="0"/>
                <w:szCs w:val="22"/>
                <w:lang w:val="nl-NL"/>
              </w:rPr>
            </w:pPr>
            <w:r w:rsidRPr="00521096"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  <w:t xml:space="preserve">Hoe </w:t>
            </w:r>
            <w:r w:rsidR="0065572C" w:rsidRPr="00521096"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  <w:t>wordt</w:t>
            </w:r>
            <w:r w:rsidRPr="00521096"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  <w:t xml:space="preserve"> </w:t>
            </w:r>
            <w:r w:rsidR="00321190" w:rsidRPr="00521096"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  <w:t xml:space="preserve">door inschrijver </w:t>
            </w:r>
            <w:r w:rsidRPr="00521096"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  <w:t>invulling</w:t>
            </w:r>
            <w:r w:rsidR="00321190" w:rsidRPr="00521096"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  <w:t xml:space="preserve"> gegeven</w:t>
            </w:r>
            <w:r w:rsidRPr="00521096"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  <w:t xml:space="preserve"> aan de adviesrol o.a. in relatie tot de status, plaatsing</w:t>
            </w:r>
            <w:r w:rsidR="005745DE"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  <w:t>/positie</w:t>
            </w:r>
            <w:r w:rsidRPr="00521096"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  <w:t xml:space="preserve"> en gebruik van de apparatuur, portal etc.</w:t>
            </w:r>
          </w:p>
        </w:tc>
      </w:tr>
      <w:tr w:rsidR="00217371" w:rsidRPr="00521096" w14:paraId="3E989F30" w14:textId="77777777" w:rsidTr="00144F88">
        <w:trPr>
          <w:tblHeader/>
        </w:trPr>
        <w:tc>
          <w:tcPr>
            <w:tcW w:w="8940" w:type="dxa"/>
            <w:shd w:val="clear" w:color="auto" w:fill="DBE5F1" w:themeFill="accent1" w:themeFillTint="33"/>
          </w:tcPr>
          <w:p w14:paraId="197BFD99" w14:textId="526FE0B8" w:rsidR="00217371" w:rsidRPr="00521096" w:rsidRDefault="00217371" w:rsidP="00217371">
            <w:pPr>
              <w:rPr>
                <w:rFonts w:asciiTheme="minorHAnsi" w:hAnsiTheme="minorHAnsi" w:cstheme="minorHAnsi"/>
                <w:bCs w:val="0"/>
                <w:lang w:val="nl-NL"/>
              </w:rPr>
            </w:pPr>
            <w:r w:rsidRPr="00521096">
              <w:rPr>
                <w:rFonts w:asciiTheme="minorHAnsi" w:hAnsiTheme="minorHAnsi" w:cstheme="minorHAnsi"/>
                <w:bCs w:val="0"/>
                <w:lang w:val="nl-NL"/>
              </w:rPr>
              <w:t xml:space="preserve">Vraag </w:t>
            </w:r>
            <w:r w:rsidR="00276229" w:rsidRPr="00521096">
              <w:rPr>
                <w:rFonts w:asciiTheme="minorHAnsi" w:hAnsiTheme="minorHAnsi" w:cstheme="minorHAnsi"/>
                <w:bCs w:val="0"/>
                <w:lang w:val="nl-NL"/>
              </w:rPr>
              <w:t>4</w:t>
            </w:r>
            <w:r w:rsidRPr="00521096">
              <w:rPr>
                <w:rFonts w:asciiTheme="minorHAnsi" w:hAnsiTheme="minorHAnsi" w:cstheme="minorHAnsi"/>
                <w:bCs w:val="0"/>
                <w:lang w:val="nl-NL"/>
              </w:rPr>
              <w:t>: Onderhoudsproces</w:t>
            </w:r>
          </w:p>
          <w:p w14:paraId="45F2EB66" w14:textId="21174FF6" w:rsidR="00217371" w:rsidRPr="00521096" w:rsidRDefault="00217371" w:rsidP="00217371">
            <w:pPr>
              <w:rPr>
                <w:rFonts w:asciiTheme="minorHAnsi" w:hAnsiTheme="minorHAnsi" w:cstheme="minorHAnsi"/>
                <w:b w:val="0"/>
                <w:bCs w:val="0"/>
                <w:lang w:val="nl-NL"/>
              </w:rPr>
            </w:pPr>
            <w:r w:rsidRPr="00521096">
              <w:rPr>
                <w:rFonts w:asciiTheme="minorHAnsi" w:hAnsiTheme="minorHAnsi" w:cstheme="minorHAnsi"/>
                <w:b w:val="0"/>
                <w:bCs w:val="0"/>
                <w:lang w:val="nl-NL"/>
              </w:rPr>
              <w:t>Beschrijf hoe u invulling geeft aan het preventief en correctief onderhoud van de grootkeukenapparatuur, hierbij rekening houdende met het Programma van Eisen. De volgende onderdelen moeten minimaal beschreven zijn:</w:t>
            </w:r>
          </w:p>
          <w:p w14:paraId="187C14FB" w14:textId="19E66CCC" w:rsidR="008E4777" w:rsidRPr="00521096" w:rsidRDefault="00217371" w:rsidP="00EF05BB">
            <w:pPr>
              <w:pStyle w:val="Lijstalinea"/>
              <w:widowControl/>
              <w:numPr>
                <w:ilvl w:val="0"/>
                <w:numId w:val="14"/>
              </w:numPr>
              <w:autoSpaceDE/>
              <w:autoSpaceDN/>
              <w:spacing w:line="276" w:lineRule="auto"/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</w:pPr>
            <w:r w:rsidRPr="00521096"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  <w:t>Hoe wordt het preventieve onderhoud georganiseerd en hoe vertaalt dit zich in uw aanbod? Beschrijf onder andere: continuïteit dienstverlening</w:t>
            </w:r>
            <w:r w:rsidR="00EE47AD" w:rsidRPr="00521096"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  <w:t xml:space="preserve"> </w:t>
            </w:r>
            <w:r w:rsidRPr="00521096"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  <w:t xml:space="preserve">en </w:t>
            </w:r>
            <w:r w:rsidR="00BA6760" w:rsidRPr="00521096"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  <w:t>inzicht in status van onderhoud van de apparatuur</w:t>
            </w:r>
            <w:r w:rsidR="008E4777" w:rsidRPr="00521096"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  <w:t>.</w:t>
            </w:r>
          </w:p>
          <w:p w14:paraId="3C000518" w14:textId="79E95EBB" w:rsidR="00217371" w:rsidRPr="00521096" w:rsidRDefault="00217371" w:rsidP="00EF05BB">
            <w:pPr>
              <w:pStyle w:val="Lijstalinea"/>
              <w:widowControl/>
              <w:numPr>
                <w:ilvl w:val="0"/>
                <w:numId w:val="14"/>
              </w:numPr>
              <w:autoSpaceDE/>
              <w:autoSpaceDN/>
              <w:spacing w:line="276" w:lineRule="auto"/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</w:pPr>
            <w:r w:rsidRPr="00521096"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  <w:t>Correctief onderhoud: hoe is het storingsproces ingericht van melding tot afmelding? Houdt hierbij rekening met de gestelde reactie</w:t>
            </w:r>
            <w:r w:rsidR="00214274" w:rsidRPr="00521096"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  <w:t>-</w:t>
            </w:r>
            <w:r w:rsidRPr="00521096"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  <w:t>, opvolg</w:t>
            </w:r>
            <w:r w:rsidR="00214274" w:rsidRPr="00521096"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  <w:t>-</w:t>
            </w:r>
            <w:r w:rsidRPr="00521096"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  <w:t xml:space="preserve"> en oplostijden.</w:t>
            </w:r>
          </w:p>
          <w:p w14:paraId="2C296E11" w14:textId="4F60F657" w:rsidR="00213526" w:rsidRPr="00521096" w:rsidRDefault="00217371" w:rsidP="00EF05BB">
            <w:pPr>
              <w:pStyle w:val="Lijstalinea"/>
              <w:numPr>
                <w:ilvl w:val="0"/>
                <w:numId w:val="14"/>
              </w:numPr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</w:pPr>
            <w:r w:rsidRPr="00521096"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  <w:t>Hoe zorgt u voor zo min mogelijk verstoringen in het primaire/bedrijfsproces</w:t>
            </w:r>
            <w:r w:rsidR="00CA2193"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  <w:t>?</w:t>
            </w:r>
          </w:p>
          <w:p w14:paraId="6E4C1570" w14:textId="4D616B3D" w:rsidR="00EF05BB" w:rsidRPr="00521096" w:rsidRDefault="00EF05BB" w:rsidP="00EF05BB">
            <w:pPr>
              <w:pStyle w:val="Lijstalinea"/>
              <w:numPr>
                <w:ilvl w:val="0"/>
                <w:numId w:val="14"/>
              </w:numPr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</w:pPr>
            <w:r w:rsidRPr="00521096"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  <w:t>Hoe gaat inschrijver ervoor zorgen dat de oplostijden behaald worden conform PvE en hoe rapporteert inschrijver transparant hierover aan Rijn IJssel.</w:t>
            </w:r>
          </w:p>
          <w:p w14:paraId="54B80A26" w14:textId="77777777" w:rsidR="00EF05BB" w:rsidRPr="00521096" w:rsidRDefault="00EF05BB" w:rsidP="00EF05BB">
            <w:pPr>
              <w:pStyle w:val="Lijstalinea"/>
              <w:numPr>
                <w:ilvl w:val="0"/>
                <w:numId w:val="14"/>
              </w:numPr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</w:pPr>
            <w:r w:rsidRPr="00521096"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  <w:t xml:space="preserve">Geef aan </w:t>
            </w:r>
            <w:r w:rsidR="007533CC" w:rsidRPr="00521096"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  <w:t>welke mogelijkheden er zijn om</w:t>
            </w:r>
            <w:r w:rsidRPr="00521096"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  <w:t xml:space="preserve"> de oplostijd in de toekomst </w:t>
            </w:r>
            <w:r w:rsidR="007533CC" w:rsidRPr="00521096"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  <w:t>te verbeteren</w:t>
            </w:r>
            <w:r w:rsidRPr="00521096"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  <w:t>.</w:t>
            </w:r>
          </w:p>
          <w:p w14:paraId="3E9D9637" w14:textId="2F2B1BE8" w:rsidR="007533CC" w:rsidRPr="00521096" w:rsidRDefault="007533CC" w:rsidP="00EF05BB">
            <w:pPr>
              <w:pStyle w:val="Lijstalinea"/>
              <w:numPr>
                <w:ilvl w:val="0"/>
                <w:numId w:val="14"/>
              </w:numPr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</w:pPr>
            <w:r w:rsidRPr="00521096"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  <w:t xml:space="preserve">Geef aan wat </w:t>
            </w:r>
            <w:r w:rsidR="002103BE" w:rsidRPr="00521096"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  <w:t>inschrijver</w:t>
            </w:r>
            <w:r w:rsidRPr="00521096"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  <w:t xml:space="preserve"> k</w:t>
            </w:r>
            <w:r w:rsidR="002103BE" w:rsidRPr="00521096"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  <w:t>an</w:t>
            </w:r>
            <w:r w:rsidRPr="00521096"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  <w:t xml:space="preserve"> bijdragen om de apparatuur zo lang mogelijk in leven te houden</w:t>
            </w:r>
            <w:r w:rsidR="002103BE" w:rsidRPr="00521096"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  <w:t xml:space="preserve"> (maximale levensduurverlenging</w:t>
            </w:r>
            <w:r w:rsidR="004053C0" w:rsidRPr="00521096"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  <w:t>)</w:t>
            </w:r>
            <w:r w:rsidRPr="00521096"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  <w:t>.</w:t>
            </w:r>
          </w:p>
        </w:tc>
      </w:tr>
      <w:tr w:rsidR="00276229" w:rsidRPr="00521096" w14:paraId="4D365582" w14:textId="77777777" w:rsidTr="00276229">
        <w:trPr>
          <w:tblHeader/>
        </w:trPr>
        <w:tc>
          <w:tcPr>
            <w:tcW w:w="8940" w:type="dxa"/>
            <w:shd w:val="clear" w:color="auto" w:fill="95B3D7" w:themeFill="accent1" w:themeFillTint="99"/>
          </w:tcPr>
          <w:p w14:paraId="52096361" w14:textId="01F48780" w:rsidR="00276229" w:rsidRPr="00521096" w:rsidRDefault="00345910" w:rsidP="00217371">
            <w:pPr>
              <w:rPr>
                <w:rFonts w:asciiTheme="minorHAnsi" w:hAnsiTheme="minorHAnsi" w:cstheme="minorHAnsi"/>
                <w:bCs w:val="0"/>
                <w:lang w:val="nl-NL"/>
              </w:rPr>
            </w:pPr>
            <w:r w:rsidRPr="00521096">
              <w:rPr>
                <w:rFonts w:asciiTheme="minorHAnsi" w:hAnsiTheme="minorHAnsi" w:cstheme="minorHAnsi"/>
                <w:bCs w:val="0"/>
                <w:lang w:val="nl-NL"/>
              </w:rPr>
              <w:t>Beantwoording vragen op maximaal 8 tekstpagina’s</w:t>
            </w:r>
          </w:p>
        </w:tc>
      </w:tr>
    </w:tbl>
    <w:p w14:paraId="01317DAA" w14:textId="77777777" w:rsidR="00217371" w:rsidRPr="00521096" w:rsidRDefault="00217371" w:rsidP="00DD2F87">
      <w:pPr>
        <w:pStyle w:val="Default"/>
        <w:rPr>
          <w:rFonts w:asciiTheme="minorHAnsi" w:hAnsiTheme="minorHAnsi" w:cstheme="minorHAnsi"/>
          <w:b/>
          <w:strike/>
          <w:sz w:val="22"/>
          <w:szCs w:val="22"/>
        </w:rPr>
      </w:pPr>
    </w:p>
    <w:p w14:paraId="609AD863" w14:textId="77777777" w:rsidR="00217371" w:rsidRPr="00521096" w:rsidRDefault="00217371" w:rsidP="00DD2F87">
      <w:pPr>
        <w:pStyle w:val="Default"/>
        <w:rPr>
          <w:rFonts w:asciiTheme="minorHAnsi" w:hAnsiTheme="minorHAnsi" w:cstheme="minorHAnsi"/>
          <w:b/>
          <w:strike/>
          <w:sz w:val="22"/>
          <w:szCs w:val="22"/>
        </w:rPr>
      </w:pPr>
    </w:p>
    <w:tbl>
      <w:tblPr>
        <w:tblStyle w:val="Tabelraster"/>
        <w:tblW w:w="8940" w:type="dxa"/>
        <w:tblInd w:w="-5" w:type="dxa"/>
        <w:tblLook w:val="0420" w:firstRow="1" w:lastRow="0" w:firstColumn="0" w:lastColumn="0" w:noHBand="0" w:noVBand="1"/>
      </w:tblPr>
      <w:tblGrid>
        <w:gridCol w:w="8940"/>
      </w:tblGrid>
      <w:tr w:rsidR="005F3E55" w:rsidRPr="00521096" w14:paraId="7352D6D4" w14:textId="77777777">
        <w:trPr>
          <w:tblHeader/>
        </w:trPr>
        <w:tc>
          <w:tcPr>
            <w:tcW w:w="8940" w:type="dxa"/>
            <w:shd w:val="clear" w:color="auto" w:fill="95B3D7" w:themeFill="accent1" w:themeFillTint="99"/>
          </w:tcPr>
          <w:p w14:paraId="1854411E" w14:textId="0728BBAC" w:rsidR="005F3E55" w:rsidRPr="00521096" w:rsidRDefault="005F3E55" w:rsidP="008D2AE6">
            <w:pPr>
              <w:rPr>
                <w:rFonts w:asciiTheme="minorHAnsi" w:hAnsiTheme="minorHAnsi" w:cstheme="minorHAnsi"/>
                <w:lang w:val="nl-NL"/>
              </w:rPr>
            </w:pPr>
            <w:r w:rsidRPr="00521096">
              <w:rPr>
                <w:rFonts w:asciiTheme="minorHAnsi" w:hAnsiTheme="minorHAnsi" w:cstheme="minorHAnsi"/>
                <w:lang w:val="nl-NL"/>
              </w:rPr>
              <w:lastRenderedPageBreak/>
              <w:t>PERCEEL 2 - VERVANGING</w:t>
            </w:r>
          </w:p>
        </w:tc>
      </w:tr>
      <w:tr w:rsidR="005F3E55" w:rsidRPr="00521096" w14:paraId="7F06263B" w14:textId="77777777" w:rsidTr="008279BC">
        <w:trPr>
          <w:tblHeader/>
        </w:trPr>
        <w:tc>
          <w:tcPr>
            <w:tcW w:w="8940" w:type="dxa"/>
            <w:shd w:val="clear" w:color="auto" w:fill="DBE5F1" w:themeFill="accent1" w:themeFillTint="33"/>
          </w:tcPr>
          <w:p w14:paraId="7C5A66B2" w14:textId="3E6E0A86" w:rsidR="00351303" w:rsidRPr="00521096" w:rsidRDefault="00351303" w:rsidP="00351303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lang w:val="nl-NL"/>
              </w:rPr>
            </w:pPr>
            <w:r w:rsidRPr="00521096">
              <w:rPr>
                <w:rFonts w:asciiTheme="minorHAnsi" w:hAnsiTheme="minorHAnsi" w:cstheme="minorHAnsi"/>
                <w:lang w:val="nl-NL"/>
              </w:rPr>
              <w:t>Vraag 1</w:t>
            </w:r>
            <w:r w:rsidR="00FB66EE" w:rsidRPr="00521096">
              <w:rPr>
                <w:rFonts w:asciiTheme="minorHAnsi" w:hAnsiTheme="minorHAnsi" w:cstheme="minorHAnsi"/>
                <w:lang w:val="nl-NL"/>
              </w:rPr>
              <w:t xml:space="preserve">: </w:t>
            </w:r>
            <w:r w:rsidRPr="00521096">
              <w:rPr>
                <w:rFonts w:asciiTheme="minorHAnsi" w:hAnsiTheme="minorHAnsi" w:cstheme="minorHAnsi"/>
                <w:lang w:val="nl-NL"/>
              </w:rPr>
              <w:t>Levertijden van de apparatuur</w:t>
            </w:r>
          </w:p>
          <w:p w14:paraId="3D18E496" w14:textId="141CDB25" w:rsidR="005F3E55" w:rsidRPr="00521096" w:rsidRDefault="00E757BF" w:rsidP="007D4BDD">
            <w:pPr>
              <w:rPr>
                <w:rFonts w:asciiTheme="minorHAnsi" w:hAnsiTheme="minorHAnsi" w:cstheme="minorHAnsi"/>
                <w:b w:val="0"/>
                <w:bCs w:val="0"/>
                <w:lang w:val="nl-NL"/>
              </w:rPr>
            </w:pPr>
            <w:r w:rsidRPr="00521096">
              <w:rPr>
                <w:rFonts w:asciiTheme="minorHAnsi" w:hAnsiTheme="minorHAnsi" w:cstheme="minorHAnsi"/>
                <w:b w:val="0"/>
                <w:bCs w:val="0"/>
                <w:lang w:val="nl-NL"/>
              </w:rPr>
              <w:t xml:space="preserve">De maximale levertijden zijn in </w:t>
            </w:r>
            <w:r w:rsidR="00FB7ADD" w:rsidRPr="00521096">
              <w:rPr>
                <w:rFonts w:asciiTheme="minorHAnsi" w:hAnsiTheme="minorHAnsi" w:cstheme="minorHAnsi"/>
                <w:b w:val="0"/>
                <w:bCs w:val="0"/>
                <w:lang w:val="nl-NL"/>
              </w:rPr>
              <w:t>het programma van eisen weergegeven. Voor Rijn I</w:t>
            </w:r>
            <w:r w:rsidR="003B306C" w:rsidRPr="00521096">
              <w:rPr>
                <w:rFonts w:asciiTheme="minorHAnsi" w:hAnsiTheme="minorHAnsi" w:cstheme="minorHAnsi"/>
                <w:b w:val="0"/>
                <w:bCs w:val="0"/>
                <w:lang w:val="nl-NL"/>
              </w:rPr>
              <w:t>J</w:t>
            </w:r>
            <w:r w:rsidR="00FB7ADD" w:rsidRPr="00521096">
              <w:rPr>
                <w:rFonts w:asciiTheme="minorHAnsi" w:hAnsiTheme="minorHAnsi" w:cstheme="minorHAnsi"/>
                <w:b w:val="0"/>
                <w:bCs w:val="0"/>
                <w:lang w:val="nl-NL"/>
              </w:rPr>
              <w:t xml:space="preserve">ssel is het </w:t>
            </w:r>
            <w:r w:rsidR="00104A9F" w:rsidRPr="00521096">
              <w:rPr>
                <w:rFonts w:asciiTheme="minorHAnsi" w:hAnsiTheme="minorHAnsi" w:cstheme="minorHAnsi"/>
                <w:b w:val="0"/>
                <w:bCs w:val="0"/>
                <w:lang w:val="nl-NL"/>
              </w:rPr>
              <w:t xml:space="preserve">erg belangrijk om de levertijden zo kort mogelijk te houden om het </w:t>
            </w:r>
            <w:r w:rsidR="000F6141" w:rsidRPr="00521096">
              <w:rPr>
                <w:rFonts w:asciiTheme="minorHAnsi" w:hAnsiTheme="minorHAnsi" w:cstheme="minorHAnsi"/>
                <w:b w:val="0"/>
                <w:bCs w:val="0"/>
                <w:lang w:val="nl-NL"/>
              </w:rPr>
              <w:t>proces niet te verstoren</w:t>
            </w:r>
            <w:r w:rsidR="00676ED7" w:rsidRPr="00521096">
              <w:rPr>
                <w:rFonts w:asciiTheme="minorHAnsi" w:hAnsiTheme="minorHAnsi" w:cstheme="minorHAnsi"/>
                <w:b w:val="0"/>
                <w:bCs w:val="0"/>
                <w:lang w:val="nl-NL"/>
              </w:rPr>
              <w:t xml:space="preserve">. Aan welke knoppen kan </w:t>
            </w:r>
            <w:r w:rsidR="00871936" w:rsidRPr="00521096">
              <w:rPr>
                <w:rFonts w:asciiTheme="minorHAnsi" w:hAnsiTheme="minorHAnsi" w:cstheme="minorHAnsi"/>
                <w:b w:val="0"/>
                <w:bCs w:val="0"/>
                <w:lang w:val="nl-NL"/>
              </w:rPr>
              <w:t>inschrijver</w:t>
            </w:r>
            <w:r w:rsidR="00676ED7" w:rsidRPr="00521096">
              <w:rPr>
                <w:rFonts w:asciiTheme="minorHAnsi" w:hAnsiTheme="minorHAnsi" w:cstheme="minorHAnsi"/>
                <w:b w:val="0"/>
                <w:bCs w:val="0"/>
                <w:lang w:val="nl-NL"/>
              </w:rPr>
              <w:t xml:space="preserve"> draaien om de levertijd te verbeteren</w:t>
            </w:r>
            <w:r w:rsidR="007D4BDD" w:rsidRPr="00521096">
              <w:rPr>
                <w:rFonts w:asciiTheme="minorHAnsi" w:hAnsiTheme="minorHAnsi" w:cstheme="minorHAnsi"/>
                <w:b w:val="0"/>
                <w:bCs w:val="0"/>
                <w:lang w:val="nl-NL"/>
              </w:rPr>
              <w:t>?</w:t>
            </w:r>
          </w:p>
        </w:tc>
      </w:tr>
      <w:tr w:rsidR="005F3E55" w:rsidRPr="00521096" w14:paraId="0BCD7A9A" w14:textId="77777777" w:rsidTr="008279BC">
        <w:trPr>
          <w:tblHeader/>
        </w:trPr>
        <w:tc>
          <w:tcPr>
            <w:tcW w:w="8940" w:type="dxa"/>
            <w:shd w:val="clear" w:color="auto" w:fill="DBE5F1" w:themeFill="accent1" w:themeFillTint="33"/>
          </w:tcPr>
          <w:p w14:paraId="2F26E78B" w14:textId="77777777" w:rsidR="005F3E55" w:rsidRDefault="005F3E55" w:rsidP="008D2AE6">
            <w:pPr>
              <w:rPr>
                <w:rFonts w:asciiTheme="minorHAnsi" w:hAnsiTheme="minorHAnsi" w:cstheme="minorHAnsi"/>
                <w:bCs w:val="0"/>
                <w:lang w:val="nl-NL"/>
              </w:rPr>
            </w:pPr>
            <w:r w:rsidRPr="00521096">
              <w:rPr>
                <w:rFonts w:asciiTheme="minorHAnsi" w:hAnsiTheme="minorHAnsi" w:cstheme="minorHAnsi"/>
                <w:bCs w:val="0"/>
                <w:lang w:val="nl-NL"/>
              </w:rPr>
              <w:t>Vraag 2: Duurzaamheid</w:t>
            </w:r>
          </w:p>
          <w:p w14:paraId="48C5ECA1" w14:textId="77777777" w:rsidR="00454B59" w:rsidRDefault="00454B59" w:rsidP="00454B59">
            <w:pPr>
              <w:widowControl/>
              <w:autoSpaceDE/>
              <w:autoSpaceDN/>
              <w:rPr>
                <w:rFonts w:asciiTheme="minorHAnsi" w:hAnsiTheme="minorHAnsi" w:cstheme="minorHAnsi"/>
                <w:b w:val="0"/>
                <w:bCs w:val="0"/>
                <w:lang w:val="nl-NL"/>
              </w:rPr>
            </w:pPr>
            <w:r w:rsidRPr="002D30BC">
              <w:rPr>
                <w:rFonts w:asciiTheme="minorHAnsi" w:hAnsiTheme="minorHAnsi" w:cstheme="minorHAnsi"/>
                <w:b w:val="0"/>
                <w:bCs w:val="0"/>
                <w:lang w:val="nl-NL"/>
              </w:rPr>
              <w:t>Er is door Rijn IJssel een strategische koers 2023-2027 opgesteld waarin thema’s als integriteit en compliance staan. De ambities van Rijn IJssel zijn organisatie-innovatie, onderwijsinnovatie en partnerschap in de regio. Ook zijn er vijf SDG’s in de strategische koers zijn benoemd</w:t>
            </w:r>
            <w:r>
              <w:rPr>
                <w:rFonts w:asciiTheme="minorHAnsi" w:hAnsiTheme="minorHAnsi" w:cstheme="minorHAnsi"/>
                <w:b w:val="0"/>
                <w:bCs w:val="0"/>
                <w:lang w:val="nl-NL"/>
              </w:rPr>
              <w:t xml:space="preserve"> (3,4,5,13 en 17)</w:t>
            </w:r>
            <w:r w:rsidRPr="002D30BC">
              <w:rPr>
                <w:rFonts w:asciiTheme="minorHAnsi" w:hAnsiTheme="minorHAnsi" w:cstheme="minorHAnsi"/>
                <w:b w:val="0"/>
                <w:bCs w:val="0"/>
                <w:lang w:val="nl-NL"/>
              </w:rPr>
              <w:t xml:space="preserve">. Vooral </w:t>
            </w:r>
            <w:r w:rsidRPr="002D30BC">
              <w:rPr>
                <w:rFonts w:asciiTheme="minorHAnsi" w:hAnsiTheme="minorHAnsi" w:cstheme="minorHAnsi"/>
                <w:b w:val="0"/>
                <w:bCs w:val="0"/>
                <w:i/>
                <w:iCs/>
                <w:lang w:val="nl-NL"/>
              </w:rPr>
              <w:t>SDG 13: Klimaatactie</w:t>
            </w:r>
            <w:r w:rsidRPr="002D30BC">
              <w:rPr>
                <w:rFonts w:asciiTheme="minorHAnsi" w:hAnsiTheme="minorHAnsi" w:cstheme="minorHAnsi"/>
                <w:b w:val="0"/>
                <w:bCs w:val="0"/>
                <w:lang w:val="nl-NL"/>
              </w:rPr>
              <w:t xml:space="preserve"> en </w:t>
            </w:r>
            <w:r w:rsidRPr="002D30BC">
              <w:rPr>
                <w:rFonts w:asciiTheme="minorHAnsi" w:hAnsiTheme="minorHAnsi" w:cstheme="minorHAnsi"/>
                <w:b w:val="0"/>
                <w:bCs w:val="0"/>
                <w:i/>
                <w:iCs/>
                <w:lang w:val="nl-NL"/>
              </w:rPr>
              <w:t xml:space="preserve">SDG 17: Partnerschap om doelstellingen te bereiken </w:t>
            </w:r>
            <w:r w:rsidRPr="002D30BC">
              <w:rPr>
                <w:rFonts w:asciiTheme="minorHAnsi" w:hAnsiTheme="minorHAnsi" w:cstheme="minorHAnsi"/>
                <w:b w:val="0"/>
                <w:bCs w:val="0"/>
                <w:lang w:val="nl-NL"/>
              </w:rPr>
              <w:t>zijn van belang voor deze aanbesteding. </w:t>
            </w:r>
          </w:p>
          <w:p w14:paraId="2BBFE728" w14:textId="77777777" w:rsidR="005F3E55" w:rsidRPr="00521096" w:rsidRDefault="005F3E55" w:rsidP="003009DF">
            <w:pPr>
              <w:pStyle w:val="Lijstalinea"/>
              <w:widowControl/>
              <w:numPr>
                <w:ilvl w:val="0"/>
                <w:numId w:val="15"/>
              </w:numPr>
              <w:autoSpaceDE/>
              <w:autoSpaceDN/>
              <w:spacing w:line="276" w:lineRule="auto"/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</w:pPr>
            <w:r w:rsidRPr="00521096"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  <w:t>Op welke wijze gaat inschrijver bijdragen aan de SDG’s van Rijn IJssel?</w:t>
            </w:r>
          </w:p>
          <w:p w14:paraId="028D8FAC" w14:textId="503C74E3" w:rsidR="00741436" w:rsidRPr="00521096" w:rsidRDefault="00FE1217" w:rsidP="003009DF">
            <w:pPr>
              <w:pStyle w:val="Lijstalinea"/>
              <w:widowControl/>
              <w:numPr>
                <w:ilvl w:val="0"/>
                <w:numId w:val="15"/>
              </w:numPr>
              <w:autoSpaceDE/>
              <w:autoSpaceDN/>
              <w:spacing w:line="276" w:lineRule="auto"/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</w:pPr>
            <w:r w:rsidRPr="00521096"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  <w:t xml:space="preserve">Geef aan hoe </w:t>
            </w:r>
            <w:r w:rsidR="00871936" w:rsidRPr="00521096"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  <w:t>i</w:t>
            </w:r>
            <w:r w:rsidRPr="00521096"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  <w:t xml:space="preserve">nschrijver de adviesrol invult in </w:t>
            </w:r>
            <w:r w:rsidR="00741436" w:rsidRPr="00521096"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  <w:t xml:space="preserve">relatie tot </w:t>
            </w:r>
            <w:r w:rsidR="008E4777" w:rsidRPr="00521096"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  <w:t>refurbished apparatuur</w:t>
            </w:r>
            <w:r w:rsidR="00533672" w:rsidRPr="00521096">
              <w:rPr>
                <w:rFonts w:asciiTheme="minorHAnsi" w:hAnsiTheme="minorHAnsi" w:cstheme="minorHAnsi"/>
                <w:b w:val="0"/>
                <w:bCs w:val="0"/>
                <w:szCs w:val="22"/>
                <w:lang w:val="nl-NL"/>
              </w:rPr>
              <w:t>.</w:t>
            </w:r>
          </w:p>
        </w:tc>
      </w:tr>
      <w:tr w:rsidR="005F3E55" w:rsidRPr="00521096" w14:paraId="3CBFBD3C" w14:textId="77777777" w:rsidTr="008279BC">
        <w:trPr>
          <w:tblHeader/>
        </w:trPr>
        <w:tc>
          <w:tcPr>
            <w:tcW w:w="8940" w:type="dxa"/>
            <w:shd w:val="clear" w:color="auto" w:fill="DBE5F1" w:themeFill="accent1" w:themeFillTint="33"/>
          </w:tcPr>
          <w:p w14:paraId="18D8DCA7" w14:textId="08E42C5D" w:rsidR="005F3E55" w:rsidRPr="00521096" w:rsidRDefault="005F3E55" w:rsidP="005F3E55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lang w:val="nl-NL"/>
              </w:rPr>
            </w:pPr>
            <w:r w:rsidRPr="00521096">
              <w:rPr>
                <w:rFonts w:asciiTheme="minorHAnsi" w:hAnsiTheme="minorHAnsi" w:cstheme="minorHAnsi"/>
                <w:lang w:val="nl-NL"/>
              </w:rPr>
              <w:t xml:space="preserve">Vraag </w:t>
            </w:r>
            <w:r w:rsidR="008279BC" w:rsidRPr="00521096">
              <w:rPr>
                <w:rFonts w:asciiTheme="minorHAnsi" w:hAnsiTheme="minorHAnsi" w:cstheme="minorHAnsi"/>
                <w:lang w:val="nl-NL"/>
              </w:rPr>
              <w:t>3</w:t>
            </w:r>
            <w:r w:rsidRPr="00521096">
              <w:rPr>
                <w:rFonts w:asciiTheme="minorHAnsi" w:hAnsiTheme="minorHAnsi" w:cstheme="minorHAnsi"/>
                <w:lang w:val="nl-NL"/>
              </w:rPr>
              <w:t>: Service garantietermijn</w:t>
            </w:r>
          </w:p>
          <w:p w14:paraId="5B5A92D4" w14:textId="264DE0D6" w:rsidR="005F3E55" w:rsidRPr="00521096" w:rsidRDefault="005F3E55" w:rsidP="005F3E55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b w:val="0"/>
                <w:bCs w:val="0"/>
                <w:lang w:val="nl-NL"/>
              </w:rPr>
            </w:pPr>
            <w:r w:rsidRPr="00521096">
              <w:rPr>
                <w:rFonts w:asciiTheme="minorHAnsi" w:hAnsiTheme="minorHAnsi" w:cstheme="minorHAnsi"/>
                <w:b w:val="0"/>
                <w:bCs w:val="0"/>
                <w:lang w:val="nl-NL"/>
              </w:rPr>
              <w:t>Welke service wordt geleverd door inschrijver gedurende de 2 garantiejaren?</w:t>
            </w:r>
          </w:p>
        </w:tc>
      </w:tr>
      <w:tr w:rsidR="005F3E55" w:rsidRPr="00521096" w14:paraId="3BF21732" w14:textId="77777777">
        <w:trPr>
          <w:tblHeader/>
        </w:trPr>
        <w:tc>
          <w:tcPr>
            <w:tcW w:w="8940" w:type="dxa"/>
            <w:shd w:val="clear" w:color="auto" w:fill="95B3D7" w:themeFill="accent1" w:themeFillTint="99"/>
          </w:tcPr>
          <w:p w14:paraId="578F9FCB" w14:textId="4EF7F392" w:rsidR="005F3E55" w:rsidRPr="00521096" w:rsidRDefault="00345910" w:rsidP="00345910">
            <w:pPr>
              <w:rPr>
                <w:rFonts w:asciiTheme="minorHAnsi" w:hAnsiTheme="minorHAnsi" w:cstheme="minorHAnsi"/>
                <w:b w:val="0"/>
                <w:lang w:val="nl-NL"/>
              </w:rPr>
            </w:pPr>
            <w:r w:rsidRPr="00521096">
              <w:rPr>
                <w:rFonts w:asciiTheme="minorHAnsi" w:hAnsiTheme="minorHAnsi" w:cstheme="minorHAnsi"/>
                <w:lang w:val="nl-NL"/>
              </w:rPr>
              <w:t>Beantwoording vragen op maximaal 4 tekstpagina’s</w:t>
            </w:r>
          </w:p>
        </w:tc>
      </w:tr>
    </w:tbl>
    <w:p w14:paraId="2F62D687" w14:textId="77777777" w:rsidR="005F3E55" w:rsidRPr="00521096" w:rsidRDefault="005F3E55" w:rsidP="00DD2F87">
      <w:pPr>
        <w:pStyle w:val="Default"/>
        <w:rPr>
          <w:rFonts w:asciiTheme="minorHAnsi" w:hAnsiTheme="minorHAnsi" w:cstheme="minorHAnsi"/>
          <w:b/>
          <w:strike/>
          <w:sz w:val="22"/>
          <w:szCs w:val="22"/>
        </w:rPr>
      </w:pPr>
    </w:p>
    <w:p w14:paraId="31C687AF" w14:textId="77777777" w:rsidR="005F3E55" w:rsidRPr="00521096" w:rsidRDefault="005F3E55" w:rsidP="00DD2F87">
      <w:pPr>
        <w:pStyle w:val="Default"/>
        <w:rPr>
          <w:rFonts w:asciiTheme="minorHAnsi" w:hAnsiTheme="minorHAnsi" w:cstheme="minorHAnsi"/>
          <w:b/>
          <w:strike/>
          <w:sz w:val="22"/>
          <w:szCs w:val="22"/>
        </w:rPr>
      </w:pPr>
    </w:p>
    <w:p w14:paraId="2AA91DE7" w14:textId="77777777" w:rsidR="004505CD" w:rsidRPr="00521096" w:rsidRDefault="004505CD" w:rsidP="004505CD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521096">
        <w:rPr>
          <w:rFonts w:asciiTheme="minorHAnsi" w:hAnsiTheme="minorHAnsi" w:cstheme="minorHAnsi"/>
          <w:sz w:val="22"/>
          <w:szCs w:val="22"/>
        </w:rPr>
        <w:t>De beoordeling gebeurt aan de hand van het vastgestelde</w:t>
      </w:r>
      <w:r w:rsidRPr="00521096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21096">
        <w:rPr>
          <w:rFonts w:asciiTheme="minorHAnsi" w:hAnsiTheme="minorHAnsi" w:cstheme="minorHAnsi"/>
          <w:sz w:val="22"/>
          <w:szCs w:val="22"/>
        </w:rPr>
        <w:t xml:space="preserve">beoordelingskader. </w:t>
      </w:r>
    </w:p>
    <w:p w14:paraId="3576DAB3" w14:textId="77777777" w:rsidR="00217371" w:rsidRPr="00521096" w:rsidRDefault="00217371" w:rsidP="00DD2F87">
      <w:pPr>
        <w:pStyle w:val="Default"/>
        <w:rPr>
          <w:rFonts w:asciiTheme="minorHAnsi" w:hAnsiTheme="minorHAnsi" w:cstheme="minorHAnsi"/>
          <w:b/>
          <w:strike/>
          <w:sz w:val="22"/>
          <w:szCs w:val="22"/>
        </w:rPr>
      </w:pP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1418"/>
        <w:gridCol w:w="6512"/>
      </w:tblGrid>
      <w:tr w:rsidR="007323EC" w:rsidRPr="00521096" w14:paraId="273CC8B1" w14:textId="77777777" w:rsidTr="008D2AE6">
        <w:trPr>
          <w:trHeight w:val="300"/>
        </w:trPr>
        <w:tc>
          <w:tcPr>
            <w:tcW w:w="90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F81BD" w:themeFill="accent1"/>
            <w:vAlign w:val="center"/>
            <w:hideMark/>
          </w:tcPr>
          <w:p w14:paraId="5AD48D47" w14:textId="77777777" w:rsidR="007323EC" w:rsidRPr="00521096" w:rsidRDefault="007323EC" w:rsidP="008D2AE6">
            <w:pPr>
              <w:ind w:left="2850"/>
              <w:textAlignment w:val="baseline"/>
              <w:rPr>
                <w:rFonts w:asciiTheme="minorHAnsi" w:eastAsia="Times New Roman" w:hAnsiTheme="minorHAnsi" w:cstheme="minorHAnsi"/>
              </w:rPr>
            </w:pPr>
            <w:r w:rsidRPr="00521096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</w:rPr>
              <w:t>Beoordelingswijze open vragen</w:t>
            </w:r>
            <w:r w:rsidRPr="00521096">
              <w:rPr>
                <w:rFonts w:asciiTheme="minorHAnsi" w:eastAsia="Times New Roman" w:hAnsiTheme="minorHAnsi" w:cstheme="minorHAnsi"/>
                <w:color w:val="FFFFFF" w:themeColor="background1"/>
              </w:rPr>
              <w:t> </w:t>
            </w:r>
          </w:p>
        </w:tc>
      </w:tr>
      <w:tr w:rsidR="007323EC" w:rsidRPr="00521096" w14:paraId="3310FD6F" w14:textId="77777777" w:rsidTr="00521096">
        <w:trPr>
          <w:trHeight w:val="375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vAlign w:val="center"/>
            <w:hideMark/>
          </w:tcPr>
          <w:p w14:paraId="61EBF75B" w14:textId="77777777" w:rsidR="007323EC" w:rsidRPr="00521096" w:rsidRDefault="007323EC" w:rsidP="00521096">
            <w:pPr>
              <w:ind w:left="57"/>
              <w:textAlignment w:val="baseline"/>
              <w:rPr>
                <w:rFonts w:asciiTheme="minorHAnsi" w:eastAsia="Times New Roman" w:hAnsiTheme="minorHAnsi" w:cstheme="minorHAnsi"/>
              </w:rPr>
            </w:pPr>
            <w:r w:rsidRPr="00521096">
              <w:rPr>
                <w:rFonts w:asciiTheme="minorHAnsi" w:eastAsia="Times New Roman" w:hAnsiTheme="minorHAnsi" w:cstheme="minorHAnsi"/>
              </w:rPr>
              <w:t>Punten-</w:t>
            </w:r>
          </w:p>
          <w:p w14:paraId="347D3BB8" w14:textId="77777777" w:rsidR="007323EC" w:rsidRPr="00521096" w:rsidRDefault="007323EC" w:rsidP="00521096">
            <w:pPr>
              <w:ind w:left="57"/>
              <w:textAlignment w:val="baseline"/>
              <w:rPr>
                <w:rFonts w:asciiTheme="minorHAnsi" w:eastAsia="Times New Roman" w:hAnsiTheme="minorHAnsi" w:cstheme="minorHAnsi"/>
              </w:rPr>
            </w:pPr>
            <w:r w:rsidRPr="00521096">
              <w:rPr>
                <w:rFonts w:asciiTheme="minorHAnsi" w:eastAsia="Times New Roman" w:hAnsiTheme="minorHAnsi" w:cstheme="minorHAnsi"/>
              </w:rPr>
              <w:t>waardering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vAlign w:val="center"/>
            <w:hideMark/>
          </w:tcPr>
          <w:p w14:paraId="4368DDA2" w14:textId="51E749F5" w:rsidR="007323EC" w:rsidRPr="00521096" w:rsidRDefault="007323EC" w:rsidP="00521096">
            <w:pPr>
              <w:ind w:left="57"/>
              <w:textAlignment w:val="baseline"/>
              <w:rPr>
                <w:rFonts w:asciiTheme="minorHAnsi" w:eastAsia="Times New Roman" w:hAnsiTheme="minorHAnsi" w:cstheme="minorHAnsi"/>
              </w:rPr>
            </w:pPr>
            <w:r w:rsidRPr="00521096">
              <w:rPr>
                <w:rFonts w:asciiTheme="minorHAnsi" w:eastAsia="Times New Roman" w:hAnsiTheme="minorHAnsi" w:cstheme="minorHAnsi"/>
              </w:rPr>
              <w:t>Omschri</w:t>
            </w:r>
            <w:r w:rsidR="00521096">
              <w:rPr>
                <w:rFonts w:asciiTheme="minorHAnsi" w:eastAsia="Times New Roman" w:hAnsiTheme="minorHAnsi" w:cstheme="minorHAnsi"/>
              </w:rPr>
              <w:t>j</w:t>
            </w:r>
            <w:r w:rsidRPr="00521096">
              <w:rPr>
                <w:rFonts w:asciiTheme="minorHAnsi" w:eastAsia="Times New Roman" w:hAnsiTheme="minorHAnsi" w:cstheme="minorHAnsi"/>
              </w:rPr>
              <w:t>ving</w:t>
            </w:r>
          </w:p>
        </w:tc>
        <w:tc>
          <w:tcPr>
            <w:tcW w:w="6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vAlign w:val="center"/>
            <w:hideMark/>
          </w:tcPr>
          <w:p w14:paraId="290B56E3" w14:textId="310D2D86" w:rsidR="007323EC" w:rsidRPr="00521096" w:rsidRDefault="007323EC" w:rsidP="00521096">
            <w:pPr>
              <w:ind w:left="60"/>
              <w:textAlignment w:val="baseline"/>
              <w:rPr>
                <w:rFonts w:asciiTheme="minorHAnsi" w:eastAsia="Times New Roman" w:hAnsiTheme="minorHAnsi" w:cstheme="minorHAnsi"/>
              </w:rPr>
            </w:pPr>
            <w:r w:rsidRPr="00521096">
              <w:rPr>
                <w:rFonts w:asciiTheme="minorHAnsi" w:eastAsia="Times New Roman" w:hAnsiTheme="minorHAnsi" w:cstheme="minorHAnsi"/>
              </w:rPr>
              <w:t>Toelichting waardering</w:t>
            </w:r>
          </w:p>
        </w:tc>
      </w:tr>
      <w:tr w:rsidR="007323EC" w:rsidRPr="00521096" w14:paraId="0995305B" w14:textId="77777777" w:rsidTr="00521096">
        <w:trPr>
          <w:trHeight w:val="495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DD7634B" w14:textId="77777777" w:rsidR="007323EC" w:rsidRPr="00521096" w:rsidRDefault="007323EC" w:rsidP="0052109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1096">
              <w:rPr>
                <w:rFonts w:asciiTheme="minorHAnsi" w:hAnsiTheme="minorHAnsi" w:cstheme="minorHAnsi"/>
                <w:sz w:val="22"/>
                <w:szCs w:val="22"/>
              </w:rPr>
              <w:t>100%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B08F12A" w14:textId="77777777" w:rsidR="007323EC" w:rsidRPr="00521096" w:rsidRDefault="007323EC" w:rsidP="0052109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1096">
              <w:rPr>
                <w:rFonts w:asciiTheme="minorHAnsi" w:hAnsiTheme="minorHAnsi" w:cstheme="minorHAnsi"/>
                <w:sz w:val="22"/>
                <w:szCs w:val="22"/>
              </w:rPr>
              <w:t>Uitstekend</w:t>
            </w:r>
          </w:p>
        </w:tc>
        <w:tc>
          <w:tcPr>
            <w:tcW w:w="6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118A595" w14:textId="77777777" w:rsidR="007323EC" w:rsidRPr="00521096" w:rsidRDefault="007323EC" w:rsidP="00521096">
            <w:pPr>
              <w:pStyle w:val="Default"/>
              <w:ind w:left="136"/>
              <w:rPr>
                <w:rFonts w:asciiTheme="minorHAnsi" w:hAnsiTheme="minorHAnsi" w:cstheme="minorHAnsi"/>
                <w:sz w:val="22"/>
                <w:szCs w:val="22"/>
              </w:rPr>
            </w:pPr>
            <w:r w:rsidRPr="00521096">
              <w:rPr>
                <w:rFonts w:asciiTheme="minorHAnsi" w:hAnsiTheme="minorHAnsi" w:cstheme="minorHAnsi"/>
                <w:sz w:val="22"/>
                <w:szCs w:val="22"/>
              </w:rPr>
              <w:t>De vraag is uitstekend en boven verwachting beantwoord. De vraag is volledig uitgewerkt en inhoudelijk uitstekend, innovatief en aansprekend beantwoord..</w:t>
            </w:r>
          </w:p>
        </w:tc>
      </w:tr>
      <w:tr w:rsidR="007323EC" w:rsidRPr="00521096" w14:paraId="0F4B8CC7" w14:textId="77777777" w:rsidTr="00521096">
        <w:trPr>
          <w:trHeight w:val="495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B6CC3C3" w14:textId="77777777" w:rsidR="007323EC" w:rsidRPr="00521096" w:rsidRDefault="007323EC" w:rsidP="0052109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1096">
              <w:rPr>
                <w:rFonts w:asciiTheme="minorHAnsi" w:hAnsiTheme="minorHAnsi" w:cstheme="minorHAnsi"/>
                <w:sz w:val="22"/>
                <w:szCs w:val="22"/>
              </w:rPr>
              <w:t>80%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69EEC3A" w14:textId="77777777" w:rsidR="007323EC" w:rsidRPr="00521096" w:rsidRDefault="007323EC" w:rsidP="0052109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1096">
              <w:rPr>
                <w:rFonts w:asciiTheme="minorHAnsi" w:hAnsiTheme="minorHAnsi" w:cstheme="minorHAnsi"/>
                <w:sz w:val="22"/>
                <w:szCs w:val="22"/>
              </w:rPr>
              <w:t>Goed</w:t>
            </w:r>
          </w:p>
        </w:tc>
        <w:tc>
          <w:tcPr>
            <w:tcW w:w="6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9D9457D" w14:textId="77777777" w:rsidR="007323EC" w:rsidRPr="00521096" w:rsidRDefault="007323EC" w:rsidP="00521096">
            <w:pPr>
              <w:pStyle w:val="Default"/>
              <w:ind w:left="136"/>
              <w:rPr>
                <w:rFonts w:asciiTheme="minorHAnsi" w:hAnsiTheme="minorHAnsi" w:cstheme="minorHAnsi"/>
                <w:sz w:val="22"/>
                <w:szCs w:val="22"/>
              </w:rPr>
            </w:pPr>
            <w:r w:rsidRPr="00521096">
              <w:rPr>
                <w:rFonts w:asciiTheme="minorHAnsi" w:hAnsiTheme="minorHAnsi" w:cstheme="minorHAnsi"/>
                <w:sz w:val="22"/>
                <w:szCs w:val="22"/>
              </w:rPr>
              <w:t>De vraag is goed en meer dan voldoende beantwoord. De beschrijving is inhoudelijk relevant, goed onderbouwd en gebaseerd op de uitgangspunten van de aanbesteding. Alle gevraagde elementen zijn uitgewerkt..</w:t>
            </w:r>
          </w:p>
        </w:tc>
      </w:tr>
      <w:tr w:rsidR="007323EC" w:rsidRPr="00521096" w14:paraId="275CBF7E" w14:textId="77777777" w:rsidTr="00521096">
        <w:trPr>
          <w:trHeight w:val="495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06462E4" w14:textId="77777777" w:rsidR="007323EC" w:rsidRPr="00521096" w:rsidRDefault="007323EC" w:rsidP="0052109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1096">
              <w:rPr>
                <w:rFonts w:asciiTheme="minorHAnsi" w:hAnsiTheme="minorHAnsi" w:cstheme="minorHAnsi"/>
                <w:sz w:val="22"/>
                <w:szCs w:val="22"/>
              </w:rPr>
              <w:t>60%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632B24D" w14:textId="77777777" w:rsidR="007323EC" w:rsidRPr="00521096" w:rsidRDefault="007323EC" w:rsidP="0052109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1096">
              <w:rPr>
                <w:rFonts w:asciiTheme="minorHAnsi" w:hAnsiTheme="minorHAnsi" w:cstheme="minorHAnsi"/>
                <w:sz w:val="22"/>
                <w:szCs w:val="22"/>
              </w:rPr>
              <w:t>Voldoende</w:t>
            </w:r>
          </w:p>
        </w:tc>
        <w:tc>
          <w:tcPr>
            <w:tcW w:w="6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1EEF5E8" w14:textId="77777777" w:rsidR="007323EC" w:rsidRPr="00521096" w:rsidRDefault="007323EC" w:rsidP="00521096">
            <w:pPr>
              <w:pStyle w:val="Default"/>
              <w:ind w:left="136"/>
              <w:rPr>
                <w:rFonts w:asciiTheme="minorHAnsi" w:hAnsiTheme="minorHAnsi" w:cstheme="minorHAnsi"/>
                <w:sz w:val="22"/>
                <w:szCs w:val="22"/>
              </w:rPr>
            </w:pPr>
            <w:r w:rsidRPr="00521096">
              <w:rPr>
                <w:rFonts w:asciiTheme="minorHAnsi" w:hAnsiTheme="minorHAnsi" w:cstheme="minorHAnsi"/>
                <w:sz w:val="22"/>
                <w:szCs w:val="22"/>
              </w:rPr>
              <w:t>De beschrijving is minimaal inhoudelijk relevant en alle gevraagde elementen zijn uitgewerkt en beantwoord, echter met ten dele inhoudelijke en specifieke relevante/innovatieve bijzonderheden of bijzonderheden die niet geheel of minimaal aansluiten op de vraag. </w:t>
            </w:r>
          </w:p>
        </w:tc>
      </w:tr>
      <w:tr w:rsidR="007323EC" w:rsidRPr="00521096" w14:paraId="11C31F6A" w14:textId="77777777" w:rsidTr="00521096">
        <w:trPr>
          <w:trHeight w:val="495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2B0211" w14:textId="77777777" w:rsidR="007323EC" w:rsidRPr="00521096" w:rsidRDefault="007323EC" w:rsidP="00521096">
            <w:pPr>
              <w:ind w:left="57"/>
              <w:jc w:val="center"/>
              <w:textAlignment w:val="baseline"/>
              <w:rPr>
                <w:rFonts w:asciiTheme="minorHAnsi" w:eastAsia="Times New Roman" w:hAnsiTheme="minorHAnsi" w:cstheme="minorHAnsi"/>
              </w:rPr>
            </w:pPr>
            <w:r w:rsidRPr="00521096">
              <w:rPr>
                <w:rFonts w:asciiTheme="minorHAnsi" w:eastAsia="Times New Roman" w:hAnsiTheme="minorHAnsi" w:cstheme="minorHAnsi"/>
              </w:rPr>
              <w:t>30%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FB0FFC" w14:textId="77777777" w:rsidR="007323EC" w:rsidRPr="00521096" w:rsidRDefault="007323EC" w:rsidP="00521096">
            <w:pPr>
              <w:ind w:left="170" w:right="170"/>
              <w:jc w:val="center"/>
              <w:textAlignment w:val="baseline"/>
              <w:rPr>
                <w:rFonts w:asciiTheme="minorHAnsi" w:eastAsia="Times New Roman" w:hAnsiTheme="minorHAnsi" w:cstheme="minorHAnsi"/>
              </w:rPr>
            </w:pPr>
            <w:r w:rsidRPr="00521096">
              <w:rPr>
                <w:rFonts w:asciiTheme="minorHAnsi" w:eastAsia="Times New Roman" w:hAnsiTheme="minorHAnsi" w:cstheme="minorHAnsi"/>
              </w:rPr>
              <w:t>Onvoldoende</w:t>
            </w:r>
          </w:p>
        </w:tc>
        <w:tc>
          <w:tcPr>
            <w:tcW w:w="6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A0E6CE" w14:textId="77777777" w:rsidR="007323EC" w:rsidRPr="00521096" w:rsidRDefault="007323EC" w:rsidP="00521096">
            <w:pPr>
              <w:pStyle w:val="Default"/>
              <w:ind w:left="136"/>
              <w:rPr>
                <w:rFonts w:asciiTheme="minorHAnsi" w:hAnsiTheme="minorHAnsi" w:cstheme="minorHAnsi"/>
                <w:sz w:val="22"/>
                <w:szCs w:val="22"/>
              </w:rPr>
            </w:pPr>
            <w:r w:rsidRPr="00521096">
              <w:rPr>
                <w:rFonts w:asciiTheme="minorHAnsi" w:hAnsiTheme="minorHAnsi" w:cstheme="minorHAnsi"/>
                <w:sz w:val="22"/>
                <w:szCs w:val="22"/>
              </w:rPr>
              <w:t>De wijze van invulling is of onvoldoende of niet overtuigend; er ontbreekt tenminste 1 belangrijk onderdeel in het antwoord. </w:t>
            </w:r>
          </w:p>
        </w:tc>
      </w:tr>
      <w:tr w:rsidR="007323EC" w:rsidRPr="00521096" w14:paraId="7C507C30" w14:textId="77777777" w:rsidTr="00521096">
        <w:trPr>
          <w:trHeight w:val="495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598F04A" w14:textId="77777777" w:rsidR="007323EC" w:rsidRPr="00521096" w:rsidRDefault="007323EC" w:rsidP="00521096">
            <w:pPr>
              <w:ind w:left="57"/>
              <w:jc w:val="center"/>
              <w:textAlignment w:val="baseline"/>
              <w:rPr>
                <w:rFonts w:asciiTheme="minorHAnsi" w:eastAsia="Times New Roman" w:hAnsiTheme="minorHAnsi" w:cstheme="minorHAnsi"/>
              </w:rPr>
            </w:pPr>
            <w:r w:rsidRPr="00521096">
              <w:rPr>
                <w:rFonts w:asciiTheme="minorHAnsi" w:eastAsia="Times New Roman" w:hAnsiTheme="minorHAnsi" w:cstheme="minorHAnsi"/>
              </w:rPr>
              <w:t>0%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74704FF" w14:textId="77777777" w:rsidR="007323EC" w:rsidRPr="00521096" w:rsidRDefault="007323EC" w:rsidP="00521096">
            <w:pPr>
              <w:ind w:left="170" w:right="170"/>
              <w:jc w:val="center"/>
              <w:textAlignment w:val="baseline"/>
              <w:rPr>
                <w:rFonts w:asciiTheme="minorHAnsi" w:eastAsia="Times New Roman" w:hAnsiTheme="minorHAnsi" w:cstheme="minorHAnsi"/>
              </w:rPr>
            </w:pPr>
            <w:r w:rsidRPr="00521096">
              <w:rPr>
                <w:rFonts w:asciiTheme="minorHAnsi" w:eastAsia="Times New Roman" w:hAnsiTheme="minorHAnsi" w:cstheme="minorHAnsi"/>
              </w:rPr>
              <w:t>Slecht/Niet</w:t>
            </w:r>
          </w:p>
        </w:tc>
        <w:tc>
          <w:tcPr>
            <w:tcW w:w="6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A979ABA" w14:textId="77777777" w:rsidR="007323EC" w:rsidRPr="00521096" w:rsidRDefault="007323EC" w:rsidP="00521096">
            <w:pPr>
              <w:pStyle w:val="Default"/>
              <w:ind w:left="136"/>
              <w:rPr>
                <w:rFonts w:asciiTheme="minorHAnsi" w:hAnsiTheme="minorHAnsi" w:cstheme="minorHAnsi"/>
                <w:sz w:val="22"/>
                <w:szCs w:val="22"/>
              </w:rPr>
            </w:pPr>
            <w:r w:rsidRPr="00521096">
              <w:rPr>
                <w:rFonts w:asciiTheme="minorHAnsi" w:hAnsiTheme="minorHAnsi" w:cstheme="minorHAnsi"/>
                <w:sz w:val="22"/>
                <w:szCs w:val="22"/>
              </w:rPr>
              <w:t>Inschrijver geeft geen antwoord op de vraag of geeft in zijn antwoord aan niet te voldoen aan de doelstellingen achter de vraag.</w:t>
            </w:r>
          </w:p>
          <w:p w14:paraId="0517C796" w14:textId="77777777" w:rsidR="007323EC" w:rsidRPr="00521096" w:rsidRDefault="007323EC" w:rsidP="00521096">
            <w:pPr>
              <w:pStyle w:val="Default"/>
              <w:ind w:left="136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BA1F97A" w14:textId="77777777" w:rsidR="00217371" w:rsidRPr="00521096" w:rsidRDefault="00217371" w:rsidP="00DD2F87">
      <w:pPr>
        <w:pStyle w:val="Default"/>
        <w:rPr>
          <w:rFonts w:asciiTheme="minorHAnsi" w:hAnsiTheme="minorHAnsi" w:cstheme="minorHAnsi"/>
          <w:b/>
          <w:strike/>
          <w:sz w:val="22"/>
          <w:szCs w:val="22"/>
        </w:rPr>
      </w:pPr>
    </w:p>
    <w:p w14:paraId="4047EA66" w14:textId="77777777" w:rsidR="00217371" w:rsidRPr="00521096" w:rsidRDefault="00217371" w:rsidP="00DD2F87">
      <w:pPr>
        <w:pStyle w:val="Default"/>
        <w:rPr>
          <w:rFonts w:asciiTheme="minorHAnsi" w:hAnsiTheme="minorHAnsi" w:cstheme="minorHAnsi"/>
          <w:b/>
          <w:strike/>
          <w:sz w:val="22"/>
          <w:szCs w:val="22"/>
        </w:rPr>
      </w:pPr>
    </w:p>
    <w:p w14:paraId="6C25F1A1" w14:textId="77777777" w:rsidR="006A50E7" w:rsidRPr="00521096" w:rsidRDefault="006A50E7" w:rsidP="00DD2F87">
      <w:pPr>
        <w:rPr>
          <w:rFonts w:asciiTheme="minorHAnsi" w:hAnsiTheme="minorHAnsi" w:cstheme="minorHAnsi"/>
          <w:bCs/>
        </w:rPr>
      </w:pPr>
    </w:p>
    <w:p w14:paraId="6D19405F" w14:textId="77777777" w:rsidR="00D7374D" w:rsidRPr="00521096" w:rsidRDefault="00D7374D" w:rsidP="003A3C64">
      <w:pPr>
        <w:rPr>
          <w:rFonts w:asciiTheme="minorHAnsi" w:hAnsiTheme="minorHAnsi" w:cstheme="minorHAnsi"/>
          <w:bCs/>
        </w:rPr>
      </w:pPr>
    </w:p>
    <w:sectPr w:rsidR="00D7374D" w:rsidRPr="00521096" w:rsidSect="00D03513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2336" w:right="1418" w:bottom="1418" w:left="1361" w:header="709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01C657" w14:textId="77777777" w:rsidR="006474D3" w:rsidRDefault="006474D3" w:rsidP="00355DAF">
      <w:r>
        <w:separator/>
      </w:r>
    </w:p>
  </w:endnote>
  <w:endnote w:type="continuationSeparator" w:id="0">
    <w:p w14:paraId="37F2694C" w14:textId="77777777" w:rsidR="006474D3" w:rsidRDefault="006474D3" w:rsidP="00355DAF">
      <w:r>
        <w:continuationSeparator/>
      </w:r>
    </w:p>
  </w:endnote>
  <w:endnote w:type="continuationNotice" w:id="1">
    <w:p w14:paraId="458F0193" w14:textId="77777777" w:rsidR="006474D3" w:rsidRDefault="006474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D0ECED" w14:textId="77777777" w:rsidR="00707398" w:rsidRPr="00985B16" w:rsidRDefault="00E84AE6" w:rsidP="00E84AE6">
    <w:pPr>
      <w:pStyle w:val="Voettekst"/>
      <w:tabs>
        <w:tab w:val="clear" w:pos="9072"/>
        <w:tab w:val="left" w:pos="7447"/>
        <w:tab w:val="right" w:pos="9127"/>
        <w:tab w:val="right" w:pos="9463"/>
      </w:tabs>
      <w:spacing w:line="280" w:lineRule="exact"/>
      <w:rPr>
        <w:szCs w:val="16"/>
      </w:rPr>
    </w:pPr>
    <w:r>
      <w:rPr>
        <w:rStyle w:val="Paginanummer"/>
      </w:rPr>
      <w:tab/>
    </w:r>
    <w:r>
      <w:rPr>
        <w:rStyle w:val="Paginanummer"/>
      </w:rPr>
      <w:tab/>
    </w:r>
    <w:r>
      <w:rPr>
        <w:rStyle w:val="Paginanummer"/>
      </w:rPr>
      <w:tab/>
    </w:r>
    <w:r>
      <w:rPr>
        <w:rStyle w:val="Paginanummer"/>
      </w:rPr>
      <w:tab/>
    </w:r>
    <w:r>
      <w:rPr>
        <w:rStyle w:val="Paginanummer"/>
      </w:rPr>
      <w:tab/>
    </w:r>
    <w:r>
      <w:rPr>
        <w:rStyle w:val="Paginanummer"/>
      </w:rPr>
      <w:tab/>
    </w:r>
    <w:r>
      <w:rPr>
        <w:rStyle w:val="Paginanummer"/>
      </w:rPr>
      <w:tab/>
    </w:r>
    <w:r>
      <w:rPr>
        <w:rStyle w:val="Paginanummer"/>
      </w:rPr>
      <w:tab/>
    </w:r>
    <w:r w:rsidR="00707398">
      <w:rPr>
        <w:rStyle w:val="Paginanummer"/>
      </w:rPr>
      <w:tab/>
    </w:r>
    <w:r w:rsidR="00707398">
      <w:rPr>
        <w:rStyle w:val="Paginanummer"/>
      </w:rPr>
      <w:tab/>
    </w:r>
    <w:r w:rsidR="00707398" w:rsidRPr="00985B16">
      <w:rPr>
        <w:rStyle w:val="Paginanummer"/>
        <w:szCs w:val="16"/>
      </w:rPr>
      <w:fldChar w:fldCharType="begin"/>
    </w:r>
    <w:r w:rsidR="00707398" w:rsidRPr="00985B16">
      <w:rPr>
        <w:rStyle w:val="Paginanummer"/>
        <w:szCs w:val="16"/>
      </w:rPr>
      <w:instrText xml:space="preserve"> PAGE </w:instrText>
    </w:r>
    <w:r w:rsidR="00707398" w:rsidRPr="00985B16">
      <w:rPr>
        <w:rStyle w:val="Paginanummer"/>
        <w:szCs w:val="16"/>
      </w:rPr>
      <w:fldChar w:fldCharType="separate"/>
    </w:r>
    <w:r w:rsidR="007A1FBD">
      <w:rPr>
        <w:rStyle w:val="Paginanummer"/>
        <w:noProof/>
        <w:szCs w:val="16"/>
      </w:rPr>
      <w:t>2</w:t>
    </w:r>
    <w:r w:rsidR="00707398" w:rsidRPr="00985B16">
      <w:rPr>
        <w:rStyle w:val="Paginanummer"/>
        <w:szCs w:val="16"/>
      </w:rPr>
      <w:fldChar w:fldCharType="end"/>
    </w:r>
    <w:r w:rsidR="00707398" w:rsidRPr="00985B16">
      <w:rPr>
        <w:rStyle w:val="Paginanummer"/>
        <w:szCs w:val="16"/>
      </w:rPr>
      <w:t xml:space="preserve"> van </w:t>
    </w:r>
    <w:r w:rsidR="00707398" w:rsidRPr="00985B16">
      <w:rPr>
        <w:rStyle w:val="Paginanummer"/>
        <w:szCs w:val="16"/>
      </w:rPr>
      <w:fldChar w:fldCharType="begin"/>
    </w:r>
    <w:r w:rsidR="00707398" w:rsidRPr="00985B16">
      <w:rPr>
        <w:rStyle w:val="Paginanummer"/>
        <w:szCs w:val="16"/>
      </w:rPr>
      <w:instrText xml:space="preserve"> NUMPAGES </w:instrText>
    </w:r>
    <w:r w:rsidR="00707398" w:rsidRPr="00985B16">
      <w:rPr>
        <w:rStyle w:val="Paginanummer"/>
        <w:szCs w:val="16"/>
      </w:rPr>
      <w:fldChar w:fldCharType="separate"/>
    </w:r>
    <w:r w:rsidR="007A1FBD">
      <w:rPr>
        <w:rStyle w:val="Paginanummer"/>
        <w:noProof/>
        <w:szCs w:val="16"/>
      </w:rPr>
      <w:t>2</w:t>
    </w:r>
    <w:r w:rsidR="00707398" w:rsidRPr="00985B16">
      <w:rPr>
        <w:rStyle w:val="Paginanummer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7DC9DB" w14:textId="77777777" w:rsidR="00707398" w:rsidRPr="00985B16" w:rsidRDefault="00361CE2" w:rsidP="00985B16">
    <w:pPr>
      <w:pStyle w:val="Voettekst"/>
      <w:tabs>
        <w:tab w:val="clear" w:pos="9072"/>
        <w:tab w:val="right" w:pos="9463"/>
      </w:tabs>
      <w:spacing w:line="280" w:lineRule="exact"/>
      <w:jc w:val="right"/>
      <w:rPr>
        <w:szCs w:val="16"/>
      </w:rPr>
    </w:pPr>
    <w:r>
      <w:rPr>
        <w:noProof/>
      </w:rPr>
      <w:drawing>
        <wp:anchor distT="0" distB="0" distL="114300" distR="114300" simplePos="0" relativeHeight="251658242" behindDoc="1" locked="1" layoutInCell="1" allowOverlap="1" wp14:anchorId="4C41A2BA" wp14:editId="0D0C9536">
          <wp:simplePos x="0" y="0"/>
          <wp:positionH relativeFrom="margin">
            <wp:posOffset>-899795</wp:posOffset>
          </wp:positionH>
          <wp:positionV relativeFrom="margin">
            <wp:posOffset>6889115</wp:posOffset>
          </wp:positionV>
          <wp:extent cx="7595870" cy="2307590"/>
          <wp:effectExtent l="0" t="0" r="0" b="3810"/>
          <wp:wrapNone/>
          <wp:docPr id="1882900411" name="Afbeelding 18829004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2900411" name="Afbeelding 18829004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2307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7398">
      <w:rPr>
        <w:rStyle w:val="Paginanummer"/>
      </w:rPr>
      <w:tab/>
    </w:r>
    <w:r w:rsidR="00707398">
      <w:rPr>
        <w:rStyle w:val="Paginanummer"/>
      </w:rPr>
      <w:tab/>
    </w:r>
    <w:r w:rsidR="00707398">
      <w:rPr>
        <w:rStyle w:val="Paginanumme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BDCE63" w14:textId="77777777" w:rsidR="006474D3" w:rsidRDefault="006474D3" w:rsidP="00355DAF">
      <w:r>
        <w:separator/>
      </w:r>
    </w:p>
  </w:footnote>
  <w:footnote w:type="continuationSeparator" w:id="0">
    <w:p w14:paraId="28856D39" w14:textId="77777777" w:rsidR="006474D3" w:rsidRDefault="006474D3" w:rsidP="00355DAF">
      <w:r>
        <w:continuationSeparator/>
      </w:r>
    </w:p>
  </w:footnote>
  <w:footnote w:type="continuationNotice" w:id="1">
    <w:p w14:paraId="3FEFE417" w14:textId="77777777" w:rsidR="006474D3" w:rsidRDefault="006474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0C5A4D" w14:textId="77777777" w:rsidR="000B49D7" w:rsidRDefault="00F37D63">
    <w:pPr>
      <w:pStyle w:val="Koptekst"/>
    </w:pPr>
    <w:r>
      <w:rPr>
        <w:noProof/>
      </w:rPr>
      <w:drawing>
        <wp:anchor distT="0" distB="0" distL="114300" distR="114300" simplePos="0" relativeHeight="251658243" behindDoc="1" locked="1" layoutInCell="1" allowOverlap="1" wp14:anchorId="533129B4" wp14:editId="2019C75E">
          <wp:simplePos x="0" y="0"/>
          <wp:positionH relativeFrom="page">
            <wp:posOffset>-3810</wp:posOffset>
          </wp:positionH>
          <wp:positionV relativeFrom="page">
            <wp:posOffset>8380095</wp:posOffset>
          </wp:positionV>
          <wp:extent cx="7595870" cy="2307590"/>
          <wp:effectExtent l="0" t="0" r="0" b="3810"/>
          <wp:wrapNone/>
          <wp:docPr id="1179810786" name="Afbeelding 11798107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9810786" name="Afbeelding 117981078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2307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458B">
      <w:rPr>
        <w:noProof/>
      </w:rPr>
      <w:drawing>
        <wp:anchor distT="0" distB="0" distL="114300" distR="114300" simplePos="0" relativeHeight="251658240" behindDoc="0" locked="1" layoutInCell="1" allowOverlap="1" wp14:anchorId="180226FC" wp14:editId="259E501D">
          <wp:simplePos x="0" y="0"/>
          <wp:positionH relativeFrom="page">
            <wp:posOffset>635</wp:posOffset>
          </wp:positionH>
          <wp:positionV relativeFrom="page">
            <wp:posOffset>0</wp:posOffset>
          </wp:positionV>
          <wp:extent cx="7595870" cy="1407160"/>
          <wp:effectExtent l="0" t="0" r="0" b="254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1407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22BC1" w14:textId="77777777" w:rsidR="00707398" w:rsidRDefault="00F5458B" w:rsidP="007444AD">
    <w:pPr>
      <w:pStyle w:val="Koptekst"/>
      <w:tabs>
        <w:tab w:val="left" w:pos="5220"/>
      </w:tabs>
      <w:ind w:left="6523"/>
    </w:pPr>
    <w:r>
      <w:rPr>
        <w:noProof/>
      </w:rPr>
      <w:drawing>
        <wp:anchor distT="0" distB="0" distL="114300" distR="114300" simplePos="0" relativeHeight="251658241" behindDoc="1" locked="1" layoutInCell="1" allowOverlap="1" wp14:anchorId="457435B6" wp14:editId="163D6468">
          <wp:simplePos x="0" y="0"/>
          <wp:positionH relativeFrom="margin">
            <wp:posOffset>-862965</wp:posOffset>
          </wp:positionH>
          <wp:positionV relativeFrom="page">
            <wp:posOffset>0</wp:posOffset>
          </wp:positionV>
          <wp:extent cx="7556500" cy="1400175"/>
          <wp:effectExtent l="0" t="0" r="0" b="0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400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862851B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F98F81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57458A"/>
    <w:multiLevelType w:val="multilevel"/>
    <w:tmpl w:val="F03A81D8"/>
    <w:styleLink w:val="LIJSTnr1tm3"/>
    <w:lvl w:ilvl="0">
      <w:start w:val="1"/>
      <w:numFmt w:val="decimal"/>
      <w:pStyle w:val="Lij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pStyle w:val="Opsommen-2e"/>
      <w:lvlText w:val="%2."/>
      <w:lvlJc w:val="left"/>
      <w:pPr>
        <w:ind w:left="680" w:hanging="340"/>
      </w:pPr>
      <w:rPr>
        <w:rFonts w:hint="default"/>
      </w:rPr>
    </w:lvl>
    <w:lvl w:ilvl="2">
      <w:start w:val="1"/>
      <w:numFmt w:val="bullet"/>
      <w:pStyle w:val="Opsommen-3e"/>
      <w:lvlText w:val=""/>
      <w:lvlJc w:val="left"/>
      <w:pPr>
        <w:ind w:left="1020" w:hanging="34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136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0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060" w:hanging="340"/>
      </w:pPr>
      <w:rPr>
        <w:rFonts w:hint="default"/>
      </w:rPr>
    </w:lvl>
  </w:abstractNum>
  <w:abstractNum w:abstractNumId="3" w15:restartNumberingAfterBreak="0">
    <w:nsid w:val="0162498A"/>
    <w:multiLevelType w:val="hybridMultilevel"/>
    <w:tmpl w:val="D7F802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75F48"/>
    <w:multiLevelType w:val="hybridMultilevel"/>
    <w:tmpl w:val="3CD66BA4"/>
    <w:lvl w:ilvl="0" w:tplc="D326DFBC">
      <w:numFmt w:val="bullet"/>
      <w:lvlText w:val="•"/>
      <w:lvlJc w:val="left"/>
      <w:pPr>
        <w:ind w:left="720" w:hanging="360"/>
      </w:pPr>
      <w:rPr>
        <w:rFonts w:ascii="Aptos" w:eastAsia="Tahoma" w:hAnsi="Aptos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A64E5"/>
    <w:multiLevelType w:val="multilevel"/>
    <w:tmpl w:val="0413001D"/>
    <w:styleLink w:val="MIJNOPSOMMING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27EF3996"/>
    <w:multiLevelType w:val="multilevel"/>
    <w:tmpl w:val="9C62EE44"/>
    <w:styleLink w:val="OPSOMMEN1tm3e"/>
    <w:lvl w:ilvl="0">
      <w:start w:val="1"/>
      <w:numFmt w:val="bullet"/>
      <w:pStyle w:val="Opsommen-1e"/>
      <w:lvlText w:val=""/>
      <w:lvlJc w:val="left"/>
      <w:pPr>
        <w:tabs>
          <w:tab w:val="num" w:pos="68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2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0"/>
        </w:tabs>
        <w:ind w:left="1360" w:hanging="34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040"/>
        </w:tabs>
        <w:ind w:left="17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8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400"/>
        </w:tabs>
        <w:ind w:left="3060" w:hanging="340"/>
      </w:pPr>
      <w:rPr>
        <w:rFonts w:hint="default"/>
      </w:rPr>
    </w:lvl>
  </w:abstractNum>
  <w:abstractNum w:abstractNumId="7" w15:restartNumberingAfterBreak="0">
    <w:nsid w:val="2AB82140"/>
    <w:multiLevelType w:val="multilevel"/>
    <w:tmpl w:val="77300534"/>
    <w:styleLink w:val="StijlMeerdereniveausSymbolsymboolLinks12cmVerkeerd-1"/>
    <w:lvl w:ilvl="0">
      <w:start w:val="1"/>
      <w:numFmt w:val="bullet"/>
      <w:lvlText w:val=""/>
      <w:lvlJc w:val="left"/>
      <w:pPr>
        <w:ind w:left="1021" w:hanging="341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701" w:hanging="34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8" w15:restartNumberingAfterBreak="0">
    <w:nsid w:val="3CD45983"/>
    <w:multiLevelType w:val="multilevel"/>
    <w:tmpl w:val="CEC265BA"/>
    <w:styleLink w:val="StijlMeerdereniveausSymbolsymboolLinks12cmVerkeerd-"/>
    <w:lvl w:ilvl="0">
      <w:start w:val="1"/>
      <w:numFmt w:val="bullet"/>
      <w:lvlText w:val=""/>
      <w:lvlJc w:val="left"/>
      <w:pPr>
        <w:ind w:left="21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21" w:hanging="681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9" w15:restartNumberingAfterBreak="0">
    <w:nsid w:val="432E0669"/>
    <w:multiLevelType w:val="multilevel"/>
    <w:tmpl w:val="32F418C2"/>
    <w:styleLink w:val="StijlMetopsommingstekensSymbolsymboolLinks183cmVerk1"/>
    <w:lvl w:ilvl="0">
      <w:start w:val="1"/>
      <w:numFmt w:val="bullet"/>
      <w:lvlText w:val=""/>
      <w:lvlJc w:val="left"/>
      <w:pPr>
        <w:ind w:left="1021" w:hanging="341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361" w:hanging="341"/>
      </w:pPr>
      <w:rPr>
        <w:rFonts w:ascii="Symbol" w:hAnsi="Symbol" w:hint="default"/>
      </w:rPr>
    </w:lvl>
    <w:lvl w:ilvl="2">
      <w:start w:val="1"/>
      <w:numFmt w:val="bullet"/>
      <w:lvlRestart w:val="0"/>
      <w:lvlText w:val=""/>
      <w:lvlJc w:val="left"/>
      <w:pPr>
        <w:ind w:left="1701" w:hanging="341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041" w:hanging="341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81" w:hanging="341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721" w:hanging="341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061" w:hanging="341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401" w:hanging="341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741" w:hanging="341"/>
      </w:pPr>
      <w:rPr>
        <w:rFonts w:ascii="Wingdings" w:hAnsi="Wingdings" w:hint="default"/>
      </w:rPr>
    </w:lvl>
  </w:abstractNum>
  <w:abstractNum w:abstractNumId="10" w15:restartNumberingAfterBreak="0">
    <w:nsid w:val="54D12517"/>
    <w:multiLevelType w:val="multilevel"/>
    <w:tmpl w:val="D158BCD2"/>
    <w:styleLink w:val="StijlMetopsommingstekensSymbolsymboolLinks183cmVerk"/>
    <w:lvl w:ilvl="0">
      <w:start w:val="1"/>
      <w:numFmt w:val="bullet"/>
      <w:lvlText w:val=""/>
      <w:lvlJc w:val="left"/>
      <w:pPr>
        <w:ind w:left="10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1" w15:restartNumberingAfterBreak="0">
    <w:nsid w:val="57454628"/>
    <w:multiLevelType w:val="multilevel"/>
    <w:tmpl w:val="3B549120"/>
    <w:styleLink w:val="StijlMeerdereniveausLatijnsCourierNewLinks31cmVerk"/>
    <w:lvl w:ilvl="0">
      <w:start w:val="1"/>
      <w:numFmt w:val="bullet"/>
      <w:lvlText w:val=""/>
      <w:lvlJc w:val="left"/>
      <w:pPr>
        <w:ind w:left="1021" w:hanging="681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361" w:hanging="1021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2" w15:restartNumberingAfterBreak="0">
    <w:nsid w:val="59183D66"/>
    <w:multiLevelType w:val="hybridMultilevel"/>
    <w:tmpl w:val="56E26FFE"/>
    <w:lvl w:ilvl="0" w:tplc="D326DFBC">
      <w:numFmt w:val="bullet"/>
      <w:lvlText w:val="•"/>
      <w:lvlJc w:val="left"/>
      <w:pPr>
        <w:ind w:left="720" w:hanging="360"/>
      </w:pPr>
      <w:rPr>
        <w:rFonts w:ascii="Aptos" w:eastAsia="Tahoma" w:hAnsi="Aptos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5A058C"/>
    <w:multiLevelType w:val="multilevel"/>
    <w:tmpl w:val="20B29CBE"/>
    <w:styleLink w:val="OpmaakprofielMetopsommingstekens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DC3D63"/>
    <w:multiLevelType w:val="hybridMultilevel"/>
    <w:tmpl w:val="8B968404"/>
    <w:lvl w:ilvl="0" w:tplc="D326DFBC">
      <w:numFmt w:val="bullet"/>
      <w:lvlText w:val="•"/>
      <w:lvlJc w:val="left"/>
      <w:pPr>
        <w:ind w:left="720" w:hanging="360"/>
      </w:pPr>
      <w:rPr>
        <w:rFonts w:ascii="Aptos" w:eastAsia="Tahoma" w:hAnsi="Aptos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62625"/>
    <w:multiLevelType w:val="multilevel"/>
    <w:tmpl w:val="97F41948"/>
    <w:lvl w:ilvl="0">
      <w:start w:val="5"/>
      <w:numFmt w:val="decimal"/>
      <w:pStyle w:val="Kop0"/>
      <w:lvlText w:val="BIJLAGE %1"/>
      <w:lvlJc w:val="left"/>
      <w:pPr>
        <w:ind w:left="360" w:hanging="360"/>
      </w:pPr>
      <w:rPr>
        <w:rFonts w:ascii="Trebuchet MS" w:hAnsi="Trebuchet MS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67434034"/>
    <w:multiLevelType w:val="hybridMultilevel"/>
    <w:tmpl w:val="83B66D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D1A24"/>
    <w:multiLevelType w:val="hybridMultilevel"/>
    <w:tmpl w:val="2EC0C5F8"/>
    <w:lvl w:ilvl="0" w:tplc="D326DFBC">
      <w:numFmt w:val="bullet"/>
      <w:lvlText w:val="•"/>
      <w:lvlJc w:val="left"/>
      <w:pPr>
        <w:ind w:left="720" w:hanging="360"/>
      </w:pPr>
      <w:rPr>
        <w:rFonts w:ascii="Aptos" w:eastAsia="Tahoma" w:hAnsi="Aptos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888421">
    <w:abstractNumId w:val="0"/>
  </w:num>
  <w:num w:numId="2" w16cid:durableId="645162104">
    <w:abstractNumId w:val="13"/>
  </w:num>
  <w:num w:numId="3" w16cid:durableId="1042947468">
    <w:abstractNumId w:val="2"/>
  </w:num>
  <w:num w:numId="4" w16cid:durableId="358359052">
    <w:abstractNumId w:val="5"/>
  </w:num>
  <w:num w:numId="5" w16cid:durableId="1003511333">
    <w:abstractNumId w:val="6"/>
  </w:num>
  <w:num w:numId="6" w16cid:durableId="1136072175">
    <w:abstractNumId w:val="1"/>
  </w:num>
  <w:num w:numId="7" w16cid:durableId="1470830190">
    <w:abstractNumId w:val="11"/>
  </w:num>
  <w:num w:numId="8" w16cid:durableId="1868176361">
    <w:abstractNumId w:val="8"/>
  </w:num>
  <w:num w:numId="9" w16cid:durableId="1351763654">
    <w:abstractNumId w:val="7"/>
  </w:num>
  <w:num w:numId="10" w16cid:durableId="726759998">
    <w:abstractNumId w:val="10"/>
  </w:num>
  <w:num w:numId="11" w16cid:durableId="1840343107">
    <w:abstractNumId w:val="9"/>
  </w:num>
  <w:num w:numId="12" w16cid:durableId="1470129813">
    <w:abstractNumId w:val="15"/>
  </w:num>
  <w:num w:numId="13" w16cid:durableId="92629918">
    <w:abstractNumId w:val="16"/>
  </w:num>
  <w:num w:numId="14" w16cid:durableId="1913195472">
    <w:abstractNumId w:val="12"/>
  </w:num>
  <w:num w:numId="15" w16cid:durableId="870264163">
    <w:abstractNumId w:val="17"/>
  </w:num>
  <w:num w:numId="16" w16cid:durableId="857281477">
    <w:abstractNumId w:val="4"/>
  </w:num>
  <w:num w:numId="17" w16cid:durableId="1129475078">
    <w:abstractNumId w:val="14"/>
  </w:num>
  <w:num w:numId="18" w16cid:durableId="1485468255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513"/>
    <w:rsid w:val="00000B89"/>
    <w:rsid w:val="0000287B"/>
    <w:rsid w:val="00004B19"/>
    <w:rsid w:val="00005984"/>
    <w:rsid w:val="00005A06"/>
    <w:rsid w:val="00005F66"/>
    <w:rsid w:val="00006422"/>
    <w:rsid w:val="00010268"/>
    <w:rsid w:val="00011077"/>
    <w:rsid w:val="00011D63"/>
    <w:rsid w:val="00013363"/>
    <w:rsid w:val="000151EA"/>
    <w:rsid w:val="00017378"/>
    <w:rsid w:val="00021242"/>
    <w:rsid w:val="0002351A"/>
    <w:rsid w:val="00023B71"/>
    <w:rsid w:val="0002528F"/>
    <w:rsid w:val="00025F1E"/>
    <w:rsid w:val="000310DD"/>
    <w:rsid w:val="00037C62"/>
    <w:rsid w:val="0004180F"/>
    <w:rsid w:val="00043381"/>
    <w:rsid w:val="00043A7B"/>
    <w:rsid w:val="00046192"/>
    <w:rsid w:val="00046961"/>
    <w:rsid w:val="00051A2E"/>
    <w:rsid w:val="0005274F"/>
    <w:rsid w:val="00055567"/>
    <w:rsid w:val="0006506A"/>
    <w:rsid w:val="00065EB7"/>
    <w:rsid w:val="00066CB1"/>
    <w:rsid w:val="00071D1C"/>
    <w:rsid w:val="00072E86"/>
    <w:rsid w:val="00080F2C"/>
    <w:rsid w:val="00083441"/>
    <w:rsid w:val="00083D10"/>
    <w:rsid w:val="00084649"/>
    <w:rsid w:val="000849D3"/>
    <w:rsid w:val="00085A79"/>
    <w:rsid w:val="00085EA6"/>
    <w:rsid w:val="000867DB"/>
    <w:rsid w:val="00086B17"/>
    <w:rsid w:val="00093E4B"/>
    <w:rsid w:val="000942D4"/>
    <w:rsid w:val="00095A34"/>
    <w:rsid w:val="0009721D"/>
    <w:rsid w:val="000A1597"/>
    <w:rsid w:val="000A16B9"/>
    <w:rsid w:val="000A262D"/>
    <w:rsid w:val="000A29C9"/>
    <w:rsid w:val="000A561C"/>
    <w:rsid w:val="000A6635"/>
    <w:rsid w:val="000B43D6"/>
    <w:rsid w:val="000B49D7"/>
    <w:rsid w:val="000C4320"/>
    <w:rsid w:val="000C5018"/>
    <w:rsid w:val="000C5643"/>
    <w:rsid w:val="000D15D2"/>
    <w:rsid w:val="000D332A"/>
    <w:rsid w:val="000D4712"/>
    <w:rsid w:val="000D6149"/>
    <w:rsid w:val="000D62D2"/>
    <w:rsid w:val="000E244D"/>
    <w:rsid w:val="000E2839"/>
    <w:rsid w:val="000E3586"/>
    <w:rsid w:val="000E4E6C"/>
    <w:rsid w:val="000E5DD0"/>
    <w:rsid w:val="000F0BCE"/>
    <w:rsid w:val="000F2618"/>
    <w:rsid w:val="000F2AC0"/>
    <w:rsid w:val="000F2FB5"/>
    <w:rsid w:val="000F37C2"/>
    <w:rsid w:val="000F6141"/>
    <w:rsid w:val="000F630C"/>
    <w:rsid w:val="000F7933"/>
    <w:rsid w:val="001010ED"/>
    <w:rsid w:val="00103298"/>
    <w:rsid w:val="001033A6"/>
    <w:rsid w:val="001045ED"/>
    <w:rsid w:val="00104A9F"/>
    <w:rsid w:val="001177B4"/>
    <w:rsid w:val="0011782B"/>
    <w:rsid w:val="00121EA2"/>
    <w:rsid w:val="0012250F"/>
    <w:rsid w:val="00123B47"/>
    <w:rsid w:val="00125B4E"/>
    <w:rsid w:val="00125DF2"/>
    <w:rsid w:val="00125E65"/>
    <w:rsid w:val="00127D44"/>
    <w:rsid w:val="00136A8E"/>
    <w:rsid w:val="00137202"/>
    <w:rsid w:val="00141D05"/>
    <w:rsid w:val="00142A27"/>
    <w:rsid w:val="00144F88"/>
    <w:rsid w:val="00147645"/>
    <w:rsid w:val="00147D9C"/>
    <w:rsid w:val="00151A76"/>
    <w:rsid w:val="00151CF3"/>
    <w:rsid w:val="0015409C"/>
    <w:rsid w:val="00154137"/>
    <w:rsid w:val="00156AA8"/>
    <w:rsid w:val="00160426"/>
    <w:rsid w:val="0016296F"/>
    <w:rsid w:val="001638F2"/>
    <w:rsid w:val="00165935"/>
    <w:rsid w:val="00170981"/>
    <w:rsid w:val="0017748D"/>
    <w:rsid w:val="0018104C"/>
    <w:rsid w:val="001826FB"/>
    <w:rsid w:val="00183825"/>
    <w:rsid w:val="00186124"/>
    <w:rsid w:val="00191E78"/>
    <w:rsid w:val="001924CA"/>
    <w:rsid w:val="001928A6"/>
    <w:rsid w:val="0019293A"/>
    <w:rsid w:val="00197269"/>
    <w:rsid w:val="001A0513"/>
    <w:rsid w:val="001A1E57"/>
    <w:rsid w:val="001A280E"/>
    <w:rsid w:val="001A3EA0"/>
    <w:rsid w:val="001A4F70"/>
    <w:rsid w:val="001A50B2"/>
    <w:rsid w:val="001A5E09"/>
    <w:rsid w:val="001B0BB0"/>
    <w:rsid w:val="001B294A"/>
    <w:rsid w:val="001B52B4"/>
    <w:rsid w:val="001C0343"/>
    <w:rsid w:val="001C7CCE"/>
    <w:rsid w:val="001D11E8"/>
    <w:rsid w:val="001D356F"/>
    <w:rsid w:val="001D4A57"/>
    <w:rsid w:val="001E0D75"/>
    <w:rsid w:val="001E0E70"/>
    <w:rsid w:val="001E1D92"/>
    <w:rsid w:val="001F3C96"/>
    <w:rsid w:val="001F476C"/>
    <w:rsid w:val="001FAC90"/>
    <w:rsid w:val="00204731"/>
    <w:rsid w:val="002063D0"/>
    <w:rsid w:val="002103BE"/>
    <w:rsid w:val="00210DEA"/>
    <w:rsid w:val="00210F5F"/>
    <w:rsid w:val="002133B0"/>
    <w:rsid w:val="00213526"/>
    <w:rsid w:val="00214274"/>
    <w:rsid w:val="00214E7D"/>
    <w:rsid w:val="00216818"/>
    <w:rsid w:val="00216F4A"/>
    <w:rsid w:val="00216FF6"/>
    <w:rsid w:val="00217371"/>
    <w:rsid w:val="002219F4"/>
    <w:rsid w:val="00221C78"/>
    <w:rsid w:val="00225086"/>
    <w:rsid w:val="002260C3"/>
    <w:rsid w:val="002271AF"/>
    <w:rsid w:val="0022732E"/>
    <w:rsid w:val="00230827"/>
    <w:rsid w:val="00230E8E"/>
    <w:rsid w:val="00232A13"/>
    <w:rsid w:val="00234B0B"/>
    <w:rsid w:val="00235700"/>
    <w:rsid w:val="002359A6"/>
    <w:rsid w:val="002362B6"/>
    <w:rsid w:val="002378BD"/>
    <w:rsid w:val="002444D5"/>
    <w:rsid w:val="00244DDF"/>
    <w:rsid w:val="0024733D"/>
    <w:rsid w:val="00247C92"/>
    <w:rsid w:val="002502CF"/>
    <w:rsid w:val="00250AB7"/>
    <w:rsid w:val="002521AA"/>
    <w:rsid w:val="002543E2"/>
    <w:rsid w:val="002579B1"/>
    <w:rsid w:val="002605D8"/>
    <w:rsid w:val="002616E5"/>
    <w:rsid w:val="00262227"/>
    <w:rsid w:val="00263CE8"/>
    <w:rsid w:val="002712CA"/>
    <w:rsid w:val="002736EC"/>
    <w:rsid w:val="00274DFB"/>
    <w:rsid w:val="00276229"/>
    <w:rsid w:val="00276B15"/>
    <w:rsid w:val="002823D5"/>
    <w:rsid w:val="002837BF"/>
    <w:rsid w:val="00285D43"/>
    <w:rsid w:val="00285D95"/>
    <w:rsid w:val="00286A76"/>
    <w:rsid w:val="002954C0"/>
    <w:rsid w:val="00297185"/>
    <w:rsid w:val="00297DA9"/>
    <w:rsid w:val="002A0D32"/>
    <w:rsid w:val="002A1323"/>
    <w:rsid w:val="002A29C1"/>
    <w:rsid w:val="002A60A0"/>
    <w:rsid w:val="002B2EC6"/>
    <w:rsid w:val="002C0C53"/>
    <w:rsid w:val="002C7134"/>
    <w:rsid w:val="002D2F91"/>
    <w:rsid w:val="002D30BC"/>
    <w:rsid w:val="002D46AD"/>
    <w:rsid w:val="002D55B9"/>
    <w:rsid w:val="002E1AE5"/>
    <w:rsid w:val="002E46C4"/>
    <w:rsid w:val="002F0F2B"/>
    <w:rsid w:val="002F0FA5"/>
    <w:rsid w:val="003009DF"/>
    <w:rsid w:val="00303D9C"/>
    <w:rsid w:val="00303DFB"/>
    <w:rsid w:val="00304214"/>
    <w:rsid w:val="00306C03"/>
    <w:rsid w:val="003074F3"/>
    <w:rsid w:val="00311496"/>
    <w:rsid w:val="003171D7"/>
    <w:rsid w:val="00317E24"/>
    <w:rsid w:val="00321190"/>
    <w:rsid w:val="00322545"/>
    <w:rsid w:val="003238E9"/>
    <w:rsid w:val="00323A89"/>
    <w:rsid w:val="003247BF"/>
    <w:rsid w:val="003310C2"/>
    <w:rsid w:val="0033204C"/>
    <w:rsid w:val="00333A66"/>
    <w:rsid w:val="0034215C"/>
    <w:rsid w:val="00343210"/>
    <w:rsid w:val="003456CB"/>
    <w:rsid w:val="00345910"/>
    <w:rsid w:val="003503E0"/>
    <w:rsid w:val="00351303"/>
    <w:rsid w:val="003519CB"/>
    <w:rsid w:val="00351C7D"/>
    <w:rsid w:val="00355DAF"/>
    <w:rsid w:val="00361CE2"/>
    <w:rsid w:val="00362D75"/>
    <w:rsid w:val="00364FAF"/>
    <w:rsid w:val="003665A7"/>
    <w:rsid w:val="003704BC"/>
    <w:rsid w:val="00374717"/>
    <w:rsid w:val="00376719"/>
    <w:rsid w:val="003776A7"/>
    <w:rsid w:val="003800F8"/>
    <w:rsid w:val="003815A6"/>
    <w:rsid w:val="0038232A"/>
    <w:rsid w:val="00382805"/>
    <w:rsid w:val="003839D3"/>
    <w:rsid w:val="003867EE"/>
    <w:rsid w:val="0039142C"/>
    <w:rsid w:val="00392A38"/>
    <w:rsid w:val="00393A9D"/>
    <w:rsid w:val="003958FC"/>
    <w:rsid w:val="00396CFE"/>
    <w:rsid w:val="003A1D47"/>
    <w:rsid w:val="003A3C64"/>
    <w:rsid w:val="003A46EA"/>
    <w:rsid w:val="003A750C"/>
    <w:rsid w:val="003B24E4"/>
    <w:rsid w:val="003B306C"/>
    <w:rsid w:val="003B52A6"/>
    <w:rsid w:val="003B5579"/>
    <w:rsid w:val="003C1A4C"/>
    <w:rsid w:val="003C7C2E"/>
    <w:rsid w:val="003D04E4"/>
    <w:rsid w:val="003D1D1D"/>
    <w:rsid w:val="003D2DD4"/>
    <w:rsid w:val="003D7A86"/>
    <w:rsid w:val="003E191F"/>
    <w:rsid w:val="003E1957"/>
    <w:rsid w:val="003E1D2D"/>
    <w:rsid w:val="003E4529"/>
    <w:rsid w:val="003E4788"/>
    <w:rsid w:val="003E6BB3"/>
    <w:rsid w:val="003F2557"/>
    <w:rsid w:val="003F258F"/>
    <w:rsid w:val="003F3E94"/>
    <w:rsid w:val="003F4D98"/>
    <w:rsid w:val="004039EF"/>
    <w:rsid w:val="00404D3A"/>
    <w:rsid w:val="00405262"/>
    <w:rsid w:val="004053C0"/>
    <w:rsid w:val="00406164"/>
    <w:rsid w:val="00415B33"/>
    <w:rsid w:val="00417AF3"/>
    <w:rsid w:val="00427EFE"/>
    <w:rsid w:val="00430CFE"/>
    <w:rsid w:val="004311D7"/>
    <w:rsid w:val="00432A8F"/>
    <w:rsid w:val="0043469B"/>
    <w:rsid w:val="004356A7"/>
    <w:rsid w:val="00437578"/>
    <w:rsid w:val="0044055C"/>
    <w:rsid w:val="004434DC"/>
    <w:rsid w:val="00446E91"/>
    <w:rsid w:val="004505CD"/>
    <w:rsid w:val="00452216"/>
    <w:rsid w:val="00453001"/>
    <w:rsid w:val="00454769"/>
    <w:rsid w:val="00454B59"/>
    <w:rsid w:val="00457CC4"/>
    <w:rsid w:val="0046251B"/>
    <w:rsid w:val="00463513"/>
    <w:rsid w:val="00464367"/>
    <w:rsid w:val="00467A7E"/>
    <w:rsid w:val="004706A6"/>
    <w:rsid w:val="0047231E"/>
    <w:rsid w:val="00472E30"/>
    <w:rsid w:val="00475046"/>
    <w:rsid w:val="00475787"/>
    <w:rsid w:val="00476F79"/>
    <w:rsid w:val="004816FA"/>
    <w:rsid w:val="00484FEE"/>
    <w:rsid w:val="00491BED"/>
    <w:rsid w:val="00492272"/>
    <w:rsid w:val="004A12EA"/>
    <w:rsid w:val="004A2B34"/>
    <w:rsid w:val="004A5BA0"/>
    <w:rsid w:val="004A7D09"/>
    <w:rsid w:val="004B4306"/>
    <w:rsid w:val="004B630F"/>
    <w:rsid w:val="004C037C"/>
    <w:rsid w:val="004C556D"/>
    <w:rsid w:val="004C6D11"/>
    <w:rsid w:val="004C79C9"/>
    <w:rsid w:val="004C7CA8"/>
    <w:rsid w:val="004D28DE"/>
    <w:rsid w:val="004E0351"/>
    <w:rsid w:val="004E0C3D"/>
    <w:rsid w:val="004E23B8"/>
    <w:rsid w:val="004E31B8"/>
    <w:rsid w:val="004E7F70"/>
    <w:rsid w:val="004F1A0A"/>
    <w:rsid w:val="004F38BA"/>
    <w:rsid w:val="004F425F"/>
    <w:rsid w:val="004F5558"/>
    <w:rsid w:val="004F5DA1"/>
    <w:rsid w:val="004F628B"/>
    <w:rsid w:val="004F793E"/>
    <w:rsid w:val="005024FD"/>
    <w:rsid w:val="00503D25"/>
    <w:rsid w:val="00505202"/>
    <w:rsid w:val="00506A89"/>
    <w:rsid w:val="00506B8D"/>
    <w:rsid w:val="00510BC6"/>
    <w:rsid w:val="00512231"/>
    <w:rsid w:val="005132F7"/>
    <w:rsid w:val="00516DFB"/>
    <w:rsid w:val="00521096"/>
    <w:rsid w:val="005223B7"/>
    <w:rsid w:val="0052261F"/>
    <w:rsid w:val="00526014"/>
    <w:rsid w:val="005279BD"/>
    <w:rsid w:val="0053262F"/>
    <w:rsid w:val="00533672"/>
    <w:rsid w:val="00533D73"/>
    <w:rsid w:val="005377A6"/>
    <w:rsid w:val="00537DCE"/>
    <w:rsid w:val="00542579"/>
    <w:rsid w:val="00542D8D"/>
    <w:rsid w:val="00544E73"/>
    <w:rsid w:val="00545145"/>
    <w:rsid w:val="00545A9F"/>
    <w:rsid w:val="00545C9F"/>
    <w:rsid w:val="00546878"/>
    <w:rsid w:val="00550908"/>
    <w:rsid w:val="00551AFB"/>
    <w:rsid w:val="00552217"/>
    <w:rsid w:val="00552482"/>
    <w:rsid w:val="005560D8"/>
    <w:rsid w:val="0055688D"/>
    <w:rsid w:val="005612E9"/>
    <w:rsid w:val="00561B5F"/>
    <w:rsid w:val="0056432B"/>
    <w:rsid w:val="005745DE"/>
    <w:rsid w:val="00575763"/>
    <w:rsid w:val="00580328"/>
    <w:rsid w:val="0058638F"/>
    <w:rsid w:val="00587950"/>
    <w:rsid w:val="00591F39"/>
    <w:rsid w:val="00596510"/>
    <w:rsid w:val="005A5034"/>
    <w:rsid w:val="005A7F7A"/>
    <w:rsid w:val="005B051A"/>
    <w:rsid w:val="005B13E4"/>
    <w:rsid w:val="005B2A9A"/>
    <w:rsid w:val="005B4850"/>
    <w:rsid w:val="005C53AE"/>
    <w:rsid w:val="005C56FB"/>
    <w:rsid w:val="005C7E41"/>
    <w:rsid w:val="005C7F2C"/>
    <w:rsid w:val="005D2219"/>
    <w:rsid w:val="005D5278"/>
    <w:rsid w:val="005E3A14"/>
    <w:rsid w:val="005E62FE"/>
    <w:rsid w:val="005F04E7"/>
    <w:rsid w:val="005F11CB"/>
    <w:rsid w:val="005F1A4A"/>
    <w:rsid w:val="005F3E55"/>
    <w:rsid w:val="005F4E2D"/>
    <w:rsid w:val="005F4EBE"/>
    <w:rsid w:val="005F5B55"/>
    <w:rsid w:val="006010A7"/>
    <w:rsid w:val="00601CA2"/>
    <w:rsid w:val="00601EBF"/>
    <w:rsid w:val="0060468A"/>
    <w:rsid w:val="00610E22"/>
    <w:rsid w:val="00610F5A"/>
    <w:rsid w:val="00611AAD"/>
    <w:rsid w:val="00613010"/>
    <w:rsid w:val="0061614D"/>
    <w:rsid w:val="0061694E"/>
    <w:rsid w:val="0062066A"/>
    <w:rsid w:val="006211A7"/>
    <w:rsid w:val="006233E1"/>
    <w:rsid w:val="006241E3"/>
    <w:rsid w:val="00624B22"/>
    <w:rsid w:val="00624F81"/>
    <w:rsid w:val="00627031"/>
    <w:rsid w:val="00627933"/>
    <w:rsid w:val="00631C93"/>
    <w:rsid w:val="006358A2"/>
    <w:rsid w:val="0064295C"/>
    <w:rsid w:val="006460A2"/>
    <w:rsid w:val="006474D3"/>
    <w:rsid w:val="00647723"/>
    <w:rsid w:val="006479E8"/>
    <w:rsid w:val="0065015C"/>
    <w:rsid w:val="00652790"/>
    <w:rsid w:val="00654D8A"/>
    <w:rsid w:val="0065572C"/>
    <w:rsid w:val="006603FE"/>
    <w:rsid w:val="006648C0"/>
    <w:rsid w:val="00666131"/>
    <w:rsid w:val="00666DDD"/>
    <w:rsid w:val="0066713A"/>
    <w:rsid w:val="00667DC7"/>
    <w:rsid w:val="0067170C"/>
    <w:rsid w:val="00671F10"/>
    <w:rsid w:val="006757F0"/>
    <w:rsid w:val="00676A35"/>
    <w:rsid w:val="00676ED7"/>
    <w:rsid w:val="006772B1"/>
    <w:rsid w:val="006775B9"/>
    <w:rsid w:val="00680213"/>
    <w:rsid w:val="0068098C"/>
    <w:rsid w:val="00682B8E"/>
    <w:rsid w:val="00685C71"/>
    <w:rsid w:val="00685D8F"/>
    <w:rsid w:val="0069169C"/>
    <w:rsid w:val="00691A81"/>
    <w:rsid w:val="0069287D"/>
    <w:rsid w:val="00695010"/>
    <w:rsid w:val="00695A70"/>
    <w:rsid w:val="00696C61"/>
    <w:rsid w:val="006A4086"/>
    <w:rsid w:val="006A4F46"/>
    <w:rsid w:val="006A50E7"/>
    <w:rsid w:val="006A6465"/>
    <w:rsid w:val="006A6BB1"/>
    <w:rsid w:val="006A715B"/>
    <w:rsid w:val="006B1A52"/>
    <w:rsid w:val="006B1B41"/>
    <w:rsid w:val="006B38AC"/>
    <w:rsid w:val="006B6575"/>
    <w:rsid w:val="006B7C7B"/>
    <w:rsid w:val="006C19E7"/>
    <w:rsid w:val="006C2156"/>
    <w:rsid w:val="006C4BF1"/>
    <w:rsid w:val="006C7BA8"/>
    <w:rsid w:val="006C7C7D"/>
    <w:rsid w:val="006D1004"/>
    <w:rsid w:val="006D3AA0"/>
    <w:rsid w:val="006E6CC6"/>
    <w:rsid w:val="006E6CE3"/>
    <w:rsid w:val="006E7D46"/>
    <w:rsid w:val="006F03C2"/>
    <w:rsid w:val="006F0A6C"/>
    <w:rsid w:val="006F0ECE"/>
    <w:rsid w:val="006F2C86"/>
    <w:rsid w:val="006F762B"/>
    <w:rsid w:val="006F7E07"/>
    <w:rsid w:val="00701E68"/>
    <w:rsid w:val="0070283B"/>
    <w:rsid w:val="0070647A"/>
    <w:rsid w:val="00706ED6"/>
    <w:rsid w:val="00706F69"/>
    <w:rsid w:val="0070708A"/>
    <w:rsid w:val="00707398"/>
    <w:rsid w:val="00713283"/>
    <w:rsid w:val="0071657E"/>
    <w:rsid w:val="00717480"/>
    <w:rsid w:val="00717C75"/>
    <w:rsid w:val="00717E4B"/>
    <w:rsid w:val="007202F7"/>
    <w:rsid w:val="00720EC2"/>
    <w:rsid w:val="00721DDD"/>
    <w:rsid w:val="00721F34"/>
    <w:rsid w:val="0072304E"/>
    <w:rsid w:val="007236B0"/>
    <w:rsid w:val="00725AE5"/>
    <w:rsid w:val="00725F8D"/>
    <w:rsid w:val="0072639F"/>
    <w:rsid w:val="007274D6"/>
    <w:rsid w:val="00727BE6"/>
    <w:rsid w:val="00731881"/>
    <w:rsid w:val="00732126"/>
    <w:rsid w:val="007323EC"/>
    <w:rsid w:val="00733E52"/>
    <w:rsid w:val="00734FA7"/>
    <w:rsid w:val="007356A4"/>
    <w:rsid w:val="0073654C"/>
    <w:rsid w:val="00736785"/>
    <w:rsid w:val="00741436"/>
    <w:rsid w:val="007444AD"/>
    <w:rsid w:val="00745F7B"/>
    <w:rsid w:val="00746749"/>
    <w:rsid w:val="007523C1"/>
    <w:rsid w:val="007533CC"/>
    <w:rsid w:val="00753D09"/>
    <w:rsid w:val="00754EEE"/>
    <w:rsid w:val="00756082"/>
    <w:rsid w:val="007575D8"/>
    <w:rsid w:val="00757A6F"/>
    <w:rsid w:val="00760382"/>
    <w:rsid w:val="007627F2"/>
    <w:rsid w:val="00763966"/>
    <w:rsid w:val="00764A1F"/>
    <w:rsid w:val="00765BC4"/>
    <w:rsid w:val="007700DA"/>
    <w:rsid w:val="007702EA"/>
    <w:rsid w:val="00772979"/>
    <w:rsid w:val="007757CC"/>
    <w:rsid w:val="0078043A"/>
    <w:rsid w:val="00781E5E"/>
    <w:rsid w:val="007827FA"/>
    <w:rsid w:val="00786348"/>
    <w:rsid w:val="00786B24"/>
    <w:rsid w:val="00787528"/>
    <w:rsid w:val="00787BE6"/>
    <w:rsid w:val="00793332"/>
    <w:rsid w:val="007936A9"/>
    <w:rsid w:val="00795790"/>
    <w:rsid w:val="007966F1"/>
    <w:rsid w:val="0079749F"/>
    <w:rsid w:val="007A1FBD"/>
    <w:rsid w:val="007A2F37"/>
    <w:rsid w:val="007A35CE"/>
    <w:rsid w:val="007A3888"/>
    <w:rsid w:val="007A4A64"/>
    <w:rsid w:val="007B6C2D"/>
    <w:rsid w:val="007B76C0"/>
    <w:rsid w:val="007C3365"/>
    <w:rsid w:val="007C48C4"/>
    <w:rsid w:val="007D0BF9"/>
    <w:rsid w:val="007D4BDD"/>
    <w:rsid w:val="007D69BE"/>
    <w:rsid w:val="007E2AA0"/>
    <w:rsid w:val="007E3B00"/>
    <w:rsid w:val="007E69A4"/>
    <w:rsid w:val="007E7AAB"/>
    <w:rsid w:val="00800421"/>
    <w:rsid w:val="00806DEA"/>
    <w:rsid w:val="00807726"/>
    <w:rsid w:val="008113DB"/>
    <w:rsid w:val="00812FB4"/>
    <w:rsid w:val="00820E4D"/>
    <w:rsid w:val="00822BEF"/>
    <w:rsid w:val="00823C04"/>
    <w:rsid w:val="008279BC"/>
    <w:rsid w:val="008315F9"/>
    <w:rsid w:val="00833113"/>
    <w:rsid w:val="00833320"/>
    <w:rsid w:val="00833F22"/>
    <w:rsid w:val="00834302"/>
    <w:rsid w:val="00834719"/>
    <w:rsid w:val="00835623"/>
    <w:rsid w:val="008411A3"/>
    <w:rsid w:val="00843227"/>
    <w:rsid w:val="008449C2"/>
    <w:rsid w:val="008474CA"/>
    <w:rsid w:val="00850D62"/>
    <w:rsid w:val="00852EEB"/>
    <w:rsid w:val="00852FAD"/>
    <w:rsid w:val="00853887"/>
    <w:rsid w:val="008613F6"/>
    <w:rsid w:val="00861784"/>
    <w:rsid w:val="00861DFD"/>
    <w:rsid w:val="0086702D"/>
    <w:rsid w:val="008670B7"/>
    <w:rsid w:val="008700C0"/>
    <w:rsid w:val="00871936"/>
    <w:rsid w:val="00885053"/>
    <w:rsid w:val="00886F77"/>
    <w:rsid w:val="00887C2A"/>
    <w:rsid w:val="00890FF6"/>
    <w:rsid w:val="00892578"/>
    <w:rsid w:val="008940DE"/>
    <w:rsid w:val="00896513"/>
    <w:rsid w:val="008A3B8D"/>
    <w:rsid w:val="008A7899"/>
    <w:rsid w:val="008A7A2C"/>
    <w:rsid w:val="008B337C"/>
    <w:rsid w:val="008B5FF7"/>
    <w:rsid w:val="008B6329"/>
    <w:rsid w:val="008B72B7"/>
    <w:rsid w:val="008C13F3"/>
    <w:rsid w:val="008C585A"/>
    <w:rsid w:val="008C677B"/>
    <w:rsid w:val="008D062A"/>
    <w:rsid w:val="008D092F"/>
    <w:rsid w:val="008D0A61"/>
    <w:rsid w:val="008D0E36"/>
    <w:rsid w:val="008D2AE6"/>
    <w:rsid w:val="008D3CA9"/>
    <w:rsid w:val="008E41C2"/>
    <w:rsid w:val="008E425B"/>
    <w:rsid w:val="008E4777"/>
    <w:rsid w:val="008E75D0"/>
    <w:rsid w:val="008F1212"/>
    <w:rsid w:val="008F12B7"/>
    <w:rsid w:val="008F1BF0"/>
    <w:rsid w:val="008F262C"/>
    <w:rsid w:val="008F2A7B"/>
    <w:rsid w:val="008F46B0"/>
    <w:rsid w:val="008F73B0"/>
    <w:rsid w:val="008F7573"/>
    <w:rsid w:val="00901E10"/>
    <w:rsid w:val="0090329F"/>
    <w:rsid w:val="00910158"/>
    <w:rsid w:val="00910A96"/>
    <w:rsid w:val="009121B5"/>
    <w:rsid w:val="00915187"/>
    <w:rsid w:val="0092369E"/>
    <w:rsid w:val="009245CC"/>
    <w:rsid w:val="009327DB"/>
    <w:rsid w:val="00933EBF"/>
    <w:rsid w:val="00935345"/>
    <w:rsid w:val="00935385"/>
    <w:rsid w:val="00935BF8"/>
    <w:rsid w:val="00942073"/>
    <w:rsid w:val="0094369C"/>
    <w:rsid w:val="00943E21"/>
    <w:rsid w:val="00947C09"/>
    <w:rsid w:val="0095489F"/>
    <w:rsid w:val="00955325"/>
    <w:rsid w:val="00955B80"/>
    <w:rsid w:val="009562DA"/>
    <w:rsid w:val="00956C50"/>
    <w:rsid w:val="009578C9"/>
    <w:rsid w:val="009635B0"/>
    <w:rsid w:val="009647D9"/>
    <w:rsid w:val="00964869"/>
    <w:rsid w:val="00964B5B"/>
    <w:rsid w:val="0096559B"/>
    <w:rsid w:val="00966DE5"/>
    <w:rsid w:val="009721A9"/>
    <w:rsid w:val="009733FC"/>
    <w:rsid w:val="00973570"/>
    <w:rsid w:val="00981319"/>
    <w:rsid w:val="00981A98"/>
    <w:rsid w:val="00981B69"/>
    <w:rsid w:val="00982051"/>
    <w:rsid w:val="009848C0"/>
    <w:rsid w:val="00985223"/>
    <w:rsid w:val="00985B16"/>
    <w:rsid w:val="009952C1"/>
    <w:rsid w:val="009959D4"/>
    <w:rsid w:val="009A1BD8"/>
    <w:rsid w:val="009A445C"/>
    <w:rsid w:val="009A7E58"/>
    <w:rsid w:val="009B2BC8"/>
    <w:rsid w:val="009B2D5D"/>
    <w:rsid w:val="009B7ABC"/>
    <w:rsid w:val="009C0116"/>
    <w:rsid w:val="009C3181"/>
    <w:rsid w:val="009C46E6"/>
    <w:rsid w:val="009C4EA5"/>
    <w:rsid w:val="009C6153"/>
    <w:rsid w:val="009C7461"/>
    <w:rsid w:val="009D0330"/>
    <w:rsid w:val="009D371E"/>
    <w:rsid w:val="009D499C"/>
    <w:rsid w:val="009D563C"/>
    <w:rsid w:val="009D7E0E"/>
    <w:rsid w:val="009E0A21"/>
    <w:rsid w:val="009E446C"/>
    <w:rsid w:val="009E70B0"/>
    <w:rsid w:val="009F01D6"/>
    <w:rsid w:val="009F089A"/>
    <w:rsid w:val="00A05066"/>
    <w:rsid w:val="00A05867"/>
    <w:rsid w:val="00A075E4"/>
    <w:rsid w:val="00A07687"/>
    <w:rsid w:val="00A10050"/>
    <w:rsid w:val="00A101DD"/>
    <w:rsid w:val="00A102FA"/>
    <w:rsid w:val="00A10F0F"/>
    <w:rsid w:val="00A12F8D"/>
    <w:rsid w:val="00A139EB"/>
    <w:rsid w:val="00A14317"/>
    <w:rsid w:val="00A14721"/>
    <w:rsid w:val="00A1696F"/>
    <w:rsid w:val="00A18310"/>
    <w:rsid w:val="00A20560"/>
    <w:rsid w:val="00A21CEF"/>
    <w:rsid w:val="00A242D1"/>
    <w:rsid w:val="00A267F2"/>
    <w:rsid w:val="00A36C09"/>
    <w:rsid w:val="00A37D70"/>
    <w:rsid w:val="00A436AF"/>
    <w:rsid w:val="00A5048A"/>
    <w:rsid w:val="00A53CF6"/>
    <w:rsid w:val="00A554B7"/>
    <w:rsid w:val="00A565F4"/>
    <w:rsid w:val="00A579E0"/>
    <w:rsid w:val="00A57A8C"/>
    <w:rsid w:val="00A6595F"/>
    <w:rsid w:val="00A673A0"/>
    <w:rsid w:val="00A703A0"/>
    <w:rsid w:val="00A71CD7"/>
    <w:rsid w:val="00A76FD7"/>
    <w:rsid w:val="00A85A69"/>
    <w:rsid w:val="00A930FD"/>
    <w:rsid w:val="00A932ED"/>
    <w:rsid w:val="00A93B15"/>
    <w:rsid w:val="00A954E5"/>
    <w:rsid w:val="00A965B2"/>
    <w:rsid w:val="00A967AD"/>
    <w:rsid w:val="00A96961"/>
    <w:rsid w:val="00AA3BC2"/>
    <w:rsid w:val="00AA68EA"/>
    <w:rsid w:val="00AA70ED"/>
    <w:rsid w:val="00AA7E01"/>
    <w:rsid w:val="00AB060F"/>
    <w:rsid w:val="00AB22BF"/>
    <w:rsid w:val="00AB4569"/>
    <w:rsid w:val="00AB4B80"/>
    <w:rsid w:val="00AB51BF"/>
    <w:rsid w:val="00AC01F7"/>
    <w:rsid w:val="00AC074C"/>
    <w:rsid w:val="00AC4E57"/>
    <w:rsid w:val="00AC5D3D"/>
    <w:rsid w:val="00AC6FF4"/>
    <w:rsid w:val="00AC72F1"/>
    <w:rsid w:val="00AD199F"/>
    <w:rsid w:val="00AD270C"/>
    <w:rsid w:val="00AD42EC"/>
    <w:rsid w:val="00AD46F3"/>
    <w:rsid w:val="00AD660D"/>
    <w:rsid w:val="00AE025D"/>
    <w:rsid w:val="00AE0452"/>
    <w:rsid w:val="00AE2450"/>
    <w:rsid w:val="00AE49F1"/>
    <w:rsid w:val="00AE5842"/>
    <w:rsid w:val="00AE5860"/>
    <w:rsid w:val="00AE6D1D"/>
    <w:rsid w:val="00AE7B92"/>
    <w:rsid w:val="00AF1406"/>
    <w:rsid w:val="00AF2F16"/>
    <w:rsid w:val="00AF43F5"/>
    <w:rsid w:val="00AF4D26"/>
    <w:rsid w:val="00AF6E27"/>
    <w:rsid w:val="00AF76C5"/>
    <w:rsid w:val="00B022F3"/>
    <w:rsid w:val="00B03338"/>
    <w:rsid w:val="00B05BC9"/>
    <w:rsid w:val="00B06941"/>
    <w:rsid w:val="00B1737E"/>
    <w:rsid w:val="00B21F47"/>
    <w:rsid w:val="00B23938"/>
    <w:rsid w:val="00B23A54"/>
    <w:rsid w:val="00B251EA"/>
    <w:rsid w:val="00B27CBD"/>
    <w:rsid w:val="00B308A9"/>
    <w:rsid w:val="00B315FE"/>
    <w:rsid w:val="00B327CE"/>
    <w:rsid w:val="00B327E8"/>
    <w:rsid w:val="00B33142"/>
    <w:rsid w:val="00B33BD2"/>
    <w:rsid w:val="00B34606"/>
    <w:rsid w:val="00B34BC0"/>
    <w:rsid w:val="00B34CE8"/>
    <w:rsid w:val="00B34F50"/>
    <w:rsid w:val="00B3565B"/>
    <w:rsid w:val="00B36853"/>
    <w:rsid w:val="00B44B29"/>
    <w:rsid w:val="00B46023"/>
    <w:rsid w:val="00B46E0E"/>
    <w:rsid w:val="00B60F20"/>
    <w:rsid w:val="00B62CD7"/>
    <w:rsid w:val="00B644A0"/>
    <w:rsid w:val="00B705EF"/>
    <w:rsid w:val="00B7079B"/>
    <w:rsid w:val="00B71319"/>
    <w:rsid w:val="00B726B6"/>
    <w:rsid w:val="00B76093"/>
    <w:rsid w:val="00B77164"/>
    <w:rsid w:val="00B803A9"/>
    <w:rsid w:val="00B81C50"/>
    <w:rsid w:val="00B84B5D"/>
    <w:rsid w:val="00B914F2"/>
    <w:rsid w:val="00B968E4"/>
    <w:rsid w:val="00BA219A"/>
    <w:rsid w:val="00BA5460"/>
    <w:rsid w:val="00BA6760"/>
    <w:rsid w:val="00BA68D9"/>
    <w:rsid w:val="00BB1FC0"/>
    <w:rsid w:val="00BB26B4"/>
    <w:rsid w:val="00BB3ED3"/>
    <w:rsid w:val="00BB4718"/>
    <w:rsid w:val="00BC72B5"/>
    <w:rsid w:val="00BC796D"/>
    <w:rsid w:val="00BD1D58"/>
    <w:rsid w:val="00BD2A3D"/>
    <w:rsid w:val="00BE0E22"/>
    <w:rsid w:val="00BE20B5"/>
    <w:rsid w:val="00BE2AD6"/>
    <w:rsid w:val="00BE59F2"/>
    <w:rsid w:val="00BE5A67"/>
    <w:rsid w:val="00BF1332"/>
    <w:rsid w:val="00BF3493"/>
    <w:rsid w:val="00BF36F7"/>
    <w:rsid w:val="00BF3FAC"/>
    <w:rsid w:val="00BF4417"/>
    <w:rsid w:val="00BF7F3C"/>
    <w:rsid w:val="00C02A3A"/>
    <w:rsid w:val="00C02B65"/>
    <w:rsid w:val="00C118F9"/>
    <w:rsid w:val="00C12C07"/>
    <w:rsid w:val="00C15149"/>
    <w:rsid w:val="00C16326"/>
    <w:rsid w:val="00C164B7"/>
    <w:rsid w:val="00C16BC5"/>
    <w:rsid w:val="00C17042"/>
    <w:rsid w:val="00C22247"/>
    <w:rsid w:val="00C22CC1"/>
    <w:rsid w:val="00C2322F"/>
    <w:rsid w:val="00C2534C"/>
    <w:rsid w:val="00C26486"/>
    <w:rsid w:val="00C264D4"/>
    <w:rsid w:val="00C2743E"/>
    <w:rsid w:val="00C3589A"/>
    <w:rsid w:val="00C418BF"/>
    <w:rsid w:val="00C436AA"/>
    <w:rsid w:val="00C47E60"/>
    <w:rsid w:val="00C51A33"/>
    <w:rsid w:val="00C51A7F"/>
    <w:rsid w:val="00C647E4"/>
    <w:rsid w:val="00C70765"/>
    <w:rsid w:val="00C73581"/>
    <w:rsid w:val="00C7384D"/>
    <w:rsid w:val="00C745FB"/>
    <w:rsid w:val="00C7543B"/>
    <w:rsid w:val="00C76A4F"/>
    <w:rsid w:val="00C77AA1"/>
    <w:rsid w:val="00C81FF8"/>
    <w:rsid w:val="00C83597"/>
    <w:rsid w:val="00C84FE3"/>
    <w:rsid w:val="00C85445"/>
    <w:rsid w:val="00C86199"/>
    <w:rsid w:val="00C906EF"/>
    <w:rsid w:val="00C92713"/>
    <w:rsid w:val="00CA2193"/>
    <w:rsid w:val="00CA416F"/>
    <w:rsid w:val="00CA5BC3"/>
    <w:rsid w:val="00CA65D9"/>
    <w:rsid w:val="00CB11FA"/>
    <w:rsid w:val="00CB325D"/>
    <w:rsid w:val="00CB6DD2"/>
    <w:rsid w:val="00CC0FCC"/>
    <w:rsid w:val="00CC2481"/>
    <w:rsid w:val="00CC3923"/>
    <w:rsid w:val="00CC3D93"/>
    <w:rsid w:val="00CC4AD3"/>
    <w:rsid w:val="00CC4C8E"/>
    <w:rsid w:val="00CC54D7"/>
    <w:rsid w:val="00CC720B"/>
    <w:rsid w:val="00CD3C8B"/>
    <w:rsid w:val="00CD4159"/>
    <w:rsid w:val="00CD42DE"/>
    <w:rsid w:val="00CD5BE7"/>
    <w:rsid w:val="00CD674F"/>
    <w:rsid w:val="00CD72B1"/>
    <w:rsid w:val="00CE10CC"/>
    <w:rsid w:val="00CE1D1D"/>
    <w:rsid w:val="00CE3302"/>
    <w:rsid w:val="00CE4678"/>
    <w:rsid w:val="00CE539E"/>
    <w:rsid w:val="00CE5EEC"/>
    <w:rsid w:val="00CE6139"/>
    <w:rsid w:val="00CE72B1"/>
    <w:rsid w:val="00CF1E29"/>
    <w:rsid w:val="00CF2435"/>
    <w:rsid w:val="00D03513"/>
    <w:rsid w:val="00D059FB"/>
    <w:rsid w:val="00D05DA9"/>
    <w:rsid w:val="00D159DA"/>
    <w:rsid w:val="00D159FD"/>
    <w:rsid w:val="00D20879"/>
    <w:rsid w:val="00D20AF7"/>
    <w:rsid w:val="00D20CC2"/>
    <w:rsid w:val="00D21AFF"/>
    <w:rsid w:val="00D21B20"/>
    <w:rsid w:val="00D225EA"/>
    <w:rsid w:val="00D22908"/>
    <w:rsid w:val="00D35ABA"/>
    <w:rsid w:val="00D465C5"/>
    <w:rsid w:val="00D50AE3"/>
    <w:rsid w:val="00D514DB"/>
    <w:rsid w:val="00D5588D"/>
    <w:rsid w:val="00D63878"/>
    <w:rsid w:val="00D6641A"/>
    <w:rsid w:val="00D66521"/>
    <w:rsid w:val="00D66C2D"/>
    <w:rsid w:val="00D67E6B"/>
    <w:rsid w:val="00D70365"/>
    <w:rsid w:val="00D70AA1"/>
    <w:rsid w:val="00D70B2C"/>
    <w:rsid w:val="00D7188C"/>
    <w:rsid w:val="00D718E6"/>
    <w:rsid w:val="00D72043"/>
    <w:rsid w:val="00D728B4"/>
    <w:rsid w:val="00D72C23"/>
    <w:rsid w:val="00D736D8"/>
    <w:rsid w:val="00D7374D"/>
    <w:rsid w:val="00D74643"/>
    <w:rsid w:val="00D77551"/>
    <w:rsid w:val="00D82BFF"/>
    <w:rsid w:val="00D84095"/>
    <w:rsid w:val="00D879DB"/>
    <w:rsid w:val="00D95C21"/>
    <w:rsid w:val="00DA3111"/>
    <w:rsid w:val="00DA6852"/>
    <w:rsid w:val="00DB0C70"/>
    <w:rsid w:val="00DB2D86"/>
    <w:rsid w:val="00DB30A9"/>
    <w:rsid w:val="00DB4559"/>
    <w:rsid w:val="00DB68AD"/>
    <w:rsid w:val="00DB7D85"/>
    <w:rsid w:val="00DC0B68"/>
    <w:rsid w:val="00DC63F5"/>
    <w:rsid w:val="00DD2F87"/>
    <w:rsid w:val="00DD3967"/>
    <w:rsid w:val="00DD7E91"/>
    <w:rsid w:val="00DE094F"/>
    <w:rsid w:val="00DE11C0"/>
    <w:rsid w:val="00DE1910"/>
    <w:rsid w:val="00DE3FAE"/>
    <w:rsid w:val="00DE5BD5"/>
    <w:rsid w:val="00DE62C4"/>
    <w:rsid w:val="00DE6C1A"/>
    <w:rsid w:val="00DE7A84"/>
    <w:rsid w:val="00DF2BA2"/>
    <w:rsid w:val="00DF2F6A"/>
    <w:rsid w:val="00DF2FF7"/>
    <w:rsid w:val="00DF3390"/>
    <w:rsid w:val="00DF43B4"/>
    <w:rsid w:val="00DF5E1B"/>
    <w:rsid w:val="00DF5E8A"/>
    <w:rsid w:val="00DF7397"/>
    <w:rsid w:val="00DF782E"/>
    <w:rsid w:val="00E00214"/>
    <w:rsid w:val="00E00975"/>
    <w:rsid w:val="00E022A1"/>
    <w:rsid w:val="00E046A4"/>
    <w:rsid w:val="00E04920"/>
    <w:rsid w:val="00E06F6E"/>
    <w:rsid w:val="00E10D7B"/>
    <w:rsid w:val="00E13B07"/>
    <w:rsid w:val="00E152B7"/>
    <w:rsid w:val="00E17866"/>
    <w:rsid w:val="00E203D8"/>
    <w:rsid w:val="00E20A3C"/>
    <w:rsid w:val="00E20DE0"/>
    <w:rsid w:val="00E2500A"/>
    <w:rsid w:val="00E27328"/>
    <w:rsid w:val="00E343F7"/>
    <w:rsid w:val="00E4177A"/>
    <w:rsid w:val="00E43106"/>
    <w:rsid w:val="00E45E69"/>
    <w:rsid w:val="00E4795F"/>
    <w:rsid w:val="00E51238"/>
    <w:rsid w:val="00E54F75"/>
    <w:rsid w:val="00E569F6"/>
    <w:rsid w:val="00E56D17"/>
    <w:rsid w:val="00E60AF6"/>
    <w:rsid w:val="00E626F2"/>
    <w:rsid w:val="00E66C65"/>
    <w:rsid w:val="00E678BE"/>
    <w:rsid w:val="00E7113E"/>
    <w:rsid w:val="00E71AD4"/>
    <w:rsid w:val="00E72F06"/>
    <w:rsid w:val="00E73F80"/>
    <w:rsid w:val="00E757BF"/>
    <w:rsid w:val="00E75EA5"/>
    <w:rsid w:val="00E7681E"/>
    <w:rsid w:val="00E7737E"/>
    <w:rsid w:val="00E839A9"/>
    <w:rsid w:val="00E84AE6"/>
    <w:rsid w:val="00E87764"/>
    <w:rsid w:val="00E87B23"/>
    <w:rsid w:val="00E92C9F"/>
    <w:rsid w:val="00E93294"/>
    <w:rsid w:val="00E95B3F"/>
    <w:rsid w:val="00EA09C8"/>
    <w:rsid w:val="00EA16CA"/>
    <w:rsid w:val="00EA189D"/>
    <w:rsid w:val="00EA1A3C"/>
    <w:rsid w:val="00EA5610"/>
    <w:rsid w:val="00EB6860"/>
    <w:rsid w:val="00EB6CFF"/>
    <w:rsid w:val="00EB6FD0"/>
    <w:rsid w:val="00EC20CB"/>
    <w:rsid w:val="00EC3074"/>
    <w:rsid w:val="00EE0682"/>
    <w:rsid w:val="00EE2FEA"/>
    <w:rsid w:val="00EE47AD"/>
    <w:rsid w:val="00EE531B"/>
    <w:rsid w:val="00EE7B07"/>
    <w:rsid w:val="00EF05BB"/>
    <w:rsid w:val="00EF077C"/>
    <w:rsid w:val="00EF2637"/>
    <w:rsid w:val="00EF325B"/>
    <w:rsid w:val="00EF3304"/>
    <w:rsid w:val="00EF5990"/>
    <w:rsid w:val="00F01443"/>
    <w:rsid w:val="00F037A5"/>
    <w:rsid w:val="00F14DA0"/>
    <w:rsid w:val="00F223F7"/>
    <w:rsid w:val="00F22E70"/>
    <w:rsid w:val="00F24125"/>
    <w:rsid w:val="00F25561"/>
    <w:rsid w:val="00F25C8D"/>
    <w:rsid w:val="00F27710"/>
    <w:rsid w:val="00F30624"/>
    <w:rsid w:val="00F30B89"/>
    <w:rsid w:val="00F32759"/>
    <w:rsid w:val="00F37464"/>
    <w:rsid w:val="00F3797A"/>
    <w:rsid w:val="00F37C84"/>
    <w:rsid w:val="00F37D23"/>
    <w:rsid w:val="00F37D63"/>
    <w:rsid w:val="00F40A9B"/>
    <w:rsid w:val="00F41C19"/>
    <w:rsid w:val="00F42A80"/>
    <w:rsid w:val="00F4723E"/>
    <w:rsid w:val="00F47BD0"/>
    <w:rsid w:val="00F5458B"/>
    <w:rsid w:val="00F54B4D"/>
    <w:rsid w:val="00F54CBF"/>
    <w:rsid w:val="00F60C98"/>
    <w:rsid w:val="00F616A9"/>
    <w:rsid w:val="00F6526E"/>
    <w:rsid w:val="00F713C0"/>
    <w:rsid w:val="00F74A2C"/>
    <w:rsid w:val="00F83CB3"/>
    <w:rsid w:val="00F850B2"/>
    <w:rsid w:val="00F906FD"/>
    <w:rsid w:val="00F93025"/>
    <w:rsid w:val="00F96789"/>
    <w:rsid w:val="00F96828"/>
    <w:rsid w:val="00FA1895"/>
    <w:rsid w:val="00FA342C"/>
    <w:rsid w:val="00FA596D"/>
    <w:rsid w:val="00FA618A"/>
    <w:rsid w:val="00FA76B2"/>
    <w:rsid w:val="00FA7D37"/>
    <w:rsid w:val="00FB4108"/>
    <w:rsid w:val="00FB44E4"/>
    <w:rsid w:val="00FB66EE"/>
    <w:rsid w:val="00FB73E9"/>
    <w:rsid w:val="00FB7ADD"/>
    <w:rsid w:val="00FD1525"/>
    <w:rsid w:val="00FD5645"/>
    <w:rsid w:val="00FD7046"/>
    <w:rsid w:val="00FE1217"/>
    <w:rsid w:val="00FE3CB5"/>
    <w:rsid w:val="00FE4F47"/>
    <w:rsid w:val="00FE53A2"/>
    <w:rsid w:val="00FE678C"/>
    <w:rsid w:val="00FF024F"/>
    <w:rsid w:val="00FF45EF"/>
    <w:rsid w:val="0491B95B"/>
    <w:rsid w:val="088C7CE5"/>
    <w:rsid w:val="0B94B24A"/>
    <w:rsid w:val="12CDFE10"/>
    <w:rsid w:val="13ADBD21"/>
    <w:rsid w:val="15B62EF3"/>
    <w:rsid w:val="163C899B"/>
    <w:rsid w:val="19EB5727"/>
    <w:rsid w:val="1B8EDCD4"/>
    <w:rsid w:val="1D08BE35"/>
    <w:rsid w:val="1E4404B7"/>
    <w:rsid w:val="1E55CA3D"/>
    <w:rsid w:val="2506F1D0"/>
    <w:rsid w:val="2771912A"/>
    <w:rsid w:val="2D56E7BA"/>
    <w:rsid w:val="2DDAC37D"/>
    <w:rsid w:val="31794D22"/>
    <w:rsid w:val="3209BE4B"/>
    <w:rsid w:val="349D1B09"/>
    <w:rsid w:val="34C9DD1F"/>
    <w:rsid w:val="37F99133"/>
    <w:rsid w:val="38747EA9"/>
    <w:rsid w:val="394B5122"/>
    <w:rsid w:val="44B637D7"/>
    <w:rsid w:val="454BCBCF"/>
    <w:rsid w:val="4887D5F5"/>
    <w:rsid w:val="4978402C"/>
    <w:rsid w:val="4A095DFF"/>
    <w:rsid w:val="4C7C80CC"/>
    <w:rsid w:val="4D77AD2F"/>
    <w:rsid w:val="4D9FF1E4"/>
    <w:rsid w:val="4EBAA0AF"/>
    <w:rsid w:val="50FE7D30"/>
    <w:rsid w:val="52446704"/>
    <w:rsid w:val="539103EC"/>
    <w:rsid w:val="56531846"/>
    <w:rsid w:val="59D60E67"/>
    <w:rsid w:val="5E4E27DD"/>
    <w:rsid w:val="606182D0"/>
    <w:rsid w:val="61988DD5"/>
    <w:rsid w:val="619F6B05"/>
    <w:rsid w:val="6378B39D"/>
    <w:rsid w:val="63DF6DC7"/>
    <w:rsid w:val="669D2BE4"/>
    <w:rsid w:val="68321D24"/>
    <w:rsid w:val="68D6B6F8"/>
    <w:rsid w:val="6C880FDD"/>
    <w:rsid w:val="6DF043B2"/>
    <w:rsid w:val="6E184393"/>
    <w:rsid w:val="6EA9180D"/>
    <w:rsid w:val="79342968"/>
    <w:rsid w:val="7D1753F6"/>
    <w:rsid w:val="7D4B34C4"/>
    <w:rsid w:val="7DE91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79BCB1"/>
  <w15:docId w15:val="{97487D73-1AB1-4806-B16A-0D64B4C5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uiPriority w:val="1"/>
    <w:qFormat/>
    <w:rsid w:val="00AE5860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bidi="nl-NL"/>
    </w:rPr>
  </w:style>
  <w:style w:type="paragraph" w:styleId="Kop1">
    <w:name w:val="heading 1"/>
    <w:basedOn w:val="Standaard"/>
    <w:next w:val="Standaard"/>
    <w:rsid w:val="00B7079B"/>
    <w:pPr>
      <w:keepNext/>
      <w:spacing w:before="240" w:after="60" w:line="360" w:lineRule="exact"/>
      <w:outlineLvl w:val="0"/>
    </w:pPr>
    <w:rPr>
      <w:rFonts w:ascii="Arial" w:hAnsi="Arial" w:cs="Arial"/>
      <w:bCs/>
      <w:kern w:val="32"/>
      <w:sz w:val="30"/>
      <w:szCs w:val="32"/>
    </w:rPr>
  </w:style>
  <w:style w:type="paragraph" w:styleId="Kop2">
    <w:name w:val="heading 2"/>
    <w:aliases w:val="Examenonderdelenkop"/>
    <w:basedOn w:val="Standaard"/>
    <w:next w:val="Standaard"/>
    <w:rsid w:val="00935BF8"/>
    <w:pPr>
      <w:keepNext/>
      <w:spacing w:before="240" w:after="60" w:line="360" w:lineRule="exact"/>
      <w:outlineLvl w:val="1"/>
    </w:pPr>
    <w:rPr>
      <w:rFonts w:ascii="Arial" w:hAnsi="Arial" w:cs="Arial"/>
      <w:b/>
      <w:bCs/>
      <w:iCs/>
      <w:sz w:val="18"/>
      <w:szCs w:val="28"/>
    </w:rPr>
  </w:style>
  <w:style w:type="paragraph" w:styleId="Kop3">
    <w:name w:val="heading 3"/>
    <w:aliases w:val="opsommen"/>
    <w:basedOn w:val="Opsommingen"/>
    <w:next w:val="Opsommingen"/>
    <w:rsid w:val="00E7113E"/>
    <w:pPr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6A6BB1"/>
    <w:pPr>
      <w:tabs>
        <w:tab w:val="center" w:pos="4536"/>
        <w:tab w:val="right" w:pos="9072"/>
      </w:tabs>
      <w:spacing w:line="360" w:lineRule="exact"/>
    </w:pPr>
    <w:rPr>
      <w:sz w:val="16"/>
    </w:rPr>
  </w:style>
  <w:style w:type="paragraph" w:styleId="Koptekst">
    <w:name w:val="header"/>
    <w:basedOn w:val="Standaard"/>
    <w:rsid w:val="00355DAF"/>
    <w:pPr>
      <w:tabs>
        <w:tab w:val="center" w:pos="4536"/>
        <w:tab w:val="right" w:pos="9072"/>
      </w:tabs>
      <w:spacing w:line="280" w:lineRule="exact"/>
    </w:pPr>
    <w:rPr>
      <w:sz w:val="16"/>
    </w:rPr>
  </w:style>
  <w:style w:type="character" w:styleId="Hyperlink">
    <w:name w:val="Hyperlink"/>
    <w:uiPriority w:val="99"/>
    <w:rsid w:val="00985223"/>
    <w:rPr>
      <w:color w:val="0000FF"/>
      <w:u w:val="single"/>
    </w:rPr>
  </w:style>
  <w:style w:type="character" w:styleId="Paginanummer">
    <w:name w:val="page number"/>
    <w:basedOn w:val="Standaardalinea-lettertype"/>
    <w:rsid w:val="00985B16"/>
  </w:style>
  <w:style w:type="numbering" w:customStyle="1" w:styleId="OpmaakprofielMetopsommingstekens">
    <w:name w:val="Opmaakprofiel Met opsommingstekens"/>
    <w:basedOn w:val="Geenlijst"/>
    <w:rsid w:val="00E7113E"/>
    <w:pPr>
      <w:numPr>
        <w:numId w:val="2"/>
      </w:numPr>
    </w:pPr>
  </w:style>
  <w:style w:type="character" w:customStyle="1" w:styleId="OpmaakprofielMetopsommingstekens1">
    <w:name w:val="Opmaakprofiel Met opsommingstekens1"/>
    <w:basedOn w:val="Standaardalinea-lettertype"/>
    <w:rsid w:val="005C7E41"/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E7113E"/>
    <w:pPr>
      <w:ind w:left="720"/>
      <w:contextualSpacing/>
    </w:pPr>
    <w:rPr>
      <w:szCs w:val="24"/>
    </w:rPr>
  </w:style>
  <w:style w:type="character" w:customStyle="1" w:styleId="Superscript">
    <w:name w:val="Superscript"/>
    <w:basedOn w:val="Standaardalinea-lettertype"/>
    <w:qFormat/>
    <w:rsid w:val="006A4086"/>
    <w:rPr>
      <w:vertAlign w:val="superscript"/>
    </w:rPr>
  </w:style>
  <w:style w:type="paragraph" w:styleId="Lijstnummering">
    <w:name w:val="List Number"/>
    <w:basedOn w:val="Standaard"/>
    <w:rsid w:val="006A4086"/>
    <w:pPr>
      <w:numPr>
        <w:numId w:val="1"/>
      </w:numPr>
      <w:tabs>
        <w:tab w:val="clear" w:pos="360"/>
      </w:tabs>
      <w:contextualSpacing/>
    </w:pPr>
  </w:style>
  <w:style w:type="paragraph" w:styleId="Lijstopsomteken">
    <w:name w:val="List Bullet"/>
    <w:basedOn w:val="Standaard"/>
    <w:rsid w:val="00E7113E"/>
    <w:pPr>
      <w:numPr>
        <w:numId w:val="6"/>
      </w:numPr>
      <w:contextualSpacing/>
      <w:outlineLvl w:val="0"/>
    </w:pPr>
    <w:rPr>
      <w:szCs w:val="24"/>
    </w:rPr>
  </w:style>
  <w:style w:type="paragraph" w:customStyle="1" w:styleId="Opsommingen">
    <w:name w:val="Opsommingen"/>
    <w:basedOn w:val="Lijstopsomteken"/>
    <w:next w:val="Lijstopsomteken"/>
    <w:rsid w:val="00E7113E"/>
    <w:pPr>
      <w:numPr>
        <w:numId w:val="0"/>
      </w:numPr>
    </w:pPr>
  </w:style>
  <w:style w:type="paragraph" w:styleId="Lijst">
    <w:name w:val="List"/>
    <w:aliases w:val="LijstNUMMER"/>
    <w:basedOn w:val="Standaard"/>
    <w:qFormat/>
    <w:rsid w:val="00E7113E"/>
    <w:pPr>
      <w:numPr>
        <w:numId w:val="3"/>
      </w:numPr>
      <w:contextualSpacing/>
    </w:pPr>
    <w:rPr>
      <w:szCs w:val="24"/>
    </w:rPr>
  </w:style>
  <w:style w:type="numbering" w:customStyle="1" w:styleId="LIJSTnr1tm3">
    <w:name w:val="LIJSTnr1tm3"/>
    <w:uiPriority w:val="99"/>
    <w:rsid w:val="00E7113E"/>
    <w:pPr>
      <w:numPr>
        <w:numId w:val="3"/>
      </w:numPr>
    </w:pPr>
  </w:style>
  <w:style w:type="numbering" w:customStyle="1" w:styleId="MIJNOPSOMMING">
    <w:name w:val="MIJN OPSOMMING"/>
    <w:basedOn w:val="Geenlijst"/>
    <w:rsid w:val="00E7113E"/>
    <w:pPr>
      <w:numPr>
        <w:numId w:val="4"/>
      </w:numPr>
    </w:pPr>
  </w:style>
  <w:style w:type="paragraph" w:customStyle="1" w:styleId="Opsommen-1e">
    <w:name w:val="Opsommen-1e"/>
    <w:basedOn w:val="Standaard"/>
    <w:qFormat/>
    <w:rsid w:val="00E7113E"/>
    <w:pPr>
      <w:numPr>
        <w:numId w:val="5"/>
      </w:numPr>
    </w:pPr>
    <w:rPr>
      <w:szCs w:val="24"/>
    </w:rPr>
  </w:style>
  <w:style w:type="numbering" w:customStyle="1" w:styleId="OPSOMMEN1tm3e">
    <w:name w:val="OPSOMMEN1tm3e"/>
    <w:uiPriority w:val="99"/>
    <w:rsid w:val="00E7113E"/>
    <w:pPr>
      <w:numPr>
        <w:numId w:val="5"/>
      </w:numPr>
    </w:pPr>
  </w:style>
  <w:style w:type="paragraph" w:customStyle="1" w:styleId="Opsommen-2e">
    <w:name w:val="Opsommen-2e"/>
    <w:basedOn w:val="Opsommen-1e"/>
    <w:rsid w:val="00E7113E"/>
    <w:pPr>
      <w:numPr>
        <w:ilvl w:val="1"/>
        <w:numId w:val="3"/>
      </w:numPr>
    </w:pPr>
  </w:style>
  <w:style w:type="paragraph" w:customStyle="1" w:styleId="Opsommen-3e">
    <w:name w:val="Opsommen-3e"/>
    <w:basedOn w:val="Standaard"/>
    <w:rsid w:val="00E7113E"/>
    <w:pPr>
      <w:numPr>
        <w:ilvl w:val="2"/>
        <w:numId w:val="3"/>
      </w:numPr>
    </w:pPr>
    <w:rPr>
      <w:szCs w:val="24"/>
    </w:rPr>
  </w:style>
  <w:style w:type="paragraph" w:customStyle="1" w:styleId="StijlLijstopsomtekenLinks12cmVerkeerd-om06cm">
    <w:name w:val="Stijl Lijst opsom.teken + Links:  12 cm Verkeerd-om:  06 cm"/>
    <w:basedOn w:val="Lijstopsomteken"/>
    <w:rsid w:val="00E7113E"/>
    <w:pPr>
      <w:numPr>
        <w:numId w:val="0"/>
      </w:numPr>
    </w:pPr>
    <w:rPr>
      <w:rFonts w:eastAsia="Times New Roman"/>
      <w:szCs w:val="20"/>
    </w:rPr>
  </w:style>
  <w:style w:type="numbering" w:customStyle="1" w:styleId="StijlMeerdereniveausLatijnsCourierNewLinks31cmVerk">
    <w:name w:val="Stijl Meerdere niveaus (Latijns) Courier New Links:  31 cm Verk..."/>
    <w:basedOn w:val="Geenlijst"/>
    <w:rsid w:val="00E7113E"/>
    <w:pPr>
      <w:numPr>
        <w:numId w:val="7"/>
      </w:numPr>
    </w:pPr>
  </w:style>
  <w:style w:type="numbering" w:customStyle="1" w:styleId="StijlMeerdereniveausSymbolsymboolLinks12cmVerkeerd-">
    <w:name w:val="Stijl Meerdere niveaus Symbol (symbool) Links:  12 cm Verkeerd-..."/>
    <w:basedOn w:val="Geenlijst"/>
    <w:rsid w:val="00E7113E"/>
    <w:pPr>
      <w:numPr>
        <w:numId w:val="8"/>
      </w:numPr>
    </w:pPr>
  </w:style>
  <w:style w:type="numbering" w:customStyle="1" w:styleId="StijlMeerdereniveausSymbolsymboolLinks12cmVerkeerd-1">
    <w:name w:val="Stijl Meerdere niveaus Symbol (symbool) Links:  12 cm Verkeerd-...1"/>
    <w:basedOn w:val="Geenlijst"/>
    <w:rsid w:val="00E7113E"/>
    <w:pPr>
      <w:numPr>
        <w:numId w:val="9"/>
      </w:numPr>
    </w:pPr>
  </w:style>
  <w:style w:type="numbering" w:customStyle="1" w:styleId="StijlMetopsommingstekensSymbolsymboolLinks183cmVerk">
    <w:name w:val="Stijl Met opsommingstekens Symbol (symbool) Links:  183 cm Verk..."/>
    <w:basedOn w:val="Geenlijst"/>
    <w:rsid w:val="00E7113E"/>
    <w:pPr>
      <w:numPr>
        <w:numId w:val="10"/>
      </w:numPr>
    </w:pPr>
  </w:style>
  <w:style w:type="numbering" w:customStyle="1" w:styleId="StijlMetopsommingstekensSymbolsymboolLinks183cmVerk1">
    <w:name w:val="Stijl Met opsommingstekens Symbol (symbool) Links:  183 cm Verk...1"/>
    <w:basedOn w:val="Geenlijst"/>
    <w:rsid w:val="00E7113E"/>
    <w:pPr>
      <w:numPr>
        <w:numId w:val="11"/>
      </w:numPr>
    </w:pPr>
  </w:style>
  <w:style w:type="paragraph" w:customStyle="1" w:styleId="Basisalinea">
    <w:name w:val="[Basisalinea]"/>
    <w:basedOn w:val="Standaard"/>
    <w:uiPriority w:val="99"/>
    <w:rsid w:val="004C79C9"/>
    <w:pPr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Kop0">
    <w:name w:val="Kop 0"/>
    <w:basedOn w:val="Kop1"/>
    <w:next w:val="Standaard"/>
    <w:qFormat/>
    <w:rsid w:val="00D03513"/>
    <w:pPr>
      <w:numPr>
        <w:numId w:val="12"/>
      </w:numPr>
      <w:tabs>
        <w:tab w:val="num" w:pos="360"/>
        <w:tab w:val="left" w:pos="850"/>
      </w:tabs>
      <w:spacing w:before="0" w:after="120" w:line="280" w:lineRule="atLeast"/>
      <w:ind w:left="827" w:firstLine="0"/>
      <w:outlineLvl w:val="9"/>
    </w:pPr>
    <w:rPr>
      <w:rFonts w:ascii="Trebuchet MS" w:eastAsia="Times New Roman" w:hAnsi="Trebuchet MS" w:cs="Times New Roman"/>
      <w:bCs w:val="0"/>
      <w:caps/>
      <w:color w:val="000000"/>
      <w:spacing w:val="6"/>
      <w:kern w:val="0"/>
      <w:sz w:val="20"/>
      <w:szCs w:val="18"/>
    </w:rPr>
  </w:style>
  <w:style w:type="table" w:styleId="Tabelraster">
    <w:name w:val="Table Grid"/>
    <w:basedOn w:val="Standaardtabel"/>
    <w:uiPriority w:val="59"/>
    <w:rsid w:val="00D03513"/>
    <w:rPr>
      <w:rFonts w:eastAsia="Times New Roman"/>
      <w:b/>
      <w:bCs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rsid w:val="00D03513"/>
    <w:rPr>
      <w:rFonts w:asciiTheme="minorHAnsi" w:hAnsiTheme="minorHAnsi"/>
      <w:sz w:val="22"/>
      <w:szCs w:val="24"/>
      <w:lang w:eastAsia="ja-JP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35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7357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73570"/>
    <w:rPr>
      <w:rFonts w:ascii="Tahoma" w:eastAsia="Tahoma" w:hAnsi="Tahoma" w:cs="Tahoma"/>
      <w:lang w:bidi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97357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973570"/>
    <w:rPr>
      <w:rFonts w:ascii="Tahoma" w:eastAsia="Tahoma" w:hAnsi="Tahoma" w:cs="Tahoma"/>
      <w:b/>
      <w:bCs/>
      <w:lang w:bidi="nl-NL"/>
    </w:rPr>
  </w:style>
  <w:style w:type="paragraph" w:styleId="Revisie">
    <w:name w:val="Revision"/>
    <w:hidden/>
    <w:uiPriority w:val="99"/>
    <w:semiHidden/>
    <w:rsid w:val="0006506A"/>
    <w:rPr>
      <w:rFonts w:ascii="Tahoma" w:eastAsia="Tahoma" w:hAnsi="Tahoma" w:cs="Tahoma"/>
      <w:sz w:val="22"/>
      <w:szCs w:val="22"/>
      <w:lang w:bidi="nl-NL"/>
    </w:rPr>
  </w:style>
  <w:style w:type="paragraph" w:customStyle="1" w:styleId="Default">
    <w:name w:val="Default"/>
    <w:rsid w:val="00DD2F87"/>
    <w:pPr>
      <w:autoSpaceDE w:val="0"/>
      <w:autoSpaceDN w:val="0"/>
      <w:adjustRightInd w:val="0"/>
    </w:pPr>
    <w:rPr>
      <w:rFonts w:ascii="Constantia" w:eastAsiaTheme="minorHAnsi" w:hAnsi="Constantia" w:cs="Constanti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74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2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92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4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0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20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22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63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96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0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5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12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24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68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25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5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0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6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6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97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5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4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9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2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16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15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67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44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4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6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1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7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40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8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9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6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3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9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36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20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8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8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2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7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43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2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23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03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08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7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0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0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1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1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1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4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3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66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9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5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4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4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6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6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25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2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16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15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64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3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75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2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8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8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0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1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5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2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7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2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9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4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7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9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2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00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63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22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2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82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32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9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2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7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7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1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3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1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62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43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0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00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2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2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6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8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29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03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0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9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50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26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10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3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9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6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0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2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26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8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9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4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82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8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1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05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9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5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75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95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02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9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5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8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8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34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7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37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9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8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4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46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1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2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88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5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7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1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9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41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0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53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4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8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25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8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94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1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2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6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46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07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90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9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1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63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34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6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1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2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6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9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80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25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6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03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6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08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3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9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2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11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67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7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57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93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96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84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56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83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16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29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0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8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5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8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9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9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4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8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1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2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9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1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54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79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15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52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03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85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05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74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69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1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8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20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7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29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9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3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1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23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38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1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2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9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4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5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04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2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1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10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64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9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49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9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58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95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1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2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11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74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14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72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68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8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96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9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1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0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5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.d.haan\OneDrive%20-%20Rijn%20IJssel\Kennisbank\4)%20Sjablonen\20230911%20Brief%20-%20Sjabloon%20Rijn%20IJssel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C827ED027A6344B6EB9375E6C044A4" ma:contentTypeVersion="4" ma:contentTypeDescription="Een nieuw document maken." ma:contentTypeScope="" ma:versionID="de75a02db8eff9b16a2c65a014f86e10">
  <xsd:schema xmlns:xsd="http://www.w3.org/2001/XMLSchema" xmlns:xs="http://www.w3.org/2001/XMLSchema" xmlns:p="http://schemas.microsoft.com/office/2006/metadata/properties" xmlns:ns2="d48ac415-7fed-4a11-a1b1-22d88f322a81" targetNamespace="http://schemas.microsoft.com/office/2006/metadata/properties" ma:root="true" ma:fieldsID="584b7dc6deecf6a18675f835e32ec7ce" ns2:_="">
    <xsd:import namespace="d48ac415-7fed-4a11-a1b1-22d88f322a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ac415-7fed-4a11-a1b1-22d88f322a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3B5958-C2C2-4A1B-B166-E1F19F16D9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7237636-AAEE-46F6-AFB7-6573393CE4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2F15A45-202F-41AB-9EBD-C3AF7EAB3D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98F756-A008-4B69-A7C3-8120C1D13B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ac415-7fed-4a11-a1b1-22d88f322a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20230911 Brief - Sjabloon Rijn IJssel.dotx</Template>
  <TotalTime>215</TotalTime>
  <Pages>2</Pages>
  <Words>770</Words>
  <Characters>4236</Characters>
  <Application>Microsoft Office Word</Application>
  <DocSecurity>0</DocSecurity>
  <Lines>35</Lines>
  <Paragraphs>9</Paragraphs>
  <ScaleCrop>false</ScaleCrop>
  <Company>Unattended</Company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Haan de, Linda</dc:creator>
  <cp:keywords/>
  <cp:lastModifiedBy>Haan de, Linda</cp:lastModifiedBy>
  <cp:revision>133</cp:revision>
  <cp:lastPrinted>2014-03-10T22:39:00Z</cp:lastPrinted>
  <dcterms:created xsi:type="dcterms:W3CDTF">2024-11-07T17:30:00Z</dcterms:created>
  <dcterms:modified xsi:type="dcterms:W3CDTF">2024-11-13T12:45:00Z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0x0101009EC827ED027A6344B6EB9375E6C044A4</vt:lpwstr>
  </property>
  <property fmtid="{D5CDD505-2E9C-101B-9397-08002B2CF9AE}" pid="3" name="Order">
    <vt:r8>7900400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