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2486C" w14:textId="29D8F12B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D75751">
        <w:rPr>
          <w:rFonts w:ascii="Arial" w:eastAsiaTheme="majorEastAsia" w:hAnsi="Arial" w:cs="Arial"/>
          <w:b/>
          <w:color w:val="0070C0"/>
          <w:sz w:val="20"/>
          <w:lang w:eastAsia="en-US"/>
        </w:rPr>
        <w:t>4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7816697E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</w:t>
      </w:r>
      <w:r w:rsidR="00CC5B23">
        <w:rPr>
          <w:rFonts w:ascii="Arial" w:hAnsi="Arial" w:cs="Arial"/>
          <w:sz w:val="20"/>
        </w:rPr>
        <w:t>‘Brugbediening’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 xml:space="preserve">eschrijving van de in </w:t>
            </w:r>
            <w:proofErr w:type="spellStart"/>
            <w:r w:rsidR="00BA6488"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="00BA6488"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AE5AA" w14:textId="77777777" w:rsidR="00441938" w:rsidRDefault="00441938">
      <w:r>
        <w:separator/>
      </w:r>
    </w:p>
    <w:p w14:paraId="3A097D41" w14:textId="77777777" w:rsidR="00441938" w:rsidRDefault="00441938"/>
    <w:p w14:paraId="1916FFEE" w14:textId="77777777" w:rsidR="00441938" w:rsidRDefault="00441938"/>
  </w:endnote>
  <w:endnote w:type="continuationSeparator" w:id="0">
    <w:p w14:paraId="1AD8A6B8" w14:textId="77777777" w:rsidR="00441938" w:rsidRDefault="00441938">
      <w:r>
        <w:continuationSeparator/>
      </w:r>
    </w:p>
    <w:p w14:paraId="0480AC73" w14:textId="77777777" w:rsidR="00441938" w:rsidRDefault="00441938"/>
    <w:p w14:paraId="576475D1" w14:textId="77777777" w:rsidR="00441938" w:rsidRDefault="00441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63F4B" w14:textId="77777777" w:rsidR="00441938" w:rsidRDefault="00441938">
      <w:r>
        <w:separator/>
      </w:r>
    </w:p>
    <w:p w14:paraId="5F16E148" w14:textId="77777777" w:rsidR="00441938" w:rsidRDefault="00441938"/>
    <w:p w14:paraId="0BCD7A79" w14:textId="77777777" w:rsidR="00441938" w:rsidRDefault="00441938"/>
  </w:footnote>
  <w:footnote w:type="continuationSeparator" w:id="0">
    <w:p w14:paraId="09779AEB" w14:textId="77777777" w:rsidR="00441938" w:rsidRDefault="00441938">
      <w:r>
        <w:continuationSeparator/>
      </w:r>
    </w:p>
    <w:p w14:paraId="4C7EDD85" w14:textId="77777777" w:rsidR="00441938" w:rsidRDefault="00441938"/>
    <w:p w14:paraId="3A052157" w14:textId="77777777" w:rsidR="00441938" w:rsidRDefault="004419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32C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36A5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5AD2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45615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5B23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4DC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7D779CF6-3869-49A8-9F44-0840C3355A10}"/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2</cp:revision>
  <cp:lastPrinted>2023-12-05T14:41:00Z</cp:lastPrinted>
  <dcterms:created xsi:type="dcterms:W3CDTF">2024-12-02T07:13:00Z</dcterms:created>
  <dcterms:modified xsi:type="dcterms:W3CDTF">2024-12-02T07:13:00Z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