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04B78BA3" w:rsidR="004E6656" w:rsidRPr="00B41F39" w:rsidRDefault="004E6656" w:rsidP="004E6656">
            <w:pPr>
              <w:pStyle w:val="dpTitle"/>
              <w:rPr>
                <w:lang w:val="nl-NL"/>
              </w:rPr>
            </w:pPr>
            <w:r w:rsidRPr="00B41F39">
              <w:rPr>
                <w:lang w:val="nl-NL"/>
              </w:rPr>
              <w:t>openbare Europese aanbesteding</w:t>
            </w:r>
          </w:p>
          <w:p w14:paraId="10748F82" w14:textId="77777777" w:rsidR="00B41F39" w:rsidRPr="00B41F39" w:rsidRDefault="00B41F39" w:rsidP="004E6656">
            <w:pPr>
              <w:pStyle w:val="dpTitle"/>
              <w:rPr>
                <w:lang w:val="nl-NL"/>
              </w:rPr>
            </w:pPr>
          </w:p>
          <w:p w14:paraId="379FC586" w14:textId="7A53E974" w:rsidR="004E6656" w:rsidRPr="001C30FC" w:rsidRDefault="001C30FC" w:rsidP="004E6656">
            <w:pPr>
              <w:pStyle w:val="dpTitle"/>
              <w:rPr>
                <w:lang w:val="nl-NL"/>
              </w:rPr>
            </w:pPr>
            <w:r w:rsidRPr="001C30FC">
              <w:rPr>
                <w:lang w:val="nl-NL"/>
              </w:rPr>
              <w:t>Sluitsystemen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1985"/>
        <w:gridCol w:w="1985"/>
      </w:tblGrid>
      <w:tr w:rsidR="00F66AFA" w:rsidRPr="006F2DDA" w14:paraId="379FC598" w14:textId="77777777" w:rsidTr="00F66AFA">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959"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959"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F66AFA">
        <w:trPr>
          <w:trHeight w:val="300"/>
        </w:trPr>
        <w:tc>
          <w:tcPr>
            <w:tcW w:w="3082" w:type="pct"/>
            <w:shd w:val="clear" w:color="auto" w:fill="FBE4D5" w:themeFill="accent2" w:themeFillTint="33"/>
          </w:tcPr>
          <w:p w14:paraId="6E3C31D2" w14:textId="1751C5CC" w:rsidR="00F66AFA" w:rsidRPr="00F66AFA" w:rsidRDefault="00F66AFA" w:rsidP="00361CD9">
            <w:pPr>
              <w:rPr>
                <w:b/>
                <w:bCs/>
                <w:i/>
                <w:szCs w:val="22"/>
              </w:rPr>
            </w:pPr>
            <w:r>
              <w:rPr>
                <w:b/>
                <w:bCs/>
                <w:szCs w:val="22"/>
              </w:rPr>
              <w:t xml:space="preserve">Inschrijver: </w:t>
            </w:r>
            <w:r w:rsidRPr="00F66AFA">
              <w:rPr>
                <w:bCs/>
                <w:i/>
                <w:szCs w:val="22"/>
              </w:rPr>
              <w:t>naam Inschrijver</w:t>
            </w:r>
            <w:r>
              <w:rPr>
                <w:bCs/>
                <w:i/>
                <w:szCs w:val="22"/>
              </w:rPr>
              <w:t xml:space="preserve"> hier</w:t>
            </w:r>
            <w:r w:rsidRPr="00F66AFA">
              <w:rPr>
                <w:bCs/>
                <w:i/>
                <w:szCs w:val="22"/>
              </w:rPr>
              <w:t xml:space="preserve"> vermelden</w:t>
            </w:r>
          </w:p>
          <w:p w14:paraId="46FC1294" w14:textId="1E0F76D6" w:rsidR="00F66AFA" w:rsidRPr="006F2DDA" w:rsidRDefault="00F66AFA" w:rsidP="00361CD9">
            <w:pPr>
              <w:rPr>
                <w:b/>
                <w:bCs/>
                <w:szCs w:val="22"/>
              </w:rPr>
            </w:pPr>
          </w:p>
        </w:tc>
        <w:tc>
          <w:tcPr>
            <w:tcW w:w="959" w:type="pct"/>
            <w:shd w:val="clear" w:color="auto" w:fill="FBE4D5" w:themeFill="accent2" w:themeFillTint="33"/>
          </w:tcPr>
          <w:p w14:paraId="6BC2C87F" w14:textId="77777777" w:rsidR="00F66AFA" w:rsidRPr="006F2DDA" w:rsidRDefault="00F66AFA" w:rsidP="00361CD9">
            <w:pPr>
              <w:jc w:val="center"/>
              <w:rPr>
                <w:b/>
                <w:bCs/>
                <w:szCs w:val="22"/>
              </w:rPr>
            </w:pPr>
          </w:p>
        </w:tc>
        <w:tc>
          <w:tcPr>
            <w:tcW w:w="959" w:type="pct"/>
            <w:shd w:val="clear" w:color="auto" w:fill="FBE4D5" w:themeFill="accent2" w:themeFillTint="33"/>
          </w:tcPr>
          <w:p w14:paraId="2A92ABB2" w14:textId="77777777" w:rsidR="00F66AFA" w:rsidRPr="006F2DDA" w:rsidRDefault="00F66AFA" w:rsidP="00361CD9">
            <w:pPr>
              <w:jc w:val="center"/>
              <w:rPr>
                <w:b/>
                <w:bCs/>
                <w:szCs w:val="22"/>
              </w:rPr>
            </w:pPr>
          </w:p>
        </w:tc>
      </w:tr>
      <w:tr w:rsidR="00D467E9" w:rsidRPr="006F2DDA" w14:paraId="6C3814A4" w14:textId="77777777" w:rsidTr="00F66AFA">
        <w:trPr>
          <w:trHeight w:val="300"/>
        </w:trPr>
        <w:tc>
          <w:tcPr>
            <w:tcW w:w="3082" w:type="pct"/>
            <w:shd w:val="clear" w:color="auto" w:fill="FBE4D5" w:themeFill="accent2" w:themeFillTint="33"/>
          </w:tcPr>
          <w:p w14:paraId="77CDF3FA" w14:textId="723BADFF" w:rsidR="00D467E9" w:rsidRDefault="00D467E9" w:rsidP="00361CD9">
            <w:pPr>
              <w:rPr>
                <w:b/>
                <w:bCs/>
                <w:szCs w:val="22"/>
              </w:rPr>
            </w:pPr>
            <w:r>
              <w:rPr>
                <w:b/>
                <w:bCs/>
                <w:szCs w:val="22"/>
              </w:rPr>
              <w:t>Aanbiedingsbrief</w:t>
            </w:r>
          </w:p>
          <w:p w14:paraId="30729068" w14:textId="5BA45D12" w:rsidR="00D467E9" w:rsidRPr="00D467E9" w:rsidRDefault="00D467E9" w:rsidP="00D374C6">
            <w:pPr>
              <w:rPr>
                <w:bCs/>
                <w:i/>
                <w:szCs w:val="22"/>
              </w:rPr>
            </w:pPr>
          </w:p>
        </w:tc>
        <w:tc>
          <w:tcPr>
            <w:tcW w:w="959" w:type="pct"/>
            <w:shd w:val="clear" w:color="auto" w:fill="FBE4D5" w:themeFill="accent2" w:themeFillTint="33"/>
          </w:tcPr>
          <w:p w14:paraId="361AAE8A" w14:textId="5340CB8E" w:rsidR="00D467E9" w:rsidRPr="00D467E9" w:rsidRDefault="00D467E9" w:rsidP="00361CD9">
            <w:pPr>
              <w:jc w:val="center"/>
              <w:rPr>
                <w:b/>
                <w:bCs/>
                <w:szCs w:val="22"/>
              </w:rPr>
            </w:pPr>
            <w:r>
              <w:rPr>
                <w:b/>
                <w:bCs/>
                <w:szCs w:val="22"/>
              </w:rPr>
              <w:t>X</w:t>
            </w:r>
          </w:p>
        </w:tc>
        <w:tc>
          <w:tcPr>
            <w:tcW w:w="959" w:type="pct"/>
            <w:shd w:val="clear" w:color="auto" w:fill="FBE4D5" w:themeFill="accent2" w:themeFillTint="33"/>
          </w:tcPr>
          <w:p w14:paraId="38A6A5EC" w14:textId="77777777" w:rsidR="00D467E9" w:rsidRPr="006F2DDA" w:rsidRDefault="00D467E9" w:rsidP="00361CD9">
            <w:pPr>
              <w:jc w:val="center"/>
              <w:rPr>
                <w:b/>
                <w:bCs/>
                <w:szCs w:val="22"/>
              </w:rPr>
            </w:pPr>
          </w:p>
        </w:tc>
      </w:tr>
      <w:tr w:rsidR="00F66AFA" w:rsidRPr="006F2DDA" w14:paraId="379FC59E" w14:textId="77777777" w:rsidTr="00F66AFA">
        <w:trPr>
          <w:trHeight w:val="300"/>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16504066" w14:textId="77777777" w:rsidR="00F66AFA" w:rsidRDefault="00F66AFA" w:rsidP="00F66AFA">
            <w:pPr>
              <w:rPr>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p w14:paraId="379FC59A" w14:textId="024D22B0" w:rsidR="00F66AFA" w:rsidRPr="006F2DDA" w:rsidRDefault="00F66AFA" w:rsidP="00F66AFA">
            <w:pPr>
              <w:rPr>
                <w:b/>
                <w:szCs w:val="22"/>
              </w:rPr>
            </w:pPr>
          </w:p>
        </w:tc>
        <w:tc>
          <w:tcPr>
            <w:tcW w:w="959"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F66AFA">
        <w:trPr>
          <w:trHeight w:val="300"/>
        </w:trPr>
        <w:tc>
          <w:tcPr>
            <w:tcW w:w="3082" w:type="pct"/>
            <w:shd w:val="clear" w:color="auto" w:fill="FBE4D5" w:themeFill="accent2" w:themeFillTint="33"/>
          </w:tcPr>
          <w:p w14:paraId="379FC5A4" w14:textId="1AA19E55" w:rsidR="00F66AFA" w:rsidRPr="006F2DDA" w:rsidRDefault="00F66AFA" w:rsidP="00361CD9">
            <w:pPr>
              <w:rPr>
                <w:b/>
                <w:bCs/>
                <w:szCs w:val="22"/>
              </w:rPr>
            </w:pPr>
            <w:r w:rsidRPr="006F2DDA">
              <w:rPr>
                <w:b/>
                <w:bCs/>
                <w:szCs w:val="22"/>
              </w:rPr>
              <w:t>Uniform Europees Aanbestedingsdocument (UEA</w:t>
            </w:r>
            <w:commentRangeStart w:id="4"/>
            <w:r w:rsidRPr="0000325E">
              <w:rPr>
                <w:b/>
                <w:bCs/>
                <w:szCs w:val="22"/>
                <w:highlight w:val="yellow"/>
              </w:rPr>
              <w:t xml:space="preserve">) (Bijlage </w:t>
            </w:r>
            <w:r w:rsidR="001C30FC">
              <w:rPr>
                <w:b/>
                <w:bCs/>
                <w:szCs w:val="22"/>
                <w:highlight w:val="yellow"/>
              </w:rPr>
              <w:t>F</w:t>
            </w:r>
            <w:r w:rsidRPr="0000325E">
              <w:rPr>
                <w:b/>
                <w:bCs/>
                <w:szCs w:val="22"/>
                <w:highlight w:val="yellow"/>
              </w:rPr>
              <w:t>)</w:t>
            </w:r>
          </w:p>
          <w:p w14:paraId="379FC5A5" w14:textId="1FD9FC37" w:rsidR="00F66AFA" w:rsidRPr="006F2DDA" w:rsidRDefault="00F66AFA" w:rsidP="00361CD9">
            <w:pPr>
              <w:rPr>
                <w:szCs w:val="22"/>
              </w:rPr>
            </w:pPr>
            <w:r w:rsidRPr="006F2DDA">
              <w:rPr>
                <w:szCs w:val="22"/>
              </w:rPr>
              <w:t xml:space="preserve">Inschrijver dient een volledig </w:t>
            </w:r>
            <w:r>
              <w:rPr>
                <w:szCs w:val="22"/>
              </w:rPr>
              <w:t xml:space="preserve">ingevuld en rechtsgeldig ondertekend </w:t>
            </w:r>
            <w:r w:rsidRPr="006F2DDA">
              <w:rPr>
                <w:szCs w:val="22"/>
              </w:rPr>
              <w:t>UEA</w:t>
            </w:r>
            <w:r>
              <w:rPr>
                <w:szCs w:val="22"/>
              </w:rPr>
              <w:t xml:space="preserve">, dat als </w:t>
            </w:r>
            <w:r w:rsidRPr="0000325E">
              <w:rPr>
                <w:szCs w:val="22"/>
                <w:highlight w:val="yellow"/>
              </w:rPr>
              <w:t xml:space="preserve">Bijlage </w:t>
            </w:r>
            <w:r w:rsidR="001C30FC">
              <w:rPr>
                <w:szCs w:val="22"/>
              </w:rPr>
              <w:t>F</w:t>
            </w:r>
            <w:r>
              <w:rPr>
                <w:szCs w:val="22"/>
              </w:rPr>
              <w:t xml:space="preserve"> is toegevoegd aan de </w:t>
            </w:r>
            <w:commentRangeEnd w:id="4"/>
            <w:r w:rsidR="005B2961">
              <w:rPr>
                <w:rStyle w:val="Verwijzingopmerking"/>
                <w:rFonts w:ascii="Verdana" w:hAnsi="Verdana"/>
                <w:lang w:eastAsia="nl-NL"/>
              </w:rPr>
              <w:commentReference w:id="4"/>
            </w:r>
            <w:r>
              <w:rPr>
                <w:szCs w:val="22"/>
              </w:rPr>
              <w:t xml:space="preserve">Aanbestedingsdocumenten, </w:t>
            </w:r>
            <w:r w:rsidRPr="006F2DDA">
              <w:rPr>
                <w:szCs w:val="22"/>
              </w:rPr>
              <w:t xml:space="preserve">in te dienen. Wanneer Inschrijver een </w:t>
            </w:r>
            <w:r>
              <w:rPr>
                <w:szCs w:val="22"/>
              </w:rPr>
              <w:t>S</w:t>
            </w:r>
            <w:r w:rsidRPr="006F2DDA">
              <w:rPr>
                <w:szCs w:val="22"/>
              </w:rPr>
              <w:t xml:space="preserve">amenwerkingsverband is moeten alle deelnemers aan het </w:t>
            </w:r>
            <w:r>
              <w:rPr>
                <w:szCs w:val="22"/>
              </w:rPr>
              <w:t>S</w:t>
            </w:r>
            <w:r w:rsidRPr="006F2DDA">
              <w:rPr>
                <w:szCs w:val="22"/>
              </w:rPr>
              <w:t xml:space="preserve">amenwerkingsverband ieder afzonderlijk een UEA indienen. </w:t>
            </w:r>
          </w:p>
          <w:p w14:paraId="379FC5A6" w14:textId="77777777" w:rsidR="00F66AFA" w:rsidRPr="006F2DDA" w:rsidRDefault="00F66AFA" w:rsidP="00361CD9">
            <w:pPr>
              <w:rPr>
                <w:szCs w:val="22"/>
              </w:rPr>
            </w:pPr>
          </w:p>
          <w:p w14:paraId="1FC34D51" w14:textId="78DF57FB" w:rsidR="00F66AFA" w:rsidRDefault="00F66AFA" w:rsidP="006F2DDA">
            <w:pPr>
              <w:rPr>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p w14:paraId="379FC5A7" w14:textId="77777777" w:rsidR="00F66AFA" w:rsidRPr="006F2DDA" w:rsidRDefault="00F66AFA" w:rsidP="006F2DDA">
            <w:pPr>
              <w:rPr>
                <w:b/>
                <w:szCs w:val="22"/>
              </w:rPr>
            </w:pPr>
          </w:p>
        </w:tc>
        <w:tc>
          <w:tcPr>
            <w:tcW w:w="959"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A9" w14:textId="77777777" w:rsidR="00F66AFA" w:rsidRPr="006F2DDA" w:rsidRDefault="00F66AFA" w:rsidP="00361CD9">
            <w:pPr>
              <w:jc w:val="center"/>
              <w:rPr>
                <w:b/>
                <w:bCs/>
                <w:szCs w:val="22"/>
              </w:rPr>
            </w:pPr>
          </w:p>
        </w:tc>
      </w:tr>
      <w:tr w:rsidR="00F66AFA" w:rsidRPr="006F2DDA" w14:paraId="495036FD" w14:textId="77777777" w:rsidTr="001C30FC">
        <w:trPr>
          <w:trHeight w:val="1444"/>
        </w:trPr>
        <w:tc>
          <w:tcPr>
            <w:tcW w:w="3082" w:type="pct"/>
            <w:shd w:val="clear" w:color="auto" w:fill="FBE4D5" w:themeFill="accent2" w:themeFillTint="33"/>
          </w:tcPr>
          <w:p w14:paraId="0D22FF0F" w14:textId="4095FA20" w:rsidR="00F66AFA" w:rsidRPr="001C30FC" w:rsidRDefault="00F66AFA" w:rsidP="00594B41">
            <w:pPr>
              <w:rPr>
                <w:b/>
                <w:bCs/>
                <w:szCs w:val="22"/>
              </w:rPr>
            </w:pPr>
            <w:r>
              <w:rPr>
                <w:b/>
                <w:bCs/>
                <w:szCs w:val="22"/>
              </w:rPr>
              <w:t>Gesch</w:t>
            </w:r>
            <w:r w:rsidRPr="001C30FC">
              <w:rPr>
                <w:b/>
                <w:bCs/>
                <w:szCs w:val="22"/>
              </w:rPr>
              <w:t xml:space="preserve">iktheidseis </w:t>
            </w:r>
            <w:r w:rsidR="001C30FC" w:rsidRPr="001C30FC">
              <w:rPr>
                <w:b/>
                <w:bCs/>
                <w:szCs w:val="22"/>
              </w:rPr>
              <w:t>2</w:t>
            </w:r>
            <w:r w:rsidRPr="001C30FC">
              <w:rPr>
                <w:b/>
                <w:bCs/>
                <w:szCs w:val="22"/>
              </w:rPr>
              <w:t xml:space="preserve"> Kerncompetenties Bijlage </w:t>
            </w:r>
            <w:r w:rsidR="001C30FC" w:rsidRPr="001C30FC">
              <w:rPr>
                <w:b/>
                <w:bCs/>
                <w:szCs w:val="22"/>
              </w:rPr>
              <w:t>G</w:t>
            </w:r>
          </w:p>
          <w:p w14:paraId="2960F90A" w14:textId="46D781FB" w:rsidR="001C30FC" w:rsidRPr="001C30FC" w:rsidRDefault="00F66AFA" w:rsidP="00594B41">
            <w:pPr>
              <w:rPr>
                <w:bCs/>
                <w:szCs w:val="22"/>
              </w:rPr>
            </w:pPr>
            <w:r w:rsidRPr="001C30FC">
              <w:rPr>
                <w:bCs/>
                <w:szCs w:val="22"/>
              </w:rPr>
              <w:t>Inschrijver voegt een volledig ingevulde en rech</w:t>
            </w:r>
            <w:r w:rsidR="00D467E9" w:rsidRPr="001C30FC">
              <w:rPr>
                <w:bCs/>
                <w:szCs w:val="22"/>
              </w:rPr>
              <w:t xml:space="preserve">tsgeldig ondertekende  Bijlage </w:t>
            </w:r>
            <w:r w:rsidR="001C30FC" w:rsidRPr="001C30FC">
              <w:rPr>
                <w:bCs/>
                <w:szCs w:val="22"/>
              </w:rPr>
              <w:t>G</w:t>
            </w:r>
            <w:r w:rsidRPr="001C30FC">
              <w:rPr>
                <w:bCs/>
                <w:szCs w:val="22"/>
              </w:rPr>
              <w:t xml:space="preserve"> </w:t>
            </w:r>
            <w:r w:rsidR="001C30FC" w:rsidRPr="001C30FC">
              <w:rPr>
                <w:bCs/>
                <w:szCs w:val="22"/>
              </w:rPr>
              <w:t>toe</w:t>
            </w:r>
            <w:r w:rsidRPr="001C30FC">
              <w:rPr>
                <w:bCs/>
                <w:szCs w:val="22"/>
              </w:rPr>
              <w:t xml:space="preserve">, behorende bij Geschiktheidseis </w:t>
            </w:r>
            <w:r w:rsidR="001C30FC" w:rsidRPr="001C30FC">
              <w:rPr>
                <w:bCs/>
                <w:szCs w:val="22"/>
              </w:rPr>
              <w:t>2.</w:t>
            </w:r>
          </w:p>
          <w:p w14:paraId="5E148220" w14:textId="17D45358" w:rsidR="00F66AFA" w:rsidRPr="001C30FC" w:rsidRDefault="001C30FC" w:rsidP="00594B41">
            <w:pPr>
              <w:rPr>
                <w:bCs/>
                <w:szCs w:val="22"/>
              </w:rPr>
            </w:pPr>
            <w:r w:rsidRPr="001C30FC">
              <w:rPr>
                <w:bCs/>
                <w:szCs w:val="22"/>
              </w:rPr>
              <w:t>Voor kerncompetentie 5 voegt Inschrijver naast een volledig ingevulde en rechtsgeldig ondertekende Bijlage G, ook een</w:t>
            </w:r>
            <w:r w:rsidR="00F66AFA" w:rsidRPr="001C30FC">
              <w:rPr>
                <w:bCs/>
                <w:szCs w:val="22"/>
              </w:rPr>
              <w:t xml:space="preserve"> </w:t>
            </w:r>
            <w:r w:rsidRPr="001C30FC">
              <w:rPr>
                <w:szCs w:val="22"/>
              </w:rPr>
              <w:t xml:space="preserve">door Inschrijver </w:t>
            </w:r>
            <w:r w:rsidRPr="001C30FC">
              <w:rPr>
                <w:iCs/>
                <w:szCs w:val="22"/>
              </w:rPr>
              <w:t>ontwikkelt (geannonimiseerd) sluitplan</w:t>
            </w:r>
            <w:r w:rsidRPr="001C30FC">
              <w:rPr>
                <w:iCs/>
                <w:szCs w:val="22"/>
              </w:rPr>
              <w:t xml:space="preserve"> toe</w:t>
            </w:r>
            <w:r w:rsidRPr="001C30FC">
              <w:rPr>
                <w:iCs/>
                <w:szCs w:val="22"/>
              </w:rPr>
              <w:t>, dat voldoet aan kerncompetentie 5.</w:t>
            </w:r>
          </w:p>
        </w:tc>
        <w:tc>
          <w:tcPr>
            <w:tcW w:w="959" w:type="pct"/>
            <w:shd w:val="clear" w:color="auto" w:fill="FBE4D5" w:themeFill="accent2" w:themeFillTint="33"/>
          </w:tcPr>
          <w:p w14:paraId="6DA71C92" w14:textId="77777777" w:rsidR="00F66AFA" w:rsidRDefault="00F66AFA" w:rsidP="00361CD9">
            <w:pPr>
              <w:jc w:val="center"/>
              <w:rPr>
                <w:b/>
                <w:bCs/>
                <w:szCs w:val="22"/>
              </w:rPr>
            </w:pPr>
          </w:p>
          <w:p w14:paraId="0E8CD03E" w14:textId="1B8821F0"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4B1D97AA" w14:textId="77777777" w:rsidR="00F66AFA" w:rsidRPr="006F2DDA" w:rsidRDefault="00F66AFA" w:rsidP="00361CD9">
            <w:pPr>
              <w:jc w:val="center"/>
              <w:rPr>
                <w:b/>
                <w:bCs/>
                <w:szCs w:val="22"/>
              </w:rPr>
            </w:pPr>
          </w:p>
        </w:tc>
      </w:tr>
      <w:tr w:rsidR="00F66AFA" w:rsidRPr="006F2DDA" w14:paraId="18D0469B" w14:textId="77777777" w:rsidTr="00F66AFA">
        <w:trPr>
          <w:trHeight w:val="300"/>
        </w:trPr>
        <w:tc>
          <w:tcPr>
            <w:tcW w:w="3082" w:type="pct"/>
            <w:shd w:val="clear" w:color="auto" w:fill="FBE4D5" w:themeFill="accent2" w:themeFillTint="33"/>
          </w:tcPr>
          <w:p w14:paraId="54B568FF" w14:textId="5A445BB5" w:rsidR="00F66AFA" w:rsidRPr="001C30FC" w:rsidRDefault="00F66AFA" w:rsidP="00594B41">
            <w:pPr>
              <w:rPr>
                <w:b/>
                <w:bCs/>
                <w:szCs w:val="22"/>
              </w:rPr>
            </w:pPr>
            <w:r>
              <w:rPr>
                <w:b/>
                <w:bCs/>
                <w:szCs w:val="22"/>
              </w:rPr>
              <w:t xml:space="preserve">Prijzenblad </w:t>
            </w:r>
            <w:r w:rsidRPr="00E93ACC">
              <w:rPr>
                <w:b/>
                <w:bCs/>
                <w:szCs w:val="22"/>
              </w:rPr>
              <w:t xml:space="preserve">Subgunningscriterium </w:t>
            </w:r>
            <w:r w:rsidRPr="001C30FC">
              <w:rPr>
                <w:b/>
                <w:bCs/>
                <w:szCs w:val="22"/>
              </w:rPr>
              <w:t xml:space="preserve">prijs </w:t>
            </w:r>
            <w:r w:rsidR="00D467E9" w:rsidRPr="001C30FC">
              <w:rPr>
                <w:b/>
                <w:bCs/>
                <w:szCs w:val="22"/>
              </w:rPr>
              <w:t xml:space="preserve">Bijlage </w:t>
            </w:r>
            <w:r w:rsidR="001C30FC" w:rsidRPr="001C30FC">
              <w:rPr>
                <w:b/>
                <w:bCs/>
                <w:szCs w:val="22"/>
              </w:rPr>
              <w:t>I</w:t>
            </w:r>
          </w:p>
          <w:p w14:paraId="09316AEC" w14:textId="2CE37429" w:rsidR="00F66AFA" w:rsidRPr="00E93ACC" w:rsidRDefault="00F66AFA" w:rsidP="00594B41">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r w:rsidRPr="001C30FC">
              <w:rPr>
                <w:rFonts w:ascii="Times New Roman" w:hAnsi="Times New Roman"/>
                <w:sz w:val="22"/>
                <w:szCs w:val="22"/>
              </w:rPr>
              <w:t xml:space="preserve">Inschrijver voegt </w:t>
            </w:r>
            <w:r w:rsidRPr="001C30FC">
              <w:rPr>
                <w:rFonts w:ascii="Times New Roman" w:hAnsi="Times New Roman"/>
                <w:bCs/>
                <w:sz w:val="22"/>
                <w:szCs w:val="22"/>
              </w:rPr>
              <w:t xml:space="preserve">het Prijzenblad Bijlage </w:t>
            </w:r>
            <w:r w:rsidR="001C30FC" w:rsidRPr="001C30FC">
              <w:rPr>
                <w:rFonts w:ascii="Times New Roman" w:hAnsi="Times New Roman"/>
                <w:bCs/>
                <w:sz w:val="22"/>
                <w:szCs w:val="22"/>
              </w:rPr>
              <w:t>I</w:t>
            </w:r>
            <w:r w:rsidRPr="001C30FC">
              <w:rPr>
                <w:rFonts w:ascii="Times New Roman" w:hAnsi="Times New Roman"/>
                <w:bCs/>
                <w:sz w:val="22"/>
                <w:szCs w:val="22"/>
              </w:rPr>
              <w:t xml:space="preserve"> volledig ingevuld </w:t>
            </w:r>
            <w:r w:rsidR="00FC09E5" w:rsidRPr="001C30FC">
              <w:rPr>
                <w:rFonts w:ascii="Times New Roman" w:hAnsi="Times New Roman"/>
                <w:bCs/>
                <w:sz w:val="22"/>
                <w:szCs w:val="22"/>
              </w:rPr>
              <w:t>in</w:t>
            </w:r>
            <w:r w:rsidRPr="001C30FC">
              <w:rPr>
                <w:rFonts w:ascii="Times New Roman" w:hAnsi="Times New Roman"/>
                <w:bCs/>
                <w:sz w:val="22"/>
                <w:szCs w:val="22"/>
              </w:rPr>
              <w:t xml:space="preserve"> pdf-format en in Excel toe aan de Inschrijving.</w:t>
            </w:r>
          </w:p>
          <w:p w14:paraId="1E238C16" w14:textId="77777777" w:rsidR="00F66AFA" w:rsidRPr="006F2DD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959" w:type="pct"/>
            <w:shd w:val="clear" w:color="auto" w:fill="FBE4D5" w:themeFill="accent2" w:themeFillTint="33"/>
          </w:tcPr>
          <w:p w14:paraId="19421FF2" w14:textId="77777777" w:rsidR="00F66AFA" w:rsidRPr="006F2DDA" w:rsidRDefault="00F66AFA" w:rsidP="00361CD9">
            <w:pPr>
              <w:jc w:val="center"/>
              <w:rPr>
                <w:b/>
                <w:bCs/>
                <w:szCs w:val="22"/>
              </w:rPr>
            </w:pPr>
          </w:p>
        </w:tc>
      </w:tr>
      <w:tr w:rsidR="00F66AFA" w:rsidRPr="006F2DDA" w14:paraId="5BE35B9F" w14:textId="77777777" w:rsidTr="00F66AFA">
        <w:trPr>
          <w:trHeight w:val="300"/>
        </w:trPr>
        <w:tc>
          <w:tcPr>
            <w:tcW w:w="3082" w:type="pct"/>
            <w:shd w:val="clear" w:color="auto" w:fill="FBE4D5" w:themeFill="accent2" w:themeFillTint="33"/>
          </w:tcPr>
          <w:p w14:paraId="3164DBBA" w14:textId="79D1585E" w:rsidR="00F66AFA" w:rsidRDefault="00F66AFA" w:rsidP="005B2961">
            <w:pPr>
              <w:rPr>
                <w:bCs/>
                <w:szCs w:val="22"/>
              </w:rPr>
            </w:pPr>
            <w:r>
              <w:rPr>
                <w:b/>
                <w:bCs/>
                <w:szCs w:val="22"/>
              </w:rPr>
              <w:t>Subgunningcriterim K</w:t>
            </w:r>
            <w:r w:rsidR="005B2961">
              <w:rPr>
                <w:b/>
                <w:bCs/>
                <w:szCs w:val="22"/>
              </w:rPr>
              <w:t>waliteit: Plan van aanpak</w:t>
            </w:r>
            <w:r>
              <w:rPr>
                <w:b/>
                <w:bCs/>
                <w:szCs w:val="22"/>
              </w:rPr>
              <w:t xml:space="preserve">, </w:t>
            </w:r>
            <w:r w:rsidRPr="00B91FAE">
              <w:rPr>
                <w:bCs/>
                <w:szCs w:val="22"/>
              </w:rPr>
              <w:t>uitwerking eigen format conform voorwaarden Beschrijvend document</w:t>
            </w:r>
            <w:r w:rsidR="005B2961">
              <w:rPr>
                <w:bCs/>
                <w:szCs w:val="22"/>
              </w:rPr>
              <w:t>.</w:t>
            </w:r>
          </w:p>
          <w:p w14:paraId="49923F21" w14:textId="0B8BB0A8" w:rsidR="005B2961" w:rsidRDefault="005B2961" w:rsidP="005B2961">
            <w:pPr>
              <w:rPr>
                <w:b/>
                <w:bCs/>
                <w:szCs w:val="22"/>
              </w:rPr>
            </w:pPr>
          </w:p>
        </w:tc>
        <w:tc>
          <w:tcPr>
            <w:tcW w:w="959" w:type="pct"/>
            <w:shd w:val="clear" w:color="auto" w:fill="FBE4D5" w:themeFill="accent2" w:themeFillTint="33"/>
          </w:tcPr>
          <w:p w14:paraId="6DE909A9" w14:textId="77777777" w:rsidR="00F66AFA" w:rsidRDefault="00F66AFA" w:rsidP="00361CD9">
            <w:pPr>
              <w:jc w:val="center"/>
              <w:rPr>
                <w:b/>
                <w:bCs/>
                <w:szCs w:val="22"/>
              </w:rPr>
            </w:pPr>
          </w:p>
          <w:p w14:paraId="526F28F0" w14:textId="67A432DE"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0D825429" w14:textId="77777777" w:rsidR="00F66AFA" w:rsidRPr="006F2DDA" w:rsidRDefault="00F66AFA" w:rsidP="00361CD9">
            <w:pPr>
              <w:jc w:val="center"/>
              <w:rPr>
                <w:b/>
                <w:bCs/>
                <w:szCs w:val="22"/>
              </w:rPr>
            </w:pPr>
          </w:p>
        </w:tc>
      </w:tr>
      <w:tr w:rsidR="00D467E9" w:rsidRPr="006F2DDA" w14:paraId="08D049AE" w14:textId="77777777" w:rsidTr="00F66AFA">
        <w:trPr>
          <w:trHeight w:val="300"/>
        </w:trPr>
        <w:tc>
          <w:tcPr>
            <w:tcW w:w="3082" w:type="pct"/>
            <w:shd w:val="clear" w:color="auto" w:fill="FBE4D5" w:themeFill="accent2" w:themeFillTint="33"/>
          </w:tcPr>
          <w:p w14:paraId="39A756DA" w14:textId="4FE02131" w:rsidR="00D467E9" w:rsidRPr="00D374C6" w:rsidRDefault="00D374C6" w:rsidP="00B91FAE">
            <w:pPr>
              <w:rPr>
                <w:bCs/>
                <w:i/>
                <w:szCs w:val="22"/>
              </w:rPr>
            </w:pPr>
            <w:r w:rsidRPr="00D374C6">
              <w:rPr>
                <w:b/>
                <w:bCs/>
                <w:i/>
                <w:szCs w:val="22"/>
              </w:rPr>
              <w:t>Overige eventueel volgend vanuit PvE, bewijsvoeringsdocumenten</w:t>
            </w:r>
          </w:p>
          <w:p w14:paraId="10A51B41" w14:textId="77777777" w:rsidR="00D467E9" w:rsidRDefault="00D467E9" w:rsidP="00B91FAE">
            <w:pPr>
              <w:rPr>
                <w:b/>
                <w:bCs/>
                <w:szCs w:val="22"/>
              </w:rPr>
            </w:pPr>
          </w:p>
        </w:tc>
        <w:tc>
          <w:tcPr>
            <w:tcW w:w="959" w:type="pct"/>
            <w:shd w:val="clear" w:color="auto" w:fill="FBE4D5" w:themeFill="accent2" w:themeFillTint="33"/>
          </w:tcPr>
          <w:p w14:paraId="2913354D" w14:textId="6B87A3E3" w:rsidR="00D467E9" w:rsidRDefault="00D467E9" w:rsidP="00361CD9">
            <w:pPr>
              <w:jc w:val="center"/>
              <w:rPr>
                <w:b/>
                <w:bCs/>
                <w:szCs w:val="22"/>
              </w:rPr>
            </w:pPr>
            <w:r>
              <w:rPr>
                <w:b/>
                <w:bCs/>
                <w:szCs w:val="22"/>
              </w:rPr>
              <w:t>X</w:t>
            </w:r>
          </w:p>
        </w:tc>
        <w:tc>
          <w:tcPr>
            <w:tcW w:w="959" w:type="pct"/>
            <w:shd w:val="clear" w:color="auto" w:fill="FBE4D5" w:themeFill="accent2" w:themeFillTint="33"/>
          </w:tcPr>
          <w:p w14:paraId="60F096A6" w14:textId="77777777" w:rsidR="00D467E9" w:rsidRPr="006F2DDA" w:rsidRDefault="00D467E9" w:rsidP="00361CD9">
            <w:pPr>
              <w:jc w:val="center"/>
              <w:rPr>
                <w:b/>
                <w:bCs/>
                <w:szCs w:val="22"/>
              </w:rPr>
            </w:pPr>
          </w:p>
        </w:tc>
      </w:tr>
      <w:tr w:rsidR="007319B2" w:rsidRPr="006F2DDA" w14:paraId="5213CC76" w14:textId="77777777" w:rsidTr="007319B2">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959"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F66AFA">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959" w:type="pct"/>
            <w:shd w:val="clear" w:color="auto" w:fill="F7CAAC" w:themeFill="accent2" w:themeFillTint="66"/>
          </w:tcPr>
          <w:p w14:paraId="379FC5AE" w14:textId="53495849" w:rsidR="00F66AFA" w:rsidRPr="006F2DDA" w:rsidRDefault="00F66AFA" w:rsidP="00361CD9">
            <w:pPr>
              <w:jc w:val="center"/>
              <w:rPr>
                <w:b/>
                <w:bCs/>
                <w:szCs w:val="22"/>
              </w:rPr>
            </w:pPr>
          </w:p>
        </w:tc>
        <w:tc>
          <w:tcPr>
            <w:tcW w:w="959"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F66AFA">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959" w:type="pct"/>
            <w:shd w:val="clear" w:color="auto" w:fill="F7CAAC" w:themeFill="accent2" w:themeFillTint="66"/>
          </w:tcPr>
          <w:p w14:paraId="379FC5B4" w14:textId="3073B0A0" w:rsidR="00F66AFA" w:rsidRPr="006F2DDA" w:rsidRDefault="00F66AFA" w:rsidP="00361CD9">
            <w:pPr>
              <w:jc w:val="center"/>
              <w:rPr>
                <w:b/>
                <w:bCs/>
                <w:szCs w:val="22"/>
              </w:rPr>
            </w:pPr>
          </w:p>
        </w:tc>
        <w:tc>
          <w:tcPr>
            <w:tcW w:w="959"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F66AFA">
        <w:trPr>
          <w:trHeight w:val="300"/>
        </w:trPr>
        <w:tc>
          <w:tcPr>
            <w:tcW w:w="3082" w:type="pct"/>
            <w:shd w:val="clear" w:color="auto" w:fill="F7CAAC" w:themeFill="accent2" w:themeFillTint="66"/>
          </w:tcPr>
          <w:p w14:paraId="3B67DC6C" w14:textId="46786703" w:rsidR="00F66AFA" w:rsidRDefault="00F66AFA" w:rsidP="007319B2">
            <w:pPr>
              <w:rPr>
                <w:szCs w:val="22"/>
              </w:rPr>
            </w:pPr>
            <w:r w:rsidRPr="00576DA2">
              <w:rPr>
                <w:b/>
                <w:bCs/>
                <w:szCs w:val="22"/>
              </w:rPr>
              <w:t xml:space="preserve">Geschiktheidseisen beroep derden: </w:t>
            </w:r>
            <w:r w:rsidRPr="00576DA2">
              <w:rPr>
                <w:b/>
                <w:bCs/>
                <w:szCs w:val="22"/>
              </w:rPr>
              <w:br/>
            </w:r>
            <w:r w:rsidRPr="00576DA2">
              <w:rPr>
                <w:bCs/>
                <w:szCs w:val="22"/>
              </w:rPr>
              <w:t>Bij beroep op derde(n) om te kunnen voldoen aan een Geschiktheidseis</w:t>
            </w:r>
            <w:r w:rsidR="002135DF" w:rsidRPr="00576DA2">
              <w:rPr>
                <w:bCs/>
                <w:szCs w:val="22"/>
              </w:rPr>
              <w:t>,</w:t>
            </w:r>
            <w:r w:rsidRPr="00576DA2">
              <w:rPr>
                <w:bCs/>
                <w:szCs w:val="22"/>
              </w:rPr>
              <w:t xml:space="preserve"> </w:t>
            </w:r>
            <w:r w:rsidR="002135DF" w:rsidRPr="00576DA2">
              <w:rPr>
                <w:bCs/>
                <w:szCs w:val="22"/>
              </w:rPr>
              <w:t>b</w:t>
            </w:r>
            <w:r w:rsidR="002135DF" w:rsidRPr="00576DA2">
              <w:rPr>
                <w:szCs w:val="22"/>
              </w:rPr>
              <w:t>ewijsmiddelen aan</w:t>
            </w:r>
            <w:r w:rsidRPr="00576DA2">
              <w:rPr>
                <w:szCs w:val="22"/>
              </w:rPr>
              <w:t xml:space="preserve">leveren waaruit blijkt dat Inschrijver vrijelijk kan beschikken over de voor de uitvoering van de opdracht noodzakelijke middelen </w:t>
            </w:r>
            <w:r w:rsidR="007A3519" w:rsidRPr="00576DA2">
              <w:rPr>
                <w:szCs w:val="22"/>
              </w:rPr>
              <w:t xml:space="preserve">o.a. Bijlage </w:t>
            </w:r>
            <w:r w:rsidR="005B2961" w:rsidRPr="00576DA2">
              <w:rPr>
                <w:szCs w:val="22"/>
              </w:rPr>
              <w:t>H</w:t>
            </w:r>
            <w:r w:rsidRPr="00576DA2">
              <w:rPr>
                <w:szCs w:val="22"/>
              </w:rPr>
              <w:t xml:space="preserve"> garant</w:t>
            </w:r>
            <w:r w:rsidR="007319B2" w:rsidRPr="00576DA2">
              <w:rPr>
                <w:szCs w:val="22"/>
              </w:rPr>
              <w:t xml:space="preserve">stelling </w:t>
            </w:r>
            <w:r w:rsidRPr="00576DA2">
              <w:rPr>
                <w:szCs w:val="22"/>
              </w:rPr>
              <w:t>derde</w:t>
            </w:r>
            <w:r w:rsidR="007319B2" w:rsidRPr="00576DA2">
              <w:rPr>
                <w:szCs w:val="22"/>
              </w:rPr>
              <w:t>(</w:t>
            </w:r>
            <w:r w:rsidRPr="00576DA2">
              <w:rPr>
                <w:szCs w:val="22"/>
              </w:rPr>
              <w:t>n</w:t>
            </w:r>
            <w:r w:rsidR="007319B2" w:rsidRPr="00576DA2">
              <w:rPr>
                <w:szCs w:val="22"/>
              </w:rPr>
              <w:t>)</w:t>
            </w:r>
            <w:r w:rsidRPr="00576DA2">
              <w:rPr>
                <w:szCs w:val="22"/>
              </w:rPr>
              <w:t xml:space="preserve"> (of bijv. een samenwerkingsovereenkomst).</w:t>
            </w:r>
            <w:bookmarkStart w:id="5" w:name="OpenAt"/>
            <w:bookmarkEnd w:id="5"/>
          </w:p>
          <w:p w14:paraId="379FC5B9" w14:textId="20CDEE42" w:rsidR="007319B2" w:rsidRPr="006F2DDA" w:rsidRDefault="007319B2" w:rsidP="007319B2">
            <w:pPr>
              <w:rPr>
                <w:b/>
                <w:bCs/>
                <w:szCs w:val="22"/>
              </w:rPr>
            </w:pPr>
          </w:p>
        </w:tc>
        <w:tc>
          <w:tcPr>
            <w:tcW w:w="959" w:type="pct"/>
            <w:shd w:val="clear" w:color="auto" w:fill="F7CAAC" w:themeFill="accent2" w:themeFillTint="66"/>
          </w:tcPr>
          <w:p w14:paraId="379FC5BA" w14:textId="30E94094" w:rsidR="00F66AFA" w:rsidRPr="006F2DDA" w:rsidRDefault="00F66AFA" w:rsidP="00361CD9">
            <w:pPr>
              <w:jc w:val="center"/>
              <w:rPr>
                <w:b/>
                <w:bCs/>
                <w:szCs w:val="22"/>
              </w:rPr>
            </w:pPr>
          </w:p>
        </w:tc>
        <w:tc>
          <w:tcPr>
            <w:tcW w:w="959"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0DB935C1" w14:textId="77777777" w:rsidTr="00F66AFA">
        <w:trPr>
          <w:trHeight w:val="300"/>
        </w:trPr>
        <w:tc>
          <w:tcPr>
            <w:tcW w:w="3082" w:type="pct"/>
            <w:shd w:val="clear" w:color="auto" w:fill="F7CAAC" w:themeFill="accent2" w:themeFillTint="66"/>
          </w:tcPr>
          <w:p w14:paraId="7E841515" w14:textId="77777777" w:rsidR="00F66AFA" w:rsidRPr="00B273E9" w:rsidRDefault="00F66AFA" w:rsidP="00B273E9">
            <w:pPr>
              <w:rPr>
                <w:b/>
                <w:iCs/>
                <w:szCs w:val="22"/>
              </w:rPr>
            </w:pPr>
            <w:r w:rsidRPr="00B273E9">
              <w:rPr>
                <w:b/>
                <w:bCs/>
                <w:szCs w:val="22"/>
              </w:rPr>
              <w:t xml:space="preserve">Geschiktheidseis 1: </w:t>
            </w:r>
            <w:r w:rsidRPr="00B273E9">
              <w:rPr>
                <w:szCs w:val="22"/>
              </w:rPr>
              <w:t xml:space="preserve"> </w:t>
            </w:r>
            <w:r w:rsidRPr="00B273E9">
              <w:rPr>
                <w:b/>
                <w:iCs/>
                <w:szCs w:val="22"/>
              </w:rPr>
              <w:t>Inschrijving in nationaal handelsregister</w:t>
            </w:r>
          </w:p>
          <w:p w14:paraId="3C406DCD" w14:textId="24064978" w:rsidR="00F66AFA" w:rsidRPr="00B273E9" w:rsidRDefault="00F66AFA" w:rsidP="00B273E9">
            <w:pPr>
              <w:spacing w:line="240" w:lineRule="atLeast"/>
              <w:rPr>
                <w:color w:val="000000"/>
                <w:szCs w:val="22"/>
                <w:lang w:eastAsia="nl-NL"/>
              </w:rPr>
            </w:pPr>
            <w:r>
              <w:rPr>
                <w:color w:val="000000"/>
                <w:szCs w:val="22"/>
                <w:lang w:eastAsia="nl-NL"/>
              </w:rPr>
              <w:t>E</w:t>
            </w:r>
            <w:r w:rsidRPr="00B273E9">
              <w:rPr>
                <w:color w:val="000000"/>
                <w:szCs w:val="22"/>
                <w:lang w:eastAsia="nl-NL"/>
              </w:rPr>
              <w:t xml:space="preserve">en gewaarmerkt kopie op van de uittreksel uit het handelregister. </w:t>
            </w:r>
          </w:p>
          <w:p w14:paraId="36B2E692" w14:textId="77777777" w:rsidR="00F66AFA" w:rsidRDefault="00F66AFA" w:rsidP="00594B41">
            <w:pPr>
              <w:tabs>
                <w:tab w:val="left" w:pos="0"/>
                <w:tab w:val="left" w:pos="227"/>
                <w:tab w:val="left" w:pos="454"/>
              </w:tabs>
              <w:autoSpaceDE w:val="0"/>
              <w:autoSpaceDN w:val="0"/>
              <w:adjustRightInd w:val="0"/>
              <w:spacing w:line="240" w:lineRule="atLeast"/>
              <w:rPr>
                <w:szCs w:val="22"/>
                <w:lang w:eastAsia="nl-NL"/>
              </w:rPr>
            </w:pPr>
            <w:r w:rsidRPr="00B273E9">
              <w:rPr>
                <w:szCs w:val="22"/>
                <w:lang w:eastAsia="nl-NL"/>
              </w:rPr>
              <w:t>Indien wordt ingeschreven met onderaanneming dienen ook de onderaannemers ingeschreven te staan in het in het land van herkomst geldende beroeps- of handelsregister.</w:t>
            </w:r>
            <w:bookmarkStart w:id="6" w:name="_Toc351713521"/>
            <w:bookmarkStart w:id="7" w:name="_Toc351635569"/>
            <w:bookmarkStart w:id="8" w:name="_Toc351713522"/>
            <w:bookmarkEnd w:id="6"/>
            <w:bookmarkEnd w:id="7"/>
            <w:bookmarkEnd w:id="8"/>
          </w:p>
          <w:p w14:paraId="2DFA4028" w14:textId="58E7F11B" w:rsidR="007319B2" w:rsidRPr="006F2DDA" w:rsidRDefault="007319B2" w:rsidP="00594B41">
            <w:pPr>
              <w:tabs>
                <w:tab w:val="left" w:pos="0"/>
                <w:tab w:val="left" w:pos="227"/>
                <w:tab w:val="left" w:pos="454"/>
              </w:tabs>
              <w:autoSpaceDE w:val="0"/>
              <w:autoSpaceDN w:val="0"/>
              <w:adjustRightInd w:val="0"/>
              <w:spacing w:line="240" w:lineRule="atLeast"/>
              <w:rPr>
                <w:b/>
                <w:bCs/>
                <w:szCs w:val="22"/>
                <w:highlight w:val="yellow"/>
              </w:rPr>
            </w:pPr>
          </w:p>
        </w:tc>
        <w:tc>
          <w:tcPr>
            <w:tcW w:w="959" w:type="pct"/>
            <w:shd w:val="clear" w:color="auto" w:fill="F7CAAC" w:themeFill="accent2" w:themeFillTint="66"/>
          </w:tcPr>
          <w:p w14:paraId="53C913D6" w14:textId="77777777" w:rsidR="00F66AFA" w:rsidRPr="006F2DDA" w:rsidRDefault="00F66AFA" w:rsidP="00361CD9">
            <w:pPr>
              <w:jc w:val="center"/>
              <w:rPr>
                <w:b/>
                <w:bCs/>
                <w:szCs w:val="22"/>
              </w:rPr>
            </w:pPr>
          </w:p>
        </w:tc>
        <w:tc>
          <w:tcPr>
            <w:tcW w:w="959" w:type="pct"/>
            <w:shd w:val="clear" w:color="auto" w:fill="F7CAAC" w:themeFill="accent2" w:themeFillTint="66"/>
          </w:tcPr>
          <w:p w14:paraId="36AAF0F3" w14:textId="77777777" w:rsidR="007319B2" w:rsidRDefault="007319B2" w:rsidP="00361CD9">
            <w:pPr>
              <w:jc w:val="center"/>
              <w:rPr>
                <w:b/>
                <w:bCs/>
                <w:szCs w:val="22"/>
              </w:rPr>
            </w:pPr>
          </w:p>
          <w:p w14:paraId="640ACF22" w14:textId="203D4515" w:rsidR="00F66AFA" w:rsidRPr="006F2DDA" w:rsidRDefault="00F66AFA" w:rsidP="00361CD9">
            <w:pPr>
              <w:jc w:val="center"/>
              <w:rPr>
                <w:b/>
                <w:bCs/>
                <w:szCs w:val="22"/>
              </w:rPr>
            </w:pPr>
            <w:r>
              <w:rPr>
                <w:b/>
                <w:bCs/>
                <w:szCs w:val="22"/>
              </w:rPr>
              <w:t>X</w:t>
            </w:r>
          </w:p>
        </w:tc>
      </w:tr>
    </w:tbl>
    <w:p w14:paraId="379FC5FD" w14:textId="77777777" w:rsidR="00E01AAC" w:rsidRPr="002C48B0" w:rsidRDefault="00E01AAC" w:rsidP="00D85E90"/>
    <w:sectPr w:rsidR="00E01AAC" w:rsidRPr="002C48B0">
      <w:headerReference w:type="default" r:id="rId15"/>
      <w:footerReference w:type="even" r:id="rId16"/>
      <w:footerReference w:type="default" r:id="rId17"/>
      <w:headerReference w:type="first" r:id="rId18"/>
      <w:footerReference w:type="first" r:id="rId19"/>
      <w:pgSz w:w="11906" w:h="16838" w:code="9"/>
      <w:pgMar w:top="2353" w:right="1797" w:bottom="1985" w:left="2268" w:header="709" w:footer="709" w:gutter="0"/>
      <w:paperSrc w:first="1000" w:other="1007"/>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Hassing, Dorith" w:date="2024-07-01T09:48:00Z" w:initials="HD">
    <w:p w14:paraId="2024FDF0" w14:textId="77777777" w:rsidR="005B2961" w:rsidRDefault="005B2961" w:rsidP="000978C7">
      <w:pPr>
        <w:pStyle w:val="Tekstopmerking"/>
      </w:pPr>
      <w:r>
        <w:rPr>
          <w:rStyle w:val="Verwijzingopmerking"/>
        </w:rPr>
        <w:annotationRef/>
      </w:r>
      <w:r>
        <w:t>Het is niet toegevoegd aan de aanbestedingsdocumenten, maar staat in tenderned. Staat dit hier dan goed?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24FD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2CF9D8" w16cex:dateUtc="2024-07-01T07: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24FDF0" w16cid:durableId="2A2CF9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72326558"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576DA2">
      <w:rPr>
        <w:rStyle w:val="Paginanummer"/>
        <w:noProof/>
      </w:rPr>
      <w:instrText>3</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576DA2">
      <w:rPr>
        <w:rStyle w:val="Paginanummer"/>
        <w:noProof/>
      </w:rPr>
      <w:t>2</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0F"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10"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0"/>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2"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2"/>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ssing, Dorith">
    <w15:presenceInfo w15:providerId="AD" w15:userId="S::DorithHassing@coa.nl::96a0b0ba-e421-41a8-9ac6-408214fff2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75F18"/>
    <w:rsid w:val="00084C84"/>
    <w:rsid w:val="00134F7F"/>
    <w:rsid w:val="001C30FC"/>
    <w:rsid w:val="002135DF"/>
    <w:rsid w:val="0023143E"/>
    <w:rsid w:val="00237016"/>
    <w:rsid w:val="00263455"/>
    <w:rsid w:val="002B40A8"/>
    <w:rsid w:val="002C48B0"/>
    <w:rsid w:val="003024CC"/>
    <w:rsid w:val="0030325A"/>
    <w:rsid w:val="003375A9"/>
    <w:rsid w:val="003435EF"/>
    <w:rsid w:val="00473DF8"/>
    <w:rsid w:val="004C4D7F"/>
    <w:rsid w:val="004E6656"/>
    <w:rsid w:val="0050422E"/>
    <w:rsid w:val="00511147"/>
    <w:rsid w:val="00576DA2"/>
    <w:rsid w:val="00594B41"/>
    <w:rsid w:val="005B2961"/>
    <w:rsid w:val="00625539"/>
    <w:rsid w:val="00640B76"/>
    <w:rsid w:val="00662576"/>
    <w:rsid w:val="00667463"/>
    <w:rsid w:val="006A73E9"/>
    <w:rsid w:val="006D56A7"/>
    <w:rsid w:val="006F2DDA"/>
    <w:rsid w:val="007319B2"/>
    <w:rsid w:val="00731D8B"/>
    <w:rsid w:val="007635FF"/>
    <w:rsid w:val="007A3519"/>
    <w:rsid w:val="007C038E"/>
    <w:rsid w:val="007F69C4"/>
    <w:rsid w:val="00802AF9"/>
    <w:rsid w:val="008044E0"/>
    <w:rsid w:val="00826948"/>
    <w:rsid w:val="008F6430"/>
    <w:rsid w:val="00921D12"/>
    <w:rsid w:val="009344FE"/>
    <w:rsid w:val="00992C80"/>
    <w:rsid w:val="009B0A6A"/>
    <w:rsid w:val="009C28F6"/>
    <w:rsid w:val="009E40AA"/>
    <w:rsid w:val="00A002EC"/>
    <w:rsid w:val="00A87307"/>
    <w:rsid w:val="00B273E9"/>
    <w:rsid w:val="00B41F39"/>
    <w:rsid w:val="00B46357"/>
    <w:rsid w:val="00B91FAE"/>
    <w:rsid w:val="00BB2246"/>
    <w:rsid w:val="00BB70F5"/>
    <w:rsid w:val="00C0492F"/>
    <w:rsid w:val="00C12C3E"/>
    <w:rsid w:val="00C13CA2"/>
    <w:rsid w:val="00C75C35"/>
    <w:rsid w:val="00CF2F02"/>
    <w:rsid w:val="00D374C6"/>
    <w:rsid w:val="00D467E9"/>
    <w:rsid w:val="00D85E90"/>
    <w:rsid w:val="00E01AAC"/>
    <w:rsid w:val="00E93ACC"/>
    <w:rsid w:val="00EA1FA7"/>
    <w:rsid w:val="00F15302"/>
    <w:rsid w:val="00F66AFA"/>
    <w:rsid w:val="00F979D0"/>
    <w:rsid w:val="00FC09E5"/>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 w:type="paragraph" w:styleId="Onderwerpvanopmerking">
    <w:name w:val="annotation subject"/>
    <w:basedOn w:val="Tekstopmerking"/>
    <w:next w:val="Tekstopmerking"/>
    <w:link w:val="OnderwerpvanopmerkingChar"/>
    <w:uiPriority w:val="99"/>
    <w:semiHidden/>
    <w:unhideWhenUsed/>
    <w:rsid w:val="005B2961"/>
    <w:pPr>
      <w:spacing w:line="240" w:lineRule="auto"/>
    </w:pPr>
    <w:rPr>
      <w:rFonts w:ascii="Times New Roman" w:hAnsi="Times New Roman"/>
      <w:b/>
      <w:bCs/>
      <w:lang w:eastAsia="en-US"/>
    </w:rPr>
  </w:style>
  <w:style w:type="character" w:customStyle="1" w:styleId="OnderwerpvanopmerkingChar">
    <w:name w:val="Onderwerp van opmerking Char"/>
    <w:basedOn w:val="TekstopmerkingChar"/>
    <w:link w:val="Onderwerpvanopmerking"/>
    <w:uiPriority w:val="99"/>
    <w:semiHidden/>
    <w:rsid w:val="005B2961"/>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rkinstructie" ma:contentTypeID="0x0101007A6E4A62A1A34FCBB5DB597108C1AEB00068183DD49A328E47A13D1F9D0B679C9000E219996278577A47980F1EACD7205611" ma:contentTypeVersion="40" ma:contentTypeDescription="Root document" ma:contentTypeScope="" ma:versionID="efa49c92b3b86e435dd04e004e9913c5">
  <xsd:schema xmlns:xsd="http://www.w3.org/2001/XMLSchema" xmlns:xs="http://www.w3.org/2001/XMLSchema" xmlns:p="http://schemas.microsoft.com/office/2006/metadata/properties" xmlns:ns2="http://schemas.econnect.nl/" xmlns:ns3="73994987-8afb-4097-933a-48f6a9c3832a" xmlns:ns4="83876c1c-166c-4d1e-9ba2-f9a5c60c538e" targetNamespace="http://schemas.microsoft.com/office/2006/metadata/properties" ma:root="true" ma:fieldsID="dfa4a70bd1688e67f7f3c9f2f307e6c3" ns2:_="" ns3:_="" ns4:_="">
    <xsd:import namespace="http://schemas.econnect.nl/"/>
    <xsd:import namespace="73994987-8afb-4097-933a-48f6a9c3832a"/>
    <xsd:import namespace="83876c1c-166c-4d1e-9ba2-f9a5c60c538e"/>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SCN0000111" minOccurs="0"/>
                <xsd:element ref="ns3:SCN0000096" minOccurs="0"/>
                <xsd:element ref="ns3:SCN0000059" minOccurs="0"/>
                <xsd:element ref="ns3:SCN0000097" minOccurs="0"/>
                <xsd:element ref="ns3:SCN0000029" minOccurs="0"/>
                <xsd:element ref="ns3:VN00000115" minOccurs="0"/>
                <xsd:element ref="ns3:SCN0000123" minOccurs="0"/>
                <xsd:element ref="ns3:SCN0000064" minOccurs="0"/>
                <xsd:element ref="ns3:SCN0000117" minOccurs="0"/>
                <xsd:element ref="ns3:SCN0000107" minOccurs="0"/>
                <xsd:element ref="ns3:SCN0000101" minOccurs="0"/>
                <xsd:element ref="ns3:SCN0000035" minOccurs="0"/>
                <xsd:element ref="ns3:SCN0000028" minOccurs="0"/>
                <xsd:element ref="ns3:SCN0000066" minOccurs="0"/>
                <xsd:element ref="ns3:SCN0000083" minOccurs="0"/>
                <xsd:element ref="ns3:SCN0000042" minOccurs="0"/>
                <xsd:element ref="ns3:SCNE000052" minOccurs="0"/>
                <xsd:element ref="ns3:SCN0000098" minOccurs="0"/>
                <xsd:element ref="ns3:SCN0000074" minOccurs="0"/>
                <xsd:element ref="ns2:CaseManager" minOccurs="0"/>
                <xsd:element ref="ns3:SCN0000077" minOccurs="0"/>
                <xsd:element ref="ns3:SCN0000129" minOccurs="0"/>
                <xsd:element ref="ns3:SCN0000106" minOccurs="0"/>
                <xsd:element ref="ns3:SCN0000067" minOccurs="0"/>
                <xsd:element ref="ns3:SCN0000104" minOccurs="0"/>
                <xsd:element ref="ns3:SCN0000118" minOccurs="0"/>
                <xsd:element ref="ns3:SCNW000056" minOccurs="0"/>
                <xsd:element ref="ns3:SCNE000053" minOccurs="0"/>
                <xsd:element ref="ns2:CaseOwner"/>
                <xsd:element ref="ns3:SCN0000102" minOccurs="0"/>
                <xsd:element ref="ns3:SCN0000079" minOccurs="0"/>
                <xsd:element ref="ns3:SCN0000095" minOccurs="0"/>
                <xsd:element ref="ns3:SCN0000082" minOccurs="0"/>
                <xsd:element ref="ns3:SGC0002002" minOccurs="0"/>
                <xsd:element ref="ns3:SCN0000073" minOccurs="0"/>
                <xsd:element ref="ns3:SCN0000026" minOccurs="0"/>
                <xsd:element ref="ns2:SharedCaseName" minOccurs="0"/>
                <xsd:element ref="ns3:SCN0000044" minOccurs="0"/>
                <xsd:element ref="ns3:SCN0000057" minOccurs="0"/>
                <xsd:element ref="ns3:SCN0000078" minOccurs="0"/>
                <xsd:element ref="ns3:Dossiervernietigingsjaar" minOccurs="0"/>
                <xsd:element ref="ns3:VN00000123" minOccurs="0"/>
                <xsd:element ref="ns3:VN00000122" minOccurs="0"/>
                <xsd:element ref="ns3:SCN0000063" minOccurs="0"/>
                <xsd:element ref="ns3:SCNE000056" minOccurs="0"/>
                <xsd:element ref="ns3:SCN0000091" minOccurs="0"/>
                <xsd:element ref="ns3:Dossierdatumafsluiting" minOccurs="0"/>
                <xsd:element ref="ns3:SCNW000055" minOccurs="0"/>
                <xsd:element ref="ns3:SCN0000093" minOccurs="0"/>
                <xsd:element ref="ns3:SCN0000060" minOccurs="0"/>
                <xsd:element ref="ns3:SCN0000108" minOccurs="0"/>
                <xsd:element ref="ns2:COAIsDocumentArchived" minOccurs="0"/>
                <xsd:element ref="ns3:SGC0001002" minOccurs="0"/>
                <xsd:element ref="ns3:SCN0000041" minOccurs="0"/>
                <xsd:element ref="ns3:SCN0000109" minOccurs="0"/>
                <xsd:element ref="ns3:SCNW000053" minOccurs="0"/>
                <xsd:element ref="ns3:SCNT000076" minOccurs="0"/>
                <xsd:element ref="ns3:SCN0000034" minOccurs="0"/>
                <xsd:element ref="ns3:SCNT000048" minOccurs="0"/>
                <xsd:element ref="ns3:SCN0000065" minOccurs="0"/>
                <xsd:element ref="ns3:SCN0000112" minOccurs="0"/>
                <xsd:element ref="ns3:SCN0000040" minOccurs="0"/>
                <xsd:element ref="ns3:SCN0000092" minOccurs="0"/>
                <xsd:element ref="ns3:SCNW000054" minOccurs="0"/>
                <xsd:element ref="ns3:SCN0000062" minOccurs="0"/>
                <xsd:element ref="ns3:SCN0000072" minOccurs="0"/>
                <xsd:element ref="ns3:Dossieroverdrachtsjaar" minOccurs="0"/>
                <xsd:element ref="ns3:SCN0000080" minOccurs="0"/>
                <xsd:element ref="ns3:SCNE000055" minOccurs="0"/>
                <xsd:element ref="ns3:SCN0000031" minOccurs="0"/>
                <xsd:element ref="ns3:SCN0000043" minOccurs="0"/>
                <xsd:element ref="ns3:SCN0000094" minOccurs="0"/>
                <xsd:element ref="ns3:SCN0000100" minOccurs="0"/>
                <xsd:element ref="ns2:CaseStartDate" minOccurs="0"/>
                <xsd:element ref="ns3:SCNE000081" minOccurs="0"/>
                <xsd:element ref="ns3:SCN0000084" minOccurs="0"/>
                <xsd:element ref="ns3:SCNE000054" minOccurs="0"/>
                <xsd:element ref="ns3:SCN0000058" minOccurs="0"/>
                <xsd:element ref="ns3:SCN0000070" minOccurs="0"/>
                <xsd:element ref="ns3:SCN0000105" minOccurs="0"/>
                <xsd:element ref="ns3:SCNW000052" minOccurs="0"/>
                <xsd:element ref="ns3:SCN0000071" minOccurs="0"/>
                <xsd:element ref="ns3:SCN0000051" minOccurs="0"/>
                <xsd:element ref="ns3:SCN0000061" minOccurs="0"/>
                <xsd:element ref="ns3:SCNT000047" minOccurs="0"/>
                <xsd:element ref="ns3:SCNW000081" minOccurs="0"/>
                <xsd:element ref="ns3:SCN0000099" minOccurs="0"/>
                <xsd:element ref="ns3:SCN0000027" minOccurs="0"/>
                <xsd:element ref="ns3:SCN0000113" minOccurs="0"/>
                <xsd:element ref="ns4:Procedure_x0020_type" minOccurs="0"/>
                <xsd:element ref="ns4: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8" nillable="true" ma:displayName="Gerelateerde items" ma:hidden="true" ma:internalName="SPECRelatedItems">
      <xsd:simpleType>
        <xsd:restriction base="dms:Note"/>
      </xsd:simpleType>
    </xsd:element>
    <xsd:element name="AutoGenerated" ma:index="9" nillable="true" ma:displayName="Automatisch gegenereerd" ma:hidden="true" ma:internalName="AutoGenerated">
      <xsd:simpleType>
        <xsd:restriction base="dms:Boolean"/>
      </xsd:simpleType>
    </xsd:element>
    <xsd:element name="CaseManager" ma:index="72" nillable="true" ma:displayName="Dossierbehandelaar" ma:default="43;#Soewarno, Quintin"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Owner" ma:index="81" ma:displayName="Dossierverantwoordelijke" ma:default="167;#Mangal, Ramesh"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89" nillable="true" ma:displayName="Dossier naam" ma:default="Templates aanbestedingen" ma:internalName="SharedCaseName">
      <xsd:simpleType>
        <xsd:restriction base="dms:Text"/>
      </xsd:simpleType>
    </xsd:element>
    <xsd:element name="COAIsDocumentArchived" ma:index="104" nillable="true" ma:displayName="Gearchiveerd" ma:default="False" ma:internalName="COAIsDocumentArchived">
      <xsd:simpleType>
        <xsd:restriction base="dms:Boolean"/>
      </xsd:simpleType>
    </xsd:element>
    <xsd:element name="CaseStartDate" ma:index="126" nillable="true" ma:displayName="Startdatum" ma:default="2019-01-28T00:00:00Z" ma:format="DateOnly" ma:internalName="Cas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3994987-8afb-4097-933a-48f6a9c3832a" elementFormDefault="qualified">
    <xsd:import namespace="http://schemas.microsoft.com/office/2006/documentManagement/types"/>
    <xsd:import namespace="http://schemas.microsoft.com/office/infopath/2007/PartnerControls"/>
    <xsd:element name="_dlc_DocId" ma:index="10" nillable="true" ma:displayName="Waarde van de document-id" ma:description="De waarde van de document-id die aan dit item is toegewezen." ma:internalName="_dlc_DocId" ma:readOnly="true">
      <xsd:simpleType>
        <xsd:restriction base="dms:Text"/>
      </xsd:simpleType>
    </xsd:element>
    <xsd:element name="_dlc_DocIdUrl" ma:index="1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Id blijven behouden" ma:description="Id behouden tijdens toevoegen." ma:hidden="true" ma:internalName="_dlc_DocIdPersistId" ma:readOnly="true">
      <xsd:simpleType>
        <xsd:restriction base="dms:Boolean"/>
      </xsd:simpleType>
    </xsd:element>
    <xsd:element name="SGC0001018" ma:index="13" nillable="true" ma:displayName="Actief" ma:default="Ja" ma:internalName="SGC0001018">
      <xsd:simpleType>
        <xsd:restriction base="dms:Choice">
          <xsd:enumeration value="Ja"/>
          <xsd:enumeration value="Nee"/>
        </xsd:restriction>
      </xsd:simpleType>
    </xsd:element>
    <xsd:element name="SCN0000540" ma:index="14" nillable="true" ma:displayName="Geldig tot" ma:default="" ma:internalName="SCN0000540">
      <xsd:simpleType>
        <xsd:restriction base="dms:DateTime"/>
      </xsd:simpleType>
    </xsd:element>
    <xsd:element name="SCN0000539" ma:index="15" nillable="true" ma:displayName="Geldig van" ma:default="2016-09-26T11:19:45Z" ma:internalName="SCN0000539">
      <xsd:simpleType>
        <xsd:restriction base="dms:DateTime"/>
      </xsd:simpleType>
    </xsd:element>
    <xsd:element name="SCNW000527" ma:index="16" nillable="true" ma:displayName="Bewaartermijn" ma:default="" ma:internalName="SCNW000527">
      <xsd:simpleType>
        <xsd:restriction base="dms:Number"/>
      </xsd:simpleType>
    </xsd:element>
    <xsd:element name="SCNE000527" ma:index="17" nillable="true" ma:displayName="Bewaartermijn (eenh.)" ma:default="Werkdag" ma:internalName="SCNE000527">
      <xsd:simpleType>
        <xsd:restriction base="dms:Choice"/>
      </xsd:simpleType>
    </xsd:element>
    <xsd:element name="SCN0000528" ma:index="18"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9"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20" nillable="true" ma:displayName="In dossier" ma:default="Ja" ma:internalName="SCN0000525">
      <xsd:simpleType>
        <xsd:restriction base="dms:Choice">
          <xsd:enumeration value="Ja"/>
          <xsd:enumeration value="Nee"/>
        </xsd:restriction>
      </xsd:simpleType>
    </xsd:element>
    <xsd:element name="SCN0000552" ma:index="21" nillable="true" ma:displayName="Datum laatste wijziging" ma:default="2016-11-25T09:56:26Z" ma:internalName="SCN0000552">
      <xsd:simpleType>
        <xsd:restriction base="dms:DateTime"/>
      </xsd:simpleType>
    </xsd:element>
    <xsd:element name="SCN0000516" ma:index="22" nillable="true" ma:displayName="Naam" ma:default="Werkinstructie" ma:internalName="SCN0000516">
      <xsd:simpleType>
        <xsd:restriction base="dms:Text"/>
      </xsd:simpleType>
    </xsd:element>
    <xsd:element name="SCN0000517" ma:index="23" nillable="true" ma:displayName="Naam (M)" ma:default="" ma:internalName="SCN0000517">
      <xsd:simpleType>
        <xsd:restriction base="dms:Text"/>
      </xsd:simpleType>
    </xsd:element>
    <xsd:element name="SCN0000522" ma:index="24" nillable="true" ma:displayName="Opmerking" ma:default="" ma:internalName="SCN0000522">
      <xsd:simpleType>
        <xsd:restriction base="dms:Note"/>
      </xsd:simpleType>
    </xsd:element>
    <xsd:element name="SCN0000531" ma:index="25" nillable="true" ma:displayName="Startdocument" ma:default="Nee" ma:internalName="SCN0000531">
      <xsd:simpleType>
        <xsd:restriction base="dms:Choice">
          <xsd:enumeration value="Ja"/>
          <xsd:enumeration value="Nee"/>
        </xsd:restriction>
      </xsd:simpleType>
    </xsd:element>
    <xsd:element name="SCN0000537" ma:index="26" nillable="true" ma:displayName="Publicatieindicatie" ma:default="Nee" ma:internalName="SCN0000537">
      <xsd:simpleType>
        <xsd:restriction base="dms:Choice">
          <xsd:enumeration value="Ja"/>
          <xsd:enumeration value="Nee"/>
        </xsd:restriction>
      </xsd:simpleType>
    </xsd:element>
    <xsd:element name="SCN0000534" ma:index="27" nillable="true" ma:displayName="Sjabloonnnaam" ma:default="" ma:internalName="SCN0000534">
      <xsd:simpleType>
        <xsd:restriction base="dms:Text"/>
      </xsd:simpleType>
    </xsd:element>
    <xsd:element name="SCN0000521" ma:index="28" nillable="true" ma:displayName="Standaardomschrijving" ma:default="" ma:internalName="SCN0000521">
      <xsd:simpleType>
        <xsd:restriction base="dms:Note"/>
      </xsd:simpleType>
    </xsd:element>
    <xsd:element name="SCN0000523" ma:index="29" nillable="true" ma:displayName="Toelichting" ma:default="" ma:internalName="SCN0000523">
      <xsd:simpleType>
        <xsd:restriction base="dms:Note"/>
      </xsd:simpleType>
    </xsd:element>
    <xsd:element name="SCN0000529" ma:index="30" nillable="true" ma:displayName="Toel. bewaartermijn" ma:default="" ma:internalName="SCN0000529">
      <xsd:simpleType>
        <xsd:restriction base="dms:Note"/>
      </xsd:simpleType>
    </xsd:element>
    <xsd:element name="SCN0000535" ma:index="31" nillable="true" ma:displayName="Trefwoorden" ma:default="" ma:internalName="SCN0000535">
      <xsd:simpleType>
        <xsd:restriction base="dms:Note"/>
      </xsd:simpleType>
    </xsd:element>
    <xsd:element name="SCN0000524" ma:index="32" nillable="true" ma:displayName="Richting" ma:default="Intern" ma:internalName="SCN0000524">
      <xsd:simpleType>
        <xsd:restriction base="dms:Choice">
          <xsd:enumeration value="Inkomend"/>
          <xsd:enumeration value="Intern"/>
          <xsd:enumeration value="Uitgaand"/>
          <xsd:enumeration value="In/uitgaand"/>
        </xsd:restriction>
      </xsd:simpleType>
    </xsd:element>
    <xsd:element name="SCN0000532" ma:index="33" nillable="true" ma:displayName="Vertrouwelijkheid" ma:default="Nee" ma:internalName="SCN0000532">
      <xsd:simpleType>
        <xsd:restriction base="dms:Choice">
          <xsd:enumeration value="Ja"/>
          <xsd:enumeration value="Nee"/>
        </xsd:restriction>
      </xsd:simpleType>
    </xsd:element>
    <xsd:element name="SCN0000526" ma:index="34" nillable="true" ma:displayName="Waardering" ma:default="Bewaren" ma:internalName="SCN0000526">
      <xsd:simpleType>
        <xsd:restriction base="dms:Choice">
          <xsd:enumeration value="Bewaren"/>
          <xsd:enumeration value="Vernietigen"/>
        </xsd:restriction>
      </xsd:simpleType>
    </xsd:element>
    <xsd:element name="VN00000017" ma:index="35" nillable="true" ma:displayName="Documentsoort COA" ma:default="Procedur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6" nillable="true" ma:displayName="Sjabloon" ma:default="Ja" ma:internalName="VN00000015">
      <xsd:simpleType>
        <xsd:restriction base="dms:Choice">
          <xsd:enumeration value="Ja"/>
          <xsd:enumeration value="Nee"/>
        </xsd:restriction>
      </xsd:simpleType>
    </xsd:element>
    <xsd:element name="VN00000076" ma:index="37" nillable="true" ma:displayName="CoSign" ma:default="Nee" ma:internalName="VN00000076">
      <xsd:simpleType>
        <xsd:restriction base="dms:Choice">
          <xsd:enumeration value="Ja"/>
          <xsd:enumeration value="Nee"/>
        </xsd:restriction>
      </xsd:simpleType>
    </xsd:element>
    <xsd:element name="VN00000097" ma:index="38" nillable="true" ma:displayName="Document - titel" ma:default="" ma:internalName="VN00000097">
      <xsd:simpleType>
        <xsd:restriction base="dms:Text"/>
      </xsd:simpleType>
    </xsd:element>
    <xsd:element name="VN00000098" ma:index="39" nillable="true" ma:displayName="Document - code" ma:default="" ma:internalName="VN00000098">
      <xsd:simpleType>
        <xsd:restriction base="dms:Text"/>
      </xsd:simpleType>
    </xsd:element>
    <xsd:element name="VN00000109" ma:index="40"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1" nillable="true" ma:displayName="Ondertekenaar - datum" ma:default="" ma:internalName="VN00000104">
      <xsd:simpleType>
        <xsd:restriction base="dms:DateTime"/>
      </xsd:simpleType>
    </xsd:element>
    <xsd:element name="VN00000060" ma:index="42" nillable="true" ma:displayName="Bestandsnaam" ma:default="" ma:internalName="VN00000060">
      <xsd:simpleType>
        <xsd:restriction base="dms:Text"/>
      </xsd:simpleType>
    </xsd:element>
    <xsd:element name="VN00000087" ma:index="43" nillable="true" ma:displayName="Formulier - code" ma:default="" ma:internalName="VN00000087">
      <xsd:simpleType>
        <xsd:restriction base="dms:Text"/>
      </xsd:simpleType>
    </xsd:element>
    <xsd:element name="VN00000121" ma:index="44" nillable="true" ma:displayName="Aanvullende metadata documenttype" ma:default="Scanner - code; Scan - datum; Medewerker naam -  Registreren" ma:internalName="VN00000121">
      <xsd:simpleType>
        <xsd:restriction base="dms:Text"/>
      </xsd:simpleType>
    </xsd:element>
    <xsd:element name="VN00000124" ma:index="45" nillable="true" ma:displayName="Auteur" ma:default="" ma:internalName="VN00000124">
      <xsd:simpleType>
        <xsd:restriction base="dms:Text"/>
      </xsd:simpleType>
    </xsd:element>
    <xsd:element name="ARX_LastSignatureReason" ma:index="46"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7"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8"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9"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50"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1"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2"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SCN0000111" ma:index="53" nillable="true" ma:displayName="Toelichting" ma:default="" ma:internalName="SCN0000111">
      <xsd:simpleType>
        <xsd:restriction base="dms:Note"/>
      </xsd:simpleType>
    </xsd:element>
    <xsd:element name="SCN0000096" ma:index="54" nillable="true" ma:displayName="Toelichting" ma:default="" ma:internalName="SCN0000096">
      <xsd:simpleType>
        <xsd:restriction base="dms:Note"/>
      </xsd:simpleType>
    </xsd:element>
    <xsd:element name="SCN0000059" ma:index="55" nillable="true" ma:displayName="Betaling nodig" ma:default="Nee" ma:internalName="SCN0000059">
      <xsd:simpleType>
        <xsd:restriction base="dms:Choice">
          <xsd:enumeration value="Ja"/>
          <xsd:enumeration value="Nee"/>
        </xsd:restriction>
      </xsd:simpleType>
    </xsd:element>
    <xsd:element name="SCN0000097" ma:index="56" nillable="true" ma:displayName="Opmerking" ma:default="" ma:internalName="SCN0000097">
      <xsd:simpleType>
        <xsd:restriction base="dms:Note"/>
      </xsd:simpleType>
    </xsd:element>
    <xsd:element name="SCN0000029" ma:index="57" nillable="true" ma:displayName="Std. zaaknaam" ma:default="" ma:internalName="SCN0000029">
      <xsd:simpleType>
        <xsd:restriction base="dms:Note"/>
      </xsd:simpleType>
    </xsd:element>
    <xsd:element name="VN00000115" ma:index="58" nillable="true" ma:displayName="Audittrail" ma:default="Ja" ma:internalName="VN00000115">
      <xsd:simpleType>
        <xsd:restriction base="dms:Choice">
          <xsd:enumeration value="Ja"/>
          <xsd:enumeration value="Nee"/>
        </xsd:restriction>
      </xsd:simpleType>
    </xsd:element>
    <xsd:element name="SCN0000123" ma:index="59"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64" ma:index="60" nillable="true" ma:displayName="Vertrouwelijkheid" ma:default="Nee" ma:internalName="SCN0000064">
      <xsd:simpleType>
        <xsd:restriction base="dms:Choice">
          <xsd:enumeration value="Ja"/>
          <xsd:enumeration value="Nee"/>
        </xsd:restriction>
      </xsd:simpleType>
    </xsd:element>
    <xsd:element name="SCN0000117" ma:index="61" nillable="true" ma:displayName="Geldig van" ma:default="2016-09-26T13:19:45Z" ma:internalName="SCN0000117">
      <xsd:simpleType>
        <xsd:restriction base="dms:DateTime"/>
      </xsd:simpleType>
    </xsd:element>
    <xsd:element name="SCN0000107" ma:index="62" nillable="true" ma:displayName="Toelichting" ma:default="" ma:internalName="SCN0000107">
      <xsd:simpleType>
        <xsd:restriction base="dms:Note"/>
      </xsd:simpleType>
    </xsd:element>
    <xsd:element name="SCN0000101" ma:index="63" nillable="true" ma:displayName="Opmerking" ma:default="" ma:internalName="SCN0000101">
      <xsd:simpleType>
        <xsd:restriction base="dms:Note"/>
      </xsd:simpleType>
    </xsd:element>
    <xsd:element name="SCN0000035" ma:index="64" nillable="true" ma:displayName="Aanleiding" ma:default="Dit werkproces wordt intern getriggerd" ma:internalName="SCN0000035">
      <xsd:simpleType>
        <xsd:restriction base="dms:Note"/>
      </xsd:simpleType>
    </xsd:element>
    <xsd:element name="SCN0000028" ma:index="65" nillable="true" ma:displayName="Werkproces" ma:default="Het opstellen van een werkinstructie op het gebied van inkoop" ma:internalName="SCN0000028">
      <xsd:simpleType>
        <xsd:restriction base="dms:Text"/>
      </xsd:simpleType>
    </xsd:element>
    <xsd:element name="SCN0000066" ma:index="66" nillable="true" ma:displayName="Publicatietekst" ma:default="" ma:internalName="SCN0000066">
      <xsd:simpleType>
        <xsd:restriction base="dms:Note"/>
      </xsd:simpleType>
    </xsd:element>
    <xsd:element name="SCN0000083" ma:index="67" nillable="true" ma:displayName="Toelichting" ma:default="" ma:internalName="SCN0000083">
      <xsd:simpleType>
        <xsd:restriction base="dms:Note"/>
      </xsd:simpleType>
    </xsd:element>
    <xsd:element name="SCN0000042" ma:index="68" nillable="true" ma:displayName="Datum goedkeuring" ma:default="" ma:internalName="SCN0000042">
      <xsd:simpleType>
        <xsd:restriction base="dms:DateTime"/>
      </xsd:simpleType>
    </xsd:element>
    <xsd:element name="SCNE000052" ma:index="69" nillable="true" ma:displayName="Wet. afdoeningstermijn (eenh.)" ma:default="Werkdag" ma:internalName="SCNE000052">
      <xsd:simpleType>
        <xsd:restriction base="dms:Choice"/>
      </xsd:simpleType>
    </xsd:element>
    <xsd:element name="SCN0000098" ma:index="70" nillable="true" ma:displayName="Werkprocesschema" ma:default="http://www.model-dsp.nl/vngdspsec/models/schemas/LP00000179/index.htm, http://www.model-dsp.nl/vngdspsec/models/schemas/LP00000179/index.htm"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074" ma:index="71" nillable="true" ma:displayName="Generiek zaaktype" ma:default="" ma:internalName="SCN0000074">
      <xsd:simpleType>
        <xsd:restriction base="dms:Text"/>
      </xsd:simpleType>
    </xsd:element>
    <xsd:element name="SCN0000077" ma:index="73" nillable="true" ma:displayName="Archiefcode" ma:default="" ma:internalName="SCN0000077">
      <xsd:simpleType>
        <xsd:restriction base="dms:Text"/>
      </xsd:simpleType>
    </xsd:element>
    <xsd:element name="SCN0000129" ma:index="74" nillable="true" ma:displayName="Datum laatste wijziging" ma:default="2017-04-05T12:16:59Z" ma:internalName="SCN0000129">
      <xsd:simpleType>
        <xsd:restriction base="dms:DateTime"/>
      </xsd:simpleType>
    </xsd:element>
    <xsd:element name="SCN0000106" ma:index="75" nillable="true" ma:displayName="Opmerking" ma:default="" ma:internalName="SCN0000106">
      <xsd:simpleType>
        <xsd:restriction base="dms:Note"/>
      </xsd:simpleType>
    </xsd:element>
    <xsd:element name="SCN0000067" ma:index="76" nillable="true" ma:displayName="Code zaaktype" ma:default="" ma:internalName="SCN0000067">
      <xsd:simpleType>
        <xsd:restriction base="dms:Text"/>
      </xsd:simpleType>
    </xsd:element>
    <xsd:element name="SCN0000104" ma:index="77" nillable="true" ma:displayName="Opmerking" ma:default="" ma:internalName="SCN0000104">
      <xsd:simpleType>
        <xsd:restriction base="dms:Note"/>
      </xsd:simpleType>
    </xsd:element>
    <xsd:element name="SCN0000118" ma:index="78" nillable="true" ma:displayName="Geldig tot" ma:default="" ma:internalName="SCN0000118">
      <xsd:simpleType>
        <xsd:restriction base="dms:DateTime"/>
      </xsd:simpleType>
    </xsd:element>
    <xsd:element name="SCNW000056" ma:index="79" nillable="true" ma:displayName="Afdoeningstermijn" ma:default="" ma:internalName="SCNW000056">
      <xsd:simpleType>
        <xsd:restriction base="dms:Number"/>
      </xsd:simpleType>
    </xsd:element>
    <xsd:element name="SCNE000053" ma:index="80" nillable="true" ma:displayName="Wet. verdagingstermijn (eenh.)" ma:default="Werkdag" ma:internalName="SCNE000053">
      <xsd:simpleType>
        <xsd:restriction base="dms:Choice"/>
      </xsd:simpleType>
    </xsd:element>
    <xsd:element name="SCN0000102" ma:index="82" nillable="true" ma:displayName="Opmerking" ma:default="" ma:internalName="SCN0000102">
      <xsd:simpleType>
        <xsd:restriction base="dms:Note"/>
      </xsd:simpleType>
    </xsd:element>
    <xsd:element name="SCN0000079" ma:index="83" nillable="true" ma:displayName="Lokale trefwoorden" ma:default="" ma:internalName="SCN0000079">
      <xsd:simpleType>
        <xsd:restriction base="dms:Note"/>
      </xsd:simpleType>
    </xsd:element>
    <xsd:element name="SCN0000095" ma:index="84" nillable="true" ma:displayName="Dossierlocatie" ma:default="" ma:internalName="SCN0000095">
      <xsd:simpleType>
        <xsd:restriction base="dms:Note"/>
      </xsd:simpleType>
    </xsd:element>
    <xsd:element name="SCN0000082" ma:index="85" nillable="true" ma:displayName="Ingang bewaartermijn" ma:default="Anders, zie toelichting"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GC0002002" ma:index="86" nillable="true" ma:displayName="Numerieke code" ma:default="3179" ma:internalName="SGC0002002">
      <xsd:simpleType>
        <xsd:restriction base="dms:Number"/>
      </xsd:simpleType>
    </xsd:element>
    <xsd:element name="SCN0000073" ma:index="87" nillable="true" ma:displayName="Verantwoordingsrelatie" ma:default="" ma:internalName="SCN0000073">
      <xsd:simpleType>
        <xsd:restriction base="dms:Text"/>
      </xsd:simpleType>
    </xsd:element>
    <xsd:element name="SCN0000026" ma:index="88" nillable="true" ma:displayName="Proces" ma:default="Werkinstructie opstellen Inkoop" ma:internalName="SCN0000026">
      <xsd:simpleType>
        <xsd:restriction base="dms:Text"/>
      </xsd:simpleType>
    </xsd:element>
    <xsd:element name="SCN0000044" ma:index="90" nillable="true" ma:displayName="Uiterste einddatum" ma:default="" ma:internalName="SCN0000044">
      <xsd:simpleType>
        <xsd:restriction base="dms:DateTime"/>
      </xsd:simpleType>
    </xsd:element>
    <xsd:element name="SCN0000057" ma:index="91" nillable="true" ma:displayName="Beroep mogelijk" ma:default="Nee" ma:internalName="SCN0000057">
      <xsd:simpleType>
        <xsd:restriction base="dms:Choice">
          <xsd:enumeration value="Ja"/>
          <xsd:enumeration value="Nee"/>
        </xsd:restriction>
      </xsd:simpleType>
    </xsd:element>
    <xsd:element name="SCN0000078" ma:index="92" nillable="true" ma:displayName="Thesaurusterm" ma:default="" ma:internalName="SCN0000078">
      <xsd:simpleType>
        <xsd:restriction base="dms:Text"/>
      </xsd:simpleType>
    </xsd:element>
    <xsd:element name="Dossiervernietigingsjaar" ma:index="93" nillable="true" ma:displayName="Dossier - vernietigingsjaar" ma:default="" ma:internalName="Dossiervernietigingsjaar">
      <xsd:simpleType>
        <xsd:restriction base="dms:Number"/>
      </xsd:simpleType>
    </xsd:element>
    <xsd:element name="VN00000123" ma:index="94" nillable="true" ma:displayName="Aanvullende metadata werkproces" ma:default="Creatie - datum; Zaak - code" ma:internalName="VN00000123">
      <xsd:simpleType>
        <xsd:restriction base="dms:Text"/>
      </xsd:simpleType>
    </xsd:element>
    <xsd:element name="VN00000122" ma:index="95"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63" ma:index="96" nillable="true" ma:displayName="Lex silencio positivo" ma:default="Nee" ma:internalName="SCN0000063">
      <xsd:simpleType>
        <xsd:restriction base="dms:Choice">
          <xsd:enumeration value="Ja"/>
          <xsd:enumeration value="Nee"/>
        </xsd:restriction>
      </xsd:simpleType>
    </xsd:element>
    <xsd:element name="SCNE000056" ma:index="97" nillable="true" ma:displayName="Afdoeningstermijn (eenh.)" ma:default="Werkdag" ma:internalName="SCNE000056">
      <xsd:simpleType>
        <xsd:restriction base="dms:Choice"/>
      </xsd:simpleType>
    </xsd:element>
    <xsd:element name="SCN0000091" ma:index="98" nillable="true" ma:displayName="Toelichting" ma:default="" ma:internalName="SCN0000091">
      <xsd:simpleType>
        <xsd:restriction base="dms:Note"/>
      </xsd:simpleType>
    </xsd:element>
    <xsd:element name="Dossierdatumafsluiting" ma:index="99" nillable="true" ma:displayName="Dossier - datum afsluiting" ma:default="" ma:internalName="Dossierdatumafsluiting">
      <xsd:simpleType>
        <xsd:restriction base="dms:DateTime"/>
      </xsd:simpleType>
    </xsd:element>
    <xsd:element name="SCNW000055" ma:index="100" nillable="true" ma:displayName="Signaleringstermijn" ma:default="" ma:internalName="SCNW000055">
      <xsd:simpleType>
        <xsd:restriction base="dms:Number"/>
      </xsd:simpleType>
    </xsd:element>
    <xsd:element name="SCN0000093" ma:index="101" nillable="true" ma:displayName="Toelichting" ma:default="" ma:internalName="SCN0000093">
      <xsd:simpleType>
        <xsd:restriction base="dms:Note"/>
      </xsd:simpleType>
    </xsd:element>
    <xsd:element name="SCN0000060" ma:index="102" nillable="true" ma:displayName="WKPB" ma:default="Nee" ma:internalName="SCN0000060">
      <xsd:simpleType>
        <xsd:restriction base="dms:Choice">
          <xsd:enumeration value="Ja"/>
          <xsd:enumeration value="Nee"/>
        </xsd:restriction>
      </xsd:simpleType>
    </xsd:element>
    <xsd:element name="SCN0000108" ma:index="103" nillable="true" ma:displayName="Toelichting" ma:default="" ma:internalName="SCN0000108">
      <xsd:simpleType>
        <xsd:restriction base="dms:Note"/>
      </xsd:simpleType>
    </xsd:element>
    <xsd:element name="SGC0001002" ma:index="105" nillable="true" ma:displayName="Actief" ma:default="Ja" ma:internalName="SGC0001002">
      <xsd:simpleType>
        <xsd:restriction base="dms:Choice">
          <xsd:enumeration value="Ja"/>
          <xsd:enumeration value="Nee"/>
        </xsd:restriction>
      </xsd:simpleType>
    </xsd:element>
    <xsd:element name="SCN0000041" ma:index="106" nillable="true" ma:displayName="Goedkeuring" ma:default="Nee" ma:internalName="SCN0000041">
      <xsd:simpleType>
        <xsd:restriction base="dms:Choice">
          <xsd:enumeration value="Ja"/>
          <xsd:enumeration value="Nee"/>
        </xsd:restriction>
      </xsd:simpleType>
    </xsd:element>
    <xsd:element name="SCN0000109" ma:index="107" nillable="true" ma:displayName="Toelichting" ma:default="" ma:internalName="SCN0000109">
      <xsd:simpleType>
        <xsd:restriction base="dms:Note"/>
      </xsd:simpleType>
    </xsd:element>
    <xsd:element name="SCNW000053" ma:index="108" nillable="true" ma:displayName="Wet. verdagingstermijn" ma:default="" ma:internalName="SCNW000053">
      <xsd:simpleType>
        <xsd:restriction base="dms:Number"/>
      </xsd:simpleType>
    </xsd:element>
    <xsd:element name="SCNT000076" ma:index="109" nillable="true" ma:displayName="Vernietigingsgrondslag" ma:default="Selectielijst COA 2013- , handeling 27;" ma:internalName="SCNT000076">
      <xsd:simpleType>
        <xsd:restriction base="dms:Note"/>
      </xsd:simpleType>
    </xsd:element>
    <xsd:element name="SCN0000034" ma:index="110" nillable="true" ma:displayName="Toelichting" ma:default="" ma:internalName="SCN0000034">
      <xsd:simpleType>
        <xsd:restriction base="dms:Note"/>
      </xsd:simpleType>
    </xsd:element>
    <xsd:element name="SCNT000048" ma:index="111" nillable="true" ma:displayName="Eigen regelingen" ma:default="" ma:internalName="SCNT000048">
      <xsd:simpleType>
        <xsd:restriction base="dms:Note"/>
      </xsd:simpleType>
    </xsd:element>
    <xsd:element name="SCN0000065" ma:index="112" nillable="true" ma:displayName="Publicatieindicatie" ma:default="Nee" ma:internalName="SCN0000065">
      <xsd:simpleType>
        <xsd:restriction base="dms:Choice">
          <xsd:enumeration value="Ja"/>
          <xsd:enumeration value="Nee"/>
        </xsd:restriction>
      </xsd:simpleType>
    </xsd:element>
    <xsd:element name="SCN0000112" ma:index="113" nillable="true" ma:displayName="Toelichting" ma:default="" ma:internalName="SCN0000112">
      <xsd:simpleType>
        <xsd:restriction base="dms:Note"/>
      </xsd:simpleType>
    </xsd:element>
    <xsd:element name="SCN0000040" ma:index="114"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92" ma:index="115" nillable="true" ma:displayName="Opmerking" ma:default="" ma:internalName="SCN0000092">
      <xsd:simpleType>
        <xsd:restriction base="dms:Note"/>
      </xsd:simpleType>
    </xsd:element>
    <xsd:element name="SCNW000054" ma:index="116" nillable="true" ma:displayName="Verdagingstermijn" ma:default="" ma:internalName="SCNW000054">
      <xsd:simpleType>
        <xsd:restriction base="dms:Number"/>
      </xsd:simpleType>
    </xsd:element>
    <xsd:element name="SCN0000062" ma:index="117" nillable="true" ma:displayName="Wet dwangsom" ma:default="Nee" ma:internalName="SCN0000062">
      <xsd:simpleType>
        <xsd:restriction base="dms:Choice">
          <xsd:enumeration value="Ja"/>
          <xsd:enumeration value="Nee"/>
        </xsd:restriction>
      </xsd:simpleType>
    </xsd:element>
    <xsd:element name="SCN0000072" ma:index="118" nillable="true" ma:displayName="IV3 Categorie" ma:default="" ma:internalName="SCN0000072">
      <xsd:simpleType>
        <xsd:restriction base="dms:Text"/>
      </xsd:simpleType>
    </xsd:element>
    <xsd:element name="Dossieroverdrachtsjaar" ma:index="119" nillable="true" ma:displayName="Dossier - overdrachtsjaar" ma:default="" ma:internalName="Dossieroverdrachtsjaar">
      <xsd:simpleType>
        <xsd:restriction base="dms:Choice">
          <xsd:enumeration value="2016"/>
          <xsd:enumeration value="2017"/>
          <xsd:enumeration value="2018"/>
          <xsd:enumeration value="2019"/>
          <xsd:enumeration value="2020"/>
          <xsd:enumeration value="2021"/>
          <xsd:enumeration value="2022"/>
        </xsd:restriction>
      </xsd:simpleType>
    </xsd:element>
    <xsd:element name="SCN0000080" ma:index="120" nillable="true" ma:displayName="Waardering" ma:default="Vernietigen" ma:internalName="SCN0000080">
      <xsd:simpleType>
        <xsd:restriction base="dms:Choice">
          <xsd:enumeration value="Bewaren"/>
          <xsd:enumeration value="Vernietigen"/>
        </xsd:restriction>
      </xsd:simpleType>
    </xsd:element>
    <xsd:element name="SCNE000055" ma:index="121" nillable="true" ma:displayName="Signaleringstermijn (eenh.)" ma:default="Werkdag" ma:internalName="SCNE000055">
      <xsd:simpleType>
        <xsd:restriction base="dms:Choice"/>
      </xsd:simpleType>
    </xsd:element>
    <xsd:element name="SCN0000031" ma:index="122"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43" ma:index="123" nillable="true" ma:displayName="Vaste startdatum" ma:default="" ma:internalName="SCN0000043">
      <xsd:simpleType>
        <xsd:restriction base="dms:DateTime"/>
      </xsd:simpleType>
    </xsd:element>
    <xsd:element name="SCN0000094" ma:index="124" nillable="true" ma:displayName="Opmerking" ma:default="" ma:internalName="SCN0000094">
      <xsd:simpleType>
        <xsd:restriction base="dms:Note"/>
      </xsd:simpleType>
    </xsd:element>
    <xsd:element name="SCN0000100" ma:index="125" nillable="true" ma:displayName="Opmerking" ma:default="" ma:internalName="SCN0000100">
      <xsd:simpleType>
        <xsd:restriction base="dms:Note"/>
      </xsd:simpleType>
    </xsd:element>
    <xsd:element name="SCNE000081" ma:index="127" nillable="true" ma:displayName="Bewaartermijn (eenh.)" ma:default="Jaar" ma:internalName="SCNE000081">
      <xsd:simpleType>
        <xsd:restriction base="dms:Choice"/>
      </xsd:simpleType>
    </xsd:element>
    <xsd:element name="SCN0000084" ma:index="128" nillable="true" ma:displayName="Opmerking" ma:default="Na vervallen beleid" ma:internalName="SCN0000084">
      <xsd:simpleType>
        <xsd:restriction base="dms:Note"/>
      </xsd:simpleType>
    </xsd:element>
    <xsd:element name="SCNE000054" ma:index="129" nillable="true" ma:displayName="Verdagingstermijn (eenh.)" ma:default="Werkdag" ma:internalName="SCNE000054">
      <xsd:simpleType>
        <xsd:restriction base="dms:Choice"/>
      </xsd:simpleType>
    </xsd:element>
    <xsd:element name="SCN0000058" ma:index="130" nillable="true" ma:displayName="Aanhouden mogelijk" ma:default="Nee" ma:internalName="SCN0000058">
      <xsd:simpleType>
        <xsd:restriction base="dms:Choice">
          <xsd:enumeration value="Ja"/>
          <xsd:enumeration value="Nee"/>
        </xsd:restriction>
      </xsd:simpleType>
    </xsd:element>
    <xsd:element name="SCN0000070" ma:index="131"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105" ma:index="132" nillable="true" ma:displayName="Opmerking" ma:default="" ma:internalName="SCN0000105">
      <xsd:simpleType>
        <xsd:restriction base="dms:Note"/>
      </xsd:simpleType>
    </xsd:element>
    <xsd:element name="SCNW000052" ma:index="133" nillable="true" ma:displayName="Wet. afdoeningstermijn" ma:default="" ma:internalName="SCNW000052">
      <xsd:simpleType>
        <xsd:restriction base="dms:Number"/>
      </xsd:simpleType>
    </xsd:element>
    <xsd:element name="SCN0000071" ma:index="134" nillable="true" ma:displayName="Procesarchitectuur" ma:default="Ondersteunen/Documenteren &amp; archiv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51" ma:index="135" nillable="true" ma:displayName="Productcatalogus" ma:default="" ma:internalName="SCN0000051">
      <xsd:simpleType>
        <xsd:restriction base="dms:Text"/>
      </xsd:simpleType>
    </xsd:element>
    <xsd:element name="SCN0000061" ma:index="136" nillable="true" ma:displayName="BAG" ma:default="Nee" ma:internalName="SCN0000061">
      <xsd:simpleType>
        <xsd:restriction base="dms:Choice">
          <xsd:enumeration value="Ja"/>
          <xsd:enumeration value="Nee"/>
        </xsd:restriction>
      </xsd:simpleType>
    </xsd:element>
    <xsd:element name="SCNT000047" ma:index="137" nillable="true" ma:displayName="Wetgeving" ma:default="" ma:internalName="SCNT000047">
      <xsd:simpleType>
        <xsd:restriction base="dms:Note"/>
      </xsd:simpleType>
    </xsd:element>
    <xsd:element name="SCNW000081" ma:index="138" nillable="true" ma:displayName="Bewaartermijn" ma:default="5" ma:internalName="SCNW000081">
      <xsd:simpleType>
        <xsd:restriction base="dms:Number"/>
      </xsd:simpleType>
    </xsd:element>
    <xsd:element name="SCN0000099" ma:index="139" nillable="true" ma:displayName="Webformulier" ma:default=""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SCN0000027" ma:index="140" nillable="true" ma:displayName="Kernomschrijving (M)" ma:default="" ma:internalName="SCN0000027">
      <xsd:simpleType>
        <xsd:restriction base="dms:Text"/>
      </xsd:simpleType>
    </xsd:element>
    <xsd:element name="SCN0000113" ma:index="141" nillable="true" ma:displayName="Toelichting" ma:default="" ma:internalName="SCN0000113">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876c1c-166c-4d1e-9ba2-f9a5c60c538e" elementFormDefault="qualified">
    <xsd:import namespace="http://schemas.microsoft.com/office/2006/documentManagement/types"/>
    <xsd:import namespace="http://schemas.microsoft.com/office/infopath/2007/PartnerControls"/>
    <xsd:element name="Procedure_x0020_type" ma:index="142" nillable="true" ma:displayName="Procedure type" ma:format="Dropdown" ma:internalName="Procedure_x0020_type">
      <xsd:simpleType>
        <xsd:restriction base="dms:Choice">
          <xsd:enumeration value="Openbare procedure"/>
          <xsd:enumeration value="Niet-openbare procedure"/>
          <xsd:enumeration value="Meervoudig onderhandse procedure"/>
          <xsd:enumeration value="Enkelvoudig onderhandse procedure"/>
          <xsd:enumeration value="Overig"/>
        </xsd:restriction>
      </xsd:simpleType>
    </xsd:element>
    <xsd:element name="Thema" ma:index="143" nillable="true" ma:displayName="Thema" ma:format="Dropdown" ma:internalName="Thema">
      <xsd:simpleType>
        <xsd:restriction base="dms:Choice">
          <xsd:enumeration value="Algemeen"/>
          <xsd:enumeration value="Fase 0: Voorbereiding aanbesteding"/>
          <xsd:enumeration value="Fase 1: aanbestedingsdocumenten"/>
          <xsd:enumeration value="Fase 2: Inschrijving"/>
          <xsd:enumeration value="Fase 3: Selectiefase NOP"/>
          <xsd:enumeration value="Fase 4: Beoordeling"/>
          <xsd:enumeration value="Fase 5: Voorlopige gunning"/>
          <xsd:enumeration value="Fase 6: Definitieve gunning"/>
          <xsd:enumeration value="Mini competiti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ignatures_x0020_Status xmlns="73994987-8afb-4097-933a-48f6a9c3832a">Unknown</Signatures_x0020_Status>
    <ARX_SignaturesCount xmlns="73994987-8afb-4097-933a-48f6a9c3832a">Unknown</ARX_SignaturesCount>
    <ARX_LastSignatureStatus xmlns="73994987-8afb-4097-933a-48f6a9c3832a">Unknown</ARX_LastSignatureStatus>
    <ARX_LastSignatureDateTime xmlns="73994987-8afb-4097-933a-48f6a9c3832a">Unknown</ARX_LastSignatureDateTime>
    <ARX_LastSignerName xmlns="73994987-8afb-4097-933a-48f6a9c3832a">Unknown</ARX_LastSignerName>
    <ARX_LastVerifiedOn xmlns="73994987-8afb-4097-933a-48f6a9c3832a">Unknown</ARX_LastVerifiedOn>
    <Procedure_x0020_type xmlns="83876c1c-166c-4d1e-9ba2-f9a5c60c538e" xsi:nil="true"/>
    <_dlc_DocId xmlns="73994987-8afb-4097-933a-48f6a9c3832a">CDR-869748</_dlc_DocId>
    <_dlc_DocIdUrl xmlns="73994987-8afb-4097-933a-48f6a9c3832a">
      <Url>https://plein-dms.coa.local/processen/LP00000179/templates-aanbestedingen/_layouts/15/DocIdRedir.aspx?ID=CDR-869748</Url>
      <Description>CDR-869748</Description>
    </_dlc_DocIdUrl>
    <Thema xmlns="83876c1c-166c-4d1e-9ba2-f9a5c60c538e">Fase 1: aanbestedingsdocumenten</Thema>
    <SCN0000540 xmlns="73994987-8afb-4097-933a-48f6a9c3832a" xsi:nil="true"/>
    <CaseManager xmlns="http://schemas.econnect.nl/">
      <UserInfo>
        <DisplayName/>
        <AccountId>236</AccountId>
        <AccountType/>
      </UserInfo>
    </CaseManager>
    <SCN0000102 xmlns="73994987-8afb-4097-933a-48f6a9c3832a" xsi:nil="true"/>
    <Dossierdatumafsluiting xmlns="73994987-8afb-4097-933a-48f6a9c3832a" xsi:nil="true"/>
    <SCN0000108 xmlns="73994987-8afb-4097-933a-48f6a9c3832a" xsi:nil="true"/>
    <SGC0001002 xmlns="73994987-8afb-4097-933a-48f6a9c3832a">Ja</SGC0001002>
    <SCN0000040 xmlns="73994987-8afb-4097-933a-48f6a9c3832a">Specifiek werkproces</SCN0000040>
    <SCNE000081 xmlns="73994987-8afb-4097-933a-48f6a9c3832a">Jaar</SCNE000081>
    <SCN0000105 xmlns="73994987-8afb-4097-933a-48f6a9c3832a" xsi:nil="true"/>
    <SCNT000047 xmlns="73994987-8afb-4097-933a-48f6a9c3832a" xsi:nil="true"/>
    <SGC0001018 xmlns="73994987-8afb-4097-933a-48f6a9c3832a">Ja</SGC0001018>
    <SCN0000516 xmlns="73994987-8afb-4097-933a-48f6a9c3832a">Verslag</SCN0000516>
    <SCNE000052 xmlns="73994987-8afb-4097-933a-48f6a9c3832a">Werkdag</SCNE000052>
    <SCN0000118 xmlns="73994987-8afb-4097-933a-48f6a9c3832a" xsi:nil="true"/>
    <SCN0000091 xmlns="73994987-8afb-4097-933a-48f6a9c3832a" xsi:nil="true"/>
    <SCNW000053 xmlns="73994987-8afb-4097-933a-48f6a9c3832a" xsi:nil="true"/>
    <SCN0000112 xmlns="73994987-8afb-4097-933a-48f6a9c3832a" xsi:nil="true"/>
    <SCNW000054 xmlns="73994987-8afb-4097-933a-48f6a9c3832a" xsi:nil="true"/>
    <SCN0000521 xmlns="73994987-8afb-4097-933a-48f6a9c3832a" xsi:nil="true"/>
    <SCN0000526 xmlns="73994987-8afb-4097-933a-48f6a9c3832a">Bewaren</SCN0000526>
    <SCN0000029 xmlns="73994987-8afb-4097-933a-48f6a9c3832a" xsi:nil="true"/>
    <VN00000115 xmlns="73994987-8afb-4097-933a-48f6a9c3832a">Ja</VN00000115>
    <SCN0000060 xmlns="73994987-8afb-4097-933a-48f6a9c3832a">Nee</SCN0000060>
    <SCN0000065 xmlns="73994987-8afb-4097-933a-48f6a9c3832a">Nee</SCN0000065>
    <SCN0000531 xmlns="73994987-8afb-4097-933a-48f6a9c3832a">Nee</SCN0000531>
    <SGC0002002 xmlns="73994987-8afb-4097-933a-48f6a9c3832a">3179</SGC0002002>
    <SCN0000034 xmlns="73994987-8afb-4097-933a-48f6a9c3832a" xsi:nil="true"/>
    <SCN0000070 xmlns="73994987-8afb-4097-933a-48f6a9c3832a">Trigger Intern (TI)</SCN0000070>
    <SCN0000101 xmlns="73994987-8afb-4097-933a-48f6a9c3832a" xsi:nil="true"/>
    <SCN0000104 xmlns="73994987-8afb-4097-933a-48f6a9c3832a" xsi:nil="true"/>
    <SCN0000041 xmlns="73994987-8afb-4097-933a-48f6a9c3832a">Nee</SCN0000041>
    <SCN0000111 xmlns="73994987-8afb-4097-933a-48f6a9c3832a" xsi:nil="true"/>
    <SCN0000096 xmlns="73994987-8afb-4097-933a-48f6a9c3832a" xsi:nil="true"/>
    <VN00000122 xmlns="73994987-8afb-4097-933a-48f6a9c3832a">Unitmanager A&amp;I</VN00000122>
    <SCNE000056 xmlns="73994987-8afb-4097-933a-48f6a9c3832a">Werkdag</SCNE000056>
    <SCNW000052 xmlns="73994987-8afb-4097-933a-48f6a9c3832a" xsi:nil="true"/>
    <SCN0000051 xmlns="73994987-8afb-4097-933a-48f6a9c3832a" xsi:nil="true"/>
    <SCNE000527 xmlns="73994987-8afb-4097-933a-48f6a9c3832a">Werkdag</SCNE000527>
    <SCN0000525 xmlns="73994987-8afb-4097-933a-48f6a9c3832a">Nee</SCN0000525>
    <SCN0000061 xmlns="73994987-8afb-4097-933a-48f6a9c3832a">Nee</SCN0000061>
    <SCN0000535 xmlns="73994987-8afb-4097-933a-48f6a9c3832a" xsi:nil="true"/>
    <VN00000109 xmlns="73994987-8afb-4097-933a-48f6a9c3832a" xsi:nil="true"/>
    <SCN0000035 xmlns="73994987-8afb-4097-933a-48f6a9c3832a">Dit werkproces wordt intern getriggerd</SCN0000035>
    <CaseOwner xmlns="http://schemas.econnect.nl/">
      <UserInfo>
        <DisplayName/>
        <AccountId>455</AccountId>
        <AccountType/>
      </UserInfo>
    </CaseOwner>
    <Dossiervernietigingsjaar xmlns="73994987-8afb-4097-933a-48f6a9c3832a" xsi:nil="true"/>
    <SCN0000071 xmlns="73994987-8afb-4097-933a-48f6a9c3832a">Ondersteunen/Documenteren &amp; archiveren</SCN0000071>
    <VN00000076 xmlns="73994987-8afb-4097-933a-48f6a9c3832a">Nee</VN00000076>
    <SCN0000082 xmlns="73994987-8afb-4097-933a-48f6a9c3832a">Anders, zie toelichting</SCN0000082>
    <SCN0000100 xmlns="73994987-8afb-4097-933a-48f6a9c3832a" xsi:nil="true"/>
    <SCNW000081 xmlns="73994987-8afb-4097-933a-48f6a9c3832a">5</SCNW000081>
    <SCN0000097 xmlns="73994987-8afb-4097-933a-48f6a9c3832a" xsi:nil="true"/>
    <SCN0000098 xmlns="73994987-8afb-4097-933a-48f6a9c3832a">
      <Url>http://www.model-dsp.nl/vngdspsec/models/schemas/LP00000179/index.htm</Url>
      <Description>http://www.model-dsp.nl/vngdspsec/models/schemas/LP00000179/index.htm</Description>
    </SCN0000098>
    <SCNW000056 xmlns="73994987-8afb-4097-933a-48f6a9c3832a" xsi:nil="true"/>
    <VN00000123 xmlns="73994987-8afb-4097-933a-48f6a9c3832a">Creatie - datum; Zaak - code</VN00000123>
    <COAIsDocumentArchived xmlns="http://schemas.econnect.nl/">false</COAIsDocumentArchived>
    <SCN0000092 xmlns="73994987-8afb-4097-933a-48f6a9c3832a" xsi:nil="true"/>
    <SCNE000055 xmlns="73994987-8afb-4097-933a-48f6a9c3832a">Werkdag</SCNE000055>
    <SCNW000527 xmlns="73994987-8afb-4097-933a-48f6a9c3832a" xsi:nil="true"/>
    <SCN0000524 xmlns="73994987-8afb-4097-933a-48f6a9c3832a">Intern</SCN0000524>
    <VN00000017 xmlns="73994987-8afb-4097-933a-48f6a9c3832a">Bericht</VN00000017>
    <SCN0000066 xmlns="73994987-8afb-4097-933a-48f6a9c3832a" xsi:nil="true"/>
    <SCN0000534 xmlns="73994987-8afb-4097-933a-48f6a9c3832a" xsi:nil="true"/>
    <SharedCaseName xmlns="http://schemas.econnect.nl/">Templates aanbestedingen</SharedCaseName>
    <SCN0000031 xmlns="73994987-8afb-4097-933a-48f6a9c3832a">
      <UserInfo>
        <DisplayName/>
        <AccountId>1</AccountId>
        <AccountType/>
      </UserInfo>
    </SCN0000031>
    <SCN0000107 xmlns="73994987-8afb-4097-933a-48f6a9c3832a" xsi:nil="true"/>
    <SCN0000083 xmlns="73994987-8afb-4097-933a-48f6a9c3832a" xsi:nil="true"/>
    <SCN0000042 xmlns="73994987-8afb-4097-933a-48f6a9c3832a" xsi:nil="true"/>
    <SCNT000048 xmlns="73994987-8afb-4097-933a-48f6a9c3832a" xsi:nil="true"/>
    <SCN0000084 xmlns="73994987-8afb-4097-933a-48f6a9c3832a">Na vervallen beleid</SCN0000084>
    <SCN0000552 xmlns="73994987-8afb-4097-933a-48f6a9c3832a">2016-11-25T09:56:26+00:00</SCN0000552>
    <VN00000060 xmlns="73994987-8afb-4097-933a-48f6a9c3832a" xsi:nil="true"/>
    <SCN0000117 xmlns="73994987-8afb-4097-933a-48f6a9c3832a">2016-09-26T11:19:45+00:00</SCN0000117>
    <SCN0000057 xmlns="73994987-8afb-4097-933a-48f6a9c3832a">Nee</SCN0000057>
    <SCN0000093 xmlns="73994987-8afb-4097-933a-48f6a9c3832a" xsi:nil="true"/>
    <SCN0000094 xmlns="73994987-8afb-4097-933a-48f6a9c3832a" xsi:nil="true"/>
    <SCNE000054 xmlns="73994987-8afb-4097-933a-48f6a9c3832a">Werkdag</SCNE000054>
    <SCN0000058 xmlns="73994987-8afb-4097-933a-48f6a9c3832a">Nee</SCN0000058>
    <SCN0000099 xmlns="73994987-8afb-4097-933a-48f6a9c3832a">
      <Url xsi:nil="true"/>
      <Description xsi:nil="true"/>
    </SCN0000099>
    <SCN0000523 xmlns="73994987-8afb-4097-933a-48f6a9c3832a" xsi:nil="true"/>
    <SCN0000529 xmlns="73994987-8afb-4097-933a-48f6a9c3832a" xsi:nil="true"/>
    <VN00000098 xmlns="73994987-8afb-4097-933a-48f6a9c3832a" xsi:nil="true"/>
    <ARX_LastSignatureReason xmlns="73994987-8afb-4097-933a-48f6a9c3832a">Unknown</ARX_LastSignatureReason>
    <SCN0000067 xmlns="73994987-8afb-4097-933a-48f6a9c3832a" xsi:nil="true"/>
    <SCN0000026 xmlns="73994987-8afb-4097-933a-48f6a9c3832a">Werkinstructie opstellen Inkoop</SCN0000026>
    <SCN0000062 xmlns="73994987-8afb-4097-933a-48f6a9c3832a">Nee</SCN0000062>
    <SCN0000539 xmlns="73994987-8afb-4097-933a-48f6a9c3832a">2016-10-31T15:50:59+00:00</SCN0000539>
    <SCN0000077 xmlns="73994987-8afb-4097-933a-48f6a9c3832a" xsi:nil="true"/>
    <SCN0000078 xmlns="73994987-8afb-4097-933a-48f6a9c3832a" xsi:nil="true"/>
    <SCN0000072 xmlns="73994987-8afb-4097-933a-48f6a9c3832a" xsi:nil="true"/>
    <Dossieroverdrachtsjaar xmlns="73994987-8afb-4097-933a-48f6a9c3832a" xsi:nil="true"/>
    <CaseStartDate xmlns="http://schemas.econnect.nl/">2019-01-27T23:00:00+00:00</CaseStartDate>
    <SCN0000546 xmlns="73994987-8afb-4097-933a-48f6a9c3832a">Lokaal</SCN0000546>
    <SCN0000106 xmlns="73994987-8afb-4097-933a-48f6a9c3832a" xsi:nil="true"/>
    <SCN0000044 xmlns="73994987-8afb-4097-933a-48f6a9c3832a" xsi:nil="true"/>
    <SCN0000109 xmlns="73994987-8afb-4097-933a-48f6a9c3832a" xsi:nil="true"/>
    <SCN0000080 xmlns="73994987-8afb-4097-933a-48f6a9c3832a">Vernietigen</SCN0000080>
    <SCN0000043 xmlns="73994987-8afb-4097-933a-48f6a9c3832a" xsi:nil="true"/>
    <SCN0000517 xmlns="73994987-8afb-4097-933a-48f6a9c3832a" xsi:nil="true"/>
    <VN00000121 xmlns="73994987-8afb-4097-933a-48f6a9c3832a">Scanner - code; Scan - datum; Medewerker naam -  Registreren</VN00000121>
    <VN00000124 xmlns="73994987-8afb-4097-933a-48f6a9c3832a" xsi:nil="true"/>
    <SCN0000059 xmlns="73994987-8afb-4097-933a-48f6a9c3832a">Nee</SCN0000059>
    <SCNE000053 xmlns="73994987-8afb-4097-933a-48f6a9c3832a">Werkdag</SCNE000053>
    <SCN0000095 xmlns="73994987-8afb-4097-933a-48f6a9c3832a" xsi:nil="true"/>
    <SCNW000055 xmlns="73994987-8afb-4097-933a-48f6a9c3832a" xsi:nil="true"/>
    <SCN0000113 xmlns="73994987-8afb-4097-933a-48f6a9c3832a" xsi:nil="true"/>
    <SCN0000528 xmlns="73994987-8afb-4097-933a-48f6a9c3832a">Na afhandeling</SCN0000528>
    <SCN0000522 xmlns="73994987-8afb-4097-933a-48f6a9c3832a">Generiek documenttype</SCN0000522>
    <VN00000015 xmlns="73994987-8afb-4097-933a-48f6a9c3832a">Nee</VN00000015>
    <VN00000097 xmlns="73994987-8afb-4097-933a-48f6a9c3832a" xsi:nil="true"/>
    <SCN0000123 xmlns="73994987-8afb-4097-933a-48f6a9c3832a">Lokaal</SCN0000123>
    <SCN0000064 xmlns="73994987-8afb-4097-933a-48f6a9c3832a">Nee</SCN0000064>
    <SCN0000028 xmlns="73994987-8afb-4097-933a-48f6a9c3832a">Het opstellen van een werkinstructie op het gebied van inkoop</SCN0000028>
    <SCN0000129 xmlns="73994987-8afb-4097-933a-48f6a9c3832a">2017-04-05T10:16:59+00:00</SCN0000129>
    <SCN0000063 xmlns="73994987-8afb-4097-933a-48f6a9c3832a">Nee</SCN0000063>
    <SCN0000027 xmlns="73994987-8afb-4097-933a-48f6a9c3832a" xsi:nil="true"/>
    <SCN0000537 xmlns="73994987-8afb-4097-933a-48f6a9c3832a">Nee</SCN0000537>
    <SCN0000532 xmlns="73994987-8afb-4097-933a-48f6a9c3832a">Nee</SCN0000532>
    <VN00000104 xmlns="73994987-8afb-4097-933a-48f6a9c3832a" xsi:nil="true"/>
    <VN00000087 xmlns="73994987-8afb-4097-933a-48f6a9c3832a" xsi:nil="true"/>
    <SCN0000074 xmlns="73994987-8afb-4097-933a-48f6a9c3832a" xsi:nil="true"/>
    <SCN0000079 xmlns="73994987-8afb-4097-933a-48f6a9c3832a" xsi:nil="true"/>
    <SCN0000073 xmlns="73994987-8afb-4097-933a-48f6a9c3832a" xsi:nil="true"/>
    <SCNT000076 xmlns="73994987-8afb-4097-933a-48f6a9c3832a">Selectielijst COA 2013- , handeling 27;</SCNT000076>
    <SPECRelatedItems xmlns="http://schemas.econnect.nl/" xsi:nil="true"/>
  </documentManagement>
</p:properties>
</file>

<file path=customXml/itemProps1.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2.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3.xml><?xml version="1.0" encoding="utf-8"?>
<ds:datastoreItem xmlns:ds="http://schemas.openxmlformats.org/officeDocument/2006/customXml" ds:itemID="{6262FB1C-5456-4FEA-A3BA-8AB72A17F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73994987-8afb-4097-933a-48f6a9c3832a"/>
    <ds:schemaRef ds:uri="83876c1c-166c-4d1e-9ba2-f9a5c60c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E9B2BC-77D2-427B-A9E7-B8FC9805F3C9}">
  <ds:schemaRefs>
    <ds:schemaRef ds:uri="http://purl.org/dc/terms/"/>
    <ds:schemaRef ds:uri="http://purl.org/dc/elements/1.1/"/>
    <ds:schemaRef ds:uri="http://schemas.microsoft.com/office/2006/metadata/properties"/>
    <ds:schemaRef ds:uri="http://schemas.microsoft.com/office/2006/documentManagement/types"/>
    <ds:schemaRef ds:uri="http://schemas.econnect.nl/"/>
    <ds:schemaRef ds:uri="http://schemas.microsoft.com/office/infopath/2007/PartnerControls"/>
    <ds:schemaRef ds:uri="http://purl.org/dc/dcmitype/"/>
    <ds:schemaRef ds:uri="http://schemas.openxmlformats.org/package/2006/metadata/core-properties"/>
    <ds:schemaRef ds:uri="83876c1c-166c-4d1e-9ba2-f9a5c60c538e"/>
    <ds:schemaRef ds:uri="73994987-8afb-4097-933a-48f6a9c3832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Blanc.dotx</Template>
  <TotalTime>1</TotalTime>
  <Pages>3</Pages>
  <Words>412</Words>
  <Characters>2589</Characters>
  <Application>Microsoft Office Word</Application>
  <DocSecurity>0</DocSecurity>
  <Lines>55</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Hassing, Dorith</cp:lastModifiedBy>
  <cp:revision>3</cp:revision>
  <cp:lastPrinted>2007-08-23T11:30:00Z</cp:lastPrinted>
  <dcterms:created xsi:type="dcterms:W3CDTF">2024-07-01T07:50:00Z</dcterms:created>
  <dcterms:modified xsi:type="dcterms:W3CDTF">2024-07-01T07:51:00Z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0x0101007A6E4A62A1A34FCBB5DB597108C1AEB00068183DD49A328E47A13D1F9D0B679C9000E219996278577A47980F1EACD7205611</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43;#Soewarno, Quintin</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167;#Mangal, Ramesh</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59d6ab54-c763-4b2e-8840-8f0ba6d7eb64</vt:lpwstr>
  </property>
  <property fmtid="{D5CDD505-2E9C-101B-9397-08002B2CF9AE}" pid="101" name="COADocumenttype">
    <vt:lpwstr>Werkinstructie</vt:lpwstr>
  </property>
  <property fmtid="{D5CDD505-2E9C-101B-9397-08002B2CF9AE}" pid="102" name="wiq8">
    <vt:lpwstr>Beschrijvend document</vt:lpwstr>
  </property>
  <property fmtid="{D5CDD505-2E9C-101B-9397-08002B2CF9AE}" pid="103" name="ContentType">
    <vt:lpwstr>Werkinstructie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
  </property>
  <property fmtid="{D5CDD505-2E9C-101B-9397-08002B2CF9AE}" pid="115" name="Typeaanbesteding">
    <vt:lpwstr>Europees niet-openbaar</vt:lpwstr>
  </property>
  <property fmtid="{D5CDD505-2E9C-101B-9397-08002B2CF9AE}" pid="116" name="AutoGenerated">
    <vt:lpwstr>0</vt:lpwstr>
  </property>
  <property fmtid="{D5CDD505-2E9C-101B-9397-08002B2CF9AE}" pid="117" name="Created">
    <vt:lpwstr>2023-06-05T13:15:00+00:00</vt:lpwstr>
  </property>
  <property fmtid="{D5CDD505-2E9C-101B-9397-08002B2CF9AE}" pid="118" name="Modified">
    <vt:lpwstr>2024-05-28T11:04:00+00:00</vt:lpwstr>
  </property>
  <property fmtid="{D5CDD505-2E9C-101B-9397-08002B2CF9AE}" pid="119" name="Thema">
    <vt:lpwstr>Fase 1: aanbestedingsdocumenten</vt:lpwstr>
  </property>
</Properties>
</file>