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1BA0F" w14:textId="67D44EF7" w:rsidR="002B5E2A" w:rsidRDefault="00BA6488" w:rsidP="00C95FB0">
      <w:r w:rsidRPr="001D1E84">
        <w:rPr>
          <w:b/>
        </w:rPr>
        <w:t>U dient het volgende formulier in te vullen</w:t>
      </w:r>
      <w:r w:rsidR="00F32CA5">
        <w:rPr>
          <w:b/>
        </w:rPr>
        <w:t xml:space="preserve"> voor kerncompetentie 1:</w:t>
      </w:r>
    </w:p>
    <w:tbl>
      <w:tblPr>
        <w:tblStyle w:val="GridTable4-Accent11"/>
        <w:tblpPr w:leftFromText="141" w:rightFromText="141" w:vertAnchor="page" w:horzAnchor="margin" w:tblpY="2851"/>
        <w:tblW w:w="13556" w:type="dxa"/>
        <w:tblLook w:val="06A0" w:firstRow="1" w:lastRow="0" w:firstColumn="1" w:lastColumn="0" w:noHBand="1" w:noVBand="1"/>
      </w:tblPr>
      <w:tblGrid>
        <w:gridCol w:w="610"/>
        <w:gridCol w:w="2929"/>
        <w:gridCol w:w="3544"/>
        <w:gridCol w:w="6237"/>
        <w:gridCol w:w="236"/>
      </w:tblGrid>
      <w:tr w:rsidR="00BD2E88" w:rsidRPr="009F190D" w14:paraId="12BB3990" w14:textId="51336C23" w:rsidTr="6BF2AF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gridSpan w:val="2"/>
            <w:shd w:val="clear" w:color="auto" w:fill="A6A6A6" w:themeFill="background2" w:themeFillShade="A6"/>
          </w:tcPr>
          <w:p w14:paraId="359AB354" w14:textId="77777777" w:rsidR="00BD2E88" w:rsidRPr="009F190D" w:rsidRDefault="00BD2E88" w:rsidP="00111F14">
            <w:pPr>
              <w:rPr>
                <w:rFonts w:cs="Lucida Sans Unicode"/>
                <w:color w:val="auto"/>
                <w:sz w:val="20"/>
              </w:rPr>
            </w:pPr>
            <w:r w:rsidRPr="009F190D">
              <w:rPr>
                <w:rFonts w:cs="Lucida Sans Unicode"/>
                <w:color w:val="auto"/>
                <w:sz w:val="20"/>
              </w:rPr>
              <w:t>Referentie behoort toe aan:</w:t>
            </w:r>
          </w:p>
        </w:tc>
        <w:tc>
          <w:tcPr>
            <w:tcW w:w="9781" w:type="dxa"/>
            <w:gridSpan w:val="2"/>
            <w:shd w:val="clear" w:color="auto" w:fill="A6A6A6" w:themeFill="background2" w:themeFillShade="A6"/>
          </w:tcPr>
          <w:p w14:paraId="0ADE71AA" w14:textId="77777777" w:rsidR="00BD2E88" w:rsidRPr="009F190D" w:rsidRDefault="00BD2E88" w:rsidP="00111F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  <w:sz w:val="20"/>
              </w:rPr>
            </w:pPr>
            <w:r w:rsidRPr="009F190D">
              <w:rPr>
                <w:rFonts w:cs="Lucida Sans Unicode"/>
                <w:color w:val="auto"/>
                <w:sz w:val="20"/>
              </w:rPr>
              <w:t>[</w:t>
            </w:r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naam Inschrijver/</w:t>
            </w:r>
            <w:proofErr w:type="spellStart"/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Combinant</w:t>
            </w:r>
            <w:proofErr w:type="spellEnd"/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/Onderaannemer</w:t>
            </w:r>
            <w:r w:rsidRPr="009F190D">
              <w:rPr>
                <w:rFonts w:cs="Lucida Sans Unicode"/>
                <w:color w:val="auto"/>
                <w:sz w:val="20"/>
              </w:rPr>
              <w:t>]</w:t>
            </w:r>
          </w:p>
        </w:tc>
        <w:tc>
          <w:tcPr>
            <w:tcW w:w="236" w:type="dxa"/>
            <w:shd w:val="clear" w:color="auto" w:fill="A6A6A6" w:themeFill="background2" w:themeFillShade="A6"/>
          </w:tcPr>
          <w:p w14:paraId="6902FD13" w14:textId="77777777" w:rsidR="00BD2E88" w:rsidRPr="009F190D" w:rsidRDefault="00BD2E88" w:rsidP="00111F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031DD8F9" w14:textId="6DD64C71" w:rsidTr="6BF2AF0F">
        <w:trPr>
          <w:gridAfter w:val="1"/>
          <w:wAfter w:w="236" w:type="dxa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4"/>
          </w:tcPr>
          <w:p w14:paraId="339C02A2" w14:textId="06BFF330" w:rsidR="000077CD" w:rsidRPr="009F190D" w:rsidRDefault="000077CD" w:rsidP="00111F14">
            <w:pPr>
              <w:ind w:left="7371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kerncompetentie 1</w:t>
            </w:r>
          </w:p>
        </w:tc>
      </w:tr>
      <w:tr w:rsidR="000077CD" w:rsidRPr="009F190D" w14:paraId="4B0BFE19" w14:textId="0DF08CD0" w:rsidTr="6BF2AF0F">
        <w:trPr>
          <w:gridAfter w:val="1"/>
          <w:wAfter w:w="236" w:type="dxa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2B196CF3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1</w:t>
            </w:r>
          </w:p>
        </w:tc>
        <w:tc>
          <w:tcPr>
            <w:tcW w:w="2929" w:type="dxa"/>
            <w:vMerge w:val="restart"/>
          </w:tcPr>
          <w:p w14:paraId="09756B5E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Gegevens referentieproject</w:t>
            </w:r>
          </w:p>
          <w:p w14:paraId="78A4AB65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60502F03" w14:textId="1A1EFBFC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F190D">
              <w:rPr>
                <w:sz w:val="20"/>
              </w:rPr>
              <w:t xml:space="preserve">Naam organisatie, gemeente, referentie  </w:t>
            </w:r>
          </w:p>
        </w:tc>
        <w:tc>
          <w:tcPr>
            <w:tcW w:w="6237" w:type="dxa"/>
          </w:tcPr>
          <w:p w14:paraId="7F286086" w14:textId="3CFAB1ED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F200F8" w:rsidRPr="009F190D" w14:paraId="0FD0C778" w14:textId="77777777" w:rsidTr="6BF2AF0F">
        <w:trPr>
          <w:gridAfter w:val="1"/>
          <w:wAfter w:w="236" w:type="dxa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51D0B635" w14:textId="77777777" w:rsidR="00F200F8" w:rsidRPr="009F190D" w:rsidRDefault="00F200F8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4EEAEE6A" w14:textId="77777777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25C92636" w14:textId="724220D8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Aantal medewerkers van referent</w:t>
            </w:r>
          </w:p>
        </w:tc>
        <w:tc>
          <w:tcPr>
            <w:tcW w:w="6237" w:type="dxa"/>
          </w:tcPr>
          <w:p w14:paraId="30CBA6F5" w14:textId="77777777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49437676" w14:textId="79A2E831" w:rsidTr="6BF2AF0F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261FE405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307B4C9D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0536F0BD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Naam contactpersoon referent </w:t>
            </w:r>
          </w:p>
        </w:tc>
        <w:tc>
          <w:tcPr>
            <w:tcW w:w="6237" w:type="dxa"/>
          </w:tcPr>
          <w:p w14:paraId="27BE4400" w14:textId="7888AC22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0F909E3E" w14:textId="520D966D" w:rsidTr="6BF2AF0F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3C246B21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5C2E97CB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0282398A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Telefoonnummer</w:t>
            </w:r>
          </w:p>
        </w:tc>
        <w:tc>
          <w:tcPr>
            <w:tcW w:w="6237" w:type="dxa"/>
          </w:tcPr>
          <w:p w14:paraId="58E62119" w14:textId="2E4088CB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1DF15963" w14:textId="297363D8" w:rsidTr="6BF2AF0F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3A13790E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1817E156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672C4C26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Naam en omschrijving van het project</w:t>
            </w:r>
          </w:p>
        </w:tc>
        <w:tc>
          <w:tcPr>
            <w:tcW w:w="6237" w:type="dxa"/>
          </w:tcPr>
          <w:p w14:paraId="29723894" w14:textId="7CCC91B5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35399A44" w14:textId="445B76DC" w:rsidTr="6BF2AF0F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4EFEF9B7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2</w:t>
            </w:r>
          </w:p>
        </w:tc>
        <w:tc>
          <w:tcPr>
            <w:tcW w:w="2929" w:type="dxa"/>
            <w:vMerge w:val="restart"/>
          </w:tcPr>
          <w:p w14:paraId="26BEB7A6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Omzet en omschrijving van de referentieopdracht  </w:t>
            </w:r>
          </w:p>
        </w:tc>
        <w:tc>
          <w:tcPr>
            <w:tcW w:w="3544" w:type="dxa"/>
          </w:tcPr>
          <w:p w14:paraId="7D9830CB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Het bedrag aan omzet per jaar</w:t>
            </w:r>
          </w:p>
        </w:tc>
        <w:tc>
          <w:tcPr>
            <w:tcW w:w="6237" w:type="dxa"/>
          </w:tcPr>
          <w:p w14:paraId="5294E59D" w14:textId="4EFED546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0C0C30CC" w14:textId="0612C2E0" w:rsidTr="6BF2AF0F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7DE0018F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15A8C982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76059905" w14:textId="26AFA51C" w:rsidR="00F200F8" w:rsidRDefault="000077CD" w:rsidP="00F200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Omschrijving referentieopdracht </w:t>
            </w:r>
            <w:r w:rsidR="00F200F8">
              <w:rPr>
                <w:rFonts w:cs="Lucida Sans Unicode"/>
                <w:sz w:val="20"/>
              </w:rPr>
              <w:t>ten aanzien van:</w:t>
            </w:r>
          </w:p>
          <w:p w14:paraId="0D46B5E1" w14:textId="56053023" w:rsidR="00F200F8" w:rsidRPr="00F200F8" w:rsidRDefault="00F200F8" w:rsidP="00F200F8">
            <w:pPr>
              <w:pStyle w:val="Lijstaline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proofErr w:type="spellStart"/>
            <w:r w:rsidRPr="00F200F8">
              <w:rPr>
                <w:rFonts w:cs="Lucida Sans Unicode"/>
                <w:sz w:val="20"/>
              </w:rPr>
              <w:t>Verzuim</w:t>
            </w:r>
            <w:proofErr w:type="spellEnd"/>
          </w:p>
          <w:p w14:paraId="4F2D873E" w14:textId="77777777" w:rsidR="00F200F8" w:rsidRDefault="00F200F8" w:rsidP="00F200F8">
            <w:pPr>
              <w:pStyle w:val="Lijstaline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proofErr w:type="spellStart"/>
            <w:r>
              <w:rPr>
                <w:rFonts w:cs="Lucida Sans Unicode"/>
                <w:sz w:val="20"/>
              </w:rPr>
              <w:t>Vitaliteit</w:t>
            </w:r>
            <w:proofErr w:type="spellEnd"/>
          </w:p>
          <w:p w14:paraId="07472BC4" w14:textId="4E8F2E98" w:rsidR="00F200F8" w:rsidRPr="00F200F8" w:rsidRDefault="00F200F8" w:rsidP="00F200F8">
            <w:pPr>
              <w:pStyle w:val="Lijstalinea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proofErr w:type="spellStart"/>
            <w:r>
              <w:rPr>
                <w:rFonts w:cs="Lucida Sans Unicode"/>
                <w:sz w:val="20"/>
              </w:rPr>
              <w:t>Duurzame</w:t>
            </w:r>
            <w:proofErr w:type="spellEnd"/>
            <w:r>
              <w:rPr>
                <w:rFonts w:cs="Lucida Sans Unicode"/>
                <w:sz w:val="20"/>
              </w:rPr>
              <w:t xml:space="preserve"> </w:t>
            </w:r>
            <w:proofErr w:type="spellStart"/>
            <w:r>
              <w:rPr>
                <w:rFonts w:cs="Lucida Sans Unicode"/>
                <w:sz w:val="20"/>
              </w:rPr>
              <w:t>inzetbaarheid</w:t>
            </w:r>
            <w:proofErr w:type="spellEnd"/>
          </w:p>
        </w:tc>
        <w:tc>
          <w:tcPr>
            <w:tcW w:w="6237" w:type="dxa"/>
          </w:tcPr>
          <w:p w14:paraId="50669FC5" w14:textId="2148B679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053E5D54" w14:textId="34398C2E" w:rsidTr="6BF2AF0F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4AB8A89F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2929C38A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423F4E90" w14:textId="7F0B76FE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Voldoet aan de gestelde eisen</w:t>
            </w:r>
          </w:p>
        </w:tc>
        <w:tc>
          <w:tcPr>
            <w:tcW w:w="6237" w:type="dxa"/>
          </w:tcPr>
          <w:p w14:paraId="11B5C474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Ja/ nee</w:t>
            </w:r>
          </w:p>
        </w:tc>
      </w:tr>
      <w:tr w:rsidR="009A1BA4" w:rsidRPr="009F190D" w14:paraId="7E88E0AB" w14:textId="4F74B742" w:rsidTr="6BF2AF0F">
        <w:trPr>
          <w:gridAfter w:val="1"/>
          <w:wAfter w:w="236" w:type="dxa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</w:tcPr>
          <w:p w14:paraId="448F020F" w14:textId="77777777" w:rsidR="009A1BA4" w:rsidRPr="009F190D" w:rsidRDefault="009A1BA4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3</w:t>
            </w:r>
          </w:p>
        </w:tc>
        <w:tc>
          <w:tcPr>
            <w:tcW w:w="2929" w:type="dxa"/>
          </w:tcPr>
          <w:p w14:paraId="3D4EC92C" w14:textId="77777777" w:rsidR="009A1BA4" w:rsidRPr="009F190D" w:rsidRDefault="009A1BA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Looptijd project</w:t>
            </w:r>
          </w:p>
        </w:tc>
        <w:tc>
          <w:tcPr>
            <w:tcW w:w="3544" w:type="dxa"/>
          </w:tcPr>
          <w:p w14:paraId="12888104" w14:textId="1C122F23" w:rsidR="009A1BA4" w:rsidRPr="009F190D" w:rsidRDefault="009A1BA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Datum </w:t>
            </w:r>
            <w:r>
              <w:rPr>
                <w:rFonts w:cs="Lucida Sans Unicode"/>
                <w:sz w:val="20"/>
              </w:rPr>
              <w:t>aanvang</w:t>
            </w:r>
            <w:r w:rsidRPr="009F190D">
              <w:rPr>
                <w:rFonts w:cs="Lucida Sans Unicode"/>
                <w:sz w:val="20"/>
              </w:rPr>
              <w:t xml:space="preserve"> en afronding</w:t>
            </w:r>
            <w:r>
              <w:rPr>
                <w:rFonts w:cs="Lucida Sans Unicode"/>
                <w:sz w:val="20"/>
              </w:rPr>
              <w:t xml:space="preserve"> opdracht  </w:t>
            </w:r>
          </w:p>
        </w:tc>
        <w:tc>
          <w:tcPr>
            <w:tcW w:w="6237" w:type="dxa"/>
          </w:tcPr>
          <w:p w14:paraId="19CA3CBD" w14:textId="7D8D03D7" w:rsidR="009A1BA4" w:rsidRPr="009F190D" w:rsidRDefault="009A1BA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20EA3E64" w14:textId="2E0E78D4" w:rsidTr="6BF2AF0F">
        <w:trPr>
          <w:gridAfter w:val="1"/>
          <w:wAfter w:w="236" w:type="dxa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07D49BA2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4</w:t>
            </w:r>
          </w:p>
        </w:tc>
        <w:tc>
          <w:tcPr>
            <w:tcW w:w="2929" w:type="dxa"/>
            <w:vMerge w:val="restart"/>
          </w:tcPr>
          <w:p w14:paraId="0263425D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Indien van toepassing  </w:t>
            </w:r>
            <w:proofErr w:type="spellStart"/>
            <w:r w:rsidRPr="009F190D">
              <w:rPr>
                <w:rFonts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544" w:type="dxa"/>
          </w:tcPr>
          <w:p w14:paraId="34F59937" w14:textId="25C316B3" w:rsidR="000077CD" w:rsidRPr="009F190D" w:rsidRDefault="000077CD" w:rsidP="6BF2A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6BF2AF0F">
              <w:rPr>
                <w:rFonts w:cs="Lucida Sans Unicode"/>
                <w:sz w:val="20"/>
              </w:rPr>
              <w:t>Naam Onderaannemer</w:t>
            </w:r>
            <w:r w:rsidR="00A628D5">
              <w:rPr>
                <w:rFonts w:cs="Lucida Sans Unicode"/>
                <w:sz w:val="20"/>
              </w:rPr>
              <w:t>(</w:t>
            </w:r>
            <w:r w:rsidRPr="6BF2AF0F">
              <w:rPr>
                <w:rFonts w:cs="Lucida Sans Unicode"/>
                <w:sz w:val="20"/>
              </w:rPr>
              <w:t>s</w:t>
            </w:r>
            <w:r w:rsidR="00A628D5">
              <w:rPr>
                <w:rFonts w:cs="Lucida Sans Unicode"/>
                <w:sz w:val="20"/>
              </w:rPr>
              <w:t>)</w:t>
            </w:r>
          </w:p>
        </w:tc>
        <w:tc>
          <w:tcPr>
            <w:tcW w:w="6237" w:type="dxa"/>
          </w:tcPr>
          <w:p w14:paraId="4D03ABFF" w14:textId="12E5310C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57718355" w14:textId="757B72E3" w:rsidTr="6BF2AF0F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55683341" w14:textId="77777777" w:rsidR="000077CD" w:rsidRPr="009F190D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198335E8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59B7D155" w14:textId="77777777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Adres Onderaannemer(s)</w:t>
            </w:r>
          </w:p>
        </w:tc>
        <w:tc>
          <w:tcPr>
            <w:tcW w:w="6237" w:type="dxa"/>
          </w:tcPr>
          <w:p w14:paraId="7BE691BA" w14:textId="1A463829" w:rsidR="000077CD" w:rsidRPr="009F190D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0077CD" w:rsidRPr="009F190D" w14:paraId="0DBF7957" w14:textId="664DD7D4" w:rsidTr="6BF2AF0F">
        <w:trPr>
          <w:gridAfter w:val="1"/>
          <w:wAfter w:w="236" w:type="dxa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38C829F9" w14:textId="77777777" w:rsidR="000077CD" w:rsidRPr="009F190D" w:rsidDel="00BA1367" w:rsidRDefault="000077CD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71FF03FB" w14:textId="77777777" w:rsidR="000077CD" w:rsidRPr="009F190D" w:rsidDel="00BA1367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5F489BCF" w14:textId="77777777" w:rsidR="000077CD" w:rsidRPr="009F190D" w:rsidDel="00BA1367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Waarde van het gedeelte dat in </w:t>
            </w:r>
            <w:proofErr w:type="spellStart"/>
            <w:r w:rsidRPr="009F190D">
              <w:rPr>
                <w:rFonts w:cs="Lucida Sans Unicode"/>
                <w:sz w:val="20"/>
              </w:rPr>
              <w:t>onderaanneming</w:t>
            </w:r>
            <w:proofErr w:type="spellEnd"/>
            <w:r w:rsidRPr="009F190D">
              <w:rPr>
                <w:rFonts w:cs="Lucida Sans Unicode"/>
                <w:sz w:val="20"/>
              </w:rPr>
              <w:t xml:space="preserve"> is uitgevoerd</w:t>
            </w:r>
          </w:p>
        </w:tc>
        <w:tc>
          <w:tcPr>
            <w:tcW w:w="6237" w:type="dxa"/>
          </w:tcPr>
          <w:p w14:paraId="7F8E3620" w14:textId="77777777" w:rsidR="000077CD" w:rsidRPr="009F190D" w:rsidDel="00BA1367" w:rsidRDefault="000077CD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     </w:t>
            </w:r>
          </w:p>
        </w:tc>
      </w:tr>
    </w:tbl>
    <w:p w14:paraId="1C1817BE" w14:textId="56DEB95D" w:rsidR="002B5E2A" w:rsidRDefault="009A1BA4" w:rsidP="00EA46F1">
      <w:pPr>
        <w:tabs>
          <w:tab w:val="left" w:pos="11553"/>
        </w:tabs>
      </w:pPr>
      <w:r w:rsidRPr="009A1BA4">
        <w:rPr>
          <w:rFonts w:cstheme="minorHAnsi"/>
        </w:rPr>
        <w:t>Inschrijver dient aantoonbare ervaring te hebben met advisering en leveren van diensten ten aanzien van vitaliteit, verzuim en duurzame inzetbaarheid ten behoeve van een organisatie met tenminste 1.000 medewerkers;</w:t>
      </w:r>
    </w:p>
    <w:p w14:paraId="3312CA93" w14:textId="77777777" w:rsidR="00111F14" w:rsidRDefault="00111F14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0890851F" w14:textId="1CE54D9D" w:rsidR="000077CD" w:rsidRDefault="000077CD" w:rsidP="000077CD">
      <w:r w:rsidRPr="001D1E84">
        <w:rPr>
          <w:b/>
        </w:rPr>
        <w:lastRenderedPageBreak/>
        <w:t>U dient het volgende formulier in te vullen</w:t>
      </w:r>
      <w:r w:rsidR="00F32CA5">
        <w:rPr>
          <w:b/>
        </w:rPr>
        <w:t xml:space="preserve"> voor kerncompetentie 2:</w:t>
      </w:r>
    </w:p>
    <w:p w14:paraId="117AFA7A" w14:textId="47ECE572" w:rsidR="00111F14" w:rsidRDefault="009A1BA4">
      <w:pPr>
        <w:spacing w:after="0" w:line="240" w:lineRule="auto"/>
        <w:rPr>
          <w:rFonts w:cstheme="minorHAnsi"/>
        </w:rPr>
      </w:pPr>
      <w:r w:rsidRPr="009A1BA4">
        <w:rPr>
          <w:rFonts w:cstheme="minorHAnsi"/>
        </w:rPr>
        <w:t>Inschrijver dient aantoonbare ervaring te hebben in het succesvol koppelen van het administratiesysteem van inschrijver met een personeelsadministratiesysteem ten behoeve van een organisatie met tenminste 1.000 medewerkers</w:t>
      </w:r>
    </w:p>
    <w:tbl>
      <w:tblPr>
        <w:tblStyle w:val="GridTable4-Accent11"/>
        <w:tblpPr w:leftFromText="141" w:rightFromText="141" w:vertAnchor="page" w:horzAnchor="margin" w:tblpY="2971"/>
        <w:tblW w:w="13556" w:type="dxa"/>
        <w:tblLook w:val="06A0" w:firstRow="1" w:lastRow="0" w:firstColumn="1" w:lastColumn="0" w:noHBand="1" w:noVBand="1"/>
      </w:tblPr>
      <w:tblGrid>
        <w:gridCol w:w="610"/>
        <w:gridCol w:w="2929"/>
        <w:gridCol w:w="3544"/>
        <w:gridCol w:w="6237"/>
        <w:gridCol w:w="236"/>
      </w:tblGrid>
      <w:tr w:rsidR="00111F14" w:rsidRPr="009F190D" w14:paraId="576CD112" w14:textId="77777777" w:rsidTr="00111F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gridSpan w:val="2"/>
            <w:shd w:val="clear" w:color="auto" w:fill="A6A6A6" w:themeFill="background1" w:themeFillShade="A6"/>
          </w:tcPr>
          <w:p w14:paraId="5E24B25F" w14:textId="77777777" w:rsidR="00111F14" w:rsidRPr="009F190D" w:rsidRDefault="00111F14" w:rsidP="00111F14">
            <w:pPr>
              <w:rPr>
                <w:rFonts w:cs="Lucida Sans Unicode"/>
                <w:color w:val="auto"/>
                <w:sz w:val="20"/>
              </w:rPr>
            </w:pPr>
            <w:r w:rsidRPr="009F190D">
              <w:rPr>
                <w:rFonts w:cs="Lucida Sans Unicode"/>
                <w:color w:val="auto"/>
                <w:sz w:val="20"/>
              </w:rPr>
              <w:t>Referentie behoort toe aan:</w:t>
            </w:r>
          </w:p>
        </w:tc>
        <w:tc>
          <w:tcPr>
            <w:tcW w:w="9781" w:type="dxa"/>
            <w:gridSpan w:val="2"/>
            <w:shd w:val="clear" w:color="auto" w:fill="A6A6A6" w:themeFill="background1" w:themeFillShade="A6"/>
          </w:tcPr>
          <w:p w14:paraId="40DBE032" w14:textId="77777777" w:rsidR="00111F14" w:rsidRPr="009F190D" w:rsidRDefault="00111F14" w:rsidP="00111F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color w:val="auto"/>
                <w:sz w:val="20"/>
              </w:rPr>
            </w:pPr>
            <w:r w:rsidRPr="009F190D">
              <w:rPr>
                <w:rFonts w:cs="Lucida Sans Unicode"/>
                <w:color w:val="auto"/>
                <w:sz w:val="20"/>
              </w:rPr>
              <w:t>[</w:t>
            </w:r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naam Inschrijver/</w:t>
            </w:r>
            <w:proofErr w:type="spellStart"/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Combinant</w:t>
            </w:r>
            <w:proofErr w:type="spellEnd"/>
            <w:r w:rsidRPr="009F190D">
              <w:rPr>
                <w:rFonts w:cs="Lucida Sans Unicode"/>
                <w:color w:val="auto"/>
                <w:sz w:val="20"/>
                <w:highlight w:val="yellow"/>
              </w:rPr>
              <w:t>/Onderaannemer</w:t>
            </w:r>
            <w:r w:rsidRPr="009F190D">
              <w:rPr>
                <w:rFonts w:cs="Lucida Sans Unicode"/>
                <w:color w:val="auto"/>
                <w:sz w:val="20"/>
              </w:rPr>
              <w:t>]</w:t>
            </w:r>
          </w:p>
        </w:tc>
        <w:tc>
          <w:tcPr>
            <w:tcW w:w="236" w:type="dxa"/>
            <w:shd w:val="clear" w:color="auto" w:fill="A6A6A6" w:themeFill="background1" w:themeFillShade="A6"/>
          </w:tcPr>
          <w:p w14:paraId="4E34B767" w14:textId="77777777" w:rsidR="00111F14" w:rsidRPr="009F190D" w:rsidRDefault="00111F14" w:rsidP="00111F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27661A00" w14:textId="77777777" w:rsidTr="00111F14">
        <w:trPr>
          <w:gridAfter w:val="1"/>
          <w:wAfter w:w="236" w:type="dxa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20" w:type="dxa"/>
            <w:gridSpan w:val="4"/>
          </w:tcPr>
          <w:p w14:paraId="049D738A" w14:textId="77777777" w:rsidR="00111F14" w:rsidRPr="009F190D" w:rsidRDefault="00111F14" w:rsidP="00111F14">
            <w:pPr>
              <w:ind w:left="7371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kerncompetentie </w:t>
            </w:r>
            <w:r>
              <w:rPr>
                <w:rFonts w:cs="Lucida Sans Unicode"/>
                <w:sz w:val="20"/>
              </w:rPr>
              <w:t>2</w:t>
            </w:r>
          </w:p>
        </w:tc>
      </w:tr>
      <w:tr w:rsidR="00111F14" w:rsidRPr="009F190D" w14:paraId="2E09615D" w14:textId="77777777" w:rsidTr="00111F14">
        <w:trPr>
          <w:gridAfter w:val="1"/>
          <w:wAfter w:w="236" w:type="dxa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13003391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1</w:t>
            </w:r>
          </w:p>
        </w:tc>
        <w:tc>
          <w:tcPr>
            <w:tcW w:w="2929" w:type="dxa"/>
            <w:vMerge w:val="restart"/>
          </w:tcPr>
          <w:p w14:paraId="09C6F2AF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Gegevens referentieproject</w:t>
            </w:r>
          </w:p>
          <w:p w14:paraId="3058CF1C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5A0E2D1A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9F190D">
              <w:rPr>
                <w:sz w:val="20"/>
              </w:rPr>
              <w:t xml:space="preserve">Naam organisatie, gemeente, referentie  </w:t>
            </w:r>
          </w:p>
        </w:tc>
        <w:tc>
          <w:tcPr>
            <w:tcW w:w="6237" w:type="dxa"/>
          </w:tcPr>
          <w:p w14:paraId="6CE526AB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F200F8" w:rsidRPr="009F190D" w14:paraId="08A38925" w14:textId="77777777" w:rsidTr="00111F14">
        <w:trPr>
          <w:gridAfter w:val="1"/>
          <w:wAfter w:w="236" w:type="dxa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7ACDF5BD" w14:textId="77777777" w:rsidR="00F200F8" w:rsidRPr="009F190D" w:rsidRDefault="00F200F8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4A595CDB" w14:textId="77777777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614C0783" w14:textId="3B12FE98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Aantal medewerkers van referent</w:t>
            </w:r>
          </w:p>
        </w:tc>
        <w:tc>
          <w:tcPr>
            <w:tcW w:w="6237" w:type="dxa"/>
          </w:tcPr>
          <w:p w14:paraId="3CC91125" w14:textId="77777777" w:rsidR="00F200F8" w:rsidRPr="009F190D" w:rsidRDefault="00F200F8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18AC83C5" w14:textId="77777777" w:rsidTr="00111F14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38E8EE59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5B0CA3B2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0EF0DBED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Naam contactpersoon referent </w:t>
            </w:r>
          </w:p>
        </w:tc>
        <w:tc>
          <w:tcPr>
            <w:tcW w:w="6237" w:type="dxa"/>
          </w:tcPr>
          <w:p w14:paraId="4931DB07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5286C6C4" w14:textId="77777777" w:rsidTr="00111F14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2D47E972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3AD37BD4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5E423D72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Telefoonnummer</w:t>
            </w:r>
          </w:p>
        </w:tc>
        <w:tc>
          <w:tcPr>
            <w:tcW w:w="6237" w:type="dxa"/>
          </w:tcPr>
          <w:p w14:paraId="2E3C188E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557E3736" w14:textId="77777777" w:rsidTr="00111F14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17843C79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4710BDAE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6849A03D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Naam en omschrijving van het project</w:t>
            </w:r>
          </w:p>
        </w:tc>
        <w:tc>
          <w:tcPr>
            <w:tcW w:w="6237" w:type="dxa"/>
          </w:tcPr>
          <w:p w14:paraId="6B9530CE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1FBC3463" w14:textId="77777777" w:rsidTr="00111F14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6618ED81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2</w:t>
            </w:r>
          </w:p>
        </w:tc>
        <w:tc>
          <w:tcPr>
            <w:tcW w:w="2929" w:type="dxa"/>
            <w:vMerge w:val="restart"/>
          </w:tcPr>
          <w:p w14:paraId="655C545D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Omzet en omschrijving van de referentieopdracht  </w:t>
            </w:r>
          </w:p>
        </w:tc>
        <w:tc>
          <w:tcPr>
            <w:tcW w:w="3544" w:type="dxa"/>
          </w:tcPr>
          <w:p w14:paraId="221D6035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Het bedrag aan omzet per jaar</w:t>
            </w:r>
          </w:p>
        </w:tc>
        <w:tc>
          <w:tcPr>
            <w:tcW w:w="6237" w:type="dxa"/>
          </w:tcPr>
          <w:p w14:paraId="5C00A4B9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587B7089" w14:textId="77777777" w:rsidTr="00111F14">
        <w:trPr>
          <w:gridAfter w:val="1"/>
          <w:wAfter w:w="236" w:type="dxa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12327204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344CB1D6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7D4F22EC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Omschrijving referentieopdracht </w:t>
            </w:r>
          </w:p>
        </w:tc>
        <w:tc>
          <w:tcPr>
            <w:tcW w:w="6237" w:type="dxa"/>
          </w:tcPr>
          <w:p w14:paraId="5FFBC32D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67EAB7A2" w14:textId="77777777" w:rsidTr="00111F14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459D66B7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427A44F6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67B459F8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Voldoet aan de gestelde eisen</w:t>
            </w:r>
          </w:p>
        </w:tc>
        <w:tc>
          <w:tcPr>
            <w:tcW w:w="6237" w:type="dxa"/>
          </w:tcPr>
          <w:p w14:paraId="0CEC7FAD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Ja/ nee</w:t>
            </w:r>
          </w:p>
        </w:tc>
      </w:tr>
      <w:tr w:rsidR="00111F14" w:rsidRPr="009F190D" w14:paraId="303CF771" w14:textId="77777777" w:rsidTr="009A1BA4">
        <w:trPr>
          <w:gridAfter w:val="1"/>
          <w:wAfter w:w="236" w:type="dxa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</w:tcPr>
          <w:p w14:paraId="3293AD00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3</w:t>
            </w:r>
          </w:p>
        </w:tc>
        <w:tc>
          <w:tcPr>
            <w:tcW w:w="2929" w:type="dxa"/>
          </w:tcPr>
          <w:p w14:paraId="6660A919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Looptijd project</w:t>
            </w:r>
          </w:p>
        </w:tc>
        <w:tc>
          <w:tcPr>
            <w:tcW w:w="3544" w:type="dxa"/>
          </w:tcPr>
          <w:p w14:paraId="25440497" w14:textId="23A5CC06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Datum </w:t>
            </w:r>
            <w:r>
              <w:rPr>
                <w:rFonts w:cs="Lucida Sans Unicode"/>
                <w:sz w:val="20"/>
              </w:rPr>
              <w:t>aanvang</w:t>
            </w:r>
            <w:r w:rsidRPr="009F190D">
              <w:rPr>
                <w:rFonts w:cs="Lucida Sans Unicode"/>
                <w:sz w:val="20"/>
              </w:rPr>
              <w:t xml:space="preserve"> en afronding</w:t>
            </w:r>
            <w:r>
              <w:rPr>
                <w:rFonts w:cs="Lucida Sans Unicode"/>
                <w:sz w:val="20"/>
              </w:rPr>
              <w:t xml:space="preserve"> opdracht </w:t>
            </w:r>
          </w:p>
        </w:tc>
        <w:tc>
          <w:tcPr>
            <w:tcW w:w="6237" w:type="dxa"/>
          </w:tcPr>
          <w:p w14:paraId="3D70ECE6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3E52F412" w14:textId="77777777" w:rsidTr="00111F14">
        <w:trPr>
          <w:gridAfter w:val="1"/>
          <w:wAfter w:w="236" w:type="dxa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 w:val="restart"/>
          </w:tcPr>
          <w:p w14:paraId="2DED7342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4</w:t>
            </w:r>
          </w:p>
        </w:tc>
        <w:tc>
          <w:tcPr>
            <w:tcW w:w="2929" w:type="dxa"/>
            <w:vMerge w:val="restart"/>
          </w:tcPr>
          <w:p w14:paraId="096B7037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Indien van toepassing  </w:t>
            </w:r>
            <w:proofErr w:type="spellStart"/>
            <w:r w:rsidRPr="009F190D">
              <w:rPr>
                <w:rFonts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544" w:type="dxa"/>
          </w:tcPr>
          <w:p w14:paraId="79BC9B29" w14:textId="6F5108F2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Naam Onderaannemer</w:t>
            </w:r>
            <w:r w:rsidR="00A628D5">
              <w:rPr>
                <w:rFonts w:cs="Lucida Sans Unicode"/>
                <w:sz w:val="20"/>
              </w:rPr>
              <w:t>(</w:t>
            </w:r>
            <w:r w:rsidRPr="009F190D">
              <w:rPr>
                <w:rFonts w:cs="Lucida Sans Unicode"/>
                <w:sz w:val="20"/>
              </w:rPr>
              <w:t>s</w:t>
            </w:r>
            <w:r w:rsidR="00A628D5">
              <w:rPr>
                <w:rFonts w:cs="Lucida Sans Unicode"/>
                <w:sz w:val="20"/>
              </w:rPr>
              <w:t>)</w:t>
            </w:r>
          </w:p>
        </w:tc>
        <w:tc>
          <w:tcPr>
            <w:tcW w:w="6237" w:type="dxa"/>
          </w:tcPr>
          <w:p w14:paraId="5399620A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73644F46" w14:textId="77777777" w:rsidTr="00111F14">
        <w:trPr>
          <w:gridAfter w:val="1"/>
          <w:wAfter w:w="236" w:type="dxa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0F6A3999" w14:textId="77777777" w:rsidR="00111F14" w:rsidRPr="009F190D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79305B00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4F200696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>Adres Onderaannemer(s)</w:t>
            </w:r>
          </w:p>
        </w:tc>
        <w:tc>
          <w:tcPr>
            <w:tcW w:w="6237" w:type="dxa"/>
          </w:tcPr>
          <w:p w14:paraId="1AA97E70" w14:textId="77777777" w:rsidR="00111F14" w:rsidRPr="009F190D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</w:tr>
      <w:tr w:rsidR="00111F14" w:rsidRPr="009F190D" w14:paraId="75841AB7" w14:textId="77777777" w:rsidTr="00111F14">
        <w:trPr>
          <w:gridAfter w:val="1"/>
          <w:wAfter w:w="236" w:type="dxa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0" w:type="dxa"/>
            <w:vMerge/>
          </w:tcPr>
          <w:p w14:paraId="6A42204C" w14:textId="77777777" w:rsidR="00111F14" w:rsidRPr="009F190D" w:rsidDel="00BA1367" w:rsidRDefault="00111F14" w:rsidP="00111F14">
            <w:pPr>
              <w:rPr>
                <w:rFonts w:cs="Lucida Sans Unicode"/>
                <w:sz w:val="20"/>
              </w:rPr>
            </w:pPr>
          </w:p>
        </w:tc>
        <w:tc>
          <w:tcPr>
            <w:tcW w:w="2929" w:type="dxa"/>
            <w:vMerge/>
          </w:tcPr>
          <w:p w14:paraId="05DDE4CC" w14:textId="77777777" w:rsidR="00111F14" w:rsidRPr="009F190D" w:rsidDel="00BA1367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</w:p>
        </w:tc>
        <w:tc>
          <w:tcPr>
            <w:tcW w:w="3544" w:type="dxa"/>
          </w:tcPr>
          <w:p w14:paraId="2C9F09C7" w14:textId="77777777" w:rsidR="00111F14" w:rsidRPr="009F190D" w:rsidDel="00BA1367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Waarde van het gedeelte dat in </w:t>
            </w:r>
            <w:proofErr w:type="spellStart"/>
            <w:r w:rsidRPr="009F190D">
              <w:rPr>
                <w:rFonts w:cs="Lucida Sans Unicode"/>
                <w:sz w:val="20"/>
              </w:rPr>
              <w:t>onderaanneming</w:t>
            </w:r>
            <w:proofErr w:type="spellEnd"/>
            <w:r w:rsidRPr="009F190D">
              <w:rPr>
                <w:rFonts w:cs="Lucida Sans Unicode"/>
                <w:sz w:val="20"/>
              </w:rPr>
              <w:t xml:space="preserve"> is uitgevoerd</w:t>
            </w:r>
          </w:p>
        </w:tc>
        <w:tc>
          <w:tcPr>
            <w:tcW w:w="6237" w:type="dxa"/>
          </w:tcPr>
          <w:p w14:paraId="6C46DC73" w14:textId="77777777" w:rsidR="00111F14" w:rsidRPr="009F190D" w:rsidDel="00BA1367" w:rsidRDefault="00111F14" w:rsidP="00111F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Lucida Sans Unicode"/>
                <w:sz w:val="20"/>
              </w:rPr>
            </w:pPr>
            <w:r w:rsidRPr="009F190D">
              <w:rPr>
                <w:rFonts w:cs="Lucida Sans Unicode"/>
                <w:sz w:val="20"/>
              </w:rPr>
              <w:t xml:space="preserve">     </w:t>
            </w:r>
          </w:p>
        </w:tc>
      </w:tr>
    </w:tbl>
    <w:p w14:paraId="5412158E" w14:textId="77777777" w:rsidR="000077CD" w:rsidRPr="001D1E84" w:rsidRDefault="000077CD" w:rsidP="000077CD">
      <w:pPr>
        <w:tabs>
          <w:tab w:val="left" w:pos="11553"/>
        </w:tabs>
      </w:pPr>
    </w:p>
    <w:sectPr w:rsidR="000077CD" w:rsidRPr="001D1E84" w:rsidSect="00111F14">
      <w:headerReference w:type="even" r:id="rId12"/>
      <w:headerReference w:type="default" r:id="rId13"/>
      <w:footerReference w:type="default" r:id="rId14"/>
      <w:headerReference w:type="first" r:id="rId15"/>
      <w:pgSz w:w="16840" w:h="11907" w:orient="landscape" w:code="9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6773" w14:textId="77777777" w:rsidR="00314B01" w:rsidRDefault="00314B01">
      <w:r>
        <w:separator/>
      </w:r>
    </w:p>
    <w:p w14:paraId="75404DD0" w14:textId="77777777" w:rsidR="00314B01" w:rsidRDefault="00314B01"/>
    <w:p w14:paraId="3EF616C1" w14:textId="77777777" w:rsidR="00314B01" w:rsidRDefault="00314B01"/>
  </w:endnote>
  <w:endnote w:type="continuationSeparator" w:id="0">
    <w:p w14:paraId="3308C536" w14:textId="77777777" w:rsidR="00314B01" w:rsidRDefault="00314B01">
      <w:r>
        <w:continuationSeparator/>
      </w:r>
    </w:p>
    <w:p w14:paraId="72827D83" w14:textId="77777777" w:rsidR="00314B01" w:rsidRDefault="00314B01"/>
    <w:p w14:paraId="1315F3B8" w14:textId="77777777" w:rsidR="00314B01" w:rsidRDefault="00314B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149A07D2" w14:textId="4086491F" w:rsidR="00870187" w:rsidRPr="003037B8" w:rsidRDefault="00870187" w:rsidP="00870187">
        <w:pPr>
          <w:pStyle w:val="Voetnoot"/>
          <w:jc w:val="both"/>
        </w:pPr>
      </w:p>
      <w:p w14:paraId="742AB39D" w14:textId="5EE14315" w:rsidR="00314B01" w:rsidRPr="003037B8" w:rsidRDefault="00314B01" w:rsidP="00834A13">
        <w:pPr>
          <w:pStyle w:val="Voetnoot"/>
          <w:jc w:val="both"/>
          <w:rPr>
            <w:b/>
          </w:rPr>
        </w:pPr>
        <w:r w:rsidRPr="003037B8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="00827CB9">
          <w:tab/>
        </w:r>
        <w:r w:rsidRPr="003037B8">
          <w:t xml:space="preserve">Pagina </w:t>
        </w:r>
        <w:r w:rsidRPr="003037B8">
          <w:rPr>
            <w:bCs/>
          </w:rPr>
          <w:fldChar w:fldCharType="begin"/>
        </w:r>
        <w:r w:rsidRPr="003037B8">
          <w:rPr>
            <w:bCs/>
          </w:rPr>
          <w:instrText>PAGE</w:instrText>
        </w:r>
        <w:r w:rsidRPr="003037B8">
          <w:rPr>
            <w:bCs/>
          </w:rPr>
          <w:fldChar w:fldCharType="separate"/>
        </w:r>
        <w:r w:rsidR="00BA1367">
          <w:rPr>
            <w:bCs/>
            <w:noProof/>
          </w:rPr>
          <w:t>4</w:t>
        </w:r>
        <w:r w:rsidRPr="003037B8">
          <w:rPr>
            <w:bCs/>
          </w:rPr>
          <w:fldChar w:fldCharType="end"/>
        </w:r>
        <w:r w:rsidRPr="003037B8">
          <w:t xml:space="preserve"> van </w:t>
        </w:r>
        <w:r w:rsidRPr="003037B8">
          <w:rPr>
            <w:bCs/>
          </w:rPr>
          <w:fldChar w:fldCharType="begin"/>
        </w:r>
        <w:r w:rsidRPr="003037B8">
          <w:rPr>
            <w:bCs/>
          </w:rPr>
          <w:instrText>NUMPAGES</w:instrText>
        </w:r>
        <w:r w:rsidRPr="003037B8">
          <w:rPr>
            <w:bCs/>
          </w:rPr>
          <w:fldChar w:fldCharType="separate"/>
        </w:r>
        <w:r w:rsidR="00BA1367">
          <w:rPr>
            <w:bCs/>
            <w:noProof/>
          </w:rPr>
          <w:t>6</w:t>
        </w:r>
        <w:r w:rsidRPr="003037B8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768F" w14:textId="77777777" w:rsidR="00314B01" w:rsidRDefault="00314B01">
      <w:r>
        <w:separator/>
      </w:r>
    </w:p>
    <w:p w14:paraId="626D37D8" w14:textId="77777777" w:rsidR="00314B01" w:rsidRDefault="00314B01"/>
    <w:p w14:paraId="130448E4" w14:textId="77777777" w:rsidR="00314B01" w:rsidRDefault="00314B01"/>
  </w:footnote>
  <w:footnote w:type="continuationSeparator" w:id="0">
    <w:p w14:paraId="402A496A" w14:textId="77777777" w:rsidR="00314B01" w:rsidRDefault="00314B01">
      <w:r>
        <w:continuationSeparator/>
      </w:r>
    </w:p>
    <w:p w14:paraId="314F2E8B" w14:textId="77777777" w:rsidR="00314B01" w:rsidRDefault="00314B01"/>
    <w:p w14:paraId="45B94577" w14:textId="77777777" w:rsidR="00314B01" w:rsidRDefault="00314B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5ECE" w14:textId="77777777" w:rsidR="00314B01" w:rsidRDefault="00314B01"/>
  <w:p w14:paraId="4DD0F501" w14:textId="77777777" w:rsidR="00314B01" w:rsidRDefault="00314B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B834B" w14:textId="1BBB7B20" w:rsidR="00314B01" w:rsidRPr="00870187" w:rsidRDefault="009A1BA4" w:rsidP="009A1BA4">
    <w:pPr>
      <w:pStyle w:val="Geenafstand"/>
      <w:tabs>
        <w:tab w:val="left" w:pos="11856"/>
      </w:tabs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58F344EB" wp14:editId="421DB048">
          <wp:simplePos x="0" y="0"/>
          <wp:positionH relativeFrom="margin">
            <wp:posOffset>6827520</wp:posOffset>
          </wp:positionH>
          <wp:positionV relativeFrom="paragraph">
            <wp:posOffset>5715</wp:posOffset>
          </wp:positionV>
          <wp:extent cx="2316480" cy="436880"/>
          <wp:effectExtent l="0" t="0" r="7620" b="1270"/>
          <wp:wrapTight wrapText="bothSides">
            <wp:wrapPolygon edited="0">
              <wp:start x="0" y="0"/>
              <wp:lineTo x="0" y="20721"/>
              <wp:lineTo x="21493" y="20721"/>
              <wp:lineTo x="21493" y="0"/>
              <wp:lineTo x="0" y="0"/>
            </wp:wrapPolygon>
          </wp:wrapTight>
          <wp:docPr id="1" name="Afbeelding 1" descr="Gemeente Haarlem / Zandvoort - Participatiemarkt Haar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Haarlem / Zandvoort - Participatiemarkt Haar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46F1" w:rsidRPr="00870187">
      <w:rPr>
        <w:b/>
        <w:bCs/>
      </w:rPr>
      <w:t xml:space="preserve">Bijlage </w:t>
    </w:r>
    <w:r>
      <w:rPr>
        <w:b/>
        <w:bCs/>
      </w:rPr>
      <w:t>5</w:t>
    </w:r>
    <w:r w:rsidR="00B26F99">
      <w:rPr>
        <w:b/>
        <w:bCs/>
      </w:rPr>
      <w:t>:</w:t>
    </w:r>
    <w:r w:rsidR="009C2BE4" w:rsidRPr="00870187">
      <w:rPr>
        <w:b/>
        <w:bCs/>
      </w:rPr>
      <w:t xml:space="preserve"> </w:t>
    </w:r>
    <w:r>
      <w:rPr>
        <w:b/>
        <w:bCs/>
      </w:rPr>
      <w:t xml:space="preserve">Opgave </w:t>
    </w:r>
    <w:r w:rsidR="00870187">
      <w:rPr>
        <w:b/>
        <w:bCs/>
      </w:rPr>
      <w:t>Referentieopdracht</w:t>
    </w:r>
    <w:r>
      <w:rPr>
        <w:b/>
        <w:bCs/>
      </w:rPr>
      <w:t>en</w:t>
    </w:r>
    <w:r>
      <w:rPr>
        <w:b/>
        <w:bCs/>
      </w:rPr>
      <w:tab/>
    </w:r>
  </w:p>
  <w:p w14:paraId="5CF1BC89" w14:textId="1A848523" w:rsidR="00870187" w:rsidRDefault="00870187" w:rsidP="00870187">
    <w:pPr>
      <w:pStyle w:val="Geenafstand"/>
      <w:rPr>
        <w:szCs w:val="22"/>
      </w:rPr>
    </w:pPr>
    <w:r>
      <w:rPr>
        <w:sz w:val="16"/>
        <w:szCs w:val="16"/>
      </w:rPr>
      <w:t>Behorende bij aanbesteding</w:t>
    </w:r>
    <w:r w:rsidR="009A1BA4">
      <w:rPr>
        <w:sz w:val="16"/>
        <w:szCs w:val="16"/>
      </w:rPr>
      <w:t xml:space="preserve"> Basiscontract Arbodienstverlening</w:t>
    </w:r>
    <w:r>
      <w:rPr>
        <w:sz w:val="16"/>
        <w:szCs w:val="16"/>
      </w:rPr>
      <w:t xml:space="preserve"> met kenmerk </w:t>
    </w:r>
    <w:r w:rsidR="009A1BA4" w:rsidRPr="009A1BA4">
      <w:rPr>
        <w:sz w:val="16"/>
        <w:szCs w:val="16"/>
      </w:rPr>
      <w:t>20241917135</w:t>
    </w:r>
  </w:p>
  <w:p w14:paraId="45F4D73B" w14:textId="3FBB9E7A" w:rsidR="00870187" w:rsidRPr="00EA46F1" w:rsidRDefault="00870187" w:rsidP="00EA46F1">
    <w:pPr>
      <w:pStyle w:val="Koptekst"/>
      <w:rPr>
        <w:b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615C" w14:textId="77777777" w:rsidR="00314B01" w:rsidRDefault="00314B01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3977"/>
    <w:multiLevelType w:val="multilevel"/>
    <w:tmpl w:val="F32C6A38"/>
    <w:styleLink w:val="LijstalineaGHGZ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3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4" w15:restartNumberingAfterBreak="0">
    <w:nsid w:val="17204D97"/>
    <w:multiLevelType w:val="multilevel"/>
    <w:tmpl w:val="8F1252B4"/>
    <w:numStyleLink w:val="GHgenummerdekoppen"/>
  </w:abstractNum>
  <w:abstractNum w:abstractNumId="5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7" w15:restartNumberingAfterBreak="0">
    <w:nsid w:val="1FD30C17"/>
    <w:multiLevelType w:val="hybridMultilevel"/>
    <w:tmpl w:val="9ADA154C"/>
    <w:lvl w:ilvl="0" w:tplc="07988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D85BEF"/>
    <w:multiLevelType w:val="multilevel"/>
    <w:tmpl w:val="8F1252B4"/>
    <w:styleLink w:val="GHgenummerdekoppen"/>
    <w:lvl w:ilvl="0">
      <w:start w:val="1"/>
      <w:numFmt w:val="decimal"/>
      <w:lvlText w:val="%1."/>
      <w:lvlJc w:val="left"/>
      <w:pPr>
        <w:ind w:left="0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5"/>
        </w:tabs>
        <w:ind w:left="567" w:hanging="567"/>
      </w:pPr>
      <w:rPr>
        <w:rFonts w:hint="default"/>
      </w:rPr>
    </w:lvl>
  </w:abstractNum>
  <w:abstractNum w:abstractNumId="10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35169B"/>
    <w:multiLevelType w:val="multilevel"/>
    <w:tmpl w:val="F32C6A38"/>
    <w:numStyleLink w:val="LijstalineaGHGZ"/>
  </w:abstractNum>
  <w:abstractNum w:abstractNumId="13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0405762">
    <w:abstractNumId w:val="11"/>
  </w:num>
  <w:num w:numId="2" w16cid:durableId="1681616609">
    <w:abstractNumId w:val="3"/>
  </w:num>
  <w:num w:numId="3" w16cid:durableId="1834105156">
    <w:abstractNumId w:val="1"/>
  </w:num>
  <w:num w:numId="4" w16cid:durableId="113713334">
    <w:abstractNumId w:val="5"/>
  </w:num>
  <w:num w:numId="5" w16cid:durableId="233249540">
    <w:abstractNumId w:val="10"/>
  </w:num>
  <w:num w:numId="6" w16cid:durableId="417217136">
    <w:abstractNumId w:val="0"/>
  </w:num>
  <w:num w:numId="7" w16cid:durableId="191772418">
    <w:abstractNumId w:val="6"/>
  </w:num>
  <w:num w:numId="8" w16cid:durableId="526722006">
    <w:abstractNumId w:val="13"/>
  </w:num>
  <w:num w:numId="9" w16cid:durableId="276647383">
    <w:abstractNumId w:val="8"/>
  </w:num>
  <w:num w:numId="10" w16cid:durableId="76903501">
    <w:abstractNumId w:val="2"/>
  </w:num>
  <w:num w:numId="11" w16cid:durableId="2065710112">
    <w:abstractNumId w:val="9"/>
  </w:num>
  <w:num w:numId="12" w16cid:durableId="166793602">
    <w:abstractNumId w:val="4"/>
    <w:lvlOverride w:ilvl="0">
      <w:lvl w:ilvl="0">
        <w:start w:val="1"/>
        <w:numFmt w:val="decimal"/>
        <w:lvlText w:val="%1."/>
        <w:lvlJc w:val="left"/>
        <w:pPr>
          <w:ind w:left="0" w:hanging="96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851" w:hanging="567"/>
        </w:pPr>
        <w:rPr>
          <w:rFonts w:hint="default"/>
          <w:b/>
          <w:bCs/>
          <w:sz w:val="30"/>
          <w:szCs w:val="3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680" w:hanging="6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288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2835"/>
          </w:tabs>
          <w:ind w:left="567" w:hanging="567"/>
        </w:pPr>
        <w:rPr>
          <w:rFonts w:hint="default"/>
        </w:rPr>
      </w:lvl>
    </w:lvlOverride>
  </w:num>
  <w:num w:numId="13" w16cid:durableId="1014304830">
    <w:abstractNumId w:val="12"/>
  </w:num>
  <w:num w:numId="14" w16cid:durableId="1178084083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077CD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31A5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1F14"/>
    <w:rsid w:val="001124CD"/>
    <w:rsid w:val="0011512D"/>
    <w:rsid w:val="00124D78"/>
    <w:rsid w:val="00124E44"/>
    <w:rsid w:val="00124F5E"/>
    <w:rsid w:val="001262F8"/>
    <w:rsid w:val="001300AB"/>
    <w:rsid w:val="00133EAD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1E84"/>
    <w:rsid w:val="001D240D"/>
    <w:rsid w:val="001D2505"/>
    <w:rsid w:val="001D3627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A7BD0"/>
    <w:rsid w:val="002B0863"/>
    <w:rsid w:val="002B0DDC"/>
    <w:rsid w:val="002B1387"/>
    <w:rsid w:val="002B197B"/>
    <w:rsid w:val="002B4FE9"/>
    <w:rsid w:val="002B5B16"/>
    <w:rsid w:val="002B5E2A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5EBE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88C"/>
    <w:rsid w:val="00380E22"/>
    <w:rsid w:val="0038431C"/>
    <w:rsid w:val="00384531"/>
    <w:rsid w:val="003861BA"/>
    <w:rsid w:val="00386932"/>
    <w:rsid w:val="00391163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6AC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571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391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26E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0DD4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0DB3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B8D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2265"/>
    <w:rsid w:val="00814C60"/>
    <w:rsid w:val="00820048"/>
    <w:rsid w:val="00820FB7"/>
    <w:rsid w:val="00822EAD"/>
    <w:rsid w:val="00826320"/>
    <w:rsid w:val="00826B6C"/>
    <w:rsid w:val="00827CB9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0187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2056"/>
    <w:rsid w:val="00996371"/>
    <w:rsid w:val="009971D0"/>
    <w:rsid w:val="009A0082"/>
    <w:rsid w:val="009A0B29"/>
    <w:rsid w:val="009A1807"/>
    <w:rsid w:val="009A1BA4"/>
    <w:rsid w:val="009A3D7D"/>
    <w:rsid w:val="009B1D8D"/>
    <w:rsid w:val="009B3009"/>
    <w:rsid w:val="009B793A"/>
    <w:rsid w:val="009C00C9"/>
    <w:rsid w:val="009C0AD6"/>
    <w:rsid w:val="009C2BE4"/>
    <w:rsid w:val="009C54D3"/>
    <w:rsid w:val="009C68DB"/>
    <w:rsid w:val="009C750F"/>
    <w:rsid w:val="009D33D4"/>
    <w:rsid w:val="009E362D"/>
    <w:rsid w:val="009F0121"/>
    <w:rsid w:val="009F0B2C"/>
    <w:rsid w:val="009F190D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28D5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26F99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367"/>
    <w:rsid w:val="00BA297C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2E88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78F"/>
    <w:rsid w:val="00C90F26"/>
    <w:rsid w:val="00C91FA5"/>
    <w:rsid w:val="00C92164"/>
    <w:rsid w:val="00C92F51"/>
    <w:rsid w:val="00C94F34"/>
    <w:rsid w:val="00C95FB0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46F1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11BEE"/>
    <w:rsid w:val="00F13756"/>
    <w:rsid w:val="00F1463A"/>
    <w:rsid w:val="00F15D07"/>
    <w:rsid w:val="00F17FA5"/>
    <w:rsid w:val="00F200F8"/>
    <w:rsid w:val="00F20EC3"/>
    <w:rsid w:val="00F217A0"/>
    <w:rsid w:val="00F22EC7"/>
    <w:rsid w:val="00F31699"/>
    <w:rsid w:val="00F32339"/>
    <w:rsid w:val="00F32CA5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038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1FE7E92"/>
    <w:rsid w:val="6BF2A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72DA6669"/>
  <w15:docId w15:val="{4C24953C-CCAD-49A5-9AF7-78BA6E0A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aliases w:val="Section Heading,Hoofdstuk,sectionHeading,Hoofstukkop,Kop 01 Hoofstukkop,hoofdstuk,h1,ips_Hoofdstuk,H1,Univé Hoofdstuk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aliases w:val="Reset numbering,2scr,h2,052,Paragraaf,Chapter Title,paragraaf,Episteem PvA Kop 2,niveau2,niveau21,Heading 2 Hidden,Paragraph,l2,Fonctionnalité,Titre 21,t2.T2,header 2,Prophead 2,2,H21,H22,H23,H211,H24,H212,H25,H26,H27,H213,H221,H231,Sub-hoofdstukk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aliases w:val="3scr,Level 1 - 1,Voorwoord,Sub-paragraaf,h3,subparagraaf,Subparagraaf,Heading 3s,3,Bold 12,L3,Episteem PvA Kop 3,Heading 3 Char,H3 Char,Third Level Topic,Level 3 Topic Heading,Org Heading 1,Map,Paragrf 3,Head C,Section,H31,H32,H33,H311,e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aliases w:val="Configuration Code,List Paragraph1,MuLijstalinea,Reference List,List level 1,lijstStijl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aliases w:val="Section Heading Char,Hoofdstuk Char,sectionHeading Char,Hoofstukkop Char,Kop 01 Hoofstukkop Char,hoofdstuk Char,h1 Char,ips_Hoofdstuk Char,H1 Char,Univé Hoofdstuk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aliases w:val="Reset numbering Char,2scr Char,h2 Char,052 Char,Paragraaf Char,Chapter Title Char,paragraaf Char,Episteem PvA Kop 2 Char,niveau2 Char,niveau21 Char,Heading 2 Hidden Char,Paragraph Char,l2 Char,Fonctionnalité Char,Titre 21 Char,t2.T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aliases w:val="3scr Char,Level 1 - 1 Char,Voorwoord Char,Sub-paragraaf Char,h3 Char,subparagraaf Char,Subparagraaf Char,Heading 3s Char,3 Char,Bold 12 Char,L3 Char,Episteem PvA Kop 3 Char,Heading 3 Char Char,H3 Char Char,Third Level Topic Char,Map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paragraph" w:customStyle="1" w:styleId="Lijstalinea1">
    <w:name w:val="Lijstalinea1"/>
    <w:basedOn w:val="Standaard"/>
    <w:rsid w:val="004F391B"/>
    <w:pPr>
      <w:spacing w:after="0" w:line="240" w:lineRule="auto"/>
      <w:ind w:left="720"/>
    </w:pPr>
    <w:rPr>
      <w:rFonts w:ascii="Calibri" w:hAnsi="Calibri"/>
      <w:szCs w:val="22"/>
      <w:lang w:val="en-US" w:eastAsia="en-US"/>
    </w:rPr>
  </w:style>
  <w:style w:type="paragraph" w:styleId="Geenafstand">
    <w:name w:val="No Spacing"/>
    <w:uiPriority w:val="1"/>
    <w:qFormat/>
    <w:rsid w:val="00870187"/>
    <w:rPr>
      <w:rFonts w:asciiTheme="minorHAnsi" w:hAnsiTheme="minorHAnsi"/>
      <w:sz w:val="22"/>
    </w:rPr>
  </w:style>
  <w:style w:type="numbering" w:customStyle="1" w:styleId="LijstalineaGHGZ">
    <w:name w:val="Lijstalinea GH/GZ"/>
    <w:uiPriority w:val="99"/>
    <w:rsid w:val="00111F14"/>
    <w:pPr>
      <w:numPr>
        <w:numId w:val="10"/>
      </w:numPr>
    </w:pPr>
  </w:style>
  <w:style w:type="numbering" w:customStyle="1" w:styleId="GHgenummerdekoppen">
    <w:name w:val="GH genummerde koppen"/>
    <w:uiPriority w:val="99"/>
    <w:rsid w:val="00111F14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ebmh\AppData\Local\Temp\Temp1_Toolkit%20Gemeente%20Haarlem%20versie%201.zip\4.%20Model%20Opgave%20referentieprojecten.dotx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5DB0505F102D4BA8CC03507F1371C3" ma:contentTypeVersion="5" ma:contentTypeDescription="Een nieuw document maken." ma:contentTypeScope="" ma:versionID="cef0f64aa4891a5f2dbd540d8e606499">
  <xsd:schema xmlns:xsd="http://www.w3.org/2001/XMLSchema" xmlns:xs="http://www.w3.org/2001/XMLSchema" xmlns:p="http://schemas.microsoft.com/office/2006/metadata/properties" xmlns:ns2="a85e6bf5-27b4-4425-8ba7-0b4cb4877de1" targetNamespace="http://schemas.microsoft.com/office/2006/metadata/properties" ma:root="true" ma:fieldsID="bfd2f23d8973ef1d56bf827e0350f665" ns2:_="">
    <xsd:import namespace="a85e6bf5-27b4-4425-8ba7-0b4cb4877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tandvanz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e6bf5-27b4-4425-8ba7-0b4cb48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tandvanzaken" ma:index="12" nillable="true" ma:displayName="Stand van zaken" ma:format="Dropdown" ma:internalName="Standvanzake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ndvanzaken xmlns="a85e6bf5-27b4-4425-8ba7-0b4cb4877de1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C44038-7081-478F-98F0-ED6C14274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e6bf5-27b4-4425-8ba7-0b4cb4877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3CB809-59D9-48B3-88B0-8119C5E135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865AA1-59E6-4524-8D28-56F234F534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6AE852C-F047-4CBE-88FD-4D6CF18C5592}">
  <ds:schemaRefs>
    <ds:schemaRef ds:uri="http://schemas.microsoft.com/office/2006/metadata/properties"/>
    <ds:schemaRef ds:uri="http://schemas.microsoft.com/office/infopath/2007/PartnerControls"/>
    <ds:schemaRef ds:uri="a85e6bf5-27b4-4425-8ba7-0b4cb4877d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4. Model Opgave referentieprojecten</Template>
  <TotalTime>10</TotalTime>
  <Pages>2</Pages>
  <Words>242</Words>
  <Characters>1744</Characters>
  <Application>Microsoft Office Word</Application>
  <DocSecurity>0</DocSecurity>
  <Lines>14</Lines>
  <Paragraphs>3</Paragraphs>
  <ScaleCrop>false</ScaleCrop>
  <Company>Gemeente Haarlem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opgave referentieprojecten</dc:title>
  <dc:creator>Gemeente Haarlem</dc:creator>
  <cp:lastModifiedBy>Erik Vermeer</cp:lastModifiedBy>
  <cp:revision>7</cp:revision>
  <cp:lastPrinted>2013-11-08T11:03:00Z</cp:lastPrinted>
  <dcterms:created xsi:type="dcterms:W3CDTF">2025-02-21T10:54:00Z</dcterms:created>
  <dcterms:modified xsi:type="dcterms:W3CDTF">2025-04-01T14:36:00Z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[NAAM PROJECT]</vt:lpwstr>
  </property>
  <property fmtid="{D5CDD505-2E9C-101B-9397-08002B2CF9AE}" pid="3" name="Referentie">
    <vt:lpwstr>[KENMERK]</vt:lpwstr>
  </property>
  <property fmtid="{D5CDD505-2E9C-101B-9397-08002B2CF9AE}" pid="4" name="Projectassistent">
    <vt:lpwstr>[NAAM PROJECTASSISTENT]</vt:lpwstr>
  </property>
  <property fmtid="{D5CDD505-2E9C-101B-9397-08002B2CF9AE}" pid="5" name="Klant">
    <vt:lpwstr>Gemeente Haarlem</vt:lpwstr>
  </property>
  <property fmtid="{D5CDD505-2E9C-101B-9397-08002B2CF9AE}" pid="6" name="Naam procesdocument">
    <vt:lpwstr>Model Opgave referentieprojecten</vt:lpwstr>
  </property>
  <property fmtid="{D5CDD505-2E9C-101B-9397-08002B2CF9AE}" pid="7" name="ContentTypeId">
    <vt:lpwstr>0x010100F35DB0505F102D4BA8CC03507F1371C3</vt:lpwstr>
  </property>
</Properties>
</file>