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472C" w14:textId="5551FFAE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3D625F">
        <w:t xml:space="preserve">5 </w:t>
      </w:r>
      <w:r w:rsidRPr="001B5CF8">
        <w:t xml:space="preserve">- </w:t>
      </w:r>
      <w:r>
        <w:t>Referentieformulier</w:t>
      </w:r>
    </w:p>
    <w:p w14:paraId="116E28AC" w14:textId="283B49BF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3D625F" w:rsidRPr="003D625F">
        <w:rPr>
          <w:rFonts w:ascii="Segoe UI" w:hAnsi="Segoe UI" w:cs="Segoe UI"/>
          <w:i/>
          <w:iCs/>
        </w:rPr>
        <w:t>RGS Schilderwerk</w:t>
      </w:r>
    </w:p>
    <w:p w14:paraId="4A1AFF1D" w14:textId="77777777" w:rsidR="008C038F" w:rsidRDefault="008C038F" w:rsidP="008C038F"/>
    <w:p w14:paraId="08B9D0F5" w14:textId="56959730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="003D625F" w:rsidRPr="003D625F">
        <w:rPr>
          <w:rFonts w:ascii="Segoe UI" w:hAnsi="Segoe UI" w:cs="Segoe UI"/>
          <w:i/>
          <w:iCs/>
        </w:rPr>
        <w:t xml:space="preserve">RGS Schilderwerk </w:t>
      </w:r>
      <w:r w:rsidRPr="00E72D2E">
        <w:rPr>
          <w:rFonts w:ascii="Segoe UI" w:hAnsi="Segoe UI" w:cs="Segoe UI"/>
        </w:rPr>
        <w:t>naar tevredenheid te hebben uitgevoerd:</w:t>
      </w:r>
    </w:p>
    <w:p w14:paraId="34933954" w14:textId="77777777" w:rsidR="003D625F" w:rsidRPr="003D625F" w:rsidRDefault="003D625F" w:rsidP="00736DAB">
      <w:pPr>
        <w:pStyle w:val="Geenafstand"/>
        <w:jc w:val="both"/>
        <w:rPr>
          <w:rFonts w:ascii="Segoe UI" w:hAnsi="Segoe UI" w:cs="Segoe UI"/>
        </w:rPr>
      </w:pPr>
    </w:p>
    <w:p w14:paraId="277B3B5F" w14:textId="77777777" w:rsidR="003D625F" w:rsidRPr="003D625F" w:rsidRDefault="003D625F" w:rsidP="003D625F">
      <w:pPr>
        <w:rPr>
          <w:rFonts w:ascii="Segoe UI" w:hAnsi="Segoe UI" w:cs="Segoe UI"/>
        </w:rPr>
      </w:pPr>
      <w:r w:rsidRPr="003D625F">
        <w:rPr>
          <w:rFonts w:ascii="Segoe UI" w:hAnsi="Segoe UI" w:cs="Segoe UI"/>
          <w:b/>
          <w:bCs/>
        </w:rPr>
        <w:t>Kerncompetentie 1: RGS-methodiek:</w:t>
      </w:r>
      <w:r w:rsidRPr="003D625F">
        <w:rPr>
          <w:rFonts w:ascii="Segoe UI" w:hAnsi="Segoe UI" w:cs="Segoe UI"/>
        </w:rPr>
        <w:t xml:space="preserve"> </w:t>
      </w:r>
      <w:r w:rsidRPr="003D625F">
        <w:rPr>
          <w:rFonts w:ascii="Segoe UI" w:hAnsi="Segoe UI" w:cs="Segoe UI"/>
        </w:rPr>
        <w:br/>
        <w:t xml:space="preserve">Aantoonbare ervaring met het uitvoeren van projecten volgens de RGS-methodiek (of een vergelijkbare methodiek) van een contractduur van minimaal 4 jaar, inclusief het werken met prestatie-eisen en scenario's. </w:t>
      </w:r>
      <w:r w:rsidRPr="003D625F">
        <w:rPr>
          <w:rFonts w:ascii="Segoe UI" w:hAnsi="Segoe UI" w:cs="Segoe UI"/>
        </w:rPr>
        <w:br/>
      </w:r>
    </w:p>
    <w:p w14:paraId="3DA183DA" w14:textId="77777777" w:rsidR="003D625F" w:rsidRPr="003D625F" w:rsidRDefault="003D625F" w:rsidP="003D625F">
      <w:pPr>
        <w:rPr>
          <w:rFonts w:ascii="Segoe UI" w:hAnsi="Segoe UI" w:cs="Segoe UI"/>
        </w:rPr>
      </w:pPr>
      <w:r w:rsidRPr="003D625F">
        <w:rPr>
          <w:rFonts w:ascii="Segoe UI" w:hAnsi="Segoe UI" w:cs="Segoe UI"/>
          <w:b/>
          <w:bCs/>
        </w:rPr>
        <w:t xml:space="preserve">Kerncompetentie 2: Omvang (financiële omvang) </w:t>
      </w:r>
      <w:r w:rsidRPr="003D625F">
        <w:rPr>
          <w:rFonts w:ascii="Segoe UI" w:hAnsi="Segoe UI" w:cs="Segoe UI"/>
        </w:rPr>
        <w:br/>
        <w:t xml:space="preserve">Aantoonbare ervaring met een vergelijkbare omvang. U heeft bij een opdrachtgever het gevelonderhoud uitgevoerd (correctief, preventief en planmatig) van ten minste € 50.000,- per jaar. </w:t>
      </w:r>
    </w:p>
    <w:p w14:paraId="7A451836" w14:textId="77777777" w:rsidR="003D625F" w:rsidRPr="003D625F" w:rsidRDefault="003D625F" w:rsidP="003D625F">
      <w:pPr>
        <w:rPr>
          <w:rFonts w:ascii="Segoe UI" w:hAnsi="Segoe UI" w:cs="Segoe UI"/>
        </w:rPr>
      </w:pPr>
    </w:p>
    <w:p w14:paraId="784C21F3" w14:textId="77777777" w:rsidR="003D625F" w:rsidRPr="003D625F" w:rsidRDefault="003D625F" w:rsidP="003D625F">
      <w:pPr>
        <w:rPr>
          <w:rFonts w:ascii="Segoe UI" w:hAnsi="Segoe UI" w:cs="Segoe UI"/>
        </w:rPr>
      </w:pPr>
      <w:r w:rsidRPr="003D625F">
        <w:rPr>
          <w:rFonts w:ascii="Segoe UI" w:hAnsi="Segoe UI" w:cs="Segoe UI"/>
          <w:b/>
          <w:bCs/>
        </w:rPr>
        <w:t>Kerncompetentie 3: Type gebouw</w:t>
      </w:r>
      <w:r w:rsidRPr="003D625F">
        <w:rPr>
          <w:rFonts w:ascii="Segoe UI" w:hAnsi="Segoe UI" w:cs="Segoe UI"/>
        </w:rPr>
        <w:br/>
        <w:t>U heeft bij een gemeentelijke opdrachtgever het schilderonderhoud uitgevoerd en heeft ervaring met de verschillende typen gebouwen binnen het gemeentelijk vastgoed.</w:t>
      </w:r>
    </w:p>
    <w:p w14:paraId="006E9583" w14:textId="77777777" w:rsidR="001A6E01" w:rsidRPr="00E72D2E" w:rsidRDefault="001A6E01" w:rsidP="008C038F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975923" w:rsidRPr="00E72D2E" w14:paraId="17047002" w14:textId="77777777" w:rsidTr="002E781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2D6A73D2" w14:textId="0D94EF34" w:rsidR="003D625F" w:rsidRPr="00E72D2E" w:rsidRDefault="00975923" w:rsidP="003D625F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 w:rsidR="003D625F">
              <w:rPr>
                <w:rFonts w:ascii="Segoe UI" w:hAnsi="Segoe UI" w:cs="Segoe UI"/>
                <w:b/>
                <w:color w:val="FFFFFF" w:themeColor="background1"/>
              </w:rPr>
              <w:t xml:space="preserve">: 1 / 2/ 3 </w:t>
            </w:r>
          </w:p>
          <w:p w14:paraId="67E9FFBA" w14:textId="4E96423F" w:rsidR="00252555" w:rsidRPr="00E72D2E" w:rsidRDefault="003D625F" w:rsidP="00252555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</w:p>
        </w:tc>
      </w:tr>
      <w:tr w:rsidR="00B91EDA" w:rsidRPr="00E72D2E" w14:paraId="506661EE" w14:textId="77777777" w:rsidTr="00975923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49A80A" w14:textId="77777777" w:rsidR="00CC3CEE" w:rsidRPr="00E72D2E" w:rsidRDefault="00CC3CEE" w:rsidP="00305133">
            <w:pPr>
              <w:jc w:val="right"/>
              <w:rPr>
                <w:rFonts w:ascii="Segoe UI" w:hAnsi="Segoe UI" w:cs="Segoe UI"/>
              </w:rPr>
            </w:pPr>
          </w:p>
          <w:p w14:paraId="44C03AA9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97339F" w14:textId="77777777" w:rsidR="00CC3CEE" w:rsidRPr="00E72D2E" w:rsidRDefault="00CC3CEE" w:rsidP="00305133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80A0659317F9484097DD526526B82815"/>
              </w:placeholder>
              <w:temporary/>
            </w:sdtPr>
            <w:sdtEndPr/>
            <w:sdtContent>
              <w:p w14:paraId="4CA42684" w14:textId="77777777" w:rsidR="00EB069F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B91EDA" w:rsidRPr="00E72D2E" w14:paraId="35AF0D0E" w14:textId="77777777" w:rsidTr="00975923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C7C859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80A0659317F9484097DD526526B82815"/>
              </w:placeholder>
              <w:temporary/>
            </w:sdtPr>
            <w:sdtEndPr/>
            <w:sdtContent>
              <w:p w14:paraId="455DAC7D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B91EDA" w:rsidRPr="00E72D2E" w14:paraId="659202ED" w14:textId="77777777" w:rsidTr="00975923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94B42B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80A0659317F9484097DD526526B82815"/>
              </w:placeholder>
              <w:temporary/>
            </w:sdtPr>
            <w:sdtEndPr/>
            <w:sdtContent>
              <w:p w14:paraId="3ED0A68B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B91EDA" w:rsidRPr="00E72D2E" w14:paraId="0447EB21" w14:textId="77777777" w:rsidTr="00975923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873589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80A0659317F9484097DD526526B8281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71D90C7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B91EDA" w:rsidRPr="00E72D2E" w14:paraId="23EA9A3D" w14:textId="77777777" w:rsidTr="00975923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13F361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 xml:space="preserve">Omschrijving </w:t>
            </w:r>
            <w:r w:rsidR="00305133" w:rsidRPr="00E72D2E">
              <w:rPr>
                <w:rFonts w:ascii="Segoe UI" w:hAnsi="Segoe UI" w:cs="Segoe UI"/>
              </w:rPr>
              <w:t>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E71419" w14:textId="01700B4A" w:rsidR="003D625F" w:rsidRDefault="003D625F" w:rsidP="003D625F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Omschrijving van de opdracht</w:t>
            </w:r>
            <w:r>
              <w:rPr>
                <w:rFonts w:ascii="Segoe UI" w:hAnsi="Segoe UI" w:cs="Segoe UI"/>
                <w:highlight w:val="lightGray"/>
              </w:rPr>
              <w:t xml:space="preserve"> in relatie tot de kerncompetentie </w:t>
            </w:r>
          </w:p>
          <w:p w14:paraId="566CB863" w14:textId="64ED5F5B" w:rsidR="00B05CA1" w:rsidRPr="00E72D2E" w:rsidRDefault="00B05CA1" w:rsidP="00B91EDA">
            <w:pPr>
              <w:rPr>
                <w:rFonts w:ascii="Segoe UI" w:hAnsi="Segoe UI" w:cs="Segoe UI"/>
                <w:highlight w:val="lightGray"/>
              </w:rPr>
            </w:pPr>
          </w:p>
        </w:tc>
      </w:tr>
      <w:tr w:rsidR="00B91EDA" w:rsidRPr="00E72D2E" w14:paraId="05F9E495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2BDBB1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</w:t>
            </w:r>
            <w:r w:rsidR="00305133" w:rsidRPr="00E72D2E">
              <w:rPr>
                <w:rFonts w:ascii="Segoe UI" w:hAnsi="Segoe UI" w:cs="Segoe UI"/>
              </w:rPr>
              <w:t>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80A0659317F9484097DD526526B82815"/>
              </w:placeholder>
              <w:temporary/>
            </w:sdtPr>
            <w:sdtEndPr/>
            <w:sdtContent>
              <w:p w14:paraId="7F9804B7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B91EDA" w:rsidRPr="00E72D2E" w14:paraId="0FD5CD20" w14:textId="77777777" w:rsidTr="00975923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C2E498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75C88B75" w14:textId="77777777" w:rsidR="001A6E01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9B0B74" w14:textId="77777777" w:rsidR="00305133" w:rsidRPr="00E72D2E" w:rsidRDefault="00305133" w:rsidP="00305133">
            <w:pPr>
              <w:jc w:val="both"/>
              <w:rPr>
                <w:rFonts w:ascii="Segoe UI" w:hAnsi="Segoe UI" w:cs="Segoe UI"/>
              </w:rPr>
            </w:pPr>
          </w:p>
          <w:p w14:paraId="3C133609" w14:textId="77777777" w:rsidR="00CC3CEE" w:rsidRPr="00E72D2E" w:rsidRDefault="00305133" w:rsidP="00CC3CEE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23647A6DABF6455BA7A4B5FDCD0F87F1"/>
              </w:placeholder>
              <w:temporary/>
              <w:showingPlcHdr/>
            </w:sdtPr>
            <w:sdtEndPr/>
            <w:sdtContent>
              <w:p w14:paraId="480CC964" w14:textId="77777777" w:rsidR="00B543CF" w:rsidRPr="00E72D2E" w:rsidRDefault="00B543CF" w:rsidP="00CC3CEE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2D96DE2A" w14:textId="77777777" w:rsidR="00CC3CEE" w:rsidRPr="00E72D2E" w:rsidRDefault="00CC3CEE" w:rsidP="00CC3CEE">
            <w:pPr>
              <w:jc w:val="both"/>
              <w:rPr>
                <w:rFonts w:ascii="Segoe UI" w:hAnsi="Segoe UI" w:cs="Segoe UI"/>
              </w:rPr>
            </w:pPr>
          </w:p>
        </w:tc>
      </w:tr>
      <w:tr w:rsidR="00B91EDA" w:rsidRPr="00E72D2E" w14:paraId="16AD3091" w14:textId="77777777" w:rsidTr="00975923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2AEC44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80A0659317F9484097DD526526B82815"/>
              </w:placeholder>
              <w:temporary/>
            </w:sdtPr>
            <w:sdtEndPr/>
            <w:sdtContent>
              <w:p w14:paraId="41B6A38D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B91EDA" w:rsidRPr="00E72D2E" w14:paraId="57E571DB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2CE413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80A0659317F9484097DD526526B82815"/>
              </w:placeholder>
              <w:temporary/>
            </w:sdtPr>
            <w:sdtEndPr/>
            <w:sdtContent>
              <w:p w14:paraId="0E3665A0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B91EDA" w:rsidRPr="00E72D2E" w14:paraId="401AE8B8" w14:textId="77777777" w:rsidTr="00975923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84DCA62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80A0659317F9484097DD526526B8281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B59D3AF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635EB654" w14:textId="77777777" w:rsidR="001A6E01" w:rsidRPr="00E72D2E" w:rsidRDefault="001A6E01" w:rsidP="008C038F">
      <w:pPr>
        <w:rPr>
          <w:rFonts w:ascii="Segoe UI" w:hAnsi="Segoe UI" w:cs="Segoe UI"/>
        </w:rPr>
      </w:pPr>
    </w:p>
    <w:p w14:paraId="4385AC67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16213485" w14:textId="77777777" w:rsidR="00736DAB" w:rsidRPr="00E72D2E" w:rsidRDefault="00736DAB" w:rsidP="00736DAB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ab/>
      </w:r>
      <w:r w:rsidRPr="00E72D2E">
        <w:rPr>
          <w:rFonts w:ascii="Segoe UI" w:hAnsi="Segoe UI" w:cs="Segoe UI"/>
        </w:rPr>
        <w:tab/>
      </w:r>
    </w:p>
    <w:p w14:paraId="7C227CC5" w14:textId="1A07DBAD" w:rsidR="00736DAB" w:rsidRPr="00E72D2E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lastRenderedPageBreak/>
        <w:t xml:space="preserve">Indien één referentie voldoet aan </w:t>
      </w:r>
      <w:proofErr w:type="spellStart"/>
      <w:r w:rsidR="003D625F">
        <w:rPr>
          <w:rFonts w:ascii="Segoe UI" w:hAnsi="Segoe UI" w:cs="Segoe UI"/>
          <w:i/>
          <w:iCs/>
        </w:rPr>
        <w:t>meerdree</w:t>
      </w:r>
      <w:proofErr w:type="spellEnd"/>
      <w:r w:rsidRPr="00E72D2E">
        <w:rPr>
          <w:rFonts w:ascii="Segoe UI" w:hAnsi="Segoe UI" w:cs="Segoe UI"/>
          <w:i/>
          <w:iCs/>
        </w:rPr>
        <w:t xml:space="preserve">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736DAB" w:rsidRPr="00E72D2E" w14:paraId="65269436" w14:textId="77777777" w:rsidTr="002E781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978AA35" w14:textId="780E8499" w:rsidR="00736DAB" w:rsidRPr="00E72D2E" w:rsidRDefault="00736DAB" w:rsidP="003D625F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 w:rsidR="003D625F">
              <w:rPr>
                <w:rFonts w:ascii="Segoe UI" w:hAnsi="Segoe UI" w:cs="Segoe UI"/>
                <w:b/>
                <w:color w:val="FFFFFF" w:themeColor="background1"/>
              </w:rPr>
              <w:t>: 1 / 2 / 3</w:t>
            </w:r>
          </w:p>
        </w:tc>
      </w:tr>
      <w:tr w:rsidR="00736DAB" w:rsidRPr="00E72D2E" w14:paraId="2DED0856" w14:textId="77777777" w:rsidTr="003C1C76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10B71C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</w:p>
          <w:p w14:paraId="604D5854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428056" w14:textId="77777777" w:rsidR="00736DAB" w:rsidRPr="00E72D2E" w:rsidRDefault="00736DAB" w:rsidP="003C1C76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7FC4003E7B0D4CE4A0DB96F90DA73094"/>
              </w:placeholder>
              <w:temporary/>
            </w:sdtPr>
            <w:sdtEndPr/>
            <w:sdtContent>
              <w:p w14:paraId="1C421359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736DAB" w:rsidRPr="00E72D2E" w14:paraId="12270764" w14:textId="77777777" w:rsidTr="003C1C76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659E42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7FC4003E7B0D4CE4A0DB96F90DA73094"/>
              </w:placeholder>
              <w:temporary/>
            </w:sdtPr>
            <w:sdtEndPr/>
            <w:sdtContent>
              <w:p w14:paraId="4A755412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736DAB" w:rsidRPr="00E72D2E" w14:paraId="35E9BD3D" w14:textId="77777777" w:rsidTr="003C1C76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533A6D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7FC4003E7B0D4CE4A0DB96F90DA73094"/>
              </w:placeholder>
              <w:temporary/>
            </w:sdtPr>
            <w:sdtEndPr/>
            <w:sdtContent>
              <w:p w14:paraId="59F56327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736DAB" w:rsidRPr="00E72D2E" w14:paraId="4EE9AF63" w14:textId="77777777" w:rsidTr="003C1C76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0DA07B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7FC4003E7B0D4CE4A0DB96F90DA7309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CD267ED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736DAB" w:rsidRPr="00E72D2E" w14:paraId="7EE2D324" w14:textId="77777777" w:rsidTr="003C1C76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FA3CF5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F8AF0F" w14:textId="46A6C180" w:rsidR="003D625F" w:rsidRDefault="00736DAB" w:rsidP="003D625F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Omschrijving van de opdracht</w:t>
            </w:r>
            <w:r w:rsidR="003D625F">
              <w:rPr>
                <w:rFonts w:ascii="Segoe UI" w:hAnsi="Segoe UI" w:cs="Segoe UI"/>
                <w:highlight w:val="lightGray"/>
              </w:rPr>
              <w:t xml:space="preserve"> in relatie tot de kerncompetentie </w:t>
            </w:r>
          </w:p>
          <w:p w14:paraId="1C017499" w14:textId="46608420" w:rsidR="00736DAB" w:rsidRPr="00E72D2E" w:rsidRDefault="00736DAB" w:rsidP="003C1C76">
            <w:pPr>
              <w:rPr>
                <w:rFonts w:ascii="Segoe UI" w:hAnsi="Segoe UI" w:cs="Segoe UI"/>
                <w:highlight w:val="lightGray"/>
              </w:rPr>
            </w:pPr>
          </w:p>
        </w:tc>
      </w:tr>
      <w:tr w:rsidR="00736DAB" w:rsidRPr="00E72D2E" w14:paraId="05FC72C2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CB09C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7FC4003E7B0D4CE4A0DB96F90DA73094"/>
              </w:placeholder>
              <w:temporary/>
            </w:sdtPr>
            <w:sdtEndPr/>
            <w:sdtContent>
              <w:p w14:paraId="2E441C3F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736DAB" w:rsidRPr="00E72D2E" w14:paraId="5D0A83BD" w14:textId="77777777" w:rsidTr="003C1C76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CB3619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4EE72AB5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5E427D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  <w:p w14:paraId="5C297BFE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A59C83B406B940DCA824277EAB0C1449"/>
              </w:placeholder>
              <w:temporary/>
              <w:showingPlcHdr/>
            </w:sdtPr>
            <w:sdtEndPr/>
            <w:sdtContent>
              <w:p w14:paraId="3E869D29" w14:textId="77777777" w:rsidR="00736DAB" w:rsidRPr="00E72D2E" w:rsidRDefault="00736DAB" w:rsidP="003C1C76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4D47F839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</w:tc>
      </w:tr>
      <w:tr w:rsidR="00736DAB" w:rsidRPr="00E72D2E" w14:paraId="4CB11DE0" w14:textId="77777777" w:rsidTr="003C1C76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6CCC1D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7FC4003E7B0D4CE4A0DB96F90DA73094"/>
              </w:placeholder>
              <w:temporary/>
            </w:sdtPr>
            <w:sdtEndPr/>
            <w:sdtContent>
              <w:p w14:paraId="23DF684D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736DAB" w:rsidRPr="00E72D2E" w14:paraId="36DB50F3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D3F44A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7FC4003E7B0D4CE4A0DB96F90DA73094"/>
              </w:placeholder>
              <w:temporary/>
            </w:sdtPr>
            <w:sdtEndPr/>
            <w:sdtContent>
              <w:p w14:paraId="7B4F9385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736DAB" w:rsidRPr="00E72D2E" w14:paraId="0F42869D" w14:textId="77777777" w:rsidTr="003C1C76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6BD4908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7FC4003E7B0D4CE4A0DB96F90DA7309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6A767B5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0632F241" w14:textId="77777777" w:rsidR="00736DAB" w:rsidRPr="00E72D2E" w:rsidRDefault="00736DAB" w:rsidP="008C038F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3D625F" w:rsidRPr="00E72D2E" w14:paraId="26532979" w14:textId="77777777" w:rsidTr="00D01A4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2EE1C519" w14:textId="77777777" w:rsidR="003D625F" w:rsidRPr="00E72D2E" w:rsidRDefault="003D625F" w:rsidP="00D01A4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>
              <w:rPr>
                <w:rFonts w:ascii="Segoe UI" w:hAnsi="Segoe UI" w:cs="Segoe UI"/>
                <w:b/>
                <w:color w:val="FFFFFF" w:themeColor="background1"/>
              </w:rPr>
              <w:t>: 1 / 2 / 3</w:t>
            </w:r>
          </w:p>
        </w:tc>
      </w:tr>
      <w:tr w:rsidR="003D625F" w:rsidRPr="00E72D2E" w14:paraId="2325830D" w14:textId="77777777" w:rsidTr="003D625F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6AD52E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</w:p>
          <w:p w14:paraId="208137D4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478BFF" w14:textId="77777777" w:rsidR="003D625F" w:rsidRPr="00E72D2E" w:rsidRDefault="003D625F" w:rsidP="00D01A49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809128207"/>
              <w:placeholder>
                <w:docPart w:val="E635E112A03146769C078736D20ED4A6"/>
              </w:placeholder>
              <w:temporary/>
            </w:sdtPr>
            <w:sdtContent>
              <w:p w14:paraId="0BD27029" w14:textId="77777777" w:rsidR="003D625F" w:rsidRPr="00E72D2E" w:rsidRDefault="003D625F" w:rsidP="00D01A49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3D625F" w:rsidRPr="00E72D2E" w14:paraId="4895DF35" w14:textId="77777777" w:rsidTr="003D625F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215F5D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554109600"/>
              <w:placeholder>
                <w:docPart w:val="892FD8AEF60544388CE798858E648FB0"/>
              </w:placeholder>
              <w:temporary/>
            </w:sdtPr>
            <w:sdtContent>
              <w:p w14:paraId="2854643A" w14:textId="77777777" w:rsidR="003D625F" w:rsidRPr="00E72D2E" w:rsidRDefault="003D625F" w:rsidP="00D01A49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3D625F" w:rsidRPr="00E72D2E" w14:paraId="0A7CDEF7" w14:textId="77777777" w:rsidTr="003D625F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0E1CD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924608693"/>
              <w:placeholder>
                <w:docPart w:val="4D799B48F4AF4DD4B82B1A22C6409D5C"/>
              </w:placeholder>
              <w:temporary/>
            </w:sdtPr>
            <w:sdtContent>
              <w:p w14:paraId="0F033E62" w14:textId="77777777" w:rsidR="003D625F" w:rsidRPr="00E72D2E" w:rsidRDefault="003D625F" w:rsidP="00D01A49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3D625F" w:rsidRPr="00E72D2E" w14:paraId="6EF31DC4" w14:textId="77777777" w:rsidTr="003D625F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826765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819496461"/>
            <w:placeholder>
              <w:docPart w:val="191835A04B9848619FADCDAEE6472760"/>
            </w:placeholder>
            <w:temporary/>
          </w:sdtPr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CC57A56" w14:textId="77777777" w:rsidR="003D625F" w:rsidRPr="00E72D2E" w:rsidRDefault="003D625F" w:rsidP="00D01A49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3D625F" w:rsidRPr="00E72D2E" w14:paraId="43BAA097" w14:textId="77777777" w:rsidTr="003D625F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C9D106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7B148E" w14:textId="71B518DC" w:rsidR="003D625F" w:rsidRDefault="003D625F" w:rsidP="003D625F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Omschrijving van de opdracht</w:t>
            </w:r>
            <w:r>
              <w:rPr>
                <w:rFonts w:ascii="Segoe UI" w:hAnsi="Segoe UI" w:cs="Segoe UI"/>
                <w:highlight w:val="lightGray"/>
              </w:rPr>
              <w:t xml:space="preserve"> in relatie tot de kerncompetentie </w:t>
            </w:r>
          </w:p>
          <w:p w14:paraId="7C64D7E0" w14:textId="580923F3" w:rsidR="003D625F" w:rsidRPr="00E72D2E" w:rsidRDefault="003D625F" w:rsidP="00D01A49">
            <w:pPr>
              <w:rPr>
                <w:rFonts w:ascii="Segoe UI" w:hAnsi="Segoe UI" w:cs="Segoe UI"/>
                <w:highlight w:val="lightGray"/>
              </w:rPr>
            </w:pPr>
          </w:p>
        </w:tc>
      </w:tr>
      <w:tr w:rsidR="003D625F" w:rsidRPr="00E72D2E" w14:paraId="0C3683F1" w14:textId="77777777" w:rsidTr="003D625F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AF9034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844379631"/>
              <w:placeholder>
                <w:docPart w:val="9B61469C8D16496FAEFEEF1CB6E6FF1E"/>
              </w:placeholder>
              <w:temporary/>
            </w:sdtPr>
            <w:sdtContent>
              <w:p w14:paraId="0F3C0272" w14:textId="77777777" w:rsidR="003D625F" w:rsidRPr="00E72D2E" w:rsidRDefault="003D625F" w:rsidP="00D01A49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3D625F" w:rsidRPr="00E72D2E" w14:paraId="3DA8BB08" w14:textId="77777777" w:rsidTr="003D625F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7074B1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4F39705C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984CE4" w14:textId="77777777" w:rsidR="003D625F" w:rsidRPr="00E72D2E" w:rsidRDefault="003D625F" w:rsidP="00D01A49">
            <w:pPr>
              <w:jc w:val="both"/>
              <w:rPr>
                <w:rFonts w:ascii="Segoe UI" w:hAnsi="Segoe UI" w:cs="Segoe UI"/>
              </w:rPr>
            </w:pPr>
          </w:p>
          <w:p w14:paraId="12CAAE02" w14:textId="77777777" w:rsidR="003D625F" w:rsidRPr="00E72D2E" w:rsidRDefault="003D625F" w:rsidP="00D01A49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447471553"/>
              <w:placeholder>
                <w:docPart w:val="0BA56AC797684803803CD637516F1C59"/>
              </w:placeholder>
              <w:temporary/>
              <w:showingPlcHdr/>
            </w:sdtPr>
            <w:sdtContent>
              <w:p w14:paraId="04823AC7" w14:textId="77777777" w:rsidR="003D625F" w:rsidRPr="00E72D2E" w:rsidRDefault="003D625F" w:rsidP="00D01A4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131592AD" w14:textId="77777777" w:rsidR="003D625F" w:rsidRPr="00E72D2E" w:rsidRDefault="003D625F" w:rsidP="00D01A49">
            <w:pPr>
              <w:jc w:val="both"/>
              <w:rPr>
                <w:rFonts w:ascii="Segoe UI" w:hAnsi="Segoe UI" w:cs="Segoe UI"/>
              </w:rPr>
            </w:pPr>
          </w:p>
        </w:tc>
      </w:tr>
      <w:tr w:rsidR="003D625F" w:rsidRPr="00E72D2E" w14:paraId="756C446F" w14:textId="77777777" w:rsidTr="003D625F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1C06FD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1874266818"/>
              <w:placeholder>
                <w:docPart w:val="325CD49F9A7D45FCAB31827A4505A4DB"/>
              </w:placeholder>
              <w:temporary/>
            </w:sdtPr>
            <w:sdtContent>
              <w:p w14:paraId="0744CCAA" w14:textId="77777777" w:rsidR="003D625F" w:rsidRPr="00E72D2E" w:rsidRDefault="003D625F" w:rsidP="00D01A49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3D625F" w:rsidRPr="00E72D2E" w14:paraId="13E73C8A" w14:textId="77777777" w:rsidTr="003D625F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8A5CBF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8146714"/>
              <w:placeholder>
                <w:docPart w:val="099603A633C6491C94E14E4831779138"/>
              </w:placeholder>
              <w:temporary/>
            </w:sdtPr>
            <w:sdtContent>
              <w:p w14:paraId="3814E022" w14:textId="77777777" w:rsidR="003D625F" w:rsidRPr="00E72D2E" w:rsidRDefault="003D625F" w:rsidP="00D01A49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3D625F" w:rsidRPr="00E72D2E" w14:paraId="432493F5" w14:textId="77777777" w:rsidTr="003D625F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90A38D9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891818199"/>
            <w:placeholder>
              <w:docPart w:val="D2B080D402E94BF4A6CF9C82D67C66F3"/>
            </w:placeholder>
            <w:temporary/>
          </w:sdtPr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0833B7F3" w14:textId="77777777" w:rsidR="003D625F" w:rsidRPr="00E72D2E" w:rsidRDefault="003D625F" w:rsidP="00D01A49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6B846A72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51F49884" w14:textId="77777777" w:rsidR="00305133" w:rsidRPr="00E72D2E" w:rsidRDefault="00305133" w:rsidP="008C038F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lastRenderedPageBreak/>
        <w:t>Aldus, naar waarheid op gemaakt:</w:t>
      </w:r>
    </w:p>
    <w:p w14:paraId="2F8BD898" w14:textId="77777777" w:rsidR="00305133" w:rsidRPr="00E72D2E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620ADB" w:rsidRPr="00E72D2E" w14:paraId="579B1152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01147D" w14:textId="77777777" w:rsidR="00620ADB" w:rsidRPr="00E72D2E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6732CE2A90A646E9945CA4E3E407986D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7B7BCE02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620ADB" w:rsidRPr="00E72D2E" w14:paraId="78137C1B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F45486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225B7B70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9B3AC0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D47F7CC90A2240518AC84256B0E7269D"/>
              </w:placeholder>
            </w:sdtPr>
            <w:sdtEndPr/>
            <w:sdtContent>
              <w:p w14:paraId="2029A108" w14:textId="77777777" w:rsidR="00620ADB" w:rsidRPr="00E72D2E" w:rsidRDefault="00620ADB" w:rsidP="008C038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620ADB" w:rsidRPr="00E72D2E" w14:paraId="06B92DDC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8D0D99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244F6EBD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581F6E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DE34E0070A2B4B209CCA8EBDEA6275C8"/>
              </w:placeholder>
              <w:temporary/>
              <w:showingPlcHdr/>
            </w:sdtPr>
            <w:sdtEndPr/>
            <w:sdtContent>
              <w:p w14:paraId="4DBA7F79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620ADB" w:rsidRPr="00E72D2E" w14:paraId="1C4DD010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210FCA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54677B11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E92E58" w14:textId="77777777" w:rsidR="00620ADB" w:rsidRPr="00E72D2E" w:rsidRDefault="00620ADB" w:rsidP="00F56828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6EA57E21A8B547B2977A7A5FACDAAD0E"/>
              </w:placeholder>
              <w:temporary/>
              <w:showingPlcHdr/>
            </w:sdtPr>
            <w:sdtEndPr/>
            <w:sdtContent>
              <w:p w14:paraId="2CA3A06A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620ADB" w:rsidRPr="00E72D2E" w14:paraId="2983DCA3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33A936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8EF6DB0" w14:textId="77777777" w:rsidR="00620ADB" w:rsidRPr="00E72D2E" w:rsidRDefault="00620ADB" w:rsidP="00620ADB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4FB02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4A8A9ADD8AC34898B2B7F79692D0E443"/>
              </w:placeholder>
              <w:showingPlcHdr/>
            </w:sdtPr>
            <w:sdtEndPr/>
            <w:sdtContent>
              <w:p w14:paraId="6025E9B6" w14:textId="77777777" w:rsidR="00620ADB" w:rsidRPr="00E72D2E" w:rsidRDefault="00620ADB" w:rsidP="00EB069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42B413CF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4BFC1" w14:textId="77777777" w:rsidR="003D625F" w:rsidRDefault="003D625F" w:rsidP="00C574EA">
      <w:pPr>
        <w:spacing w:line="240" w:lineRule="auto"/>
      </w:pPr>
      <w:r>
        <w:separator/>
      </w:r>
    </w:p>
  </w:endnote>
  <w:endnote w:type="continuationSeparator" w:id="0">
    <w:p w14:paraId="29707036" w14:textId="77777777" w:rsidR="003D625F" w:rsidRDefault="003D625F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DA154F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F751F" wp14:editId="15BCF8B0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17705237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164DA" w14:textId="77777777" w:rsidR="003D625F" w:rsidRDefault="003D625F" w:rsidP="00C574EA">
      <w:pPr>
        <w:spacing w:line="240" w:lineRule="auto"/>
      </w:pPr>
      <w:r>
        <w:separator/>
      </w:r>
    </w:p>
  </w:footnote>
  <w:footnote w:type="continuationSeparator" w:id="0">
    <w:p w14:paraId="723D69D3" w14:textId="77777777" w:rsidR="003D625F" w:rsidRDefault="003D625F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5"/>
  </w:num>
  <w:num w:numId="2" w16cid:durableId="1230270677">
    <w:abstractNumId w:val="3"/>
  </w:num>
  <w:num w:numId="3" w16cid:durableId="568425555">
    <w:abstractNumId w:val="0"/>
  </w:num>
  <w:num w:numId="4" w16cid:durableId="1104376906">
    <w:abstractNumId w:val="6"/>
  </w:num>
  <w:num w:numId="5" w16cid:durableId="1880314814">
    <w:abstractNumId w:val="1"/>
  </w:num>
  <w:num w:numId="6" w16cid:durableId="2132242596">
    <w:abstractNumId w:val="2"/>
  </w:num>
  <w:num w:numId="7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5F"/>
    <w:rsid w:val="000174DA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7B90"/>
    <w:rsid w:val="003B2420"/>
    <w:rsid w:val="003C250F"/>
    <w:rsid w:val="003D625F"/>
    <w:rsid w:val="003E3401"/>
    <w:rsid w:val="00423C9F"/>
    <w:rsid w:val="004C0C99"/>
    <w:rsid w:val="005114C3"/>
    <w:rsid w:val="00512AE7"/>
    <w:rsid w:val="00596A09"/>
    <w:rsid w:val="00620ADB"/>
    <w:rsid w:val="006729A4"/>
    <w:rsid w:val="00687452"/>
    <w:rsid w:val="006F771F"/>
    <w:rsid w:val="00736DAB"/>
    <w:rsid w:val="00777872"/>
    <w:rsid w:val="007B5EA5"/>
    <w:rsid w:val="007C61F1"/>
    <w:rsid w:val="007D2E4B"/>
    <w:rsid w:val="007D51A1"/>
    <w:rsid w:val="007F5691"/>
    <w:rsid w:val="0084435D"/>
    <w:rsid w:val="008C038F"/>
    <w:rsid w:val="00975923"/>
    <w:rsid w:val="00986F47"/>
    <w:rsid w:val="009D3509"/>
    <w:rsid w:val="00A342D1"/>
    <w:rsid w:val="00A7459C"/>
    <w:rsid w:val="00AF7F19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C3CEE"/>
    <w:rsid w:val="00CF0E54"/>
    <w:rsid w:val="00D20CDB"/>
    <w:rsid w:val="00E0206E"/>
    <w:rsid w:val="00E10E76"/>
    <w:rsid w:val="00E14F08"/>
    <w:rsid w:val="00E72D2E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E01C"/>
  <w15:chartTrackingRefBased/>
  <w15:docId w15:val="{98A9ACE5-B255-450E-B779-05B98614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RGS%20Schilderwerk%20(OG%20732735)\01%20Aanbestedingsdocumenten\Bijlage%20X%20-%20Referentieformulier%20nieuwe%20huisstijl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0A0659317F9484097DD526526B828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127ED7-A0A8-4316-9313-9BED820BDFF6}"/>
      </w:docPartPr>
      <w:docPartBody>
        <w:p w:rsidR="00493437" w:rsidRDefault="00493437">
          <w:pPr>
            <w:pStyle w:val="80A0659317F9484097DD526526B82815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647A6DABF6455BA7A4B5FDCD0F87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15A6C0-F7D2-4C16-8923-E63503548D86}"/>
      </w:docPartPr>
      <w:docPartBody>
        <w:p w:rsidR="00493437" w:rsidRDefault="00493437">
          <w:pPr>
            <w:pStyle w:val="23647A6DABF6455BA7A4B5FDCD0F87F1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7FC4003E7B0D4CE4A0DB96F90DA73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6DE013-8590-45E0-9CAB-0A7192019010}"/>
      </w:docPartPr>
      <w:docPartBody>
        <w:p w:rsidR="00493437" w:rsidRDefault="00493437">
          <w:pPr>
            <w:pStyle w:val="7FC4003E7B0D4CE4A0DB96F90DA7309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9C83B406B940DCA824277EAB0C1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2A8DB1-B5E7-4B77-8F7E-BFA54F6758B8}"/>
      </w:docPartPr>
      <w:docPartBody>
        <w:p w:rsidR="00493437" w:rsidRDefault="00493437">
          <w:pPr>
            <w:pStyle w:val="A59C83B406B940DCA824277EAB0C144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 xml:space="preserve">den in </w:t>
          </w:r>
          <w:r>
            <w:rPr>
              <w:iCs/>
              <w:szCs w:val="20"/>
              <w:highlight w:val="lightGray"/>
            </w:rPr>
            <w:t>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6732CE2A90A646E9945CA4E3E4079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2AC216-3E9A-42C7-9812-2E2424F14F0C}"/>
      </w:docPartPr>
      <w:docPartBody>
        <w:p w:rsidR="00493437" w:rsidRDefault="00493437">
          <w:pPr>
            <w:pStyle w:val="6732CE2A90A646E9945CA4E3E407986D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D47F7CC90A2240518AC84256B0E726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340995-05FD-4137-B361-A432A03B0960}"/>
      </w:docPartPr>
      <w:docPartBody>
        <w:p w:rsidR="00493437" w:rsidRDefault="00493437">
          <w:pPr>
            <w:pStyle w:val="D47F7CC90A2240518AC84256B0E7269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34E0070A2B4B209CCA8EBDEA6275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D018D0-8B4D-4CEC-BE36-8D9B39C392CD}"/>
      </w:docPartPr>
      <w:docPartBody>
        <w:p w:rsidR="00493437" w:rsidRDefault="00493437">
          <w:pPr>
            <w:pStyle w:val="DE34E0070A2B4B209CCA8EBDEA6275C8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6EA57E21A8B547B2977A7A5FACDAA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4619F1-D7F6-4BF4-97AC-6EF5491FF9BB}"/>
      </w:docPartPr>
      <w:docPartBody>
        <w:p w:rsidR="00493437" w:rsidRDefault="00493437">
          <w:pPr>
            <w:pStyle w:val="6EA57E21A8B547B2977A7A5FACDAAD0E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4A8A9ADD8AC34898B2B7F79692D0E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12D21B-A253-4A3E-9E3C-8DAA13A13BE9}"/>
      </w:docPartPr>
      <w:docPartBody>
        <w:p w:rsidR="00493437" w:rsidRDefault="00493437">
          <w:pPr>
            <w:pStyle w:val="4A8A9ADD8AC34898B2B7F79692D0E44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E635E112A03146769C078736D20ED4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8E17BC-3587-487B-822D-72C5DEAFBFDB}"/>
      </w:docPartPr>
      <w:docPartBody>
        <w:p w:rsidR="00493437" w:rsidRDefault="00493437" w:rsidP="00493437">
          <w:pPr>
            <w:pStyle w:val="E635E112A03146769C078736D20ED4A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2FD8AEF60544388CE798858E648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DBBD4D-4DF0-4A8F-A269-5069E0DF6C99}"/>
      </w:docPartPr>
      <w:docPartBody>
        <w:p w:rsidR="00493437" w:rsidRDefault="00493437" w:rsidP="00493437">
          <w:pPr>
            <w:pStyle w:val="892FD8AEF60544388CE798858E648FB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799B48F4AF4DD4B82B1A22C6409D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BE3753-426F-47F5-9C4A-1B127E569806}"/>
      </w:docPartPr>
      <w:docPartBody>
        <w:p w:rsidR="00493437" w:rsidRDefault="00493437" w:rsidP="00493437">
          <w:pPr>
            <w:pStyle w:val="4D799B48F4AF4DD4B82B1A22C6409D5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1835A04B9848619FADCDAEE6472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0E55B5-26F5-43B6-B401-7810939F642D}"/>
      </w:docPartPr>
      <w:docPartBody>
        <w:p w:rsidR="00493437" w:rsidRDefault="00493437" w:rsidP="00493437">
          <w:pPr>
            <w:pStyle w:val="191835A04B9848619FADCDAEE647276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1469C8D16496FAEFEEF1CB6E6FF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D244D1-C867-4FD6-B8E8-0B988E44848F}"/>
      </w:docPartPr>
      <w:docPartBody>
        <w:p w:rsidR="00493437" w:rsidRDefault="00493437" w:rsidP="00493437">
          <w:pPr>
            <w:pStyle w:val="9B61469C8D16496FAEFEEF1CB6E6FF1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A56AC797684803803CD637516F1C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D6B2DC-FB3D-4EA4-B5FE-729D871E2C6B}"/>
      </w:docPartPr>
      <w:docPartBody>
        <w:p w:rsidR="00493437" w:rsidRDefault="00493437" w:rsidP="00493437">
          <w:pPr>
            <w:pStyle w:val="0BA56AC797684803803CD637516F1C5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25CD49F9A7D45FCAB31827A4505A4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8556AB-0189-4813-B89A-A04C291B2726}"/>
      </w:docPartPr>
      <w:docPartBody>
        <w:p w:rsidR="00493437" w:rsidRDefault="00493437" w:rsidP="00493437">
          <w:pPr>
            <w:pStyle w:val="325CD49F9A7D45FCAB31827A4505A4DB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9603A633C6491C94E14E48317791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6525B1-2FE4-44BA-A4A5-5A7CD6C6475F}"/>
      </w:docPartPr>
      <w:docPartBody>
        <w:p w:rsidR="00493437" w:rsidRDefault="00493437" w:rsidP="00493437">
          <w:pPr>
            <w:pStyle w:val="099603A633C6491C94E14E483177913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2B080D402E94BF4A6CF9C82D67C66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5A4BE-87ED-46BB-943C-D4E69D48BA3A}"/>
      </w:docPartPr>
      <w:docPartBody>
        <w:p w:rsidR="00493437" w:rsidRDefault="00493437" w:rsidP="00493437">
          <w:pPr>
            <w:pStyle w:val="D2B080D402E94BF4A6CF9C82D67C66F3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37"/>
    <w:rsid w:val="00493437"/>
    <w:rsid w:val="00A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3437"/>
    <w:rPr>
      <w:color w:val="808080"/>
    </w:rPr>
  </w:style>
  <w:style w:type="paragraph" w:customStyle="1" w:styleId="80A0659317F9484097DD526526B82815">
    <w:name w:val="80A0659317F9484097DD526526B82815"/>
  </w:style>
  <w:style w:type="paragraph" w:customStyle="1" w:styleId="23647A6DABF6455BA7A4B5FDCD0F87F1">
    <w:name w:val="23647A6DABF6455BA7A4B5FDCD0F87F1"/>
  </w:style>
  <w:style w:type="paragraph" w:customStyle="1" w:styleId="7FC4003E7B0D4CE4A0DB96F90DA73094">
    <w:name w:val="7FC4003E7B0D4CE4A0DB96F90DA73094"/>
  </w:style>
  <w:style w:type="paragraph" w:customStyle="1" w:styleId="A59C83B406B940DCA824277EAB0C1449">
    <w:name w:val="A59C83B406B940DCA824277EAB0C1449"/>
  </w:style>
  <w:style w:type="paragraph" w:customStyle="1" w:styleId="6732CE2A90A646E9945CA4E3E407986D">
    <w:name w:val="6732CE2A90A646E9945CA4E3E407986D"/>
  </w:style>
  <w:style w:type="paragraph" w:customStyle="1" w:styleId="D47F7CC90A2240518AC84256B0E7269D">
    <w:name w:val="D47F7CC90A2240518AC84256B0E7269D"/>
  </w:style>
  <w:style w:type="paragraph" w:customStyle="1" w:styleId="DE34E0070A2B4B209CCA8EBDEA6275C8">
    <w:name w:val="DE34E0070A2B4B209CCA8EBDEA6275C8"/>
  </w:style>
  <w:style w:type="paragraph" w:customStyle="1" w:styleId="6EA57E21A8B547B2977A7A5FACDAAD0E">
    <w:name w:val="6EA57E21A8B547B2977A7A5FACDAAD0E"/>
  </w:style>
  <w:style w:type="paragraph" w:customStyle="1" w:styleId="4A8A9ADD8AC34898B2B7F79692D0E443">
    <w:name w:val="4A8A9ADD8AC34898B2B7F79692D0E443"/>
  </w:style>
  <w:style w:type="paragraph" w:customStyle="1" w:styleId="E635E112A03146769C078736D20ED4A6">
    <w:name w:val="E635E112A03146769C078736D20ED4A6"/>
    <w:rsid w:val="00493437"/>
  </w:style>
  <w:style w:type="paragraph" w:customStyle="1" w:styleId="892FD8AEF60544388CE798858E648FB0">
    <w:name w:val="892FD8AEF60544388CE798858E648FB0"/>
    <w:rsid w:val="00493437"/>
  </w:style>
  <w:style w:type="paragraph" w:customStyle="1" w:styleId="4D799B48F4AF4DD4B82B1A22C6409D5C">
    <w:name w:val="4D799B48F4AF4DD4B82B1A22C6409D5C"/>
    <w:rsid w:val="00493437"/>
  </w:style>
  <w:style w:type="paragraph" w:customStyle="1" w:styleId="191835A04B9848619FADCDAEE6472760">
    <w:name w:val="191835A04B9848619FADCDAEE6472760"/>
    <w:rsid w:val="00493437"/>
  </w:style>
  <w:style w:type="paragraph" w:customStyle="1" w:styleId="8EA312E3A68A45BF9C100CA17A395849">
    <w:name w:val="8EA312E3A68A45BF9C100CA17A395849"/>
    <w:rsid w:val="00493437"/>
  </w:style>
  <w:style w:type="paragraph" w:customStyle="1" w:styleId="9B61469C8D16496FAEFEEF1CB6E6FF1E">
    <w:name w:val="9B61469C8D16496FAEFEEF1CB6E6FF1E"/>
    <w:rsid w:val="00493437"/>
  </w:style>
  <w:style w:type="paragraph" w:customStyle="1" w:styleId="0BA56AC797684803803CD637516F1C59">
    <w:name w:val="0BA56AC797684803803CD637516F1C59"/>
    <w:rsid w:val="00493437"/>
  </w:style>
  <w:style w:type="paragraph" w:customStyle="1" w:styleId="325CD49F9A7D45FCAB31827A4505A4DB">
    <w:name w:val="325CD49F9A7D45FCAB31827A4505A4DB"/>
    <w:rsid w:val="00493437"/>
  </w:style>
  <w:style w:type="paragraph" w:customStyle="1" w:styleId="099603A633C6491C94E14E4831779138">
    <w:name w:val="099603A633C6491C94E14E4831779138"/>
    <w:rsid w:val="00493437"/>
  </w:style>
  <w:style w:type="paragraph" w:customStyle="1" w:styleId="D2B080D402E94BF4A6CF9C82D67C66F3">
    <w:name w:val="D2B080D402E94BF4A6CF9C82D67C66F3"/>
    <w:rsid w:val="00493437"/>
  </w:style>
  <w:style w:type="paragraph" w:customStyle="1" w:styleId="D62959C6AE6C4C5E9444A246FAFF85B9">
    <w:name w:val="D62959C6AE6C4C5E9444A246FAFF85B9"/>
    <w:rsid w:val="00493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 1</Template>
  <TotalTime>11</TotalTime>
  <Pages>3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1</cp:revision>
  <dcterms:created xsi:type="dcterms:W3CDTF">2024-10-24T09:42:00Z</dcterms:created>
  <dcterms:modified xsi:type="dcterms:W3CDTF">2024-10-24T09:53:00Z</dcterms:modified>
</cp:coreProperties>
</file>