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32C7" w14:textId="0D668C3C" w:rsidR="00004F70" w:rsidRPr="001D4CAB" w:rsidRDefault="00004F70" w:rsidP="00004F70">
      <w:pPr>
        <w:rPr>
          <w:b/>
        </w:rPr>
      </w:pPr>
      <w:r>
        <w:rPr>
          <w:b/>
        </w:rPr>
        <w:t>Opgaveformulier t.b.v. g</w:t>
      </w:r>
      <w:r w:rsidRPr="001D4CAB">
        <w:rPr>
          <w:b/>
        </w:rPr>
        <w:t xml:space="preserve">eschiktheidseis </w:t>
      </w:r>
      <w:r w:rsidR="00295DA2">
        <w:rPr>
          <w:b/>
        </w:rPr>
        <w:t>t</w:t>
      </w:r>
      <w:r w:rsidRPr="001D4CAB">
        <w:rPr>
          <w:b/>
        </w:rPr>
        <w:t xml:space="preserve">echnische </w:t>
      </w:r>
      <w:r w:rsidR="00295DA2">
        <w:rPr>
          <w:b/>
        </w:rPr>
        <w:t>b</w:t>
      </w:r>
      <w:r w:rsidRPr="001D4CAB">
        <w:rPr>
          <w:b/>
        </w:rPr>
        <w:t>ekwaamheid</w:t>
      </w:r>
      <w:r w:rsidR="00295DA2">
        <w:rPr>
          <w:b/>
        </w:rPr>
        <w:t xml:space="preserve"> en selectiecriterium</w:t>
      </w:r>
    </w:p>
    <w:p w14:paraId="00E0D8EF" w14:textId="3C50C2EF" w:rsidR="007B4BCB" w:rsidRDefault="007B4BCB" w:rsidP="007B4BCB">
      <w:r>
        <w:t xml:space="preserve">Vul als gegadigde per geschiktheidseis dit document in. Lever voor onderstaande geschiktheidseisen de bewijsmiddelen overzichtelijk aan met </w:t>
      </w:r>
      <w:r w:rsidRPr="00FD29FB">
        <w:rPr>
          <w:highlight w:val="yellow"/>
          <w:u w:val="single"/>
        </w:rPr>
        <w:t>duidelijke arcering</w:t>
      </w:r>
      <w:r>
        <w:t xml:space="preserve"> naar de relevante tekst en/of </w:t>
      </w:r>
      <w:r w:rsidR="00295DA2">
        <w:t xml:space="preserve">het </w:t>
      </w:r>
      <w:r>
        <w:t>beeld waaruit blijkt dat de ingediende referentie aan alle gestelde aspecten van de geschiktheidseis</w:t>
      </w:r>
      <w:r w:rsidR="00295DA2">
        <w:t>/ het selectiecriterium</w:t>
      </w:r>
      <w:r>
        <w:t xml:space="preserve"> voldoet.</w:t>
      </w:r>
    </w:p>
    <w:p w14:paraId="18CC81E2" w14:textId="77777777" w:rsidR="00891A67" w:rsidRPr="00295DA2" w:rsidRDefault="00891A67" w:rsidP="007B4BCB">
      <w:pPr>
        <w:spacing w:line="240" w:lineRule="auto"/>
        <w:rPr>
          <w:rFonts w:cstheme="minorHAnsi"/>
          <w:b/>
          <w:sz w:val="15"/>
          <w:szCs w:val="15"/>
        </w:rPr>
      </w:pPr>
    </w:p>
    <w:p w14:paraId="02955477" w14:textId="762A00A9" w:rsidR="00295DA2" w:rsidRDefault="00295DA2" w:rsidP="007B4B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TenderNed </w:t>
      </w:r>
      <w:r w:rsidR="0044203C">
        <w:rPr>
          <w:rFonts w:cstheme="minorHAnsi"/>
          <w:b/>
          <w:szCs w:val="20"/>
        </w:rPr>
        <w:t>e</w:t>
      </w:r>
      <w:r w:rsidR="007B4BCB" w:rsidRPr="007B4BCB">
        <w:rPr>
          <w:rFonts w:cstheme="minorHAnsi"/>
          <w:b/>
          <w:szCs w:val="20"/>
        </w:rPr>
        <w:t xml:space="preserve">is </w:t>
      </w:r>
      <w:r>
        <w:rPr>
          <w:rFonts w:cstheme="minorHAnsi"/>
          <w:b/>
          <w:szCs w:val="20"/>
        </w:rPr>
        <w:t>6</w:t>
      </w:r>
      <w:r w:rsidR="007B4BCB" w:rsidRPr="007B4BCB">
        <w:rPr>
          <w:rFonts w:cstheme="minorHAnsi"/>
          <w:b/>
          <w:szCs w:val="20"/>
        </w:rPr>
        <w:t xml:space="preserve">. </w:t>
      </w:r>
      <w:r w:rsidR="00FD29FB">
        <w:rPr>
          <w:rFonts w:cstheme="minorHAnsi"/>
          <w:b/>
          <w:szCs w:val="20"/>
        </w:rPr>
        <w:t>Realiseren van een renovatie inbouwpakket</w:t>
      </w:r>
      <w:r w:rsidR="0044203C">
        <w:rPr>
          <w:rFonts w:cstheme="minorHAnsi"/>
          <w:b/>
          <w:szCs w:val="20"/>
        </w:rPr>
        <w:t xml:space="preserve"> </w:t>
      </w:r>
    </w:p>
    <w:p w14:paraId="448ABF3A" w14:textId="347FE3D9" w:rsidR="007B4BCB" w:rsidRDefault="00295DA2" w:rsidP="007B4BCB">
      <w:pPr>
        <w:spacing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&amp;</w:t>
      </w:r>
      <w:r w:rsidR="0044203C">
        <w:rPr>
          <w:rFonts w:cstheme="minorHAnsi"/>
          <w:b/>
          <w:szCs w:val="20"/>
        </w:rPr>
        <w:t xml:space="preserve"> </w:t>
      </w:r>
      <w:r>
        <w:rPr>
          <w:rFonts w:cstheme="minorHAnsi"/>
          <w:b/>
          <w:szCs w:val="20"/>
        </w:rPr>
        <w:t>TenderNed s</w:t>
      </w:r>
      <w:r w:rsidR="0044203C">
        <w:rPr>
          <w:rFonts w:cstheme="minorHAnsi"/>
          <w:b/>
          <w:szCs w:val="20"/>
        </w:rPr>
        <w:t>electiecriterium 1. Kritische kantoorrenovatie</w:t>
      </w:r>
    </w:p>
    <w:p w14:paraId="46273418" w14:textId="77777777" w:rsidR="0044203C" w:rsidRPr="00295DA2" w:rsidRDefault="0044203C" w:rsidP="007B4BCB">
      <w:pPr>
        <w:spacing w:line="240" w:lineRule="auto"/>
        <w:rPr>
          <w:rFonts w:cstheme="minorHAnsi"/>
          <w:b/>
          <w:sz w:val="16"/>
        </w:rPr>
      </w:pPr>
    </w:p>
    <w:tbl>
      <w:tblPr>
        <w:tblStyle w:val="Tabelraster"/>
        <w:tblW w:w="79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82"/>
      </w:tblGrid>
      <w:tr w:rsidR="00891A67" w14:paraId="25FD8E64" w14:textId="77777777" w:rsidTr="00295DA2">
        <w:tc>
          <w:tcPr>
            <w:tcW w:w="3256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682" w:type="dxa"/>
            <w:shd w:val="clear" w:color="auto" w:fill="auto"/>
          </w:tcPr>
          <w:p w14:paraId="241A74BF" w14:textId="1E815914" w:rsidR="00891A67" w:rsidRPr="00891A67" w:rsidRDefault="00295DA2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FD29FB" w14:paraId="0D005D27" w14:textId="77777777" w:rsidTr="00295DA2">
        <w:tc>
          <w:tcPr>
            <w:tcW w:w="3256" w:type="dxa"/>
            <w:shd w:val="clear" w:color="auto" w:fill="auto"/>
          </w:tcPr>
          <w:p w14:paraId="1AD21476" w14:textId="44B08911" w:rsidR="00FD29FB" w:rsidRDefault="00FD29FB" w:rsidP="007B4BCB">
            <w:r>
              <w:t>Opdrachtsom/gefactureerd bedrag</w:t>
            </w:r>
            <w:r w:rsidR="0044203C">
              <w:t>:</w:t>
            </w:r>
          </w:p>
        </w:tc>
        <w:tc>
          <w:tcPr>
            <w:tcW w:w="4682" w:type="dxa"/>
            <w:shd w:val="clear" w:color="auto" w:fill="auto"/>
          </w:tcPr>
          <w:p w14:paraId="0867B110" w14:textId="49038311" w:rsidR="00FD29FB" w:rsidRPr="00FD29FB" w:rsidRDefault="00FD29FB" w:rsidP="007B4BCB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36951501"/>
                <w:placeholder>
                  <w:docPart w:val="96DB99163E1A44E9A6913EA11F740429"/>
                </w:placeholder>
              </w:sdtPr>
              <w:sdtEndPr/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hier om het bedrag te typen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hier om het bedrag te typen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</w:t>
            </w:r>
          </w:p>
        </w:tc>
      </w:tr>
      <w:tr w:rsidR="00FD29FB" w14:paraId="2F72B1BE" w14:textId="77777777" w:rsidTr="00295DA2">
        <w:tc>
          <w:tcPr>
            <w:tcW w:w="3256" w:type="dxa"/>
            <w:shd w:val="clear" w:color="auto" w:fill="auto"/>
          </w:tcPr>
          <w:p w14:paraId="62C88943" w14:textId="692FE8A8" w:rsidR="00FD29FB" w:rsidRDefault="00FD29FB" w:rsidP="007B4BCB">
            <w:r>
              <w:t>Aandeel bouwkundig &gt; €</w:t>
            </w:r>
            <w:r w:rsidRPr="00295DA2">
              <w:t>5</w:t>
            </w:r>
            <w:r w:rsidR="00295DA2">
              <w:t>0</w:t>
            </w:r>
            <w:r>
              <w:t>0K</w:t>
            </w:r>
            <w:r w:rsidR="00295DA2">
              <w:t>:</w:t>
            </w:r>
          </w:p>
        </w:tc>
        <w:tc>
          <w:tcPr>
            <w:tcW w:w="4682" w:type="dxa"/>
            <w:shd w:val="clear" w:color="auto" w:fill="auto"/>
          </w:tcPr>
          <w:p w14:paraId="4246C14E" w14:textId="1430570F" w:rsidR="00FD29FB" w:rsidRPr="00FD29FB" w:rsidRDefault="00FD29FB" w:rsidP="007B4BCB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-19423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 w:rsidR="00295DA2">
              <w:rPr>
                <w:rFonts w:cstheme="minorHAnsi"/>
                <w:szCs w:val="20"/>
              </w:rPr>
              <w:t xml:space="preserve">, namelijk </w:t>
            </w:r>
            <w:r w:rsidR="00295DA2"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012375001"/>
                <w:placeholder>
                  <w:docPart w:val="638E8907D5E8482AA12018AB1D863A37"/>
                </w:placeholder>
              </w:sdtPr>
              <w:sdtContent>
                <w:r w:rsidR="00295DA2"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voor het bedrag"/>
                      </w:textInput>
                    </w:ffData>
                  </w:fldChar>
                </w:r>
                <w:r w:rsidR="00295DA2">
                  <w:instrText xml:space="preserve"> FORMTEXT </w:instrText>
                </w:r>
                <w:r w:rsidR="00295DA2">
                  <w:fldChar w:fldCharType="separate"/>
                </w:r>
                <w:r w:rsidR="00295DA2">
                  <w:rPr>
                    <w:noProof/>
                  </w:rPr>
                  <w:t>Klik voor het bedrag</w:t>
                </w:r>
                <w:r w:rsidR="00295DA2">
                  <w:fldChar w:fldCharType="end"/>
                </w:r>
              </w:sdtContent>
            </w:sdt>
            <w:r w:rsidR="00295DA2">
              <w:rPr>
                <w:rFonts w:cstheme="minorHAnsi"/>
                <w:szCs w:val="20"/>
              </w:rPr>
              <w:t xml:space="preserve"> </w:t>
            </w:r>
            <w:r w:rsidR="00295DA2" w:rsidRPr="00FD29FB">
              <w:rPr>
                <w:rFonts w:cstheme="minorHAnsi"/>
                <w:szCs w:val="20"/>
              </w:rPr>
              <w:t>excl</w:t>
            </w:r>
            <w:r w:rsidR="00295DA2">
              <w:rPr>
                <w:rFonts w:cstheme="minorHAnsi"/>
                <w:szCs w:val="20"/>
              </w:rPr>
              <w:t>.</w:t>
            </w:r>
            <w:r w:rsidR="00295DA2" w:rsidRPr="00FD29FB">
              <w:rPr>
                <w:rFonts w:cstheme="minorHAnsi"/>
                <w:szCs w:val="20"/>
              </w:rPr>
              <w:t xml:space="preserve"> BTW</w:t>
            </w:r>
            <w:r w:rsidRPr="00FD29FB">
              <w:rPr>
                <w:rFonts w:cstheme="minorHAnsi"/>
                <w:szCs w:val="20"/>
              </w:rPr>
              <w:t xml:space="preserve"> </w:t>
            </w:r>
          </w:p>
        </w:tc>
      </w:tr>
      <w:tr w:rsidR="00295DA2" w14:paraId="6B2E9F78" w14:textId="77777777" w:rsidTr="00295DA2">
        <w:tc>
          <w:tcPr>
            <w:tcW w:w="3256" w:type="dxa"/>
            <w:shd w:val="clear" w:color="auto" w:fill="auto"/>
          </w:tcPr>
          <w:p w14:paraId="0D24D413" w14:textId="7532538D" w:rsidR="00295DA2" w:rsidRPr="00FD29FB" w:rsidRDefault="00295DA2" w:rsidP="00295DA2">
            <w:r w:rsidRPr="00FD29FB">
              <w:t>Aandeel klimaattechniek &gt; €250K</w:t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8E88477" w14:textId="2CA9A651" w:rsidR="00295DA2" w:rsidRPr="00FD29FB" w:rsidRDefault="00295DA2" w:rsidP="00295DA2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-75057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>
              <w:rPr>
                <w:rFonts w:cstheme="minorHAnsi"/>
                <w:szCs w:val="20"/>
              </w:rPr>
              <w:t xml:space="preserve">, namelijk </w:t>
            </w: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45896653"/>
                <w:placeholder>
                  <w:docPart w:val="0539CDDA7D4C4D4D9B69BACB7852C15D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voor het bedrag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voor het bedrag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 </w:t>
            </w:r>
          </w:p>
        </w:tc>
      </w:tr>
      <w:tr w:rsidR="00295DA2" w14:paraId="2138A39C" w14:textId="77777777" w:rsidTr="00295DA2">
        <w:tc>
          <w:tcPr>
            <w:tcW w:w="3256" w:type="dxa"/>
            <w:shd w:val="clear" w:color="auto" w:fill="auto"/>
          </w:tcPr>
          <w:p w14:paraId="7F093108" w14:textId="26BC4CB3" w:rsidR="00295DA2" w:rsidRPr="00FD29FB" w:rsidRDefault="00295DA2" w:rsidP="00295DA2">
            <w:r w:rsidRPr="00FD29FB">
              <w:t>Aandeel elektrotechniek &gt; €250K</w:t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1EAB0056" w14:textId="0ED368B8" w:rsidR="00295DA2" w:rsidRPr="00FD29FB" w:rsidRDefault="00295DA2" w:rsidP="00295DA2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87064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>
              <w:rPr>
                <w:rFonts w:cstheme="minorHAnsi"/>
                <w:szCs w:val="20"/>
              </w:rPr>
              <w:t xml:space="preserve">, namelijk </w:t>
            </w: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0496725"/>
                <w:placeholder>
                  <w:docPart w:val="FACC31E1CC8F4524AB249E6B70F65BCF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voor het bedrag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voor het bedrag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 </w:t>
            </w:r>
          </w:p>
        </w:tc>
      </w:tr>
      <w:tr w:rsidR="00295DA2" w14:paraId="7B339141" w14:textId="77777777" w:rsidTr="00295DA2">
        <w:tc>
          <w:tcPr>
            <w:tcW w:w="3256" w:type="dxa"/>
            <w:shd w:val="clear" w:color="auto" w:fill="auto"/>
          </w:tcPr>
          <w:p w14:paraId="42F5D012" w14:textId="20D727E6" w:rsidR="00295DA2" w:rsidRPr="00FD29FB" w:rsidRDefault="00295DA2" w:rsidP="00295DA2">
            <w:r w:rsidRPr="00FD29FB">
              <w:t>Aandeel Beveiliging &gt; €250K</w:t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6B3C1662" w14:textId="23CF8B26" w:rsidR="00295DA2" w:rsidRPr="00FD29FB" w:rsidRDefault="00295DA2" w:rsidP="00295DA2">
            <w:pPr>
              <w:rPr>
                <w:rFonts w:cstheme="minorHAnsi"/>
                <w:szCs w:val="20"/>
              </w:rPr>
            </w:pPr>
            <w:r w:rsidRPr="00FD29FB">
              <w:rPr>
                <w:rFonts w:cstheme="minorHAnsi"/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60932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>
              <w:rPr>
                <w:rFonts w:cstheme="minorHAnsi"/>
                <w:szCs w:val="20"/>
              </w:rPr>
              <w:t xml:space="preserve">, namelijk </w:t>
            </w:r>
            <w:r w:rsidRPr="00FD29FB">
              <w:rPr>
                <w:rFonts w:cstheme="minorHAnsi"/>
                <w:szCs w:val="20"/>
              </w:rPr>
              <w:t xml:space="preserve">€ </w:t>
            </w: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23341771"/>
                <w:placeholder>
                  <w:docPart w:val="11DCC13C3FCF4F25B9B9FB321066E55C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>
                        <w:default w:val="Klik voor het bedrag"/>
                      </w:textInput>
                    </w:ffData>
                  </w:fldChar>
                </w:r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Klik voor het bedrag</w:t>
                </w:r>
                <w:r>
                  <w:fldChar w:fldCharType="end"/>
                </w:r>
              </w:sdtContent>
            </w:sdt>
            <w:r>
              <w:rPr>
                <w:rFonts w:cstheme="minorHAnsi"/>
                <w:szCs w:val="20"/>
              </w:rPr>
              <w:t xml:space="preserve"> </w:t>
            </w:r>
            <w:r w:rsidRPr="00FD29FB">
              <w:rPr>
                <w:rFonts w:cstheme="minorHAnsi"/>
                <w:szCs w:val="20"/>
              </w:rPr>
              <w:t>excl</w:t>
            </w:r>
            <w:r>
              <w:rPr>
                <w:rFonts w:cstheme="minorHAnsi"/>
                <w:szCs w:val="20"/>
              </w:rPr>
              <w:t>.</w:t>
            </w:r>
            <w:r w:rsidRPr="00FD29FB">
              <w:rPr>
                <w:rFonts w:cstheme="minorHAnsi"/>
                <w:szCs w:val="20"/>
              </w:rPr>
              <w:t xml:space="preserve"> BTW </w:t>
            </w:r>
          </w:p>
        </w:tc>
      </w:tr>
      <w:tr w:rsidR="00295DA2" w14:paraId="79C201E3" w14:textId="77777777" w:rsidTr="00295DA2">
        <w:tc>
          <w:tcPr>
            <w:tcW w:w="3256" w:type="dxa"/>
            <w:shd w:val="clear" w:color="auto" w:fill="auto"/>
          </w:tcPr>
          <w:p w14:paraId="3CD95D59" w14:textId="5743242C" w:rsidR="00295DA2" w:rsidRDefault="00295DA2" w:rsidP="00295DA2">
            <w:r>
              <w:t>Opleverdatum:</w:t>
            </w:r>
          </w:p>
        </w:tc>
        <w:tc>
          <w:tcPr>
            <w:tcW w:w="4682" w:type="dxa"/>
            <w:shd w:val="clear" w:color="auto" w:fill="auto"/>
          </w:tcPr>
          <w:p w14:paraId="79DEF74B" w14:textId="289CCDFC" w:rsidR="00295DA2" w:rsidRDefault="00295DA2" w:rsidP="00295DA2">
            <w:sdt>
              <w:sdtPr>
                <w:id w:val="424310219"/>
                <w:placeholder>
                  <w:docPart w:val="E40CFE513653474FB0568B71D46BD2AF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Content>
                <w:r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295DA2" w14:paraId="41BC284F" w14:textId="77777777" w:rsidTr="00295DA2">
        <w:trPr>
          <w:trHeight w:val="20"/>
        </w:trPr>
        <w:tc>
          <w:tcPr>
            <w:tcW w:w="3256" w:type="dxa"/>
            <w:shd w:val="clear" w:color="auto" w:fill="auto"/>
          </w:tcPr>
          <w:p w14:paraId="0508504A" w14:textId="77777777" w:rsidR="00295DA2" w:rsidRPr="00295DA2" w:rsidRDefault="00295DA2" w:rsidP="00295DA2">
            <w:pPr>
              <w:rPr>
                <w:sz w:val="15"/>
                <w:szCs w:val="15"/>
              </w:rPr>
            </w:pPr>
          </w:p>
        </w:tc>
        <w:tc>
          <w:tcPr>
            <w:tcW w:w="4682" w:type="dxa"/>
            <w:shd w:val="clear" w:color="auto" w:fill="auto"/>
          </w:tcPr>
          <w:p w14:paraId="2AFCDD22" w14:textId="77777777" w:rsidR="00295DA2" w:rsidRPr="00295DA2" w:rsidRDefault="00295DA2" w:rsidP="00295DA2">
            <w:pPr>
              <w:rPr>
                <w:sz w:val="14"/>
                <w:szCs w:val="14"/>
              </w:rPr>
            </w:pPr>
          </w:p>
        </w:tc>
      </w:tr>
      <w:tr w:rsidR="00295DA2" w14:paraId="5BBAE0F2" w14:textId="77777777" w:rsidTr="00295DA2">
        <w:tc>
          <w:tcPr>
            <w:tcW w:w="3256" w:type="dxa"/>
            <w:shd w:val="clear" w:color="auto" w:fill="auto"/>
          </w:tcPr>
          <w:p w14:paraId="035CB877" w14:textId="16AA0BCD" w:rsidR="00295DA2" w:rsidRDefault="00295DA2" w:rsidP="00295DA2">
            <w:r>
              <w:t>Opdrachtgever:</w:t>
            </w:r>
          </w:p>
        </w:tc>
        <w:tc>
          <w:tcPr>
            <w:tcW w:w="4682" w:type="dxa"/>
            <w:shd w:val="clear" w:color="auto" w:fill="auto"/>
          </w:tcPr>
          <w:p w14:paraId="171D57B8" w14:textId="6251539D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C3C711666B4042D2ADDF65A0FBD1CF9A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54726537" w14:textId="77777777" w:rsidTr="00295DA2">
        <w:tc>
          <w:tcPr>
            <w:tcW w:w="3256" w:type="dxa"/>
            <w:shd w:val="clear" w:color="auto" w:fill="auto"/>
          </w:tcPr>
          <w:p w14:paraId="15D2AF91" w14:textId="43A1CB11" w:rsidR="00295DA2" w:rsidRDefault="00295DA2" w:rsidP="00295DA2">
            <w:r>
              <w:t>Contactpersoon referent:</w:t>
            </w:r>
          </w:p>
        </w:tc>
        <w:tc>
          <w:tcPr>
            <w:tcW w:w="4682" w:type="dxa"/>
            <w:shd w:val="clear" w:color="auto" w:fill="auto"/>
          </w:tcPr>
          <w:p w14:paraId="4EA614A2" w14:textId="77A20979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72B0218D0A3B49C2B39B92EA8D07ED11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5DF23C92" w14:textId="77777777" w:rsidTr="00295DA2">
        <w:tc>
          <w:tcPr>
            <w:tcW w:w="3256" w:type="dxa"/>
            <w:shd w:val="clear" w:color="auto" w:fill="auto"/>
          </w:tcPr>
          <w:p w14:paraId="287727BB" w14:textId="3D3FD52D" w:rsidR="00295DA2" w:rsidRDefault="00295DA2" w:rsidP="00295DA2">
            <w:r>
              <w:t>Contactgegevens e-mail:</w:t>
            </w:r>
          </w:p>
        </w:tc>
        <w:tc>
          <w:tcPr>
            <w:tcW w:w="4682" w:type="dxa"/>
            <w:shd w:val="clear" w:color="auto" w:fill="auto"/>
          </w:tcPr>
          <w:p w14:paraId="7E3BF9FC" w14:textId="5D50F31A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ACF5F0215C5C4F33B6317BD7D3396525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0012E50B" w14:textId="77777777" w:rsidTr="00295DA2">
        <w:tc>
          <w:tcPr>
            <w:tcW w:w="3256" w:type="dxa"/>
            <w:shd w:val="clear" w:color="auto" w:fill="auto"/>
          </w:tcPr>
          <w:p w14:paraId="6E3AA4B0" w14:textId="2E74F197" w:rsidR="00295DA2" w:rsidRDefault="00295DA2" w:rsidP="00295DA2">
            <w:r>
              <w:t>Contactgegevens telefoon:</w:t>
            </w:r>
          </w:p>
        </w:tc>
        <w:tc>
          <w:tcPr>
            <w:tcW w:w="4682" w:type="dxa"/>
            <w:shd w:val="clear" w:color="auto" w:fill="auto"/>
          </w:tcPr>
          <w:p w14:paraId="5ACCDBA3" w14:textId="0014042B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7491472EB2C54E849277588C20679CB1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3F92847E" w14:textId="77777777" w:rsidTr="00295DA2">
        <w:tc>
          <w:tcPr>
            <w:tcW w:w="3256" w:type="dxa"/>
            <w:shd w:val="clear" w:color="auto" w:fill="auto"/>
          </w:tcPr>
          <w:p w14:paraId="0E37AFE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09633FC8" w14:textId="77777777" w:rsidR="00295DA2" w:rsidRDefault="00295DA2" w:rsidP="00295DA2"/>
        </w:tc>
      </w:tr>
      <w:tr w:rsidR="00295DA2" w14:paraId="09D0BCA9" w14:textId="77777777" w:rsidTr="00295DA2">
        <w:tc>
          <w:tcPr>
            <w:tcW w:w="3256" w:type="dxa"/>
            <w:shd w:val="clear" w:color="auto" w:fill="auto"/>
          </w:tcPr>
          <w:p w14:paraId="508E1A8C" w14:textId="52B3D9F7" w:rsidR="00295DA2" w:rsidRDefault="00295DA2" w:rsidP="00295DA2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769D40ED" w14:textId="2BCEB7F5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AC4C6DCA1A6840958169D216EDE0C5AB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30E4133D" w14:textId="77777777" w:rsidTr="00295DA2">
        <w:tc>
          <w:tcPr>
            <w:tcW w:w="3256" w:type="dxa"/>
            <w:shd w:val="clear" w:color="auto" w:fill="auto"/>
          </w:tcPr>
          <w:p w14:paraId="37514CFE" w14:textId="38C2CF7F" w:rsidR="00295DA2" w:rsidRDefault="00295DA2" w:rsidP="00295DA2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45037674" w14:textId="6CECAF62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8DA8238ABA2341B3ADF48E9A11430C82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Klik hier om uw tekst te typen</w:t>
                </w:r>
                <w:r>
                  <w:fldChar w:fldCharType="end"/>
                </w:r>
              </w:sdtContent>
            </w:sdt>
          </w:p>
        </w:tc>
      </w:tr>
      <w:tr w:rsidR="00295DA2" w14:paraId="1E0F8060" w14:textId="77777777" w:rsidTr="00295DA2">
        <w:tc>
          <w:tcPr>
            <w:tcW w:w="3256" w:type="dxa"/>
            <w:shd w:val="clear" w:color="auto" w:fill="auto"/>
          </w:tcPr>
          <w:p w14:paraId="5B81E8F1" w14:textId="77777777" w:rsidR="00295DA2" w:rsidRDefault="00295DA2" w:rsidP="00295DA2">
            <w:r>
              <w:t>Hoofdelijk aansprakelijk:</w:t>
            </w:r>
          </w:p>
        </w:tc>
        <w:tc>
          <w:tcPr>
            <w:tcW w:w="4682" w:type="dxa"/>
            <w:shd w:val="clear" w:color="auto" w:fill="auto"/>
          </w:tcPr>
          <w:p w14:paraId="21D25B91" w14:textId="77777777" w:rsidR="00295DA2" w:rsidRDefault="00295DA2" w:rsidP="00295DA2">
            <w:r w:rsidRPr="00FD29FB">
              <w:rPr>
                <w:rFonts w:cstheme="minorHAnsi"/>
                <w:szCs w:val="20"/>
              </w:rPr>
              <w:t xml:space="preserve"> </w:t>
            </w:r>
            <w:sdt>
              <w:sdtPr>
                <w:rPr>
                  <w:rFonts w:cstheme="minorHAnsi"/>
                  <w:szCs w:val="20"/>
                </w:rPr>
                <w:id w:val="-120956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</w:t>
            </w:r>
            <w:proofErr w:type="gramStart"/>
            <w:r w:rsidRPr="00FD29FB">
              <w:rPr>
                <w:rFonts w:cstheme="minorHAnsi"/>
                <w:szCs w:val="20"/>
              </w:rPr>
              <w:t>ja</w:t>
            </w:r>
            <w:proofErr w:type="gramEnd"/>
            <w:r w:rsidRPr="00FD29FB">
              <w:rPr>
                <w:rFonts w:cstheme="minorHAnsi"/>
                <w:szCs w:val="20"/>
              </w:rPr>
              <w:t xml:space="preserve">       </w:t>
            </w:r>
            <w:sdt>
              <w:sdtPr>
                <w:rPr>
                  <w:rFonts w:cstheme="minorHAnsi"/>
                  <w:szCs w:val="20"/>
                </w:rPr>
                <w:id w:val="145583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29F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FD29FB">
              <w:rPr>
                <w:rFonts w:cstheme="minorHAnsi"/>
                <w:szCs w:val="20"/>
              </w:rPr>
              <w:t xml:space="preserve"> nee</w:t>
            </w:r>
            <w:r>
              <w:rPr>
                <w:rFonts w:cstheme="minorHAnsi"/>
                <w:szCs w:val="20"/>
              </w:rPr>
              <w:t xml:space="preserve"> </w:t>
            </w:r>
          </w:p>
        </w:tc>
      </w:tr>
      <w:tr w:rsidR="00295DA2" w14:paraId="0BEBDC00" w14:textId="77777777" w:rsidTr="00295DA2">
        <w:tc>
          <w:tcPr>
            <w:tcW w:w="3256" w:type="dxa"/>
            <w:shd w:val="clear" w:color="auto" w:fill="auto"/>
          </w:tcPr>
          <w:p w14:paraId="3DB6E353" w14:textId="77777777" w:rsidR="00295DA2" w:rsidRDefault="00295DA2" w:rsidP="00295DA2"/>
        </w:tc>
        <w:tc>
          <w:tcPr>
            <w:tcW w:w="4682" w:type="dxa"/>
            <w:shd w:val="clear" w:color="auto" w:fill="auto"/>
          </w:tcPr>
          <w:p w14:paraId="2C3BC471" w14:textId="77777777" w:rsidR="00295DA2" w:rsidRDefault="00295DA2" w:rsidP="00295DA2"/>
        </w:tc>
      </w:tr>
      <w:tr w:rsidR="00295DA2" w14:paraId="30B77BCF" w14:textId="77777777" w:rsidTr="00295DA2">
        <w:tc>
          <w:tcPr>
            <w:tcW w:w="3256" w:type="dxa"/>
            <w:shd w:val="clear" w:color="auto" w:fill="auto"/>
          </w:tcPr>
          <w:p w14:paraId="6769C330" w14:textId="0A158101" w:rsidR="00295DA2" w:rsidRDefault="00295DA2" w:rsidP="00295DA2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682" w:type="dxa"/>
            <w:shd w:val="clear" w:color="auto" w:fill="auto"/>
          </w:tcPr>
          <w:p w14:paraId="5F71EDAA" w14:textId="4F3680D9" w:rsidR="00295DA2" w:rsidRDefault="00295DA2" w:rsidP="00295DA2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73E80FB7E1DD4163905A005CDABAF395"/>
                </w:placeholder>
              </w:sdtPr>
              <w:sdtContent>
                <w: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>
                  <w:instrText>FORMTEXT</w:instrText>
                </w:r>
                <w:r>
                  <w:fldChar w:fldCharType="separate"/>
                </w:r>
                <w:r>
                  <w:t>Vul de naam per document ter bewijsvoering in</w:t>
                </w:r>
                <w:r>
                  <w:fldChar w:fldCharType="end"/>
                </w:r>
              </w:sdtContent>
            </w:sdt>
          </w:p>
        </w:tc>
      </w:tr>
    </w:tbl>
    <w:p w14:paraId="3AF01020" w14:textId="77777777" w:rsidR="008C51BC" w:rsidRDefault="008C51BC" w:rsidP="00295DA2"/>
    <w:sectPr w:rsidR="008C51BC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295DA2" w:rsidRPr="00325210" w:rsidRDefault="00295DA2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>referentieopdracht door een combinatie is uitgevoerd, dan dienen hier de namen van de combinanten te worden ingevuld.</w:t>
      </w:r>
    </w:p>
  </w:footnote>
  <w:footnote w:id="2">
    <w:p w14:paraId="249F07CA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295DA2" w:rsidRPr="009F7308" w:rsidRDefault="00295DA2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77777777" w:rsidR="00295DA2" w:rsidRDefault="00295DA2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413B" w14:textId="4A22B5C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0F7580F">
              <wp:simplePos x="0" y="0"/>
              <wp:positionH relativeFrom="page">
                <wp:posOffset>942975</wp:posOffset>
              </wp:positionH>
              <wp:positionV relativeFrom="page">
                <wp:posOffset>2524125</wp:posOffset>
              </wp:positionV>
              <wp:extent cx="5848350" cy="11049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0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4DA95" w14:textId="4671B11B" w:rsidR="000319C0" w:rsidRDefault="007B4BCB">
                          <w:r>
                            <w:rPr>
                              <w:sz w:val="60"/>
                              <w:szCs w:val="60"/>
                            </w:rPr>
                            <w:t>Model opgave referentieopdracht</w:t>
                          </w:r>
                          <w:r w:rsidR="0044203C">
                            <w:rPr>
                              <w:sz w:val="60"/>
                              <w:szCs w:val="60"/>
                            </w:rPr>
                            <w:t>en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9F388" id="_x0000_t202" coordsize="21600,21600" o:spt="202" path="m,l,21600r21600,l21600,xe">
              <v:stroke joinstyle="miter"/>
              <v:path gradientshapeok="t" o:connecttype="rect"/>
            </v:shapetype>
            <v:shape id="46feebd0-aa3c-11ea-a756-beb5f67e67be" o:spid="_x0000_s1029" type="#_x0000_t202" style="position:absolute;margin-left:74.25pt;margin-top:198.75pt;width:460.5pt;height:8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" filled="f" stroked="f">
              <v:textbox inset="0,0,0,0">
                <w:txbxContent>
                  <w:p w14:paraId="36A4DA95" w14:textId="4671B11B" w:rsidR="000319C0" w:rsidRDefault="007B4BCB">
                    <w:r>
                      <w:rPr>
                        <w:sz w:val="60"/>
                        <w:szCs w:val="60"/>
                      </w:rPr>
                      <w:t>Model opgave referentieopdracht</w:t>
                    </w:r>
                    <w:r w:rsidR="0044203C">
                      <w:rPr>
                        <w:sz w:val="60"/>
                        <w:szCs w:val="60"/>
                      </w:rPr>
                      <w:t>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01829E9" wp14:editId="2A0C9747">
              <wp:simplePos x="0" y="0"/>
              <wp:positionH relativeFrom="page">
                <wp:posOffset>1007744</wp:posOffset>
              </wp:positionH>
              <wp:positionV relativeFrom="page">
                <wp:posOffset>3070225</wp:posOffset>
              </wp:positionV>
              <wp:extent cx="1238250" cy="532765"/>
              <wp:effectExtent l="0" t="0" r="0" b="0"/>
              <wp:wrapNone/>
              <wp:docPr id="13" name="46fef31b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532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5F33A" w14:textId="697A8BC5" w:rsidR="008C51BC" w:rsidRDefault="008C51B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1829E9" id="46fef31b-aa3c-11ea-a756-beb5f67e67be" o:spid="_x0000_s1034" type="#_x0000_t202" style="position:absolute;margin-left:79.35pt;margin-top:241.75pt;width:97.5pt;height:4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" filled="f" stroked="f">
              <v:textbox inset="0,0,0,0">
                <w:txbxContent>
                  <w:p w14:paraId="6EB5F33A" w14:textId="697A8BC5" w:rsidR="008C51BC" w:rsidRDefault="008C51BC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fvgDzqTOgeA3espqmNFc8Y5aC6a8y+oeZ+h+kJA9NqVAdTBBTjEYrv8VNNs+8iISKuFVor7TOt0YpeAdn5qdg==" w:salt="LCuMKajpT7BqPynkk10W7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1071D6"/>
    <w:rsid w:val="00166391"/>
    <w:rsid w:val="001E2B17"/>
    <w:rsid w:val="00295DA2"/>
    <w:rsid w:val="00325210"/>
    <w:rsid w:val="0044203C"/>
    <w:rsid w:val="005218AC"/>
    <w:rsid w:val="007B4BCB"/>
    <w:rsid w:val="00891A67"/>
    <w:rsid w:val="008C51BC"/>
    <w:rsid w:val="008E69EF"/>
    <w:rsid w:val="009F7308"/>
    <w:rsid w:val="00A21879"/>
    <w:rsid w:val="00B917F1"/>
    <w:rsid w:val="00C246CD"/>
    <w:rsid w:val="00F27BEF"/>
    <w:rsid w:val="00F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6DB99163E1A44E9A6913EA11F7404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32578C-596E-4685-A7BB-DBCD85149DC2}"/>
      </w:docPartPr>
      <w:docPartBody>
        <w:p w:rsidR="00080DB0" w:rsidRDefault="00080DB0" w:rsidP="00080DB0">
          <w:pPr>
            <w:pStyle w:val="96DB99163E1A44E9A6913EA11F74042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38E8907D5E8482AA12018AB1D863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C514B9-28EC-4606-9FC1-45873DA114A7}"/>
      </w:docPartPr>
      <w:docPartBody>
        <w:p w:rsidR="00EF17B3" w:rsidRDefault="00EF17B3" w:rsidP="00EF17B3">
          <w:pPr>
            <w:pStyle w:val="638E8907D5E8482AA12018AB1D863A3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539CDDA7D4C4D4D9B69BACB7852C1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1BCBFA-1F38-4ADF-A25A-C0455CF5CEC6}"/>
      </w:docPartPr>
      <w:docPartBody>
        <w:p w:rsidR="00EF17B3" w:rsidRDefault="00EF17B3" w:rsidP="00EF17B3">
          <w:pPr>
            <w:pStyle w:val="0539CDDA7D4C4D4D9B69BACB7852C15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ACC31E1CC8F4524AB249E6B70F65B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690435-EBC4-46F0-B8F2-D69D00060E9B}"/>
      </w:docPartPr>
      <w:docPartBody>
        <w:p w:rsidR="00EF17B3" w:rsidRDefault="00EF17B3" w:rsidP="00EF17B3">
          <w:pPr>
            <w:pStyle w:val="FACC31E1CC8F4524AB249E6B70F65BC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1DCC13C3FCF4F25B9B9FB321066E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172051-AF47-4C2A-9370-F4C9C80C8D5E}"/>
      </w:docPartPr>
      <w:docPartBody>
        <w:p w:rsidR="00EF17B3" w:rsidRDefault="00EF17B3" w:rsidP="00EF17B3">
          <w:pPr>
            <w:pStyle w:val="11DCC13C3FCF4F25B9B9FB321066E55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40CFE513653474FB0568B71D46BD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59381-060D-423D-966E-C57ED1E095BF}"/>
      </w:docPartPr>
      <w:docPartBody>
        <w:p w:rsidR="00EF17B3" w:rsidRDefault="00EF17B3" w:rsidP="00EF17B3">
          <w:pPr>
            <w:pStyle w:val="E40CFE513653474FB0568B71D46BD2AF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3C711666B4042D2ADDF65A0FBD1CF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BA5AA6-252A-4755-A9EB-13C65B9D00AF}"/>
      </w:docPartPr>
      <w:docPartBody>
        <w:p w:rsidR="00EF17B3" w:rsidRDefault="00EF17B3" w:rsidP="00EF17B3">
          <w:pPr>
            <w:pStyle w:val="C3C711666B4042D2ADDF65A0FBD1CF9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2B0218D0A3B49C2B39B92EA8D07ED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2569D-785C-462A-994D-1E3B42AB2F09}"/>
      </w:docPartPr>
      <w:docPartBody>
        <w:p w:rsidR="00EF17B3" w:rsidRDefault="00EF17B3" w:rsidP="00EF17B3">
          <w:pPr>
            <w:pStyle w:val="72B0218D0A3B49C2B39B92EA8D07ED1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F5F0215C5C4F33B6317BD7D33965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AEEBF1-9AD5-41FD-A0D3-4418D2CFD1A5}"/>
      </w:docPartPr>
      <w:docPartBody>
        <w:p w:rsidR="00EF17B3" w:rsidRDefault="00EF17B3" w:rsidP="00EF17B3">
          <w:pPr>
            <w:pStyle w:val="ACF5F0215C5C4F33B6317BD7D339652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491472EB2C54E849277588C20679C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3EAE6D-9597-4B53-90FD-DFCD349A72BA}"/>
      </w:docPartPr>
      <w:docPartBody>
        <w:p w:rsidR="00EF17B3" w:rsidRDefault="00EF17B3" w:rsidP="00EF17B3">
          <w:pPr>
            <w:pStyle w:val="7491472EB2C54E849277588C20679CB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C4C6DCA1A6840958169D216EDE0C5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0EBDB-78EA-4381-9AB2-BB66E199AA31}"/>
      </w:docPartPr>
      <w:docPartBody>
        <w:p w:rsidR="00EF17B3" w:rsidRDefault="00EF17B3" w:rsidP="00EF17B3">
          <w:pPr>
            <w:pStyle w:val="AC4C6DCA1A6840958169D216EDE0C5A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DA8238ABA2341B3ADF48E9A11430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186683-5938-4E35-8011-C8295EE04D1D}"/>
      </w:docPartPr>
      <w:docPartBody>
        <w:p w:rsidR="00EF17B3" w:rsidRDefault="00EF17B3" w:rsidP="00EF17B3">
          <w:pPr>
            <w:pStyle w:val="8DA8238ABA2341B3ADF48E9A11430C8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73E80FB7E1DD4163905A005CDABAF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1A4591-9090-4201-863E-580536D21790}"/>
      </w:docPartPr>
      <w:docPartBody>
        <w:p w:rsidR="00EF17B3" w:rsidRDefault="00EF17B3" w:rsidP="00EF17B3">
          <w:pPr>
            <w:pStyle w:val="73E80FB7E1DD4163905A005CDABAF39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80DB0"/>
    <w:rsid w:val="001071D6"/>
    <w:rsid w:val="00123AF7"/>
    <w:rsid w:val="00302CAA"/>
    <w:rsid w:val="00645CA1"/>
    <w:rsid w:val="00B67159"/>
    <w:rsid w:val="00C246CD"/>
    <w:rsid w:val="00EF17B3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F17B3"/>
    <w:rPr>
      <w:color w:val="808080"/>
    </w:rPr>
  </w:style>
  <w:style w:type="paragraph" w:customStyle="1" w:styleId="638E8907D5E8482AA12018AB1D863A37">
    <w:name w:val="638E8907D5E8482AA12018AB1D863A37"/>
    <w:rsid w:val="00EF17B3"/>
    <w:pPr>
      <w:spacing w:line="278" w:lineRule="auto"/>
    </w:pPr>
    <w:rPr>
      <w:sz w:val="24"/>
      <w:szCs w:val="24"/>
    </w:rPr>
  </w:style>
  <w:style w:type="paragraph" w:customStyle="1" w:styleId="0539CDDA7D4C4D4D9B69BACB7852C15D">
    <w:name w:val="0539CDDA7D4C4D4D9B69BACB7852C15D"/>
    <w:rsid w:val="00EF17B3"/>
    <w:pPr>
      <w:spacing w:line="278" w:lineRule="auto"/>
    </w:pPr>
    <w:rPr>
      <w:sz w:val="24"/>
      <w:szCs w:val="24"/>
    </w:rPr>
  </w:style>
  <w:style w:type="paragraph" w:customStyle="1" w:styleId="FACC31E1CC8F4524AB249E6B70F65BCF">
    <w:name w:val="FACC31E1CC8F4524AB249E6B70F65BCF"/>
    <w:rsid w:val="00EF17B3"/>
    <w:pPr>
      <w:spacing w:line="278" w:lineRule="auto"/>
    </w:pPr>
    <w:rPr>
      <w:sz w:val="24"/>
      <w:szCs w:val="24"/>
    </w:rPr>
  </w:style>
  <w:style w:type="paragraph" w:customStyle="1" w:styleId="11DCC13C3FCF4F25B9B9FB321066E55C">
    <w:name w:val="11DCC13C3FCF4F25B9B9FB321066E55C"/>
    <w:rsid w:val="00EF17B3"/>
    <w:pPr>
      <w:spacing w:line="278" w:lineRule="auto"/>
    </w:pPr>
    <w:rPr>
      <w:sz w:val="24"/>
      <w:szCs w:val="24"/>
    </w:rPr>
  </w:style>
  <w:style w:type="paragraph" w:customStyle="1" w:styleId="E40CFE513653474FB0568B71D46BD2AF">
    <w:name w:val="E40CFE513653474FB0568B71D46BD2AF"/>
    <w:rsid w:val="00EF17B3"/>
    <w:pPr>
      <w:spacing w:line="278" w:lineRule="auto"/>
    </w:pPr>
    <w:rPr>
      <w:sz w:val="24"/>
      <w:szCs w:val="24"/>
    </w:rPr>
  </w:style>
  <w:style w:type="paragraph" w:customStyle="1" w:styleId="C3C711666B4042D2ADDF65A0FBD1CF9A">
    <w:name w:val="C3C711666B4042D2ADDF65A0FBD1CF9A"/>
    <w:rsid w:val="00EF17B3"/>
    <w:pPr>
      <w:spacing w:line="278" w:lineRule="auto"/>
    </w:pPr>
    <w:rPr>
      <w:sz w:val="24"/>
      <w:szCs w:val="24"/>
    </w:rPr>
  </w:style>
  <w:style w:type="paragraph" w:customStyle="1" w:styleId="72B0218D0A3B49C2B39B92EA8D07ED11">
    <w:name w:val="72B0218D0A3B49C2B39B92EA8D07ED11"/>
    <w:rsid w:val="00EF17B3"/>
    <w:pPr>
      <w:spacing w:line="278" w:lineRule="auto"/>
    </w:pPr>
    <w:rPr>
      <w:sz w:val="24"/>
      <w:szCs w:val="24"/>
    </w:rPr>
  </w:style>
  <w:style w:type="paragraph" w:customStyle="1" w:styleId="ACF5F0215C5C4F33B6317BD7D3396525">
    <w:name w:val="ACF5F0215C5C4F33B6317BD7D3396525"/>
    <w:rsid w:val="00EF17B3"/>
    <w:pPr>
      <w:spacing w:line="278" w:lineRule="auto"/>
    </w:pPr>
    <w:rPr>
      <w:sz w:val="24"/>
      <w:szCs w:val="24"/>
    </w:rPr>
  </w:style>
  <w:style w:type="paragraph" w:customStyle="1" w:styleId="7491472EB2C54E849277588C20679CB1">
    <w:name w:val="7491472EB2C54E849277588C20679CB1"/>
    <w:rsid w:val="00EF17B3"/>
    <w:pPr>
      <w:spacing w:line="278" w:lineRule="auto"/>
    </w:pPr>
    <w:rPr>
      <w:sz w:val="24"/>
      <w:szCs w:val="24"/>
    </w:rPr>
  </w:style>
  <w:style w:type="paragraph" w:customStyle="1" w:styleId="AC4C6DCA1A6840958169D216EDE0C5AB">
    <w:name w:val="AC4C6DCA1A6840958169D216EDE0C5AB"/>
    <w:rsid w:val="00EF17B3"/>
    <w:pPr>
      <w:spacing w:line="278" w:lineRule="auto"/>
    </w:pPr>
    <w:rPr>
      <w:sz w:val="24"/>
      <w:szCs w:val="24"/>
    </w:rPr>
  </w:style>
  <w:style w:type="paragraph" w:customStyle="1" w:styleId="8DA8238ABA2341B3ADF48E9A11430C82">
    <w:name w:val="8DA8238ABA2341B3ADF48E9A11430C82"/>
    <w:rsid w:val="00EF17B3"/>
    <w:pPr>
      <w:spacing w:line="278" w:lineRule="auto"/>
    </w:pPr>
    <w:rPr>
      <w:sz w:val="24"/>
      <w:szCs w:val="24"/>
    </w:rPr>
  </w:style>
  <w:style w:type="paragraph" w:customStyle="1" w:styleId="73E80FB7E1DD4163905A005CDABAF395">
    <w:name w:val="73E80FB7E1DD4163905A005CDABAF395"/>
    <w:rsid w:val="00EF17B3"/>
    <w:pPr>
      <w:spacing w:line="278" w:lineRule="auto"/>
    </w:pPr>
    <w:rPr>
      <w:sz w:val="24"/>
      <w:szCs w:val="24"/>
    </w:rPr>
  </w:style>
  <w:style w:type="paragraph" w:customStyle="1" w:styleId="BFD0836D9D714A6893131AFEE5FCF287">
    <w:name w:val="BFD0836D9D714A6893131AFEE5FCF287"/>
    <w:rsid w:val="00FC7C18"/>
  </w:style>
  <w:style w:type="paragraph" w:customStyle="1" w:styleId="96DB99163E1A44E9A6913EA11F740429">
    <w:name w:val="96DB99163E1A44E9A6913EA11F740429"/>
    <w:rsid w:val="00080DB0"/>
    <w:pPr>
      <w:spacing w:line="278" w:lineRule="auto"/>
    </w:pPr>
    <w:rPr>
      <w:sz w:val="24"/>
      <w:szCs w:val="24"/>
    </w:rPr>
  </w:style>
  <w:style w:type="paragraph" w:customStyle="1" w:styleId="5A1028FEB2B4471E9F92739D7EA2EFA2">
    <w:name w:val="5A1028FEB2B4471E9F92739D7EA2EFA2"/>
    <w:rsid w:val="00080DB0"/>
    <w:pPr>
      <w:spacing w:line="278" w:lineRule="auto"/>
    </w:pPr>
    <w:rPr>
      <w:sz w:val="24"/>
      <w:szCs w:val="24"/>
    </w:rPr>
  </w:style>
  <w:style w:type="paragraph" w:customStyle="1" w:styleId="DE36170DCA4F45D5A30B04EF1124546F">
    <w:name w:val="DE36170DCA4F45D5A30B04EF1124546F"/>
    <w:rsid w:val="00080DB0"/>
    <w:pPr>
      <w:spacing w:line="278" w:lineRule="auto"/>
    </w:pPr>
    <w:rPr>
      <w:sz w:val="24"/>
      <w:szCs w:val="24"/>
    </w:rPr>
  </w:style>
  <w:style w:type="paragraph" w:customStyle="1" w:styleId="E641BBE4E60E4EBD9057EE7DDD8121FF">
    <w:name w:val="E641BBE4E60E4EBD9057EE7DDD8121FF"/>
    <w:rsid w:val="00080DB0"/>
    <w:pPr>
      <w:spacing w:line="278" w:lineRule="auto"/>
    </w:pPr>
    <w:rPr>
      <w:sz w:val="24"/>
      <w:szCs w:val="24"/>
    </w:rPr>
  </w:style>
  <w:style w:type="paragraph" w:customStyle="1" w:styleId="D81AD13C4530442A9D2E3DECD9F88C53">
    <w:name w:val="D81AD13C4530442A9D2E3DECD9F88C53"/>
    <w:rsid w:val="00080DB0"/>
    <w:pPr>
      <w:spacing w:line="278" w:lineRule="auto"/>
    </w:pPr>
    <w:rPr>
      <w:sz w:val="24"/>
      <w:szCs w:val="24"/>
    </w:rPr>
  </w:style>
  <w:style w:type="paragraph" w:customStyle="1" w:styleId="D75EF4C52E7F4DEB954AD8A95AEE4379">
    <w:name w:val="D75EF4C52E7F4DEB954AD8A95AEE4379"/>
    <w:rsid w:val="00080DB0"/>
    <w:pPr>
      <w:spacing w:line="278" w:lineRule="auto"/>
    </w:pPr>
    <w:rPr>
      <w:sz w:val="24"/>
      <w:szCs w:val="24"/>
    </w:rPr>
  </w:style>
  <w:style w:type="paragraph" w:customStyle="1" w:styleId="CEFA6768ED64452BAF557CF290074AE0">
    <w:name w:val="CEFA6768ED64452BAF557CF290074AE0"/>
    <w:rsid w:val="00080DB0"/>
    <w:pPr>
      <w:spacing w:line="278" w:lineRule="auto"/>
    </w:pPr>
    <w:rPr>
      <w:sz w:val="24"/>
      <w:szCs w:val="24"/>
    </w:rPr>
  </w:style>
  <w:style w:type="paragraph" w:customStyle="1" w:styleId="AFCFF5AC82E04358AABC21A6B816043A">
    <w:name w:val="AFCFF5AC82E04358AABC21A6B816043A"/>
    <w:rsid w:val="00080DB0"/>
    <w:pPr>
      <w:spacing w:line="278" w:lineRule="auto"/>
    </w:pPr>
    <w:rPr>
      <w:sz w:val="24"/>
      <w:szCs w:val="24"/>
    </w:rPr>
  </w:style>
  <w:style w:type="paragraph" w:customStyle="1" w:styleId="D750EE0413E24176891CE38A1F7473712">
    <w:name w:val="D750EE0413E24176891CE38A1F7473712"/>
    <w:rsid w:val="00080DB0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0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-</dc:title>
  <dc:creator>Bultman, Tjerk</dc:creator>
  <cp:lastModifiedBy>Bultman, Tjerk</cp:lastModifiedBy>
  <cp:revision>7</cp:revision>
  <dcterms:created xsi:type="dcterms:W3CDTF">2024-08-28T12:34:00Z</dcterms:created>
  <dcterms:modified xsi:type="dcterms:W3CDTF">2025-03-26T14:35:00Z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