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517A9" w14:textId="77777777" w:rsidR="005A383C" w:rsidRPr="006717AA" w:rsidRDefault="005A383C" w:rsidP="005A383C">
      <w:pPr>
        <w:pStyle w:val="Kop2"/>
        <w:numPr>
          <w:ilvl w:val="0"/>
          <w:numId w:val="0"/>
        </w:numPr>
        <w:spacing w:line="276" w:lineRule="auto"/>
        <w:ind w:left="284"/>
        <w:rPr>
          <w:rFonts w:asciiTheme="minorHAnsi" w:hAnsiTheme="minorHAnsi" w:cstheme="minorHAnsi"/>
          <w:sz w:val="28"/>
          <w:szCs w:val="28"/>
        </w:rPr>
      </w:pPr>
      <w:bookmarkStart w:id="0" w:name="_Toc40079787"/>
      <w:bookmarkStart w:id="1" w:name="_Toc40817302"/>
      <w:bookmarkStart w:id="2" w:name="_Toc40971404"/>
      <w:bookmarkStart w:id="3" w:name="_Toc326857257"/>
      <w:bookmarkStart w:id="4" w:name="_Toc326857324"/>
      <w:bookmarkStart w:id="5" w:name="_Toc326857385"/>
      <w:bookmarkStart w:id="6" w:name="_Toc326857526"/>
      <w:bookmarkStart w:id="7" w:name="_Toc359858427"/>
      <w:bookmarkStart w:id="8" w:name="_Toc390853210"/>
      <w:bookmarkStart w:id="9" w:name="_Toc390854189"/>
      <w:bookmarkStart w:id="10" w:name="_Toc390876198"/>
      <w:bookmarkStart w:id="11" w:name="_Toc390887256"/>
      <w:bookmarkStart w:id="12" w:name="_Toc456692961"/>
      <w:r w:rsidRPr="008E06C7">
        <w:rPr>
          <w:rFonts w:asciiTheme="minorHAnsi" w:hAnsiTheme="minorHAnsi" w:cstheme="minorHAnsi"/>
          <w:sz w:val="28"/>
          <w:szCs w:val="28"/>
        </w:rPr>
        <w:t>Bijlage </w:t>
      </w:r>
      <w:r>
        <w:rPr>
          <w:rFonts w:asciiTheme="minorHAnsi" w:hAnsiTheme="minorHAnsi" w:cstheme="minorHAnsi"/>
          <w:sz w:val="28"/>
          <w:szCs w:val="28"/>
        </w:rPr>
        <w:t>8</w:t>
      </w:r>
      <w:r w:rsidRPr="008E06C7">
        <w:rPr>
          <w:rFonts w:asciiTheme="minorHAnsi" w:hAnsiTheme="minorHAnsi" w:cstheme="minorHAnsi"/>
          <w:sz w:val="28"/>
          <w:szCs w:val="28"/>
        </w:rPr>
        <w:t>: Prijsformulier</w:t>
      </w:r>
      <w:bookmarkEnd w:id="0"/>
      <w:bookmarkEnd w:id="1"/>
      <w:bookmarkEnd w:id="2"/>
    </w:p>
    <w:p w14:paraId="3499A8E7" w14:textId="77777777" w:rsidR="005A383C" w:rsidRPr="005D7FB6" w:rsidRDefault="005A383C" w:rsidP="005A383C">
      <w:pPr>
        <w:spacing w:line="276" w:lineRule="auto"/>
        <w:ind w:left="284"/>
        <w:rPr>
          <w:rFonts w:ascii="Calibri" w:hAnsi="Calibri" w:cs="Calibri"/>
          <w:sz w:val="14"/>
        </w:rPr>
      </w:pPr>
    </w:p>
    <w:p w14:paraId="05F17F29" w14:textId="77777777" w:rsidR="005A383C" w:rsidRPr="00CF4E19" w:rsidRDefault="005A383C" w:rsidP="005A383C">
      <w:pPr>
        <w:spacing w:line="276" w:lineRule="auto"/>
        <w:ind w:left="284"/>
        <w:rPr>
          <w:rFonts w:ascii="Calibri" w:hAnsi="Calibri" w:cs="Calibri"/>
          <w:sz w:val="20"/>
        </w:rPr>
      </w:pPr>
      <w:r>
        <w:rPr>
          <w:rFonts w:ascii="Calibri" w:hAnsi="Calibri" w:cs="Calibri"/>
          <w:sz w:val="20"/>
        </w:rPr>
        <w:t>Inschrijver moet van onderstaand formaat gebruik maken voor het invullen van de gevraagde prijzen met betrekking tot het gunningcriterium ‘Prijs’.</w:t>
      </w:r>
    </w:p>
    <w:p w14:paraId="1CA8082F" w14:textId="77777777" w:rsidR="005A383C" w:rsidRPr="005D7FB6" w:rsidRDefault="005A383C" w:rsidP="005A383C">
      <w:pPr>
        <w:spacing w:line="276" w:lineRule="auto"/>
        <w:ind w:left="284"/>
        <w:rPr>
          <w:rFonts w:ascii="Calibri" w:hAnsi="Calibri" w:cs="Calibri"/>
          <w:sz w:val="8"/>
        </w:rPr>
      </w:pPr>
    </w:p>
    <w:p w14:paraId="754EC711" w14:textId="77777777" w:rsidR="005A383C" w:rsidRDefault="005A383C" w:rsidP="005A383C">
      <w:pPr>
        <w:spacing w:line="276" w:lineRule="auto"/>
        <w:ind w:left="284"/>
        <w:rPr>
          <w:rFonts w:ascii="Calibri" w:hAnsi="Calibri" w:cs="Calibri"/>
          <w:b/>
          <w:sz w:val="28"/>
          <w:szCs w:val="28"/>
        </w:rPr>
      </w:pPr>
      <w:r w:rsidRPr="006640F9">
        <w:rPr>
          <w:rFonts w:ascii="Calibri" w:hAnsi="Calibri" w:cs="Calibri"/>
          <w:b/>
          <w:sz w:val="28"/>
          <w:szCs w:val="28"/>
        </w:rPr>
        <w:t>Gunningcriterium ‘</w:t>
      </w:r>
      <w:r>
        <w:rPr>
          <w:rFonts w:ascii="Calibri" w:hAnsi="Calibri" w:cs="Calibri"/>
          <w:b/>
          <w:sz w:val="28"/>
          <w:szCs w:val="28"/>
        </w:rPr>
        <w:t>Prijs’ (GC2)</w:t>
      </w:r>
    </w:p>
    <w:tbl>
      <w:tblPr>
        <w:tblStyle w:val="Tabelraster"/>
        <w:tblW w:w="0" w:type="auto"/>
        <w:tblInd w:w="284" w:type="dxa"/>
        <w:tblLook w:val="04A0" w:firstRow="1" w:lastRow="0" w:firstColumn="1" w:lastColumn="0" w:noHBand="0" w:noVBand="1"/>
      </w:tblPr>
      <w:tblGrid>
        <w:gridCol w:w="4502"/>
        <w:gridCol w:w="2383"/>
        <w:gridCol w:w="1893"/>
      </w:tblGrid>
      <w:tr w:rsidR="005A383C" w:rsidRPr="00F532F9" w14:paraId="70CF72D4" w14:textId="77777777" w:rsidTr="00E25B85">
        <w:trPr>
          <w:trHeight w:val="520"/>
        </w:trPr>
        <w:tc>
          <w:tcPr>
            <w:tcW w:w="4502" w:type="dxa"/>
            <w:tcBorders>
              <w:bottom w:val="single" w:sz="4" w:space="0" w:color="auto"/>
            </w:tcBorders>
            <w:shd w:val="clear" w:color="auto" w:fill="C6D9F1" w:themeFill="text2" w:themeFillTint="33"/>
            <w:vAlign w:val="center"/>
          </w:tcPr>
          <w:p w14:paraId="791DEF20" w14:textId="77777777" w:rsidR="005A383C" w:rsidRPr="00F532F9" w:rsidRDefault="005A383C" w:rsidP="007078FD">
            <w:pPr>
              <w:spacing w:line="276" w:lineRule="auto"/>
              <w:ind w:left="29"/>
              <w:rPr>
                <w:rFonts w:ascii="Calibri" w:hAnsi="Calibri" w:cs="Calibri"/>
                <w:b/>
                <w:sz w:val="20"/>
              </w:rPr>
            </w:pPr>
            <w:r>
              <w:rPr>
                <w:rFonts w:ascii="Calibri" w:hAnsi="Calibri" w:cs="Calibri"/>
                <w:b/>
                <w:sz w:val="20"/>
              </w:rPr>
              <w:t xml:space="preserve">Prijs Mutatiesignalering </w:t>
            </w:r>
          </w:p>
        </w:tc>
        <w:tc>
          <w:tcPr>
            <w:tcW w:w="2383" w:type="dxa"/>
            <w:tcBorders>
              <w:bottom w:val="single" w:sz="4" w:space="0" w:color="auto"/>
            </w:tcBorders>
            <w:shd w:val="clear" w:color="auto" w:fill="C6D9F1" w:themeFill="text2" w:themeFillTint="33"/>
            <w:vAlign w:val="center"/>
          </w:tcPr>
          <w:p w14:paraId="0C6B9C5C" w14:textId="77777777" w:rsidR="005A383C" w:rsidRPr="00F532F9" w:rsidRDefault="005A383C" w:rsidP="007078FD">
            <w:pPr>
              <w:spacing w:line="276" w:lineRule="auto"/>
              <w:rPr>
                <w:rFonts w:ascii="Calibri" w:hAnsi="Calibri" w:cs="Calibri"/>
                <w:b/>
                <w:sz w:val="20"/>
              </w:rPr>
            </w:pPr>
            <w:r w:rsidRPr="00F532F9">
              <w:rPr>
                <w:rFonts w:ascii="Calibri" w:hAnsi="Calibri" w:cs="Calibri"/>
                <w:b/>
                <w:sz w:val="20"/>
              </w:rPr>
              <w:t>Eenheid</w:t>
            </w:r>
          </w:p>
        </w:tc>
        <w:tc>
          <w:tcPr>
            <w:tcW w:w="1893" w:type="dxa"/>
            <w:tcBorders>
              <w:bottom w:val="single" w:sz="4" w:space="0" w:color="auto"/>
            </w:tcBorders>
            <w:shd w:val="clear" w:color="auto" w:fill="C6D9F1" w:themeFill="text2" w:themeFillTint="33"/>
            <w:vAlign w:val="center"/>
          </w:tcPr>
          <w:p w14:paraId="175A211C" w14:textId="77777777" w:rsidR="005A383C" w:rsidRPr="00F532F9" w:rsidRDefault="005A383C" w:rsidP="007078FD">
            <w:pPr>
              <w:spacing w:line="276" w:lineRule="auto"/>
              <w:rPr>
                <w:rFonts w:ascii="Calibri" w:hAnsi="Calibri" w:cs="Calibri"/>
                <w:b/>
                <w:sz w:val="20"/>
              </w:rPr>
            </w:pPr>
            <w:r w:rsidRPr="00F532F9">
              <w:rPr>
                <w:rFonts w:ascii="Calibri" w:hAnsi="Calibri" w:cs="Calibri"/>
                <w:b/>
                <w:sz w:val="20"/>
              </w:rPr>
              <w:t>PRIJS</w:t>
            </w:r>
          </w:p>
          <w:p w14:paraId="77B4DEAC" w14:textId="77777777" w:rsidR="005A383C" w:rsidRPr="00F532F9" w:rsidRDefault="005A383C" w:rsidP="007078FD">
            <w:pPr>
              <w:spacing w:line="276" w:lineRule="auto"/>
              <w:rPr>
                <w:rFonts w:ascii="Calibri" w:hAnsi="Calibri" w:cs="Calibri"/>
                <w:b/>
                <w:sz w:val="20"/>
              </w:rPr>
            </w:pPr>
            <w:r w:rsidRPr="00F532F9">
              <w:rPr>
                <w:rFonts w:ascii="Calibri" w:hAnsi="Calibri" w:cs="Calibri"/>
                <w:b/>
                <w:sz w:val="20"/>
              </w:rPr>
              <w:t>(Euro’s, excl. BTW)</w:t>
            </w:r>
          </w:p>
        </w:tc>
      </w:tr>
      <w:tr w:rsidR="005A383C" w:rsidRPr="00F532F9" w14:paraId="2D7E90BD" w14:textId="77777777" w:rsidTr="00E25B85">
        <w:trPr>
          <w:trHeight w:val="454"/>
        </w:trPr>
        <w:tc>
          <w:tcPr>
            <w:tcW w:w="450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tcPr>
          <w:p w14:paraId="61752314" w14:textId="34141790" w:rsidR="005A383C" w:rsidRPr="00F532F9" w:rsidRDefault="005A383C" w:rsidP="007078FD">
            <w:pPr>
              <w:spacing w:line="276" w:lineRule="auto"/>
              <w:rPr>
                <w:rFonts w:ascii="Calibri" w:hAnsi="Calibri" w:cs="Calibri"/>
                <w:b/>
                <w:sz w:val="20"/>
              </w:rPr>
            </w:pPr>
            <w:r w:rsidRPr="00F532F9">
              <w:rPr>
                <w:rFonts w:ascii="Calibri" w:hAnsi="Calibri" w:cs="Calibri"/>
                <w:b/>
                <w:sz w:val="20"/>
              </w:rPr>
              <w:t xml:space="preserve">A: </w:t>
            </w:r>
            <w:r w:rsidRPr="000C3D50">
              <w:rPr>
                <w:rFonts w:ascii="Calibri" w:hAnsi="Calibri" w:cs="Calibri"/>
                <w:sz w:val="20"/>
              </w:rPr>
              <w:t>Combinatieprijs voor de uitvoering van een mutatiesignalering voor alle opdracht gevende gemeenten</w:t>
            </w:r>
            <w:r w:rsidR="00095909">
              <w:rPr>
                <w:rFonts w:ascii="Calibri" w:hAnsi="Calibri" w:cs="Calibri"/>
                <w:sz w:val="20"/>
              </w:rPr>
              <w:t>/waterschappen</w:t>
            </w:r>
            <w:r>
              <w:rPr>
                <w:rFonts w:ascii="Calibri" w:hAnsi="Calibri" w:cs="Calibri"/>
                <w:b/>
                <w:sz w:val="20"/>
              </w:rPr>
              <w:t xml:space="preserve"> </w:t>
            </w:r>
            <w:r w:rsidRPr="008A1E87">
              <w:rPr>
                <w:rFonts w:ascii="Calibri" w:hAnsi="Calibri" w:cs="Calibri"/>
                <w:sz w:val="20"/>
              </w:rPr>
              <w:t>(</w:t>
            </w:r>
            <w:r w:rsidRPr="008A1E87">
              <w:rPr>
                <w:rFonts w:ascii="Calibri" w:hAnsi="Calibri" w:cs="Calibri"/>
                <w:color w:val="FF0000"/>
                <w:sz w:val="20"/>
              </w:rPr>
              <w:t xml:space="preserve">zie </w:t>
            </w:r>
            <w:r w:rsidRPr="009A00F1">
              <w:rPr>
                <w:rFonts w:ascii="Calibri" w:hAnsi="Calibri" w:cs="Calibri"/>
                <w:color w:val="FF0000"/>
                <w:sz w:val="20"/>
                <w:u w:val="single"/>
              </w:rPr>
              <w:t>opmerking</w:t>
            </w:r>
            <w:r>
              <w:rPr>
                <w:rFonts w:ascii="Calibri" w:hAnsi="Calibri" w:cs="Calibri"/>
                <w:color w:val="FF0000"/>
                <w:sz w:val="20"/>
                <w:u w:val="single"/>
              </w:rPr>
              <w:t> 1</w:t>
            </w:r>
            <w:r w:rsidRPr="008A1E87">
              <w:rPr>
                <w:rFonts w:ascii="Calibri" w:hAnsi="Calibri" w:cs="Calibri"/>
                <w:color w:val="FF0000"/>
                <w:sz w:val="20"/>
              </w:rPr>
              <w:t xml:space="preserve"> hieronder</w:t>
            </w:r>
            <w:r w:rsidRPr="008A1E87">
              <w:rPr>
                <w:rFonts w:ascii="Calibri" w:hAnsi="Calibri" w:cs="Calibri"/>
                <w:sz w:val="20"/>
              </w:rPr>
              <w:t>)</w:t>
            </w:r>
            <w:r>
              <w:rPr>
                <w:rFonts w:ascii="Calibri" w:hAnsi="Calibri" w:cs="Calibri"/>
                <w:sz w:val="20"/>
              </w:rPr>
              <w:t>.</w:t>
            </w:r>
          </w:p>
        </w:tc>
        <w:tc>
          <w:tcPr>
            <w:tcW w:w="2383"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65CF9E0A" w14:textId="77777777" w:rsidR="005A383C" w:rsidRPr="000C3D50" w:rsidRDefault="005A383C" w:rsidP="007078FD">
            <w:pPr>
              <w:spacing w:line="276" w:lineRule="auto"/>
              <w:rPr>
                <w:rFonts w:ascii="Calibri" w:hAnsi="Calibri" w:cs="Calibri"/>
                <w:sz w:val="20"/>
              </w:rPr>
            </w:pPr>
            <w:r w:rsidRPr="000C3D50">
              <w:rPr>
                <w:rFonts w:ascii="Calibri" w:hAnsi="Calibri" w:cs="Calibri"/>
                <w:sz w:val="20"/>
              </w:rPr>
              <w:t>Som van alle individuele afkoopsommen</w:t>
            </w:r>
          </w:p>
        </w:tc>
        <w:tc>
          <w:tcPr>
            <w:tcW w:w="1893" w:type="dxa"/>
            <w:tcBorders>
              <w:top w:val="single" w:sz="4" w:space="0" w:color="auto"/>
              <w:left w:val="single" w:sz="4" w:space="0" w:color="000000"/>
              <w:bottom w:val="single" w:sz="4" w:space="0" w:color="auto"/>
              <w:right w:val="single" w:sz="4" w:space="0" w:color="auto"/>
            </w:tcBorders>
            <w:vAlign w:val="center"/>
          </w:tcPr>
          <w:p w14:paraId="68EED56C" w14:textId="77777777" w:rsidR="005A383C" w:rsidRPr="00F532F9" w:rsidRDefault="005A383C" w:rsidP="007078FD">
            <w:pPr>
              <w:spacing w:line="276" w:lineRule="auto"/>
              <w:rPr>
                <w:rFonts w:ascii="Calibri" w:hAnsi="Calibri" w:cs="Calibri"/>
                <w:b/>
                <w:sz w:val="20"/>
              </w:rPr>
            </w:pPr>
            <w:r w:rsidRPr="00F532F9">
              <w:rPr>
                <w:rFonts w:ascii="Calibri" w:hAnsi="Calibri" w:cs="Calibri"/>
                <w:b/>
                <w:sz w:val="20"/>
              </w:rPr>
              <w:t>€</w:t>
            </w:r>
          </w:p>
        </w:tc>
      </w:tr>
      <w:tr w:rsidR="005A383C" w:rsidRPr="002167A3" w14:paraId="114B877C" w14:textId="77777777" w:rsidTr="00E25B85">
        <w:trPr>
          <w:trHeight w:val="397"/>
        </w:trPr>
        <w:tc>
          <w:tcPr>
            <w:tcW w:w="4502" w:type="dxa"/>
            <w:tcBorders>
              <w:top w:val="single" w:sz="4" w:space="0" w:color="auto"/>
            </w:tcBorders>
            <w:vAlign w:val="center"/>
          </w:tcPr>
          <w:p w14:paraId="6B8369D7" w14:textId="7F4F5D3F" w:rsidR="005A383C" w:rsidRPr="002167A3" w:rsidRDefault="005038CC" w:rsidP="007078FD">
            <w:pPr>
              <w:spacing w:line="276" w:lineRule="auto"/>
              <w:rPr>
                <w:rFonts w:asciiTheme="minorHAnsi" w:hAnsiTheme="minorHAnsi"/>
                <w:sz w:val="20"/>
              </w:rPr>
            </w:pPr>
            <w:r>
              <w:rPr>
                <w:rFonts w:asciiTheme="minorHAnsi" w:hAnsiTheme="minorHAnsi" w:cstheme="minorHAnsi"/>
                <w:sz w:val="20"/>
              </w:rPr>
              <w:t>Aalsmeer</w:t>
            </w:r>
          </w:p>
        </w:tc>
        <w:tc>
          <w:tcPr>
            <w:tcW w:w="2383" w:type="dxa"/>
            <w:tcBorders>
              <w:top w:val="single" w:sz="4" w:space="0" w:color="auto"/>
            </w:tcBorders>
            <w:vAlign w:val="center"/>
          </w:tcPr>
          <w:p w14:paraId="2B804C60" w14:textId="77777777" w:rsidR="005A383C" w:rsidRPr="005D7FB6" w:rsidRDefault="005A383C" w:rsidP="007078FD">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top w:val="single" w:sz="4" w:space="0" w:color="auto"/>
              <w:bottom w:val="single" w:sz="4" w:space="0" w:color="000000"/>
            </w:tcBorders>
            <w:vAlign w:val="center"/>
          </w:tcPr>
          <w:p w14:paraId="73FECEAC" w14:textId="77777777" w:rsidR="005A383C" w:rsidRPr="002167A3" w:rsidRDefault="005A383C" w:rsidP="007078FD">
            <w:pPr>
              <w:spacing w:line="276" w:lineRule="auto"/>
              <w:rPr>
                <w:rFonts w:asciiTheme="minorHAnsi" w:hAnsiTheme="minorHAnsi" w:cs="Calibri"/>
                <w:sz w:val="20"/>
              </w:rPr>
            </w:pPr>
            <w:r w:rsidRPr="002167A3">
              <w:rPr>
                <w:rFonts w:asciiTheme="minorHAnsi" w:hAnsiTheme="minorHAnsi" w:cs="Calibri"/>
                <w:sz w:val="20"/>
              </w:rPr>
              <w:t>€</w:t>
            </w:r>
          </w:p>
        </w:tc>
      </w:tr>
      <w:tr w:rsidR="00495A40" w:rsidRPr="002167A3" w14:paraId="6448F32E" w14:textId="77777777" w:rsidTr="005038CC">
        <w:trPr>
          <w:trHeight w:val="397"/>
        </w:trPr>
        <w:tc>
          <w:tcPr>
            <w:tcW w:w="4502" w:type="dxa"/>
            <w:vAlign w:val="center"/>
          </w:tcPr>
          <w:p w14:paraId="11EB0760" w14:textId="480A324E" w:rsidR="00495A40" w:rsidRDefault="00495A40" w:rsidP="007078FD">
            <w:pPr>
              <w:spacing w:line="276" w:lineRule="auto"/>
              <w:rPr>
                <w:rFonts w:asciiTheme="minorHAnsi" w:hAnsiTheme="minorHAnsi" w:cstheme="minorHAnsi"/>
                <w:sz w:val="20"/>
              </w:rPr>
            </w:pPr>
            <w:r>
              <w:rPr>
                <w:rFonts w:asciiTheme="minorHAnsi" w:hAnsiTheme="minorHAnsi" w:cstheme="minorHAnsi"/>
                <w:sz w:val="20"/>
              </w:rPr>
              <w:t>Almere</w:t>
            </w:r>
          </w:p>
        </w:tc>
        <w:tc>
          <w:tcPr>
            <w:tcW w:w="2383" w:type="dxa"/>
            <w:vAlign w:val="center"/>
          </w:tcPr>
          <w:p w14:paraId="0086A507" w14:textId="7EE0376F" w:rsidR="00495A40" w:rsidRPr="005D7FB6" w:rsidRDefault="00495A40" w:rsidP="007078FD">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top w:val="single" w:sz="4" w:space="0" w:color="000000"/>
            </w:tcBorders>
            <w:vAlign w:val="center"/>
          </w:tcPr>
          <w:p w14:paraId="4875A508" w14:textId="7ABBA70A" w:rsidR="00495A40" w:rsidRPr="002167A3" w:rsidRDefault="00495A40" w:rsidP="007078FD">
            <w:pPr>
              <w:spacing w:line="276" w:lineRule="auto"/>
              <w:rPr>
                <w:rFonts w:asciiTheme="minorHAnsi" w:hAnsiTheme="minorHAnsi" w:cs="Calibri"/>
                <w:sz w:val="20"/>
              </w:rPr>
            </w:pPr>
            <w:r>
              <w:rPr>
                <w:rFonts w:asciiTheme="minorHAnsi" w:hAnsiTheme="minorHAnsi" w:cs="Calibri"/>
                <w:sz w:val="20"/>
              </w:rPr>
              <w:t>€</w:t>
            </w:r>
          </w:p>
        </w:tc>
      </w:tr>
      <w:tr w:rsidR="005038CC" w:rsidRPr="002167A3" w14:paraId="5C71425F" w14:textId="77777777" w:rsidTr="005038CC">
        <w:trPr>
          <w:trHeight w:val="397"/>
        </w:trPr>
        <w:tc>
          <w:tcPr>
            <w:tcW w:w="4502" w:type="dxa"/>
            <w:vAlign w:val="center"/>
          </w:tcPr>
          <w:p w14:paraId="632A6E48" w14:textId="3C9C9545" w:rsidR="005038CC" w:rsidRPr="004B6507" w:rsidRDefault="005038CC" w:rsidP="007078FD">
            <w:pPr>
              <w:spacing w:line="276" w:lineRule="auto"/>
              <w:rPr>
                <w:rFonts w:asciiTheme="minorHAnsi" w:hAnsiTheme="minorHAnsi" w:cstheme="minorHAnsi"/>
                <w:sz w:val="20"/>
              </w:rPr>
            </w:pPr>
            <w:r>
              <w:rPr>
                <w:rFonts w:asciiTheme="minorHAnsi" w:hAnsiTheme="minorHAnsi" w:cstheme="minorHAnsi"/>
                <w:sz w:val="20"/>
              </w:rPr>
              <w:t>Amstelveen</w:t>
            </w:r>
          </w:p>
        </w:tc>
        <w:tc>
          <w:tcPr>
            <w:tcW w:w="2383" w:type="dxa"/>
            <w:vAlign w:val="center"/>
          </w:tcPr>
          <w:p w14:paraId="6DD5A156" w14:textId="064C798F" w:rsidR="005038CC" w:rsidRPr="005D7FB6" w:rsidRDefault="005038CC" w:rsidP="007078FD">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top w:val="single" w:sz="4" w:space="0" w:color="000000"/>
            </w:tcBorders>
            <w:vAlign w:val="center"/>
          </w:tcPr>
          <w:p w14:paraId="379B50A3" w14:textId="0C042572" w:rsidR="005038CC" w:rsidRPr="002167A3" w:rsidRDefault="00495A40" w:rsidP="007078FD">
            <w:pPr>
              <w:spacing w:line="276" w:lineRule="auto"/>
              <w:rPr>
                <w:rFonts w:asciiTheme="minorHAnsi" w:hAnsiTheme="minorHAnsi" w:cs="Calibri"/>
                <w:sz w:val="20"/>
              </w:rPr>
            </w:pPr>
            <w:r>
              <w:rPr>
                <w:rFonts w:asciiTheme="minorHAnsi" w:hAnsiTheme="minorHAnsi" w:cs="Calibri"/>
                <w:sz w:val="20"/>
              </w:rPr>
              <w:t>€</w:t>
            </w:r>
          </w:p>
        </w:tc>
      </w:tr>
      <w:tr w:rsidR="005038CC" w:rsidRPr="002167A3" w14:paraId="0448043E" w14:textId="77777777" w:rsidTr="005038CC">
        <w:trPr>
          <w:trHeight w:val="397"/>
        </w:trPr>
        <w:tc>
          <w:tcPr>
            <w:tcW w:w="4502" w:type="dxa"/>
            <w:vAlign w:val="center"/>
          </w:tcPr>
          <w:p w14:paraId="42F649A0" w14:textId="351909A4" w:rsidR="005038CC" w:rsidRPr="004B6507" w:rsidRDefault="005038CC" w:rsidP="007078FD">
            <w:pPr>
              <w:spacing w:line="276" w:lineRule="auto"/>
              <w:rPr>
                <w:rFonts w:asciiTheme="minorHAnsi" w:hAnsiTheme="minorHAnsi" w:cstheme="minorHAnsi"/>
                <w:sz w:val="20"/>
              </w:rPr>
            </w:pPr>
            <w:r>
              <w:rPr>
                <w:rFonts w:asciiTheme="minorHAnsi" w:hAnsiTheme="minorHAnsi" w:cstheme="minorHAnsi"/>
                <w:sz w:val="20"/>
              </w:rPr>
              <w:t>Alphen aan den Rijn</w:t>
            </w:r>
          </w:p>
        </w:tc>
        <w:tc>
          <w:tcPr>
            <w:tcW w:w="2383" w:type="dxa"/>
            <w:vAlign w:val="center"/>
          </w:tcPr>
          <w:p w14:paraId="7D73507E" w14:textId="3EE01AEC" w:rsidR="005038CC" w:rsidRPr="005D7FB6" w:rsidRDefault="005038CC" w:rsidP="007078FD">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top w:val="single" w:sz="4" w:space="0" w:color="000000"/>
            </w:tcBorders>
            <w:vAlign w:val="center"/>
          </w:tcPr>
          <w:p w14:paraId="4BE3FC04" w14:textId="161D2ECE" w:rsidR="005038CC" w:rsidRPr="002167A3" w:rsidRDefault="00495A40" w:rsidP="007078FD">
            <w:pPr>
              <w:spacing w:line="276" w:lineRule="auto"/>
              <w:rPr>
                <w:rFonts w:asciiTheme="minorHAnsi" w:hAnsiTheme="minorHAnsi" w:cs="Calibri"/>
                <w:sz w:val="20"/>
              </w:rPr>
            </w:pPr>
            <w:r>
              <w:rPr>
                <w:rFonts w:asciiTheme="minorHAnsi" w:hAnsiTheme="minorHAnsi" w:cs="Calibri"/>
                <w:sz w:val="20"/>
              </w:rPr>
              <w:t>€</w:t>
            </w:r>
          </w:p>
        </w:tc>
      </w:tr>
      <w:tr w:rsidR="005A383C" w:rsidRPr="002167A3" w14:paraId="454BF4F6" w14:textId="77777777" w:rsidTr="005038CC">
        <w:trPr>
          <w:trHeight w:val="397"/>
        </w:trPr>
        <w:tc>
          <w:tcPr>
            <w:tcW w:w="4502" w:type="dxa"/>
            <w:vAlign w:val="center"/>
          </w:tcPr>
          <w:p w14:paraId="19996236" w14:textId="77777777" w:rsidR="005A383C" w:rsidRPr="002167A3" w:rsidRDefault="005A383C" w:rsidP="007078FD">
            <w:pPr>
              <w:spacing w:line="276" w:lineRule="auto"/>
              <w:rPr>
                <w:rFonts w:asciiTheme="minorHAnsi" w:hAnsiTheme="minorHAnsi" w:cs="Calibri"/>
                <w:sz w:val="20"/>
                <w:highlight w:val="yellow"/>
              </w:rPr>
            </w:pPr>
            <w:r w:rsidRPr="004B6507">
              <w:rPr>
                <w:rFonts w:asciiTheme="minorHAnsi" w:hAnsiTheme="minorHAnsi" w:cstheme="minorHAnsi"/>
                <w:sz w:val="20"/>
              </w:rPr>
              <w:t>Baarn</w:t>
            </w:r>
          </w:p>
        </w:tc>
        <w:tc>
          <w:tcPr>
            <w:tcW w:w="2383" w:type="dxa"/>
            <w:vAlign w:val="center"/>
          </w:tcPr>
          <w:p w14:paraId="2C597401" w14:textId="77777777" w:rsidR="005A383C" w:rsidRPr="005D7FB6" w:rsidRDefault="005A383C" w:rsidP="007078FD">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top w:val="single" w:sz="4" w:space="0" w:color="000000"/>
            </w:tcBorders>
            <w:vAlign w:val="center"/>
          </w:tcPr>
          <w:p w14:paraId="7EC421A7" w14:textId="77777777" w:rsidR="005A383C" w:rsidRPr="002167A3" w:rsidRDefault="005A383C" w:rsidP="007078FD">
            <w:pPr>
              <w:spacing w:line="276" w:lineRule="auto"/>
              <w:rPr>
                <w:rFonts w:asciiTheme="minorHAnsi" w:hAnsiTheme="minorHAnsi" w:cs="Calibri"/>
                <w:sz w:val="20"/>
              </w:rPr>
            </w:pPr>
            <w:r w:rsidRPr="002167A3">
              <w:rPr>
                <w:rFonts w:asciiTheme="minorHAnsi" w:hAnsiTheme="minorHAnsi" w:cs="Calibri"/>
                <w:sz w:val="20"/>
              </w:rPr>
              <w:t>€</w:t>
            </w:r>
          </w:p>
        </w:tc>
      </w:tr>
      <w:tr w:rsidR="005A383C" w:rsidRPr="002167A3" w14:paraId="7DB423CA" w14:textId="77777777" w:rsidTr="005038CC">
        <w:trPr>
          <w:trHeight w:val="397"/>
        </w:trPr>
        <w:tc>
          <w:tcPr>
            <w:tcW w:w="4502" w:type="dxa"/>
            <w:vAlign w:val="center"/>
          </w:tcPr>
          <w:p w14:paraId="50A74C12" w14:textId="77777777" w:rsidR="005A383C" w:rsidRPr="002167A3" w:rsidRDefault="005A383C" w:rsidP="007078FD">
            <w:pPr>
              <w:spacing w:line="276" w:lineRule="auto"/>
              <w:rPr>
                <w:rFonts w:asciiTheme="minorHAnsi" w:hAnsiTheme="minorHAnsi" w:cs="Calibri"/>
                <w:sz w:val="20"/>
                <w:highlight w:val="yellow"/>
              </w:rPr>
            </w:pPr>
            <w:r w:rsidRPr="004B6507">
              <w:rPr>
                <w:rFonts w:asciiTheme="minorHAnsi" w:hAnsiTheme="minorHAnsi" w:cstheme="minorHAnsi"/>
                <w:sz w:val="20"/>
              </w:rPr>
              <w:t>Bodegraven-Reeuwijk</w:t>
            </w:r>
          </w:p>
        </w:tc>
        <w:tc>
          <w:tcPr>
            <w:tcW w:w="2383" w:type="dxa"/>
            <w:vAlign w:val="center"/>
          </w:tcPr>
          <w:p w14:paraId="3D1E3A5D" w14:textId="77777777" w:rsidR="005A383C" w:rsidRPr="005D7FB6" w:rsidRDefault="005A383C" w:rsidP="007078FD">
            <w:pPr>
              <w:spacing w:line="276" w:lineRule="auto"/>
              <w:rPr>
                <w:rFonts w:asciiTheme="minorHAnsi" w:hAnsiTheme="minorHAnsi" w:cs="Calibri"/>
              </w:rPr>
            </w:pPr>
            <w:r w:rsidRPr="005D7FB6">
              <w:rPr>
                <w:rFonts w:asciiTheme="minorHAnsi" w:hAnsiTheme="minorHAnsi" w:cs="Calibri"/>
              </w:rPr>
              <w:t>Individuele afkoopsom</w:t>
            </w:r>
          </w:p>
        </w:tc>
        <w:tc>
          <w:tcPr>
            <w:tcW w:w="1893" w:type="dxa"/>
            <w:vAlign w:val="center"/>
          </w:tcPr>
          <w:p w14:paraId="4BB1C3DF" w14:textId="77777777" w:rsidR="005A383C" w:rsidRPr="002167A3" w:rsidRDefault="005A383C" w:rsidP="007078FD">
            <w:pPr>
              <w:spacing w:line="276" w:lineRule="auto"/>
              <w:rPr>
                <w:rFonts w:asciiTheme="minorHAnsi" w:hAnsiTheme="minorHAnsi" w:cs="Calibri"/>
                <w:sz w:val="20"/>
              </w:rPr>
            </w:pPr>
            <w:r w:rsidRPr="002167A3">
              <w:rPr>
                <w:rFonts w:asciiTheme="minorHAnsi" w:hAnsiTheme="minorHAnsi" w:cs="Calibri"/>
                <w:sz w:val="20"/>
              </w:rPr>
              <w:t>€</w:t>
            </w:r>
          </w:p>
        </w:tc>
      </w:tr>
      <w:tr w:rsidR="005A383C" w:rsidRPr="002167A3" w14:paraId="4E6D05CA" w14:textId="77777777" w:rsidTr="005038CC">
        <w:trPr>
          <w:trHeight w:val="397"/>
        </w:trPr>
        <w:tc>
          <w:tcPr>
            <w:tcW w:w="4502" w:type="dxa"/>
            <w:vAlign w:val="center"/>
          </w:tcPr>
          <w:p w14:paraId="02CDFE2A" w14:textId="77777777" w:rsidR="005A383C" w:rsidRPr="002167A3" w:rsidRDefault="005A383C" w:rsidP="007078FD">
            <w:pPr>
              <w:spacing w:line="276" w:lineRule="auto"/>
              <w:rPr>
                <w:rFonts w:asciiTheme="minorHAnsi" w:hAnsiTheme="minorHAnsi" w:cs="Calibri"/>
                <w:sz w:val="20"/>
                <w:highlight w:val="yellow"/>
              </w:rPr>
            </w:pPr>
            <w:r w:rsidRPr="004B6507">
              <w:rPr>
                <w:rFonts w:asciiTheme="minorHAnsi" w:hAnsiTheme="minorHAnsi" w:cstheme="minorHAnsi"/>
                <w:sz w:val="20"/>
              </w:rPr>
              <w:t>Edam-Volendam</w:t>
            </w:r>
          </w:p>
        </w:tc>
        <w:tc>
          <w:tcPr>
            <w:tcW w:w="2383" w:type="dxa"/>
            <w:vAlign w:val="center"/>
          </w:tcPr>
          <w:p w14:paraId="339C3573" w14:textId="77777777" w:rsidR="005A383C" w:rsidRPr="005D7FB6" w:rsidRDefault="005A383C" w:rsidP="007078FD">
            <w:pPr>
              <w:spacing w:line="276" w:lineRule="auto"/>
              <w:rPr>
                <w:rFonts w:asciiTheme="minorHAnsi" w:hAnsiTheme="minorHAnsi" w:cs="Calibri"/>
              </w:rPr>
            </w:pPr>
            <w:r w:rsidRPr="005D7FB6">
              <w:rPr>
                <w:rFonts w:asciiTheme="minorHAnsi" w:hAnsiTheme="minorHAnsi" w:cs="Calibri"/>
              </w:rPr>
              <w:t>Individuele afkoopsom</w:t>
            </w:r>
          </w:p>
        </w:tc>
        <w:tc>
          <w:tcPr>
            <w:tcW w:w="1893" w:type="dxa"/>
            <w:vAlign w:val="center"/>
          </w:tcPr>
          <w:p w14:paraId="0ABB4C5B" w14:textId="77777777" w:rsidR="005A383C" w:rsidRPr="002167A3" w:rsidRDefault="005A383C" w:rsidP="007078FD">
            <w:pPr>
              <w:spacing w:line="276" w:lineRule="auto"/>
              <w:rPr>
                <w:rFonts w:asciiTheme="minorHAnsi" w:hAnsiTheme="minorHAnsi" w:cs="Calibri"/>
                <w:sz w:val="20"/>
              </w:rPr>
            </w:pPr>
            <w:r w:rsidRPr="002167A3">
              <w:rPr>
                <w:rFonts w:asciiTheme="minorHAnsi" w:hAnsiTheme="minorHAnsi" w:cs="Calibri"/>
                <w:sz w:val="20"/>
              </w:rPr>
              <w:t>€</w:t>
            </w:r>
          </w:p>
        </w:tc>
      </w:tr>
      <w:tr w:rsidR="005A383C" w:rsidRPr="002167A3" w14:paraId="0B1696A1" w14:textId="77777777" w:rsidTr="005038CC">
        <w:trPr>
          <w:trHeight w:val="397"/>
        </w:trPr>
        <w:tc>
          <w:tcPr>
            <w:tcW w:w="4502" w:type="dxa"/>
            <w:vAlign w:val="center"/>
          </w:tcPr>
          <w:p w14:paraId="4B1C44CB" w14:textId="77777777" w:rsidR="005A383C" w:rsidRPr="002167A3" w:rsidRDefault="005A383C" w:rsidP="007078FD">
            <w:pPr>
              <w:spacing w:line="276" w:lineRule="auto"/>
              <w:rPr>
                <w:rFonts w:asciiTheme="minorHAnsi" w:hAnsiTheme="minorHAnsi" w:cs="Calibri"/>
                <w:sz w:val="20"/>
                <w:highlight w:val="yellow"/>
              </w:rPr>
            </w:pPr>
            <w:r w:rsidRPr="004B6507">
              <w:rPr>
                <w:rFonts w:asciiTheme="minorHAnsi" w:hAnsiTheme="minorHAnsi" w:cstheme="minorHAnsi"/>
                <w:sz w:val="20"/>
              </w:rPr>
              <w:t>Haarlemmermeer</w:t>
            </w:r>
          </w:p>
        </w:tc>
        <w:tc>
          <w:tcPr>
            <w:tcW w:w="2383" w:type="dxa"/>
            <w:vAlign w:val="center"/>
          </w:tcPr>
          <w:p w14:paraId="1687EF53" w14:textId="77777777" w:rsidR="005A383C" w:rsidRPr="005D7FB6" w:rsidRDefault="005A383C" w:rsidP="007078FD">
            <w:pPr>
              <w:spacing w:line="276" w:lineRule="auto"/>
              <w:rPr>
                <w:rFonts w:asciiTheme="minorHAnsi" w:hAnsiTheme="minorHAnsi" w:cs="Calibri"/>
              </w:rPr>
            </w:pPr>
            <w:r w:rsidRPr="005D7FB6">
              <w:rPr>
                <w:rFonts w:asciiTheme="minorHAnsi" w:hAnsiTheme="minorHAnsi" w:cs="Calibri"/>
              </w:rPr>
              <w:t>Individuele afkoopsom</w:t>
            </w:r>
          </w:p>
        </w:tc>
        <w:tc>
          <w:tcPr>
            <w:tcW w:w="1893" w:type="dxa"/>
            <w:vAlign w:val="center"/>
          </w:tcPr>
          <w:p w14:paraId="77F4F2E1" w14:textId="77777777" w:rsidR="005A383C" w:rsidRPr="002167A3" w:rsidRDefault="005A383C" w:rsidP="007078FD">
            <w:pPr>
              <w:spacing w:line="276" w:lineRule="auto"/>
              <w:rPr>
                <w:rFonts w:asciiTheme="minorHAnsi" w:hAnsiTheme="minorHAnsi" w:cs="Calibri"/>
                <w:sz w:val="20"/>
              </w:rPr>
            </w:pPr>
            <w:r w:rsidRPr="002167A3">
              <w:rPr>
                <w:rFonts w:asciiTheme="minorHAnsi" w:hAnsiTheme="minorHAnsi" w:cs="Calibri"/>
                <w:sz w:val="20"/>
              </w:rPr>
              <w:t>€</w:t>
            </w:r>
          </w:p>
        </w:tc>
      </w:tr>
      <w:tr w:rsidR="005A383C" w:rsidRPr="002167A3" w14:paraId="2EBD327A" w14:textId="77777777" w:rsidTr="005038CC">
        <w:trPr>
          <w:trHeight w:val="397"/>
        </w:trPr>
        <w:tc>
          <w:tcPr>
            <w:tcW w:w="4502" w:type="dxa"/>
            <w:vAlign w:val="center"/>
          </w:tcPr>
          <w:p w14:paraId="7C9D5FBF" w14:textId="77777777" w:rsidR="005A383C" w:rsidRPr="002167A3" w:rsidRDefault="005A383C" w:rsidP="007078FD">
            <w:pPr>
              <w:spacing w:line="276" w:lineRule="auto"/>
              <w:rPr>
                <w:rFonts w:asciiTheme="minorHAnsi" w:hAnsiTheme="minorHAnsi" w:cs="Calibri"/>
                <w:sz w:val="20"/>
                <w:highlight w:val="yellow"/>
              </w:rPr>
            </w:pPr>
            <w:r>
              <w:rPr>
                <w:rFonts w:asciiTheme="minorHAnsi" w:hAnsiTheme="minorHAnsi" w:cstheme="minorHAnsi"/>
                <w:sz w:val="20"/>
              </w:rPr>
              <w:t>Heemskerk</w:t>
            </w:r>
          </w:p>
        </w:tc>
        <w:tc>
          <w:tcPr>
            <w:tcW w:w="2383" w:type="dxa"/>
            <w:vAlign w:val="center"/>
          </w:tcPr>
          <w:p w14:paraId="3C6F2A9B" w14:textId="77777777" w:rsidR="005A383C" w:rsidRPr="005D7FB6" w:rsidRDefault="005A383C" w:rsidP="007078FD">
            <w:pPr>
              <w:spacing w:line="276" w:lineRule="auto"/>
              <w:rPr>
                <w:rFonts w:asciiTheme="minorHAnsi" w:hAnsiTheme="minorHAnsi" w:cs="Calibri"/>
              </w:rPr>
            </w:pPr>
            <w:r w:rsidRPr="005D7FB6">
              <w:rPr>
                <w:rFonts w:asciiTheme="minorHAnsi" w:hAnsiTheme="minorHAnsi" w:cs="Calibri"/>
              </w:rPr>
              <w:t>Individuele afkoopsom</w:t>
            </w:r>
          </w:p>
        </w:tc>
        <w:tc>
          <w:tcPr>
            <w:tcW w:w="1893" w:type="dxa"/>
            <w:vAlign w:val="center"/>
          </w:tcPr>
          <w:p w14:paraId="0FC25ED8" w14:textId="77777777" w:rsidR="005A383C" w:rsidRPr="002167A3" w:rsidRDefault="005A383C" w:rsidP="007078FD">
            <w:pPr>
              <w:spacing w:line="276" w:lineRule="auto"/>
              <w:rPr>
                <w:rFonts w:asciiTheme="minorHAnsi" w:hAnsiTheme="minorHAnsi" w:cs="Calibri"/>
                <w:sz w:val="20"/>
              </w:rPr>
            </w:pPr>
            <w:r w:rsidRPr="002167A3">
              <w:rPr>
                <w:rFonts w:asciiTheme="minorHAnsi" w:hAnsiTheme="minorHAnsi" w:cs="Calibri"/>
                <w:sz w:val="20"/>
              </w:rPr>
              <w:t>€</w:t>
            </w:r>
          </w:p>
        </w:tc>
      </w:tr>
      <w:tr w:rsidR="00D9435B" w:rsidRPr="002167A3" w14:paraId="182D8EBE" w14:textId="77777777" w:rsidTr="005038CC">
        <w:trPr>
          <w:trHeight w:val="397"/>
        </w:trPr>
        <w:tc>
          <w:tcPr>
            <w:tcW w:w="4502" w:type="dxa"/>
            <w:vAlign w:val="center"/>
          </w:tcPr>
          <w:p w14:paraId="6D75A154" w14:textId="0012546B" w:rsidR="00D9435B" w:rsidRPr="004B6507" w:rsidRDefault="00D9435B" w:rsidP="00D9435B">
            <w:pPr>
              <w:spacing w:line="276" w:lineRule="auto"/>
              <w:rPr>
                <w:rFonts w:asciiTheme="minorHAnsi" w:hAnsiTheme="minorHAnsi" w:cstheme="minorHAnsi"/>
                <w:sz w:val="20"/>
              </w:rPr>
            </w:pPr>
            <w:r>
              <w:rPr>
                <w:rFonts w:asciiTheme="minorHAnsi" w:hAnsiTheme="minorHAnsi" w:cstheme="minorHAnsi"/>
                <w:sz w:val="20"/>
              </w:rPr>
              <w:t>Hillegom</w:t>
            </w:r>
          </w:p>
        </w:tc>
        <w:tc>
          <w:tcPr>
            <w:tcW w:w="2383" w:type="dxa"/>
            <w:vAlign w:val="center"/>
          </w:tcPr>
          <w:p w14:paraId="54BAF260" w14:textId="349F978D"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vAlign w:val="center"/>
          </w:tcPr>
          <w:p w14:paraId="22F12538" w14:textId="6985C5E0" w:rsidR="00D9435B" w:rsidRPr="002167A3" w:rsidRDefault="00D9435B" w:rsidP="00D9435B">
            <w:pPr>
              <w:spacing w:line="276" w:lineRule="auto"/>
              <w:rPr>
                <w:rFonts w:asciiTheme="minorHAnsi" w:hAnsiTheme="minorHAnsi" w:cs="Calibri"/>
                <w:sz w:val="20"/>
              </w:rPr>
            </w:pPr>
            <w:r w:rsidRPr="002167A3">
              <w:rPr>
                <w:rFonts w:asciiTheme="minorHAnsi" w:hAnsiTheme="minorHAnsi" w:cs="Calibri"/>
                <w:sz w:val="20"/>
              </w:rPr>
              <w:t>€</w:t>
            </w:r>
          </w:p>
        </w:tc>
      </w:tr>
      <w:tr w:rsidR="00D9435B" w:rsidRPr="002167A3" w14:paraId="1496F180" w14:textId="77777777" w:rsidTr="005038CC">
        <w:trPr>
          <w:trHeight w:val="397"/>
        </w:trPr>
        <w:tc>
          <w:tcPr>
            <w:tcW w:w="4502" w:type="dxa"/>
            <w:vAlign w:val="center"/>
          </w:tcPr>
          <w:p w14:paraId="5EF30722" w14:textId="77777777" w:rsidR="00D9435B" w:rsidRPr="002167A3" w:rsidRDefault="00D9435B" w:rsidP="00D9435B">
            <w:pPr>
              <w:spacing w:line="276" w:lineRule="auto"/>
              <w:rPr>
                <w:rFonts w:asciiTheme="minorHAnsi" w:hAnsiTheme="minorHAnsi" w:cs="Calibri"/>
                <w:sz w:val="20"/>
                <w:highlight w:val="yellow"/>
              </w:rPr>
            </w:pPr>
            <w:r w:rsidRPr="004B6507">
              <w:rPr>
                <w:rFonts w:asciiTheme="minorHAnsi" w:hAnsiTheme="minorHAnsi" w:cstheme="minorHAnsi"/>
                <w:sz w:val="20"/>
              </w:rPr>
              <w:t>Hilversum</w:t>
            </w:r>
          </w:p>
        </w:tc>
        <w:tc>
          <w:tcPr>
            <w:tcW w:w="2383" w:type="dxa"/>
            <w:vAlign w:val="center"/>
          </w:tcPr>
          <w:p w14:paraId="2C6591A6" w14:textId="77777777"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vAlign w:val="center"/>
          </w:tcPr>
          <w:p w14:paraId="4F914F2B" w14:textId="77777777" w:rsidR="00D9435B" w:rsidRPr="002167A3" w:rsidRDefault="00D9435B" w:rsidP="00D9435B">
            <w:pPr>
              <w:spacing w:line="276" w:lineRule="auto"/>
              <w:rPr>
                <w:rFonts w:asciiTheme="minorHAnsi" w:hAnsiTheme="minorHAnsi" w:cs="Calibri"/>
                <w:sz w:val="20"/>
              </w:rPr>
            </w:pPr>
            <w:r w:rsidRPr="002167A3">
              <w:rPr>
                <w:rFonts w:asciiTheme="minorHAnsi" w:hAnsiTheme="minorHAnsi" w:cs="Calibri"/>
                <w:sz w:val="20"/>
              </w:rPr>
              <w:t>€</w:t>
            </w:r>
          </w:p>
        </w:tc>
      </w:tr>
      <w:tr w:rsidR="00D9435B" w:rsidRPr="002167A3" w14:paraId="35211E4C" w14:textId="77777777" w:rsidTr="005038CC">
        <w:trPr>
          <w:trHeight w:val="397"/>
        </w:trPr>
        <w:tc>
          <w:tcPr>
            <w:tcW w:w="4502" w:type="dxa"/>
            <w:vAlign w:val="center"/>
          </w:tcPr>
          <w:p w14:paraId="481BD02E" w14:textId="2B6E71E0" w:rsidR="00D9435B" w:rsidRPr="002167A3" w:rsidRDefault="00D9435B" w:rsidP="00D9435B">
            <w:pPr>
              <w:spacing w:line="276" w:lineRule="auto"/>
              <w:rPr>
                <w:rFonts w:asciiTheme="minorHAnsi" w:hAnsiTheme="minorHAnsi" w:cs="Calibri"/>
                <w:sz w:val="20"/>
                <w:highlight w:val="yellow"/>
              </w:rPr>
            </w:pPr>
            <w:r w:rsidRPr="00E61116">
              <w:rPr>
                <w:rFonts w:asciiTheme="minorHAnsi" w:hAnsiTheme="minorHAnsi" w:cs="Calibri"/>
                <w:sz w:val="20"/>
              </w:rPr>
              <w:t>Kaag en Braassem</w:t>
            </w:r>
          </w:p>
        </w:tc>
        <w:tc>
          <w:tcPr>
            <w:tcW w:w="2383" w:type="dxa"/>
            <w:vAlign w:val="center"/>
          </w:tcPr>
          <w:p w14:paraId="6E0E4D6C" w14:textId="77777777"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vAlign w:val="center"/>
          </w:tcPr>
          <w:p w14:paraId="35BD2AD6" w14:textId="77777777" w:rsidR="00D9435B" w:rsidRPr="002167A3" w:rsidRDefault="00D9435B" w:rsidP="00D9435B">
            <w:pPr>
              <w:spacing w:line="276" w:lineRule="auto"/>
              <w:rPr>
                <w:rFonts w:asciiTheme="minorHAnsi" w:hAnsiTheme="minorHAnsi" w:cs="Calibri"/>
                <w:sz w:val="20"/>
              </w:rPr>
            </w:pPr>
            <w:r w:rsidRPr="002167A3">
              <w:rPr>
                <w:rFonts w:asciiTheme="minorHAnsi" w:hAnsiTheme="minorHAnsi" w:cs="Calibri"/>
                <w:sz w:val="20"/>
              </w:rPr>
              <w:t>€</w:t>
            </w:r>
          </w:p>
        </w:tc>
      </w:tr>
      <w:tr w:rsidR="00D9435B" w:rsidRPr="005D7FB6" w14:paraId="4128FF82" w14:textId="77777777" w:rsidTr="005038CC">
        <w:trPr>
          <w:trHeight w:val="397"/>
        </w:trPr>
        <w:tc>
          <w:tcPr>
            <w:tcW w:w="4502" w:type="dxa"/>
            <w:vAlign w:val="center"/>
          </w:tcPr>
          <w:p w14:paraId="1066F975" w14:textId="42337B1E" w:rsidR="00D9435B" w:rsidRDefault="00D9435B" w:rsidP="00D9435B">
            <w:pPr>
              <w:spacing w:line="276" w:lineRule="auto"/>
              <w:rPr>
                <w:rFonts w:asciiTheme="minorHAnsi" w:hAnsiTheme="minorHAnsi" w:cstheme="minorHAnsi"/>
                <w:sz w:val="20"/>
              </w:rPr>
            </w:pPr>
            <w:r>
              <w:rPr>
                <w:rFonts w:asciiTheme="minorHAnsi" w:hAnsiTheme="minorHAnsi" w:cstheme="minorHAnsi"/>
                <w:sz w:val="20"/>
              </w:rPr>
              <w:t>Katwijk</w:t>
            </w:r>
          </w:p>
        </w:tc>
        <w:tc>
          <w:tcPr>
            <w:tcW w:w="2383" w:type="dxa"/>
            <w:vAlign w:val="center"/>
          </w:tcPr>
          <w:p w14:paraId="597CAC7C" w14:textId="7157A4D5"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vAlign w:val="center"/>
          </w:tcPr>
          <w:p w14:paraId="1EF1E69E" w14:textId="4A5B620F" w:rsidR="00D9435B" w:rsidRDefault="00D9435B" w:rsidP="00D9435B">
            <w:pPr>
              <w:spacing w:line="276" w:lineRule="auto"/>
              <w:rPr>
                <w:rFonts w:asciiTheme="minorHAnsi" w:hAnsiTheme="minorHAnsi" w:cs="Calibri"/>
                <w:sz w:val="20"/>
              </w:rPr>
            </w:pPr>
            <w:r w:rsidRPr="002167A3">
              <w:rPr>
                <w:rFonts w:asciiTheme="minorHAnsi" w:hAnsiTheme="minorHAnsi" w:cs="Calibri"/>
                <w:sz w:val="20"/>
              </w:rPr>
              <w:t>€</w:t>
            </w:r>
          </w:p>
        </w:tc>
      </w:tr>
      <w:tr w:rsidR="00D9435B" w:rsidRPr="005D7FB6" w14:paraId="65EFCDC6" w14:textId="77777777" w:rsidTr="005038CC">
        <w:trPr>
          <w:trHeight w:val="397"/>
        </w:trPr>
        <w:tc>
          <w:tcPr>
            <w:tcW w:w="4502" w:type="dxa"/>
            <w:vAlign w:val="center"/>
          </w:tcPr>
          <w:p w14:paraId="1D96952B" w14:textId="1F2A38C6" w:rsidR="00D9435B" w:rsidRDefault="00D9435B" w:rsidP="00D9435B">
            <w:pPr>
              <w:spacing w:line="276" w:lineRule="auto"/>
              <w:rPr>
                <w:rFonts w:asciiTheme="minorHAnsi" w:hAnsiTheme="minorHAnsi" w:cstheme="minorHAnsi"/>
                <w:sz w:val="20"/>
              </w:rPr>
            </w:pPr>
            <w:r>
              <w:rPr>
                <w:rFonts w:asciiTheme="minorHAnsi" w:hAnsiTheme="minorHAnsi" w:cstheme="minorHAnsi"/>
                <w:sz w:val="20"/>
              </w:rPr>
              <w:t>Lisse</w:t>
            </w:r>
          </w:p>
        </w:tc>
        <w:tc>
          <w:tcPr>
            <w:tcW w:w="2383" w:type="dxa"/>
            <w:vAlign w:val="center"/>
          </w:tcPr>
          <w:p w14:paraId="34E5565B" w14:textId="07863B72"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vAlign w:val="center"/>
          </w:tcPr>
          <w:p w14:paraId="5D2EC2B0" w14:textId="43A338F0" w:rsidR="00D9435B" w:rsidRDefault="00D9435B" w:rsidP="00D9435B">
            <w:pPr>
              <w:spacing w:line="276" w:lineRule="auto"/>
              <w:rPr>
                <w:rFonts w:asciiTheme="minorHAnsi" w:hAnsiTheme="minorHAnsi" w:cs="Calibri"/>
                <w:sz w:val="20"/>
              </w:rPr>
            </w:pPr>
            <w:r w:rsidRPr="002167A3">
              <w:rPr>
                <w:rFonts w:asciiTheme="minorHAnsi" w:hAnsiTheme="minorHAnsi" w:cs="Calibri"/>
                <w:sz w:val="20"/>
              </w:rPr>
              <w:t>€</w:t>
            </w:r>
          </w:p>
        </w:tc>
      </w:tr>
      <w:tr w:rsidR="00D9435B" w:rsidRPr="005D7FB6" w14:paraId="1C88318E" w14:textId="77777777" w:rsidTr="005038CC">
        <w:trPr>
          <w:trHeight w:val="397"/>
        </w:trPr>
        <w:tc>
          <w:tcPr>
            <w:tcW w:w="4502" w:type="dxa"/>
            <w:vAlign w:val="center"/>
          </w:tcPr>
          <w:p w14:paraId="1BB3DC1C" w14:textId="5DD67A3F" w:rsidR="00D9435B" w:rsidRPr="005D7FB6" w:rsidRDefault="00D9435B" w:rsidP="00D9435B">
            <w:pPr>
              <w:spacing w:line="276" w:lineRule="auto"/>
              <w:rPr>
                <w:rFonts w:asciiTheme="minorHAnsi" w:hAnsiTheme="minorHAnsi" w:cstheme="minorHAnsi"/>
                <w:sz w:val="20"/>
              </w:rPr>
            </w:pPr>
            <w:r>
              <w:rPr>
                <w:rFonts w:asciiTheme="minorHAnsi" w:hAnsiTheme="minorHAnsi" w:cstheme="minorHAnsi"/>
                <w:sz w:val="20"/>
              </w:rPr>
              <w:t>Noordwijk</w:t>
            </w:r>
          </w:p>
        </w:tc>
        <w:tc>
          <w:tcPr>
            <w:tcW w:w="2383" w:type="dxa"/>
            <w:vAlign w:val="center"/>
          </w:tcPr>
          <w:p w14:paraId="5E0FD218" w14:textId="4D4516C6"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vAlign w:val="center"/>
          </w:tcPr>
          <w:p w14:paraId="1FFBDE34" w14:textId="6E879B72" w:rsidR="00D9435B" w:rsidRPr="005D7FB6" w:rsidRDefault="00D9435B" w:rsidP="00D9435B">
            <w:pPr>
              <w:spacing w:line="276" w:lineRule="auto"/>
              <w:rPr>
                <w:rFonts w:asciiTheme="minorHAnsi" w:hAnsiTheme="minorHAnsi" w:cs="Calibri"/>
                <w:sz w:val="20"/>
              </w:rPr>
            </w:pPr>
            <w:r>
              <w:rPr>
                <w:rFonts w:asciiTheme="minorHAnsi" w:hAnsiTheme="minorHAnsi" w:cs="Calibri"/>
                <w:sz w:val="20"/>
              </w:rPr>
              <w:t>€</w:t>
            </w:r>
          </w:p>
        </w:tc>
      </w:tr>
      <w:tr w:rsidR="00D9435B" w:rsidRPr="005D7FB6" w14:paraId="4F09FC32" w14:textId="77777777" w:rsidTr="005038CC">
        <w:trPr>
          <w:trHeight w:val="397"/>
        </w:trPr>
        <w:tc>
          <w:tcPr>
            <w:tcW w:w="4502" w:type="dxa"/>
            <w:vAlign w:val="center"/>
          </w:tcPr>
          <w:p w14:paraId="7DBB7CE9" w14:textId="77777777" w:rsidR="00D9435B" w:rsidRPr="005D7FB6" w:rsidRDefault="00D9435B" w:rsidP="00D9435B">
            <w:pPr>
              <w:spacing w:line="276" w:lineRule="auto"/>
              <w:rPr>
                <w:rFonts w:asciiTheme="minorHAnsi" w:hAnsiTheme="minorHAnsi" w:cs="Calibri"/>
                <w:sz w:val="20"/>
                <w:highlight w:val="yellow"/>
              </w:rPr>
            </w:pPr>
            <w:r w:rsidRPr="005D7FB6">
              <w:rPr>
                <w:rFonts w:asciiTheme="minorHAnsi" w:hAnsiTheme="minorHAnsi" w:cstheme="minorHAnsi"/>
                <w:sz w:val="20"/>
              </w:rPr>
              <w:t>Oudewater</w:t>
            </w:r>
          </w:p>
        </w:tc>
        <w:tc>
          <w:tcPr>
            <w:tcW w:w="2383" w:type="dxa"/>
            <w:vAlign w:val="center"/>
          </w:tcPr>
          <w:p w14:paraId="1CB3E671" w14:textId="77777777"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vAlign w:val="center"/>
          </w:tcPr>
          <w:p w14:paraId="3C9C30D4" w14:textId="77777777" w:rsidR="00D9435B" w:rsidRPr="005D7FB6" w:rsidRDefault="00D9435B" w:rsidP="00D9435B">
            <w:pPr>
              <w:spacing w:line="276" w:lineRule="auto"/>
              <w:rPr>
                <w:rFonts w:asciiTheme="minorHAnsi" w:hAnsiTheme="minorHAnsi" w:cs="Calibri"/>
                <w:sz w:val="20"/>
              </w:rPr>
            </w:pPr>
            <w:r w:rsidRPr="005D7FB6">
              <w:rPr>
                <w:rFonts w:asciiTheme="minorHAnsi" w:hAnsiTheme="minorHAnsi" w:cs="Calibri"/>
                <w:sz w:val="20"/>
              </w:rPr>
              <w:t>€</w:t>
            </w:r>
          </w:p>
        </w:tc>
      </w:tr>
      <w:tr w:rsidR="00D9435B" w:rsidRPr="002167A3" w14:paraId="11F311B0" w14:textId="77777777" w:rsidTr="005038CC">
        <w:trPr>
          <w:trHeight w:val="397"/>
        </w:trPr>
        <w:tc>
          <w:tcPr>
            <w:tcW w:w="4502" w:type="dxa"/>
            <w:tcBorders>
              <w:bottom w:val="single" w:sz="4" w:space="0" w:color="000000"/>
            </w:tcBorders>
            <w:vAlign w:val="center"/>
          </w:tcPr>
          <w:p w14:paraId="4D1CF96F" w14:textId="77777777" w:rsidR="00D9435B" w:rsidRPr="002167A3" w:rsidRDefault="00D9435B" w:rsidP="00D9435B">
            <w:pPr>
              <w:spacing w:line="276" w:lineRule="auto"/>
              <w:rPr>
                <w:rFonts w:asciiTheme="minorHAnsi" w:hAnsiTheme="minorHAnsi" w:cs="Calibri"/>
                <w:sz w:val="20"/>
                <w:highlight w:val="yellow"/>
              </w:rPr>
            </w:pPr>
            <w:r w:rsidRPr="004B6507">
              <w:rPr>
                <w:rFonts w:asciiTheme="minorHAnsi" w:hAnsiTheme="minorHAnsi" w:cstheme="minorHAnsi"/>
                <w:sz w:val="20"/>
              </w:rPr>
              <w:t>Purmerend</w:t>
            </w:r>
          </w:p>
        </w:tc>
        <w:tc>
          <w:tcPr>
            <w:tcW w:w="2383" w:type="dxa"/>
            <w:tcBorders>
              <w:bottom w:val="single" w:sz="4" w:space="0" w:color="000000"/>
            </w:tcBorders>
            <w:vAlign w:val="center"/>
          </w:tcPr>
          <w:p w14:paraId="6B99E70C" w14:textId="77777777"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bottom w:val="single" w:sz="4" w:space="0" w:color="000000"/>
            </w:tcBorders>
            <w:vAlign w:val="center"/>
          </w:tcPr>
          <w:p w14:paraId="0A419B64" w14:textId="77777777" w:rsidR="00D9435B" w:rsidRPr="002167A3" w:rsidRDefault="00D9435B" w:rsidP="00D9435B">
            <w:pPr>
              <w:spacing w:line="276" w:lineRule="auto"/>
              <w:rPr>
                <w:rFonts w:asciiTheme="minorHAnsi" w:hAnsiTheme="minorHAnsi" w:cs="Calibri"/>
                <w:sz w:val="20"/>
              </w:rPr>
            </w:pPr>
            <w:r w:rsidRPr="002167A3">
              <w:rPr>
                <w:rFonts w:asciiTheme="minorHAnsi" w:hAnsiTheme="minorHAnsi" w:cs="Calibri"/>
                <w:sz w:val="20"/>
              </w:rPr>
              <w:t>€</w:t>
            </w:r>
          </w:p>
        </w:tc>
      </w:tr>
      <w:tr w:rsidR="00D9435B" w:rsidRPr="002167A3" w14:paraId="73C0C7D3" w14:textId="77777777" w:rsidTr="005038CC">
        <w:trPr>
          <w:trHeight w:val="397"/>
        </w:trPr>
        <w:tc>
          <w:tcPr>
            <w:tcW w:w="4502" w:type="dxa"/>
            <w:tcBorders>
              <w:bottom w:val="single" w:sz="4" w:space="0" w:color="000000"/>
            </w:tcBorders>
            <w:vAlign w:val="center"/>
          </w:tcPr>
          <w:p w14:paraId="605F0ED1" w14:textId="6AF7C7D0" w:rsidR="00D9435B" w:rsidRPr="004B6507" w:rsidRDefault="00D9435B" w:rsidP="00D9435B">
            <w:pPr>
              <w:spacing w:line="276" w:lineRule="auto"/>
              <w:rPr>
                <w:rFonts w:asciiTheme="minorHAnsi" w:hAnsiTheme="minorHAnsi" w:cstheme="minorHAnsi"/>
                <w:sz w:val="20"/>
              </w:rPr>
            </w:pPr>
            <w:r>
              <w:rPr>
                <w:rFonts w:asciiTheme="minorHAnsi" w:hAnsiTheme="minorHAnsi" w:cstheme="minorHAnsi"/>
                <w:sz w:val="20"/>
              </w:rPr>
              <w:t>Teylingen</w:t>
            </w:r>
          </w:p>
        </w:tc>
        <w:tc>
          <w:tcPr>
            <w:tcW w:w="2383" w:type="dxa"/>
            <w:tcBorders>
              <w:bottom w:val="single" w:sz="4" w:space="0" w:color="000000"/>
            </w:tcBorders>
            <w:vAlign w:val="center"/>
          </w:tcPr>
          <w:p w14:paraId="39C84477" w14:textId="0020795C"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bottom w:val="single" w:sz="4" w:space="0" w:color="000000"/>
            </w:tcBorders>
            <w:vAlign w:val="center"/>
          </w:tcPr>
          <w:p w14:paraId="52F74938" w14:textId="78DC5F03" w:rsidR="00D9435B" w:rsidRPr="007C6CB7" w:rsidRDefault="00D9435B" w:rsidP="00D9435B">
            <w:pPr>
              <w:spacing w:line="276" w:lineRule="auto"/>
              <w:rPr>
                <w:rFonts w:asciiTheme="minorHAnsi" w:hAnsiTheme="minorHAnsi" w:cs="Calibri"/>
                <w:sz w:val="20"/>
              </w:rPr>
            </w:pPr>
            <w:r w:rsidRPr="002167A3">
              <w:rPr>
                <w:rFonts w:asciiTheme="minorHAnsi" w:hAnsiTheme="minorHAnsi" w:cs="Calibri"/>
                <w:sz w:val="20"/>
              </w:rPr>
              <w:t>€</w:t>
            </w:r>
          </w:p>
        </w:tc>
      </w:tr>
      <w:tr w:rsidR="00D9435B" w:rsidRPr="002167A3" w14:paraId="234F37DE" w14:textId="77777777" w:rsidTr="005038CC">
        <w:trPr>
          <w:trHeight w:val="397"/>
        </w:trPr>
        <w:tc>
          <w:tcPr>
            <w:tcW w:w="4502" w:type="dxa"/>
            <w:tcBorders>
              <w:bottom w:val="single" w:sz="4" w:space="0" w:color="000000"/>
            </w:tcBorders>
            <w:vAlign w:val="center"/>
          </w:tcPr>
          <w:p w14:paraId="34FA55EB" w14:textId="77777777" w:rsidR="00D9435B" w:rsidRPr="002167A3" w:rsidRDefault="00D9435B" w:rsidP="00D9435B">
            <w:pPr>
              <w:spacing w:line="276" w:lineRule="auto"/>
              <w:rPr>
                <w:rFonts w:asciiTheme="minorHAnsi" w:hAnsiTheme="minorHAnsi"/>
                <w:color w:val="FF0000"/>
                <w:sz w:val="20"/>
              </w:rPr>
            </w:pPr>
            <w:r w:rsidRPr="004B6507">
              <w:rPr>
                <w:rFonts w:asciiTheme="minorHAnsi" w:hAnsiTheme="minorHAnsi" w:cstheme="minorHAnsi"/>
                <w:sz w:val="20"/>
              </w:rPr>
              <w:t>Velsen</w:t>
            </w:r>
          </w:p>
        </w:tc>
        <w:tc>
          <w:tcPr>
            <w:tcW w:w="2383" w:type="dxa"/>
            <w:tcBorders>
              <w:bottom w:val="single" w:sz="4" w:space="0" w:color="000000"/>
            </w:tcBorders>
            <w:vAlign w:val="center"/>
          </w:tcPr>
          <w:p w14:paraId="02BEEF11" w14:textId="77777777"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bottom w:val="single" w:sz="4" w:space="0" w:color="000000"/>
            </w:tcBorders>
            <w:vAlign w:val="center"/>
          </w:tcPr>
          <w:p w14:paraId="71E618B8" w14:textId="77777777" w:rsidR="00D9435B" w:rsidRPr="007C6CB7" w:rsidRDefault="00D9435B" w:rsidP="00D9435B">
            <w:pPr>
              <w:spacing w:line="276" w:lineRule="auto"/>
              <w:rPr>
                <w:rFonts w:asciiTheme="minorHAnsi" w:hAnsiTheme="minorHAnsi" w:cs="Calibri"/>
                <w:sz w:val="20"/>
              </w:rPr>
            </w:pPr>
            <w:r w:rsidRPr="007C6CB7">
              <w:rPr>
                <w:rFonts w:asciiTheme="minorHAnsi" w:hAnsiTheme="minorHAnsi" w:cs="Calibri"/>
                <w:sz w:val="20"/>
              </w:rPr>
              <w:t>€</w:t>
            </w:r>
          </w:p>
        </w:tc>
      </w:tr>
      <w:tr w:rsidR="00D9435B" w:rsidRPr="002167A3" w14:paraId="366F3748" w14:textId="77777777" w:rsidTr="005038CC">
        <w:trPr>
          <w:trHeight w:val="397"/>
        </w:trPr>
        <w:tc>
          <w:tcPr>
            <w:tcW w:w="4502" w:type="dxa"/>
            <w:tcBorders>
              <w:bottom w:val="single" w:sz="4" w:space="0" w:color="000000"/>
            </w:tcBorders>
            <w:vAlign w:val="center"/>
          </w:tcPr>
          <w:p w14:paraId="311F1525" w14:textId="77777777" w:rsidR="00D9435B" w:rsidRPr="002167A3" w:rsidRDefault="00D9435B" w:rsidP="00D9435B">
            <w:pPr>
              <w:spacing w:line="276" w:lineRule="auto"/>
              <w:rPr>
                <w:rFonts w:asciiTheme="minorHAnsi" w:hAnsiTheme="minorHAnsi"/>
                <w:sz w:val="20"/>
              </w:rPr>
            </w:pPr>
            <w:r w:rsidRPr="004B6507">
              <w:rPr>
                <w:rFonts w:asciiTheme="minorHAnsi" w:hAnsiTheme="minorHAnsi" w:cstheme="minorHAnsi"/>
                <w:sz w:val="20"/>
              </w:rPr>
              <w:t>Waterland</w:t>
            </w:r>
          </w:p>
        </w:tc>
        <w:tc>
          <w:tcPr>
            <w:tcW w:w="2383" w:type="dxa"/>
            <w:tcBorders>
              <w:bottom w:val="single" w:sz="4" w:space="0" w:color="000000"/>
            </w:tcBorders>
            <w:vAlign w:val="center"/>
          </w:tcPr>
          <w:p w14:paraId="107AE996" w14:textId="77777777"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bottom w:val="single" w:sz="4" w:space="0" w:color="000000"/>
            </w:tcBorders>
            <w:vAlign w:val="center"/>
          </w:tcPr>
          <w:p w14:paraId="565FDB5C" w14:textId="77777777" w:rsidR="00D9435B" w:rsidRPr="002167A3" w:rsidRDefault="00D9435B" w:rsidP="00D9435B">
            <w:pPr>
              <w:spacing w:line="276" w:lineRule="auto"/>
              <w:rPr>
                <w:rFonts w:asciiTheme="minorHAnsi" w:hAnsiTheme="minorHAnsi" w:cs="Calibri"/>
                <w:sz w:val="20"/>
              </w:rPr>
            </w:pPr>
            <w:r w:rsidRPr="002167A3">
              <w:rPr>
                <w:rFonts w:asciiTheme="minorHAnsi" w:hAnsiTheme="minorHAnsi" w:cs="Calibri"/>
                <w:sz w:val="20"/>
              </w:rPr>
              <w:t>€</w:t>
            </w:r>
          </w:p>
        </w:tc>
      </w:tr>
      <w:tr w:rsidR="00D9435B" w:rsidRPr="002167A3" w14:paraId="3C4DAA1F" w14:textId="77777777" w:rsidTr="005038CC">
        <w:trPr>
          <w:trHeight w:val="397"/>
        </w:trPr>
        <w:tc>
          <w:tcPr>
            <w:tcW w:w="4502" w:type="dxa"/>
            <w:tcBorders>
              <w:bottom w:val="single" w:sz="4" w:space="0" w:color="000000"/>
            </w:tcBorders>
            <w:vAlign w:val="center"/>
          </w:tcPr>
          <w:p w14:paraId="63A89D58" w14:textId="77777777" w:rsidR="00D9435B" w:rsidRPr="002167A3" w:rsidRDefault="00D9435B" w:rsidP="00D9435B">
            <w:pPr>
              <w:spacing w:line="276" w:lineRule="auto"/>
              <w:rPr>
                <w:rFonts w:asciiTheme="minorHAnsi" w:hAnsiTheme="minorHAnsi"/>
                <w:sz w:val="20"/>
              </w:rPr>
            </w:pPr>
            <w:r>
              <w:rPr>
                <w:rFonts w:asciiTheme="minorHAnsi" w:hAnsiTheme="minorHAnsi" w:cstheme="minorHAnsi"/>
                <w:sz w:val="20"/>
              </w:rPr>
              <w:t>Waternet</w:t>
            </w:r>
          </w:p>
        </w:tc>
        <w:tc>
          <w:tcPr>
            <w:tcW w:w="2383" w:type="dxa"/>
            <w:tcBorders>
              <w:bottom w:val="single" w:sz="4" w:space="0" w:color="000000"/>
            </w:tcBorders>
            <w:vAlign w:val="center"/>
          </w:tcPr>
          <w:p w14:paraId="56A93127" w14:textId="77777777"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bottom w:val="single" w:sz="4" w:space="0" w:color="000000"/>
            </w:tcBorders>
            <w:vAlign w:val="center"/>
          </w:tcPr>
          <w:p w14:paraId="33CF8C7F" w14:textId="77777777" w:rsidR="00D9435B" w:rsidRPr="002167A3" w:rsidRDefault="00D9435B" w:rsidP="00D9435B">
            <w:pPr>
              <w:spacing w:line="276" w:lineRule="auto"/>
              <w:rPr>
                <w:rFonts w:asciiTheme="minorHAnsi" w:hAnsiTheme="minorHAnsi" w:cs="Calibri"/>
                <w:sz w:val="20"/>
              </w:rPr>
            </w:pPr>
            <w:r w:rsidRPr="002167A3">
              <w:rPr>
                <w:rFonts w:asciiTheme="minorHAnsi" w:hAnsiTheme="minorHAnsi" w:cs="Calibri"/>
                <w:sz w:val="20"/>
              </w:rPr>
              <w:t>€</w:t>
            </w:r>
          </w:p>
        </w:tc>
      </w:tr>
      <w:tr w:rsidR="00D9435B" w:rsidRPr="005D7FB6" w14:paraId="72FD0D03" w14:textId="77777777" w:rsidTr="005038CC">
        <w:trPr>
          <w:trHeight w:val="397"/>
        </w:trPr>
        <w:tc>
          <w:tcPr>
            <w:tcW w:w="4502" w:type="dxa"/>
            <w:tcBorders>
              <w:bottom w:val="single" w:sz="4" w:space="0" w:color="000000"/>
            </w:tcBorders>
            <w:vAlign w:val="center"/>
          </w:tcPr>
          <w:p w14:paraId="0A8433C4" w14:textId="77777777" w:rsidR="00D9435B" w:rsidRPr="005D7FB6" w:rsidRDefault="00D9435B" w:rsidP="00D9435B">
            <w:pPr>
              <w:spacing w:line="276" w:lineRule="auto"/>
              <w:rPr>
                <w:rFonts w:asciiTheme="minorHAnsi" w:hAnsiTheme="minorHAnsi"/>
                <w:sz w:val="20"/>
              </w:rPr>
            </w:pPr>
            <w:r w:rsidRPr="005D7FB6">
              <w:rPr>
                <w:rFonts w:asciiTheme="minorHAnsi" w:hAnsiTheme="minorHAnsi" w:cstheme="minorHAnsi"/>
                <w:sz w:val="20"/>
              </w:rPr>
              <w:t>Woerden</w:t>
            </w:r>
          </w:p>
        </w:tc>
        <w:tc>
          <w:tcPr>
            <w:tcW w:w="2383" w:type="dxa"/>
            <w:tcBorders>
              <w:bottom w:val="single" w:sz="4" w:space="0" w:color="000000"/>
            </w:tcBorders>
            <w:vAlign w:val="center"/>
          </w:tcPr>
          <w:p w14:paraId="0CC2AB24" w14:textId="77777777"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bottom w:val="single" w:sz="4" w:space="0" w:color="000000"/>
            </w:tcBorders>
            <w:vAlign w:val="center"/>
          </w:tcPr>
          <w:p w14:paraId="232C3BC0" w14:textId="77777777" w:rsidR="00D9435B" w:rsidRPr="005D7FB6" w:rsidRDefault="00D9435B" w:rsidP="00D9435B">
            <w:pPr>
              <w:spacing w:line="276" w:lineRule="auto"/>
              <w:rPr>
                <w:rFonts w:asciiTheme="minorHAnsi" w:hAnsiTheme="minorHAnsi" w:cs="Calibri"/>
                <w:sz w:val="20"/>
              </w:rPr>
            </w:pPr>
            <w:r w:rsidRPr="005D7FB6">
              <w:rPr>
                <w:rFonts w:asciiTheme="minorHAnsi" w:hAnsiTheme="minorHAnsi" w:cs="Calibri"/>
                <w:sz w:val="20"/>
              </w:rPr>
              <w:t>€</w:t>
            </w:r>
          </w:p>
        </w:tc>
      </w:tr>
      <w:tr w:rsidR="00D9435B" w:rsidRPr="002167A3" w14:paraId="7B4397FC" w14:textId="77777777" w:rsidTr="005038CC">
        <w:trPr>
          <w:trHeight w:val="397"/>
        </w:trPr>
        <w:tc>
          <w:tcPr>
            <w:tcW w:w="4502" w:type="dxa"/>
            <w:tcBorders>
              <w:bottom w:val="single" w:sz="4" w:space="0" w:color="000000"/>
            </w:tcBorders>
            <w:vAlign w:val="center"/>
          </w:tcPr>
          <w:p w14:paraId="70E92B3E" w14:textId="77777777" w:rsidR="00D9435B" w:rsidRDefault="00D9435B" w:rsidP="00D9435B">
            <w:pPr>
              <w:spacing w:line="276" w:lineRule="auto"/>
              <w:rPr>
                <w:rFonts w:asciiTheme="minorHAnsi" w:hAnsiTheme="minorHAnsi" w:cstheme="minorHAnsi"/>
                <w:sz w:val="20"/>
              </w:rPr>
            </w:pPr>
            <w:r>
              <w:rPr>
                <w:rFonts w:asciiTheme="minorHAnsi" w:hAnsiTheme="minorHAnsi" w:cstheme="minorHAnsi"/>
                <w:sz w:val="20"/>
              </w:rPr>
              <w:t>Wijdemeren</w:t>
            </w:r>
          </w:p>
        </w:tc>
        <w:tc>
          <w:tcPr>
            <w:tcW w:w="2383" w:type="dxa"/>
            <w:tcBorders>
              <w:bottom w:val="single" w:sz="4" w:space="0" w:color="000000"/>
            </w:tcBorders>
            <w:vAlign w:val="center"/>
          </w:tcPr>
          <w:p w14:paraId="3C2CCCCE" w14:textId="77777777"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bottom w:val="single" w:sz="4" w:space="0" w:color="000000"/>
            </w:tcBorders>
            <w:vAlign w:val="center"/>
          </w:tcPr>
          <w:p w14:paraId="1DB9C83D" w14:textId="77777777" w:rsidR="00D9435B" w:rsidRPr="002167A3" w:rsidRDefault="00D9435B" w:rsidP="00D9435B">
            <w:pPr>
              <w:spacing w:line="276" w:lineRule="auto"/>
              <w:rPr>
                <w:rFonts w:asciiTheme="minorHAnsi" w:hAnsiTheme="minorHAnsi" w:cs="Calibri"/>
                <w:sz w:val="20"/>
              </w:rPr>
            </w:pPr>
            <w:r w:rsidRPr="002167A3">
              <w:rPr>
                <w:rFonts w:asciiTheme="minorHAnsi" w:hAnsiTheme="minorHAnsi" w:cs="Calibri"/>
                <w:sz w:val="20"/>
              </w:rPr>
              <w:t>€</w:t>
            </w:r>
          </w:p>
        </w:tc>
      </w:tr>
      <w:tr w:rsidR="00D9435B" w:rsidRPr="002167A3" w14:paraId="5124CC75" w14:textId="77777777" w:rsidTr="005038CC">
        <w:trPr>
          <w:trHeight w:val="397"/>
        </w:trPr>
        <w:tc>
          <w:tcPr>
            <w:tcW w:w="4502" w:type="dxa"/>
            <w:tcBorders>
              <w:bottom w:val="single" w:sz="4" w:space="0" w:color="000000"/>
            </w:tcBorders>
            <w:vAlign w:val="center"/>
          </w:tcPr>
          <w:p w14:paraId="6B2A97DA" w14:textId="77777777" w:rsidR="00D9435B" w:rsidRDefault="00D9435B" w:rsidP="00D9435B">
            <w:pPr>
              <w:spacing w:line="276" w:lineRule="auto"/>
              <w:rPr>
                <w:rFonts w:asciiTheme="minorHAnsi" w:hAnsiTheme="minorHAnsi" w:cstheme="minorHAnsi"/>
                <w:sz w:val="20"/>
              </w:rPr>
            </w:pPr>
            <w:r w:rsidRPr="004B6507">
              <w:rPr>
                <w:rFonts w:asciiTheme="minorHAnsi" w:hAnsiTheme="minorHAnsi" w:cstheme="minorHAnsi"/>
                <w:sz w:val="20"/>
              </w:rPr>
              <w:t>Zandvoort</w:t>
            </w:r>
          </w:p>
        </w:tc>
        <w:tc>
          <w:tcPr>
            <w:tcW w:w="2383" w:type="dxa"/>
            <w:tcBorders>
              <w:bottom w:val="single" w:sz="4" w:space="0" w:color="000000"/>
            </w:tcBorders>
            <w:vAlign w:val="center"/>
          </w:tcPr>
          <w:p w14:paraId="5C108965" w14:textId="77777777"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bottom w:val="single" w:sz="4" w:space="0" w:color="000000"/>
            </w:tcBorders>
            <w:vAlign w:val="center"/>
          </w:tcPr>
          <w:p w14:paraId="0173C3A2" w14:textId="77777777" w:rsidR="00D9435B" w:rsidRPr="002167A3" w:rsidRDefault="00D9435B" w:rsidP="00D9435B">
            <w:pPr>
              <w:spacing w:line="276" w:lineRule="auto"/>
              <w:rPr>
                <w:rFonts w:asciiTheme="minorHAnsi" w:hAnsiTheme="minorHAnsi" w:cs="Calibri"/>
                <w:sz w:val="20"/>
              </w:rPr>
            </w:pPr>
            <w:r w:rsidRPr="002167A3">
              <w:rPr>
                <w:rFonts w:asciiTheme="minorHAnsi" w:hAnsiTheme="minorHAnsi" w:cs="Calibri"/>
                <w:sz w:val="20"/>
              </w:rPr>
              <w:t>€</w:t>
            </w:r>
          </w:p>
        </w:tc>
      </w:tr>
      <w:tr w:rsidR="00D9435B" w:rsidRPr="002167A3" w14:paraId="1D5A9A91" w14:textId="77777777" w:rsidTr="005038CC">
        <w:trPr>
          <w:trHeight w:val="397"/>
        </w:trPr>
        <w:tc>
          <w:tcPr>
            <w:tcW w:w="4502" w:type="dxa"/>
            <w:tcBorders>
              <w:bottom w:val="single" w:sz="4" w:space="0" w:color="000000"/>
            </w:tcBorders>
            <w:vAlign w:val="center"/>
          </w:tcPr>
          <w:p w14:paraId="0BC47D99" w14:textId="77777777" w:rsidR="00D9435B" w:rsidRPr="004B6507" w:rsidRDefault="00D9435B" w:rsidP="00D9435B">
            <w:pPr>
              <w:spacing w:line="276" w:lineRule="auto"/>
              <w:rPr>
                <w:rFonts w:asciiTheme="minorHAnsi" w:hAnsiTheme="minorHAnsi" w:cstheme="minorHAnsi"/>
                <w:sz w:val="20"/>
              </w:rPr>
            </w:pPr>
            <w:r w:rsidRPr="004B6507">
              <w:rPr>
                <w:rFonts w:asciiTheme="minorHAnsi" w:hAnsiTheme="minorHAnsi" w:cstheme="minorHAnsi"/>
                <w:sz w:val="20"/>
              </w:rPr>
              <w:t>Zoetermeer</w:t>
            </w:r>
          </w:p>
        </w:tc>
        <w:tc>
          <w:tcPr>
            <w:tcW w:w="2383" w:type="dxa"/>
            <w:tcBorders>
              <w:bottom w:val="single" w:sz="4" w:space="0" w:color="000000"/>
            </w:tcBorders>
            <w:vAlign w:val="center"/>
          </w:tcPr>
          <w:p w14:paraId="0C131467" w14:textId="77777777" w:rsidR="00D9435B" w:rsidRPr="005D7FB6" w:rsidRDefault="00D9435B" w:rsidP="00D9435B">
            <w:pPr>
              <w:spacing w:line="276" w:lineRule="auto"/>
              <w:rPr>
                <w:rFonts w:asciiTheme="minorHAnsi" w:hAnsiTheme="minorHAnsi" w:cs="Calibri"/>
              </w:rPr>
            </w:pPr>
            <w:r w:rsidRPr="005D7FB6">
              <w:rPr>
                <w:rFonts w:asciiTheme="minorHAnsi" w:hAnsiTheme="minorHAnsi" w:cs="Calibri"/>
              </w:rPr>
              <w:t>Individuele afkoopsom</w:t>
            </w:r>
          </w:p>
        </w:tc>
        <w:tc>
          <w:tcPr>
            <w:tcW w:w="1893" w:type="dxa"/>
            <w:tcBorders>
              <w:bottom w:val="single" w:sz="4" w:space="0" w:color="000000"/>
            </w:tcBorders>
            <w:vAlign w:val="center"/>
          </w:tcPr>
          <w:p w14:paraId="53026146" w14:textId="77777777" w:rsidR="00D9435B" w:rsidRPr="002167A3" w:rsidRDefault="00D9435B" w:rsidP="00D9435B">
            <w:pPr>
              <w:spacing w:line="276" w:lineRule="auto"/>
              <w:rPr>
                <w:rFonts w:asciiTheme="minorHAnsi" w:hAnsiTheme="minorHAnsi" w:cs="Calibri"/>
                <w:sz w:val="20"/>
              </w:rPr>
            </w:pPr>
            <w:r w:rsidRPr="002167A3">
              <w:rPr>
                <w:rFonts w:asciiTheme="minorHAnsi" w:hAnsiTheme="minorHAnsi" w:cs="Calibri"/>
                <w:sz w:val="20"/>
              </w:rPr>
              <w:t>€</w:t>
            </w:r>
          </w:p>
        </w:tc>
      </w:tr>
    </w:tbl>
    <w:p w14:paraId="37E861E0" w14:textId="55BC6707" w:rsidR="005D7FB6" w:rsidRDefault="005D7FB6" w:rsidP="005A383C"/>
    <w:p w14:paraId="37C9495E" w14:textId="77777777" w:rsidR="005D7FB6" w:rsidRDefault="005D7FB6">
      <w:pPr>
        <w:spacing w:line="240" w:lineRule="auto"/>
      </w:pPr>
      <w:r>
        <w:br w:type="page"/>
      </w:r>
    </w:p>
    <w:tbl>
      <w:tblPr>
        <w:tblStyle w:val="Tabelraster"/>
        <w:tblW w:w="0" w:type="auto"/>
        <w:tblInd w:w="289" w:type="dxa"/>
        <w:tblLook w:val="04A0" w:firstRow="1" w:lastRow="0" w:firstColumn="1" w:lastColumn="0" w:noHBand="0" w:noVBand="1"/>
      </w:tblPr>
      <w:tblGrid>
        <w:gridCol w:w="4355"/>
        <w:gridCol w:w="2530"/>
        <w:gridCol w:w="1893"/>
      </w:tblGrid>
      <w:tr w:rsidR="005A383C" w:rsidRPr="00F532F9" w14:paraId="3694A2D6" w14:textId="77777777" w:rsidTr="00C35444">
        <w:tc>
          <w:tcPr>
            <w:tcW w:w="435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8D5C906" w14:textId="77777777" w:rsidR="005A383C" w:rsidRPr="00F532F9" w:rsidRDefault="005A383C" w:rsidP="007078FD">
            <w:pPr>
              <w:spacing w:line="276" w:lineRule="auto"/>
              <w:rPr>
                <w:rFonts w:ascii="Calibri" w:hAnsi="Calibri" w:cs="Calibri"/>
                <w:b/>
                <w:sz w:val="20"/>
              </w:rPr>
            </w:pPr>
            <w:r w:rsidRPr="00F532F9">
              <w:rPr>
                <w:rFonts w:ascii="Calibri" w:hAnsi="Calibri" w:cs="Calibri"/>
                <w:b/>
                <w:sz w:val="20"/>
              </w:rPr>
              <w:lastRenderedPageBreak/>
              <w:t>Prijs mutatiekartering</w:t>
            </w:r>
          </w:p>
        </w:tc>
        <w:tc>
          <w:tcPr>
            <w:tcW w:w="25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8DD907" w14:textId="77777777" w:rsidR="005A383C" w:rsidRPr="00F532F9" w:rsidRDefault="005A383C" w:rsidP="007078FD">
            <w:pPr>
              <w:spacing w:line="276" w:lineRule="auto"/>
              <w:rPr>
                <w:rFonts w:ascii="Calibri" w:hAnsi="Calibri" w:cs="Calibri"/>
                <w:b/>
                <w:sz w:val="20"/>
              </w:rPr>
            </w:pPr>
            <w:r w:rsidRPr="00F532F9">
              <w:rPr>
                <w:rFonts w:ascii="Calibri" w:hAnsi="Calibri" w:cs="Calibri"/>
                <w:b/>
                <w:sz w:val="20"/>
              </w:rPr>
              <w:t>Eenheid</w:t>
            </w:r>
          </w:p>
        </w:tc>
        <w:tc>
          <w:tcPr>
            <w:tcW w:w="18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CB9FF6" w14:textId="77777777" w:rsidR="005A383C" w:rsidRPr="00F532F9" w:rsidRDefault="005A383C" w:rsidP="007078FD">
            <w:pPr>
              <w:spacing w:line="276" w:lineRule="auto"/>
              <w:rPr>
                <w:rFonts w:ascii="Calibri" w:hAnsi="Calibri" w:cs="Calibri"/>
                <w:b/>
                <w:sz w:val="20"/>
              </w:rPr>
            </w:pPr>
            <w:r w:rsidRPr="00F532F9">
              <w:rPr>
                <w:rFonts w:ascii="Calibri" w:hAnsi="Calibri" w:cs="Calibri"/>
                <w:b/>
                <w:sz w:val="20"/>
              </w:rPr>
              <w:t>PRIJS</w:t>
            </w:r>
          </w:p>
          <w:p w14:paraId="06C45F9C" w14:textId="77777777" w:rsidR="005A383C" w:rsidRPr="00F532F9" w:rsidRDefault="005A383C" w:rsidP="007078FD">
            <w:pPr>
              <w:spacing w:line="276" w:lineRule="auto"/>
              <w:rPr>
                <w:rFonts w:ascii="Calibri" w:hAnsi="Calibri" w:cs="Calibri"/>
                <w:b/>
                <w:sz w:val="20"/>
              </w:rPr>
            </w:pPr>
            <w:r w:rsidRPr="00F532F9">
              <w:rPr>
                <w:rFonts w:ascii="Calibri" w:hAnsi="Calibri" w:cs="Calibri"/>
                <w:b/>
                <w:sz w:val="20"/>
              </w:rPr>
              <w:t>(Euro’s, excl. BTW)</w:t>
            </w:r>
          </w:p>
        </w:tc>
      </w:tr>
      <w:tr w:rsidR="005A383C" w:rsidRPr="00F532F9" w14:paraId="0A3A1C29" w14:textId="77777777" w:rsidTr="00C35444">
        <w:trPr>
          <w:trHeight w:val="450"/>
        </w:trPr>
        <w:tc>
          <w:tcPr>
            <w:tcW w:w="4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37CA4C" w14:textId="3909309A" w:rsidR="005A383C" w:rsidRPr="00F532F9" w:rsidRDefault="005A383C" w:rsidP="007078FD">
            <w:pPr>
              <w:spacing w:line="276" w:lineRule="auto"/>
              <w:rPr>
                <w:rFonts w:ascii="Calibri" w:hAnsi="Calibri" w:cs="Calibri"/>
                <w:b/>
                <w:sz w:val="20"/>
              </w:rPr>
            </w:pPr>
            <w:r>
              <w:rPr>
                <w:rFonts w:ascii="Calibri" w:hAnsi="Calibri" w:cs="Calibri"/>
                <w:b/>
                <w:sz w:val="20"/>
              </w:rPr>
              <w:t>B</w:t>
            </w:r>
            <w:r w:rsidRPr="002167A3">
              <w:rPr>
                <w:rFonts w:ascii="Calibri" w:hAnsi="Calibri" w:cs="Calibri"/>
                <w:b/>
                <w:sz w:val="20"/>
              </w:rPr>
              <w:t xml:space="preserve">. </w:t>
            </w:r>
            <w:r w:rsidRPr="000C3D50">
              <w:rPr>
                <w:rFonts w:ascii="Calibri" w:hAnsi="Calibri" w:cs="Calibri"/>
                <w:sz w:val="20"/>
              </w:rPr>
              <w:t>Eenmalige opstartkosten per Opdrachtgever</w:t>
            </w:r>
            <w:r w:rsidRPr="002167A3">
              <w:rPr>
                <w:rFonts w:ascii="Calibri" w:hAnsi="Calibri" w:cs="Calibri"/>
                <w:b/>
                <w:sz w:val="20"/>
              </w:rPr>
              <w:t xml:space="preserve"> </w:t>
            </w:r>
            <w:r w:rsidR="00556BC4">
              <w:rPr>
                <w:rFonts w:ascii="Calibri" w:hAnsi="Calibri" w:cs="Calibri"/>
                <w:b/>
                <w:sz w:val="20"/>
              </w:rPr>
              <w:t xml:space="preserve"> </w:t>
            </w:r>
            <w:r w:rsidR="00556BC4" w:rsidRPr="00556BC4">
              <w:rPr>
                <w:rFonts w:ascii="Calibri" w:hAnsi="Calibri" w:cs="Calibri"/>
                <w:bCs/>
                <w:sz w:val="20"/>
              </w:rPr>
              <w:t>(Maximaal €550,00)</w:t>
            </w:r>
          </w:p>
        </w:tc>
        <w:tc>
          <w:tcPr>
            <w:tcW w:w="2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58CEA8" w14:textId="77777777" w:rsidR="005A383C" w:rsidRPr="000C3D50" w:rsidRDefault="005A383C" w:rsidP="007078FD">
            <w:pPr>
              <w:spacing w:line="276" w:lineRule="auto"/>
              <w:rPr>
                <w:rFonts w:ascii="Calibri" w:hAnsi="Calibri" w:cs="Calibri"/>
                <w:sz w:val="20"/>
              </w:rPr>
            </w:pPr>
            <w:r w:rsidRPr="000C3D50">
              <w:rPr>
                <w:rFonts w:ascii="Calibri" w:hAnsi="Calibri" w:cs="Calibri"/>
                <w:sz w:val="20"/>
              </w:rPr>
              <w:t>Per Opdrachtgever</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5BFCBF0C" w14:textId="77777777" w:rsidR="005A383C" w:rsidRPr="002167A3" w:rsidRDefault="005A383C" w:rsidP="007078FD">
            <w:pPr>
              <w:spacing w:line="276" w:lineRule="auto"/>
              <w:rPr>
                <w:rFonts w:ascii="Calibri" w:hAnsi="Calibri" w:cs="Calibri"/>
                <w:sz w:val="20"/>
              </w:rPr>
            </w:pPr>
            <w:r w:rsidRPr="002167A3">
              <w:rPr>
                <w:rFonts w:ascii="Calibri" w:hAnsi="Calibri" w:cs="Calibri"/>
                <w:sz w:val="20"/>
              </w:rPr>
              <w:t>€</w:t>
            </w:r>
          </w:p>
        </w:tc>
      </w:tr>
      <w:tr w:rsidR="005A383C" w:rsidRPr="00F532F9" w14:paraId="6843EE6E" w14:textId="77777777" w:rsidTr="00C35444">
        <w:tc>
          <w:tcPr>
            <w:tcW w:w="4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56FA7A" w14:textId="324C20D6" w:rsidR="005A383C" w:rsidRPr="00350171" w:rsidRDefault="005A383C" w:rsidP="15BCE4C3">
            <w:pPr>
              <w:spacing w:line="276" w:lineRule="auto"/>
              <w:rPr>
                <w:rFonts w:ascii="Calibri" w:hAnsi="Calibri" w:cs="Calibri"/>
                <w:b/>
                <w:bCs/>
                <w:sz w:val="20"/>
              </w:rPr>
            </w:pPr>
            <w:r w:rsidRPr="2AE7E3CF">
              <w:rPr>
                <w:rFonts w:ascii="Calibri" w:hAnsi="Calibri" w:cs="Calibri"/>
                <w:b/>
                <w:bCs/>
                <w:sz w:val="20"/>
              </w:rPr>
              <w:t xml:space="preserve">C: </w:t>
            </w:r>
            <w:r w:rsidR="00975C96">
              <w:rPr>
                <w:rFonts w:ascii="Calibri" w:hAnsi="Calibri" w:cs="Calibri"/>
                <w:sz w:val="20"/>
              </w:rPr>
              <w:t>Punt</w:t>
            </w:r>
            <w:r w:rsidR="009F6469" w:rsidRPr="009F6469">
              <w:rPr>
                <w:rFonts w:ascii="Calibri" w:hAnsi="Calibri" w:cs="Calibri"/>
                <w:sz w:val="20"/>
              </w:rPr>
              <w:t xml:space="preserve">prijs voor het karteren van eenvoudige situaties (overige topografie), bestaande uit enkele punt- en/of lijnobjecten of een polygoon met minder dan vier (4) gekarteerde aanrakende buurobjecten; </w:t>
            </w:r>
          </w:p>
        </w:tc>
        <w:tc>
          <w:tcPr>
            <w:tcW w:w="2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D41342" w14:textId="77777777" w:rsidR="005A383C" w:rsidRPr="000C3D50" w:rsidRDefault="005A383C" w:rsidP="007078FD">
            <w:pPr>
              <w:spacing w:line="276" w:lineRule="auto"/>
              <w:rPr>
                <w:rFonts w:ascii="Calibri" w:hAnsi="Calibri" w:cs="Calibri"/>
                <w:sz w:val="20"/>
              </w:rPr>
            </w:pPr>
            <w:r w:rsidRPr="000C3D50">
              <w:rPr>
                <w:rFonts w:ascii="Calibri" w:hAnsi="Calibri" w:cs="Calibri"/>
                <w:sz w:val="20"/>
              </w:rPr>
              <w:t>Per punt</w:t>
            </w:r>
          </w:p>
        </w:tc>
        <w:tc>
          <w:tcPr>
            <w:tcW w:w="1893" w:type="dxa"/>
            <w:tcBorders>
              <w:top w:val="single" w:sz="4" w:space="0" w:color="auto"/>
              <w:left w:val="single" w:sz="4" w:space="0" w:color="auto"/>
              <w:bottom w:val="single" w:sz="4" w:space="0" w:color="auto"/>
              <w:right w:val="single" w:sz="4" w:space="0" w:color="auto"/>
            </w:tcBorders>
            <w:vAlign w:val="center"/>
          </w:tcPr>
          <w:p w14:paraId="1BF3850C" w14:textId="77777777" w:rsidR="005A383C" w:rsidRPr="00F532F9" w:rsidRDefault="005A383C" w:rsidP="007078FD">
            <w:pPr>
              <w:spacing w:line="276" w:lineRule="auto"/>
              <w:rPr>
                <w:rFonts w:ascii="Calibri" w:hAnsi="Calibri" w:cs="Calibri"/>
                <w:sz w:val="20"/>
              </w:rPr>
            </w:pPr>
            <w:r w:rsidRPr="00F532F9">
              <w:rPr>
                <w:rFonts w:ascii="Calibri" w:hAnsi="Calibri" w:cs="Calibri"/>
                <w:sz w:val="20"/>
              </w:rPr>
              <w:t>€</w:t>
            </w:r>
          </w:p>
        </w:tc>
      </w:tr>
      <w:tr w:rsidR="005A383C" w:rsidRPr="00F532F9" w14:paraId="58A43629" w14:textId="77777777" w:rsidTr="00C35444">
        <w:trPr>
          <w:trHeight w:hRule="exact" w:val="567"/>
        </w:trPr>
        <w:tc>
          <w:tcPr>
            <w:tcW w:w="4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1EE055" w14:textId="77777777" w:rsidR="005A383C" w:rsidRPr="00350171" w:rsidRDefault="005A383C" w:rsidP="007078FD">
            <w:pPr>
              <w:spacing w:line="276" w:lineRule="auto"/>
              <w:rPr>
                <w:rFonts w:ascii="Calibri" w:hAnsi="Calibri" w:cs="Calibri"/>
                <w:b/>
                <w:sz w:val="20"/>
              </w:rPr>
            </w:pPr>
            <w:bookmarkStart w:id="13" w:name="_Hlk193872492"/>
            <w:r>
              <w:rPr>
                <w:rFonts w:ascii="Calibri" w:hAnsi="Calibri" w:cs="Calibri"/>
                <w:b/>
                <w:sz w:val="20"/>
              </w:rPr>
              <w:t xml:space="preserve">D: </w:t>
            </w:r>
            <w:r w:rsidRPr="000C3D50">
              <w:rPr>
                <w:rFonts w:ascii="Calibri" w:hAnsi="Calibri" w:cs="Calibri"/>
                <w:sz w:val="20"/>
              </w:rPr>
              <w:t>Pandprijs (nieuw of gewijzigd)</w:t>
            </w:r>
          </w:p>
        </w:tc>
        <w:tc>
          <w:tcPr>
            <w:tcW w:w="2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90E5B5" w14:textId="77777777" w:rsidR="005A383C" w:rsidRPr="000C3D50" w:rsidRDefault="005A383C" w:rsidP="007078FD">
            <w:pPr>
              <w:spacing w:line="276" w:lineRule="auto"/>
              <w:rPr>
                <w:rFonts w:ascii="Calibri" w:hAnsi="Calibri" w:cs="Calibri"/>
                <w:sz w:val="20"/>
              </w:rPr>
            </w:pPr>
            <w:r w:rsidRPr="000C3D50">
              <w:rPr>
                <w:rFonts w:ascii="Calibri" w:hAnsi="Calibri" w:cs="Calibri"/>
                <w:sz w:val="20"/>
              </w:rPr>
              <w:t>Per pand</w:t>
            </w:r>
          </w:p>
        </w:tc>
        <w:tc>
          <w:tcPr>
            <w:tcW w:w="1893" w:type="dxa"/>
            <w:tcBorders>
              <w:top w:val="single" w:sz="4" w:space="0" w:color="auto"/>
              <w:left w:val="single" w:sz="4" w:space="0" w:color="auto"/>
              <w:bottom w:val="single" w:sz="4" w:space="0" w:color="auto"/>
              <w:right w:val="single" w:sz="4" w:space="0" w:color="auto"/>
            </w:tcBorders>
            <w:vAlign w:val="center"/>
          </w:tcPr>
          <w:p w14:paraId="19C93FE0" w14:textId="77777777" w:rsidR="005A383C" w:rsidRPr="00F532F9" w:rsidRDefault="005A383C" w:rsidP="007078FD">
            <w:pPr>
              <w:spacing w:line="276" w:lineRule="auto"/>
              <w:rPr>
                <w:rFonts w:ascii="Calibri" w:hAnsi="Calibri" w:cs="Calibri"/>
                <w:sz w:val="20"/>
              </w:rPr>
            </w:pPr>
            <w:r w:rsidRPr="00F532F9">
              <w:rPr>
                <w:rFonts w:ascii="Calibri" w:hAnsi="Calibri" w:cs="Calibri"/>
                <w:sz w:val="20"/>
              </w:rPr>
              <w:t>€</w:t>
            </w:r>
          </w:p>
        </w:tc>
      </w:tr>
      <w:bookmarkEnd w:id="13"/>
      <w:tr w:rsidR="00944111" w:rsidRPr="00F532F9" w14:paraId="74F96A08" w14:textId="77777777" w:rsidTr="00A33533">
        <w:trPr>
          <w:trHeight w:hRule="exact" w:val="999"/>
        </w:trPr>
        <w:tc>
          <w:tcPr>
            <w:tcW w:w="4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48A7A" w14:textId="77777777" w:rsidR="00944111" w:rsidRDefault="00944111" w:rsidP="00944111">
            <w:pPr>
              <w:spacing w:line="276" w:lineRule="auto"/>
              <w:rPr>
                <w:rFonts w:ascii="Calibri" w:hAnsi="Calibri" w:cs="Calibri"/>
                <w:sz w:val="20"/>
              </w:rPr>
            </w:pPr>
            <w:r>
              <w:rPr>
                <w:rFonts w:ascii="Calibri" w:hAnsi="Calibri" w:cs="Calibri"/>
                <w:sz w:val="20"/>
              </w:rPr>
              <w:t xml:space="preserve">Prijs dakkapel, </w:t>
            </w:r>
            <w:r w:rsidR="0088282E">
              <w:rPr>
                <w:rFonts w:ascii="Calibri" w:hAnsi="Calibri" w:cs="Calibri"/>
                <w:sz w:val="20"/>
              </w:rPr>
              <w:t xml:space="preserve">een vaste prijs van </w:t>
            </w:r>
            <w:r>
              <w:rPr>
                <w:rFonts w:ascii="Calibri" w:hAnsi="Calibri" w:cs="Calibri"/>
                <w:sz w:val="20"/>
              </w:rPr>
              <w:t xml:space="preserve">50% pandprijs </w:t>
            </w:r>
            <w:r w:rsidR="00F85A85">
              <w:rPr>
                <w:rFonts w:ascii="Calibri" w:hAnsi="Calibri" w:cs="Calibri"/>
                <w:sz w:val="20"/>
              </w:rPr>
              <w:t xml:space="preserve">en mag niet hoger zijn dan </w:t>
            </w:r>
            <w:r>
              <w:rPr>
                <w:rFonts w:ascii="Calibri" w:hAnsi="Calibri" w:cs="Calibri"/>
                <w:sz w:val="20"/>
              </w:rPr>
              <w:t xml:space="preserve">4 maal </w:t>
            </w:r>
            <w:r w:rsidR="00C35444">
              <w:rPr>
                <w:rFonts w:ascii="Calibri" w:hAnsi="Calibri" w:cs="Calibri"/>
                <w:sz w:val="20"/>
              </w:rPr>
              <w:t>de p</w:t>
            </w:r>
            <w:r>
              <w:rPr>
                <w:rFonts w:ascii="Calibri" w:hAnsi="Calibri" w:cs="Calibri"/>
                <w:sz w:val="20"/>
              </w:rPr>
              <w:t>untprijs</w:t>
            </w:r>
            <w:r w:rsidR="00F85A85">
              <w:rPr>
                <w:rFonts w:ascii="Calibri" w:hAnsi="Calibri" w:cs="Calibri"/>
                <w:sz w:val="20"/>
              </w:rPr>
              <w:t xml:space="preserve"> C</w:t>
            </w:r>
          </w:p>
          <w:p w14:paraId="6FD607A1" w14:textId="7DD48E29" w:rsidR="00A33533" w:rsidRDefault="00A33533" w:rsidP="00944111">
            <w:pPr>
              <w:spacing w:line="276" w:lineRule="auto"/>
              <w:rPr>
                <w:rFonts w:ascii="Calibri" w:hAnsi="Calibri" w:cs="Calibri"/>
                <w:sz w:val="20"/>
              </w:rPr>
            </w:pPr>
            <w:r>
              <w:rPr>
                <w:rFonts w:ascii="Calibri" w:hAnsi="Calibri" w:cs="Calibri"/>
                <w:sz w:val="20"/>
              </w:rPr>
              <w:t>(Deze prijs is geen onderdeel van de prijsformule)</w:t>
            </w:r>
          </w:p>
        </w:tc>
        <w:tc>
          <w:tcPr>
            <w:tcW w:w="2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012791" w14:textId="1D414A8B" w:rsidR="00944111" w:rsidRDefault="00B20699" w:rsidP="00B20699">
            <w:pPr>
              <w:spacing w:line="276" w:lineRule="auto"/>
              <w:rPr>
                <w:rFonts w:ascii="Calibri" w:hAnsi="Calibri" w:cs="Calibri"/>
                <w:sz w:val="20"/>
              </w:rPr>
            </w:pPr>
            <w:r>
              <w:rPr>
                <w:rFonts w:ascii="Calibri" w:hAnsi="Calibri" w:cs="Calibri"/>
                <w:sz w:val="20"/>
              </w:rPr>
              <w:t>Per dakkapel</w:t>
            </w:r>
          </w:p>
        </w:tc>
        <w:tc>
          <w:tcPr>
            <w:tcW w:w="18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0DCF4" w14:textId="2D598C95" w:rsidR="00944111" w:rsidRDefault="00B20699" w:rsidP="00B20699">
            <w:pPr>
              <w:spacing w:line="276" w:lineRule="auto"/>
              <w:rPr>
                <w:rFonts w:ascii="Calibri" w:hAnsi="Calibri" w:cs="Calibri"/>
                <w:sz w:val="20"/>
              </w:rPr>
            </w:pPr>
            <w:r w:rsidRPr="00F532F9">
              <w:rPr>
                <w:rFonts w:ascii="Calibri" w:hAnsi="Calibri" w:cs="Calibri"/>
                <w:sz w:val="20"/>
              </w:rPr>
              <w:t>€</w:t>
            </w:r>
          </w:p>
        </w:tc>
      </w:tr>
      <w:tr w:rsidR="005A383C" w:rsidRPr="00F532F9" w14:paraId="1D0137FD" w14:textId="77777777" w:rsidTr="001E6D7A">
        <w:trPr>
          <w:trHeight w:hRule="exact" w:val="340"/>
        </w:trPr>
        <w:tc>
          <w:tcPr>
            <w:tcW w:w="8778" w:type="dxa"/>
            <w:gridSpan w:val="3"/>
            <w:tcBorders>
              <w:top w:val="single" w:sz="4" w:space="0" w:color="auto"/>
              <w:left w:val="nil"/>
              <w:bottom w:val="single" w:sz="4" w:space="0" w:color="auto"/>
              <w:right w:val="nil"/>
            </w:tcBorders>
            <w:shd w:val="clear" w:color="auto" w:fill="FFFFFF" w:themeFill="background1"/>
          </w:tcPr>
          <w:p w14:paraId="0CCEE181" w14:textId="77777777" w:rsidR="005A383C" w:rsidRDefault="005A383C" w:rsidP="007078FD">
            <w:pPr>
              <w:spacing w:line="276" w:lineRule="auto"/>
              <w:ind w:left="284"/>
              <w:rPr>
                <w:rFonts w:ascii="Calibri" w:hAnsi="Calibri" w:cs="Calibri"/>
                <w:sz w:val="20"/>
              </w:rPr>
            </w:pPr>
          </w:p>
          <w:p w14:paraId="1F65BC9B" w14:textId="77777777" w:rsidR="00232585" w:rsidRDefault="00232585" w:rsidP="00232585">
            <w:pPr>
              <w:spacing w:line="276" w:lineRule="auto"/>
              <w:rPr>
                <w:rFonts w:ascii="Calibri" w:hAnsi="Calibri" w:cs="Calibri"/>
                <w:sz w:val="20"/>
              </w:rPr>
            </w:pPr>
          </w:p>
        </w:tc>
      </w:tr>
      <w:tr w:rsidR="005A383C" w:rsidRPr="00F532F9" w14:paraId="23F5CA56" w14:textId="77777777" w:rsidTr="001E6D7A">
        <w:tc>
          <w:tcPr>
            <w:tcW w:w="435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CDA8CB" w14:textId="77777777" w:rsidR="005A383C" w:rsidRPr="00F532F9" w:rsidRDefault="005A383C" w:rsidP="007078FD">
            <w:pPr>
              <w:spacing w:line="276" w:lineRule="auto"/>
              <w:rPr>
                <w:rFonts w:ascii="Calibri" w:hAnsi="Calibri" w:cs="Calibri"/>
                <w:b/>
                <w:sz w:val="20"/>
              </w:rPr>
            </w:pPr>
            <w:r>
              <w:rPr>
                <w:rFonts w:ascii="Calibri" w:hAnsi="Calibri" w:cs="Calibri"/>
                <w:b/>
                <w:sz w:val="20"/>
              </w:rPr>
              <w:t>Prijs landmeetkundige inwinning</w:t>
            </w:r>
          </w:p>
        </w:tc>
        <w:tc>
          <w:tcPr>
            <w:tcW w:w="25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D16351" w14:textId="77777777" w:rsidR="005A383C" w:rsidRPr="00F532F9" w:rsidRDefault="005A383C" w:rsidP="007078FD">
            <w:pPr>
              <w:spacing w:line="276" w:lineRule="auto"/>
              <w:rPr>
                <w:rFonts w:ascii="Calibri" w:hAnsi="Calibri" w:cs="Calibri"/>
                <w:b/>
                <w:sz w:val="20"/>
              </w:rPr>
            </w:pPr>
            <w:r w:rsidRPr="00F532F9">
              <w:rPr>
                <w:rFonts w:ascii="Calibri" w:hAnsi="Calibri" w:cs="Calibri"/>
                <w:b/>
                <w:sz w:val="20"/>
              </w:rPr>
              <w:t>Eenheid</w:t>
            </w:r>
          </w:p>
        </w:tc>
        <w:tc>
          <w:tcPr>
            <w:tcW w:w="18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9DBDFAA" w14:textId="77777777" w:rsidR="005A383C" w:rsidRPr="00F532F9" w:rsidRDefault="005A383C" w:rsidP="007078FD">
            <w:pPr>
              <w:spacing w:line="276" w:lineRule="auto"/>
              <w:rPr>
                <w:rFonts w:ascii="Calibri" w:hAnsi="Calibri" w:cs="Calibri"/>
                <w:b/>
                <w:sz w:val="20"/>
              </w:rPr>
            </w:pPr>
            <w:r w:rsidRPr="00F532F9">
              <w:rPr>
                <w:rFonts w:ascii="Calibri" w:hAnsi="Calibri" w:cs="Calibri"/>
                <w:b/>
                <w:sz w:val="20"/>
              </w:rPr>
              <w:t>PRIJS</w:t>
            </w:r>
          </w:p>
          <w:p w14:paraId="232029F1" w14:textId="77777777" w:rsidR="005A383C" w:rsidRPr="00F532F9" w:rsidRDefault="005A383C" w:rsidP="007078FD">
            <w:pPr>
              <w:spacing w:line="276" w:lineRule="auto"/>
              <w:rPr>
                <w:rFonts w:ascii="Calibri" w:hAnsi="Calibri" w:cs="Calibri"/>
                <w:b/>
                <w:sz w:val="20"/>
              </w:rPr>
            </w:pPr>
            <w:r w:rsidRPr="00F532F9">
              <w:rPr>
                <w:rFonts w:ascii="Calibri" w:hAnsi="Calibri" w:cs="Calibri"/>
                <w:b/>
                <w:sz w:val="20"/>
              </w:rPr>
              <w:t>(Euro’s, excl. BTW)</w:t>
            </w:r>
          </w:p>
        </w:tc>
      </w:tr>
      <w:tr w:rsidR="005A383C" w:rsidRPr="00F532F9" w14:paraId="48CEB869" w14:textId="77777777" w:rsidTr="00C35444">
        <w:trPr>
          <w:trHeight w:val="480"/>
        </w:trPr>
        <w:tc>
          <w:tcPr>
            <w:tcW w:w="4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3C94B0" w14:textId="77777777" w:rsidR="00556BC4" w:rsidRDefault="005A383C" w:rsidP="007078FD">
            <w:pPr>
              <w:spacing w:line="276" w:lineRule="auto"/>
              <w:rPr>
                <w:rFonts w:ascii="Calibri" w:hAnsi="Calibri" w:cs="Calibri"/>
                <w:sz w:val="20"/>
              </w:rPr>
            </w:pPr>
            <w:r>
              <w:rPr>
                <w:rFonts w:ascii="Calibri" w:hAnsi="Calibri" w:cs="Calibri"/>
                <w:b/>
                <w:sz w:val="20"/>
              </w:rPr>
              <w:t>E</w:t>
            </w:r>
            <w:r w:rsidRPr="002167A3">
              <w:rPr>
                <w:rFonts w:ascii="Calibri" w:hAnsi="Calibri" w:cs="Calibri"/>
                <w:b/>
                <w:sz w:val="20"/>
              </w:rPr>
              <w:t xml:space="preserve">. </w:t>
            </w:r>
            <w:r w:rsidRPr="000C3D50">
              <w:rPr>
                <w:rFonts w:ascii="Calibri" w:hAnsi="Calibri" w:cs="Calibri"/>
                <w:sz w:val="20"/>
              </w:rPr>
              <w:t>Eenmalige opstartkosten per Opdrachtgever</w:t>
            </w:r>
          </w:p>
          <w:p w14:paraId="275FF92B" w14:textId="1B211887" w:rsidR="005A383C" w:rsidRPr="00F532F9" w:rsidRDefault="00556BC4" w:rsidP="007078FD">
            <w:pPr>
              <w:spacing w:line="276" w:lineRule="auto"/>
              <w:rPr>
                <w:rFonts w:ascii="Calibri" w:hAnsi="Calibri" w:cs="Calibri"/>
                <w:b/>
                <w:sz w:val="20"/>
              </w:rPr>
            </w:pPr>
            <w:r w:rsidRPr="00556BC4">
              <w:rPr>
                <w:rFonts w:ascii="Calibri" w:hAnsi="Calibri" w:cs="Calibri"/>
                <w:bCs/>
                <w:sz w:val="20"/>
              </w:rPr>
              <w:t>(Maximaal €550,00)</w:t>
            </w:r>
            <w:r w:rsidR="005A383C" w:rsidRPr="002167A3">
              <w:rPr>
                <w:rFonts w:ascii="Calibri" w:hAnsi="Calibri" w:cs="Calibri"/>
                <w:b/>
                <w:sz w:val="20"/>
              </w:rPr>
              <w:t xml:space="preserve"> </w:t>
            </w:r>
          </w:p>
        </w:tc>
        <w:tc>
          <w:tcPr>
            <w:tcW w:w="2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E6BBBE" w14:textId="77777777" w:rsidR="005A383C" w:rsidRPr="000C3D50" w:rsidRDefault="005A383C" w:rsidP="007078FD">
            <w:pPr>
              <w:spacing w:line="276" w:lineRule="auto"/>
              <w:rPr>
                <w:rFonts w:ascii="Calibri" w:hAnsi="Calibri" w:cs="Calibri"/>
                <w:sz w:val="20"/>
              </w:rPr>
            </w:pPr>
            <w:r w:rsidRPr="000C3D50">
              <w:rPr>
                <w:rFonts w:ascii="Calibri" w:hAnsi="Calibri" w:cs="Calibri"/>
                <w:sz w:val="20"/>
              </w:rPr>
              <w:t>Per Opdrachtgever</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59BD28AF" w14:textId="77777777" w:rsidR="005A383C" w:rsidRPr="002167A3" w:rsidRDefault="005A383C" w:rsidP="007078FD">
            <w:pPr>
              <w:spacing w:line="276" w:lineRule="auto"/>
              <w:rPr>
                <w:rFonts w:ascii="Calibri" w:hAnsi="Calibri" w:cs="Calibri"/>
                <w:sz w:val="20"/>
              </w:rPr>
            </w:pPr>
            <w:r w:rsidRPr="002167A3">
              <w:rPr>
                <w:rFonts w:ascii="Calibri" w:hAnsi="Calibri" w:cs="Calibri"/>
                <w:sz w:val="20"/>
              </w:rPr>
              <w:t>€</w:t>
            </w:r>
          </w:p>
        </w:tc>
      </w:tr>
      <w:tr w:rsidR="005A383C" w:rsidRPr="00F532F9" w14:paraId="48EE6A0A" w14:textId="77777777" w:rsidTr="00C35444">
        <w:tc>
          <w:tcPr>
            <w:tcW w:w="4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857122" w14:textId="366B286C" w:rsidR="005A383C" w:rsidRPr="00350171" w:rsidRDefault="005A383C" w:rsidP="2AE7E3CF">
            <w:pPr>
              <w:spacing w:line="276" w:lineRule="auto"/>
              <w:rPr>
                <w:rFonts w:ascii="Calibri" w:hAnsi="Calibri" w:cs="Calibri"/>
                <w:b/>
                <w:bCs/>
                <w:sz w:val="20"/>
              </w:rPr>
            </w:pPr>
            <w:r w:rsidRPr="2AE7E3CF">
              <w:rPr>
                <w:rFonts w:ascii="Calibri" w:hAnsi="Calibri" w:cs="Calibri"/>
                <w:b/>
                <w:bCs/>
                <w:sz w:val="20"/>
              </w:rPr>
              <w:t xml:space="preserve">F: </w:t>
            </w:r>
            <w:r w:rsidRPr="2AE7E3CF">
              <w:rPr>
                <w:rFonts w:ascii="Calibri" w:hAnsi="Calibri" w:cs="Calibri"/>
                <w:sz w:val="20"/>
              </w:rPr>
              <w:t xml:space="preserve">Stuksprijs </w:t>
            </w:r>
            <w:r w:rsidR="00FA1863" w:rsidRPr="2AE7E3CF">
              <w:rPr>
                <w:rFonts w:ascii="Calibri" w:hAnsi="Calibri" w:cs="Calibri"/>
                <w:sz w:val="20"/>
              </w:rPr>
              <w:t xml:space="preserve">voor </w:t>
            </w:r>
            <w:r w:rsidRPr="2AE7E3CF">
              <w:rPr>
                <w:rFonts w:ascii="Calibri" w:hAnsi="Calibri" w:cs="Calibri"/>
                <w:sz w:val="20"/>
              </w:rPr>
              <w:t>eenvoudige situaties, bestaande uit enkele punt- en/of lijnobjecten</w:t>
            </w:r>
            <w:r w:rsidR="000F414F">
              <w:rPr>
                <w:rFonts w:ascii="Calibri" w:hAnsi="Calibri" w:cs="Calibri"/>
                <w:sz w:val="20"/>
              </w:rPr>
              <w:t>.</w:t>
            </w:r>
            <w:r w:rsidRPr="2AE7E3CF">
              <w:rPr>
                <w:rFonts w:ascii="Calibri" w:hAnsi="Calibri" w:cs="Calibri"/>
                <w:b/>
                <w:bCs/>
                <w:sz w:val="20"/>
              </w:rPr>
              <w:t xml:space="preserve"> </w:t>
            </w:r>
          </w:p>
        </w:tc>
        <w:tc>
          <w:tcPr>
            <w:tcW w:w="2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51E8CA" w14:textId="0DF68E5B" w:rsidR="005A383C" w:rsidRPr="000C3D50" w:rsidRDefault="005A383C" w:rsidP="007078FD">
            <w:pPr>
              <w:spacing w:line="276" w:lineRule="auto"/>
              <w:rPr>
                <w:rFonts w:ascii="Calibri" w:hAnsi="Calibri" w:cs="Calibri"/>
                <w:sz w:val="20"/>
              </w:rPr>
            </w:pPr>
            <w:r w:rsidRPr="000C3D50">
              <w:rPr>
                <w:rFonts w:ascii="Calibri" w:hAnsi="Calibri" w:cs="Calibri"/>
                <w:sz w:val="20"/>
              </w:rPr>
              <w:t xml:space="preserve">Per </w:t>
            </w:r>
            <w:r w:rsidR="00F6231D">
              <w:rPr>
                <w:rFonts w:ascii="Calibri" w:hAnsi="Calibri" w:cs="Calibri"/>
                <w:sz w:val="20"/>
              </w:rPr>
              <w:t>stuk</w:t>
            </w:r>
          </w:p>
        </w:tc>
        <w:tc>
          <w:tcPr>
            <w:tcW w:w="1893" w:type="dxa"/>
            <w:tcBorders>
              <w:top w:val="single" w:sz="4" w:space="0" w:color="auto"/>
              <w:left w:val="single" w:sz="4" w:space="0" w:color="auto"/>
              <w:bottom w:val="single" w:sz="4" w:space="0" w:color="auto"/>
              <w:right w:val="single" w:sz="4" w:space="0" w:color="auto"/>
            </w:tcBorders>
            <w:vAlign w:val="center"/>
          </w:tcPr>
          <w:p w14:paraId="385C5324" w14:textId="77777777" w:rsidR="005A383C" w:rsidRPr="00F532F9" w:rsidRDefault="005A383C" w:rsidP="007078FD">
            <w:pPr>
              <w:spacing w:line="276" w:lineRule="auto"/>
              <w:rPr>
                <w:rFonts w:ascii="Calibri" w:hAnsi="Calibri" w:cs="Calibri"/>
                <w:sz w:val="20"/>
              </w:rPr>
            </w:pPr>
            <w:r w:rsidRPr="00F532F9">
              <w:rPr>
                <w:rFonts w:ascii="Calibri" w:hAnsi="Calibri" w:cs="Calibri"/>
                <w:sz w:val="20"/>
              </w:rPr>
              <w:t>€</w:t>
            </w:r>
          </w:p>
        </w:tc>
      </w:tr>
      <w:tr w:rsidR="005A383C" w:rsidRPr="00F532F9" w14:paraId="3D6555EC" w14:textId="77777777" w:rsidTr="00C35444">
        <w:trPr>
          <w:trHeight w:hRule="exact" w:val="567"/>
        </w:trPr>
        <w:tc>
          <w:tcPr>
            <w:tcW w:w="4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66D2ED" w14:textId="77777777" w:rsidR="005A383C" w:rsidRPr="00350171" w:rsidRDefault="005A383C" w:rsidP="007078FD">
            <w:pPr>
              <w:spacing w:line="276" w:lineRule="auto"/>
              <w:rPr>
                <w:rFonts w:ascii="Calibri" w:hAnsi="Calibri" w:cs="Calibri"/>
                <w:b/>
                <w:sz w:val="20"/>
              </w:rPr>
            </w:pPr>
            <w:r>
              <w:rPr>
                <w:rFonts w:ascii="Calibri" w:hAnsi="Calibri" w:cs="Calibri"/>
                <w:b/>
                <w:sz w:val="20"/>
              </w:rPr>
              <w:t xml:space="preserve">G: </w:t>
            </w:r>
            <w:r w:rsidRPr="000C3D50">
              <w:rPr>
                <w:rFonts w:ascii="Calibri" w:hAnsi="Calibri" w:cs="Calibri"/>
                <w:sz w:val="20"/>
              </w:rPr>
              <w:t>Pandprijs (nieuw of gewijzigd)</w:t>
            </w:r>
          </w:p>
        </w:tc>
        <w:tc>
          <w:tcPr>
            <w:tcW w:w="2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6D15F" w14:textId="77777777" w:rsidR="005A383C" w:rsidRPr="000C3D50" w:rsidRDefault="005A383C" w:rsidP="007078FD">
            <w:pPr>
              <w:spacing w:line="276" w:lineRule="auto"/>
              <w:rPr>
                <w:rFonts w:ascii="Calibri" w:hAnsi="Calibri" w:cs="Calibri"/>
                <w:sz w:val="20"/>
              </w:rPr>
            </w:pPr>
            <w:r w:rsidRPr="000C3D50">
              <w:rPr>
                <w:rFonts w:ascii="Calibri" w:hAnsi="Calibri" w:cs="Calibri"/>
                <w:sz w:val="20"/>
              </w:rPr>
              <w:t>Per pand</w:t>
            </w:r>
          </w:p>
        </w:tc>
        <w:tc>
          <w:tcPr>
            <w:tcW w:w="1893" w:type="dxa"/>
            <w:tcBorders>
              <w:top w:val="single" w:sz="4" w:space="0" w:color="auto"/>
              <w:left w:val="single" w:sz="4" w:space="0" w:color="auto"/>
              <w:bottom w:val="single" w:sz="4" w:space="0" w:color="auto"/>
              <w:right w:val="single" w:sz="4" w:space="0" w:color="auto"/>
            </w:tcBorders>
            <w:vAlign w:val="center"/>
          </w:tcPr>
          <w:p w14:paraId="3C8B0C58" w14:textId="77777777" w:rsidR="005A383C" w:rsidRPr="00F532F9" w:rsidRDefault="005A383C" w:rsidP="007078FD">
            <w:pPr>
              <w:spacing w:line="276" w:lineRule="auto"/>
              <w:rPr>
                <w:rFonts w:ascii="Calibri" w:hAnsi="Calibri" w:cs="Calibri"/>
                <w:sz w:val="20"/>
              </w:rPr>
            </w:pPr>
            <w:r w:rsidRPr="00F532F9">
              <w:rPr>
                <w:rFonts w:ascii="Calibri" w:hAnsi="Calibri" w:cs="Calibri"/>
                <w:sz w:val="20"/>
              </w:rPr>
              <w:t>€</w:t>
            </w:r>
          </w:p>
        </w:tc>
      </w:tr>
      <w:tr w:rsidR="008674A9" w:rsidRPr="00F532F9" w14:paraId="0BFA13AA" w14:textId="77777777" w:rsidTr="00C35444">
        <w:tc>
          <w:tcPr>
            <w:tcW w:w="4355" w:type="dxa"/>
            <w:tcBorders>
              <w:top w:val="single" w:sz="4" w:space="0" w:color="auto"/>
              <w:left w:val="nil"/>
              <w:bottom w:val="single" w:sz="4" w:space="0" w:color="auto"/>
              <w:right w:val="nil"/>
            </w:tcBorders>
            <w:shd w:val="clear" w:color="auto" w:fill="auto"/>
            <w:vAlign w:val="center"/>
          </w:tcPr>
          <w:p w14:paraId="55D4758B" w14:textId="77777777" w:rsidR="008674A9" w:rsidRDefault="008674A9" w:rsidP="007078FD">
            <w:pPr>
              <w:spacing w:line="276" w:lineRule="auto"/>
              <w:rPr>
                <w:rFonts w:ascii="Calibri" w:hAnsi="Calibri" w:cs="Calibri"/>
                <w:b/>
                <w:sz w:val="20"/>
              </w:rPr>
            </w:pPr>
          </w:p>
        </w:tc>
        <w:tc>
          <w:tcPr>
            <w:tcW w:w="2530" w:type="dxa"/>
            <w:tcBorders>
              <w:top w:val="single" w:sz="4" w:space="0" w:color="auto"/>
              <w:left w:val="nil"/>
              <w:bottom w:val="single" w:sz="4" w:space="0" w:color="auto"/>
              <w:right w:val="nil"/>
            </w:tcBorders>
            <w:shd w:val="clear" w:color="auto" w:fill="auto"/>
            <w:vAlign w:val="center"/>
          </w:tcPr>
          <w:p w14:paraId="52AE2C69" w14:textId="77777777" w:rsidR="008674A9" w:rsidRPr="00F532F9" w:rsidRDefault="008674A9" w:rsidP="007078FD">
            <w:pPr>
              <w:spacing w:line="276" w:lineRule="auto"/>
              <w:rPr>
                <w:rFonts w:ascii="Calibri" w:hAnsi="Calibri" w:cs="Calibri"/>
                <w:b/>
                <w:sz w:val="20"/>
              </w:rPr>
            </w:pPr>
          </w:p>
        </w:tc>
        <w:tc>
          <w:tcPr>
            <w:tcW w:w="1893" w:type="dxa"/>
            <w:tcBorders>
              <w:top w:val="single" w:sz="4" w:space="0" w:color="auto"/>
              <w:left w:val="nil"/>
              <w:bottom w:val="single" w:sz="4" w:space="0" w:color="auto"/>
              <w:right w:val="nil"/>
            </w:tcBorders>
            <w:shd w:val="clear" w:color="auto" w:fill="auto"/>
            <w:vAlign w:val="center"/>
          </w:tcPr>
          <w:p w14:paraId="7EEAACF4" w14:textId="77777777" w:rsidR="008674A9" w:rsidRPr="00F532F9" w:rsidRDefault="008674A9" w:rsidP="007078FD">
            <w:pPr>
              <w:spacing w:line="276" w:lineRule="auto"/>
              <w:rPr>
                <w:rFonts w:ascii="Calibri" w:hAnsi="Calibri" w:cs="Calibri"/>
                <w:b/>
                <w:sz w:val="20"/>
              </w:rPr>
            </w:pPr>
          </w:p>
        </w:tc>
      </w:tr>
      <w:tr w:rsidR="008674A9" w:rsidRPr="00F532F9" w14:paraId="45199D8D" w14:textId="77777777" w:rsidTr="00C35444">
        <w:tc>
          <w:tcPr>
            <w:tcW w:w="4355" w:type="dxa"/>
            <w:tcBorders>
              <w:top w:val="nil"/>
              <w:left w:val="single" w:sz="4" w:space="0" w:color="auto"/>
              <w:bottom w:val="single" w:sz="4" w:space="0" w:color="auto"/>
              <w:right w:val="single" w:sz="4" w:space="0" w:color="auto"/>
            </w:tcBorders>
            <w:shd w:val="clear" w:color="auto" w:fill="C6D9F1" w:themeFill="text2" w:themeFillTint="33"/>
            <w:vAlign w:val="center"/>
          </w:tcPr>
          <w:p w14:paraId="75AF9C69" w14:textId="0B4E7DCD" w:rsidR="008674A9" w:rsidRPr="00F532F9" w:rsidRDefault="008674A9" w:rsidP="008674A9">
            <w:pPr>
              <w:spacing w:line="276" w:lineRule="auto"/>
              <w:rPr>
                <w:rFonts w:ascii="Calibri" w:hAnsi="Calibri" w:cs="Calibri"/>
                <w:b/>
                <w:sz w:val="20"/>
              </w:rPr>
            </w:pPr>
            <w:r>
              <w:rPr>
                <w:rFonts w:ascii="Calibri" w:hAnsi="Calibri" w:cs="Calibri"/>
                <w:b/>
                <w:sz w:val="20"/>
              </w:rPr>
              <w:t xml:space="preserve">Prijs </w:t>
            </w:r>
            <w:r w:rsidR="00E131B2">
              <w:rPr>
                <w:rFonts w:ascii="Calibri" w:hAnsi="Calibri" w:cs="Calibri"/>
                <w:b/>
                <w:sz w:val="20"/>
              </w:rPr>
              <w:t>m</w:t>
            </w:r>
            <w:r>
              <w:rPr>
                <w:rFonts w:ascii="Calibri" w:hAnsi="Calibri" w:cs="Calibri"/>
                <w:b/>
                <w:sz w:val="20"/>
              </w:rPr>
              <w:t>utatieverwerking in de LV-BGT</w:t>
            </w:r>
          </w:p>
        </w:tc>
        <w:tc>
          <w:tcPr>
            <w:tcW w:w="25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D105EE7" w14:textId="77777777" w:rsidR="008674A9" w:rsidRPr="00F532F9" w:rsidRDefault="008674A9" w:rsidP="007078FD">
            <w:pPr>
              <w:spacing w:line="276" w:lineRule="auto"/>
              <w:rPr>
                <w:rFonts w:ascii="Calibri" w:hAnsi="Calibri" w:cs="Calibri"/>
                <w:b/>
                <w:sz w:val="20"/>
              </w:rPr>
            </w:pPr>
            <w:r w:rsidRPr="00F532F9">
              <w:rPr>
                <w:rFonts w:ascii="Calibri" w:hAnsi="Calibri" w:cs="Calibri"/>
                <w:b/>
                <w:sz w:val="20"/>
              </w:rPr>
              <w:t>Eenheid</w:t>
            </w:r>
          </w:p>
        </w:tc>
        <w:tc>
          <w:tcPr>
            <w:tcW w:w="18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815C060" w14:textId="77777777" w:rsidR="008674A9" w:rsidRPr="00F532F9" w:rsidRDefault="008674A9" w:rsidP="007078FD">
            <w:pPr>
              <w:spacing w:line="276" w:lineRule="auto"/>
              <w:rPr>
                <w:rFonts w:ascii="Calibri" w:hAnsi="Calibri" w:cs="Calibri"/>
                <w:b/>
                <w:sz w:val="20"/>
              </w:rPr>
            </w:pPr>
            <w:r w:rsidRPr="00F532F9">
              <w:rPr>
                <w:rFonts w:ascii="Calibri" w:hAnsi="Calibri" w:cs="Calibri"/>
                <w:b/>
                <w:sz w:val="20"/>
              </w:rPr>
              <w:t>PRIJS</w:t>
            </w:r>
          </w:p>
          <w:p w14:paraId="6581F179" w14:textId="77777777" w:rsidR="008674A9" w:rsidRPr="00F532F9" w:rsidRDefault="008674A9" w:rsidP="007078FD">
            <w:pPr>
              <w:spacing w:line="276" w:lineRule="auto"/>
              <w:rPr>
                <w:rFonts w:ascii="Calibri" w:hAnsi="Calibri" w:cs="Calibri"/>
                <w:b/>
                <w:sz w:val="20"/>
              </w:rPr>
            </w:pPr>
            <w:r w:rsidRPr="00F532F9">
              <w:rPr>
                <w:rFonts w:ascii="Calibri" w:hAnsi="Calibri" w:cs="Calibri"/>
                <w:b/>
                <w:sz w:val="20"/>
              </w:rPr>
              <w:t>(Euro’s, excl. BTW)</w:t>
            </w:r>
          </w:p>
        </w:tc>
      </w:tr>
      <w:tr w:rsidR="008674A9" w:rsidRPr="00F532F9" w14:paraId="1BC03176" w14:textId="77777777" w:rsidTr="00C35444">
        <w:tc>
          <w:tcPr>
            <w:tcW w:w="4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E07F6" w14:textId="27D45A0B" w:rsidR="008674A9" w:rsidRPr="00F532F9" w:rsidRDefault="008674A9" w:rsidP="007078FD">
            <w:pPr>
              <w:spacing w:line="276" w:lineRule="auto"/>
              <w:rPr>
                <w:rFonts w:ascii="Calibri" w:hAnsi="Calibri" w:cs="Calibri"/>
                <w:b/>
                <w:sz w:val="20"/>
              </w:rPr>
            </w:pPr>
            <w:r>
              <w:rPr>
                <w:rFonts w:ascii="Calibri" w:hAnsi="Calibri" w:cs="Calibri"/>
                <w:b/>
                <w:sz w:val="20"/>
              </w:rPr>
              <w:t xml:space="preserve">H. Verwerkingsprijs </w:t>
            </w:r>
          </w:p>
        </w:tc>
        <w:tc>
          <w:tcPr>
            <w:tcW w:w="2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4424C2" w14:textId="49E123E0" w:rsidR="008674A9" w:rsidRPr="000C3D50" w:rsidRDefault="008674A9" w:rsidP="007078FD">
            <w:pPr>
              <w:spacing w:line="276" w:lineRule="auto"/>
              <w:rPr>
                <w:rFonts w:ascii="Calibri" w:hAnsi="Calibri" w:cs="Calibri"/>
                <w:sz w:val="20"/>
              </w:rPr>
            </w:pPr>
            <w:r>
              <w:rPr>
                <w:rFonts w:ascii="Calibri" w:hAnsi="Calibri" w:cs="Calibri"/>
                <w:sz w:val="20"/>
              </w:rPr>
              <w:t xml:space="preserve">Som van de individuele afkoopsommen </w:t>
            </w:r>
          </w:p>
        </w:tc>
        <w:tc>
          <w:tcPr>
            <w:tcW w:w="1893" w:type="dxa"/>
            <w:tcBorders>
              <w:top w:val="single" w:sz="4" w:space="0" w:color="auto"/>
              <w:left w:val="single" w:sz="4" w:space="0" w:color="auto"/>
              <w:bottom w:val="single" w:sz="4" w:space="0" w:color="auto"/>
              <w:right w:val="single" w:sz="4" w:space="0" w:color="auto"/>
            </w:tcBorders>
            <w:shd w:val="clear" w:color="auto" w:fill="auto"/>
            <w:vAlign w:val="center"/>
          </w:tcPr>
          <w:p w14:paraId="04430FC2" w14:textId="77777777" w:rsidR="008674A9" w:rsidRPr="002167A3" w:rsidRDefault="008674A9" w:rsidP="007078FD">
            <w:pPr>
              <w:spacing w:line="276" w:lineRule="auto"/>
              <w:rPr>
                <w:rFonts w:ascii="Calibri" w:hAnsi="Calibri" w:cs="Calibri"/>
                <w:sz w:val="20"/>
              </w:rPr>
            </w:pPr>
            <w:r w:rsidRPr="002167A3">
              <w:rPr>
                <w:rFonts w:ascii="Calibri" w:hAnsi="Calibri" w:cs="Calibri"/>
                <w:sz w:val="20"/>
              </w:rPr>
              <w:t>€</w:t>
            </w:r>
          </w:p>
        </w:tc>
      </w:tr>
      <w:tr w:rsidR="0093412D" w:rsidRPr="002167A3" w14:paraId="38BDC1F4" w14:textId="77777777" w:rsidTr="00C35444">
        <w:trPr>
          <w:trHeight w:val="454"/>
        </w:trPr>
        <w:tc>
          <w:tcPr>
            <w:tcW w:w="4355" w:type="dxa"/>
            <w:tcBorders>
              <w:top w:val="single" w:sz="4" w:space="0" w:color="auto"/>
            </w:tcBorders>
          </w:tcPr>
          <w:p w14:paraId="7FC714DB" w14:textId="297CCF3D" w:rsidR="0093412D" w:rsidRPr="002167A3" w:rsidRDefault="0093412D" w:rsidP="0093412D">
            <w:pPr>
              <w:spacing w:line="276" w:lineRule="auto"/>
              <w:rPr>
                <w:rFonts w:asciiTheme="minorHAnsi" w:hAnsiTheme="minorHAnsi" w:cs="Calibri"/>
                <w:sz w:val="20"/>
                <w:highlight w:val="yellow"/>
              </w:rPr>
            </w:pPr>
            <w:r w:rsidRPr="00B17F1F">
              <w:t>Gemeente Baarn</w:t>
            </w:r>
          </w:p>
        </w:tc>
        <w:tc>
          <w:tcPr>
            <w:tcW w:w="2530" w:type="dxa"/>
            <w:tcBorders>
              <w:top w:val="single" w:sz="4" w:space="0" w:color="auto"/>
            </w:tcBorders>
          </w:tcPr>
          <w:p w14:paraId="13782367" w14:textId="77777777"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Individuele afkoopsom</w:t>
            </w:r>
          </w:p>
        </w:tc>
        <w:tc>
          <w:tcPr>
            <w:tcW w:w="1893" w:type="dxa"/>
            <w:tcBorders>
              <w:top w:val="single" w:sz="4" w:space="0" w:color="auto"/>
            </w:tcBorders>
          </w:tcPr>
          <w:p w14:paraId="02F2D40E" w14:textId="77777777"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w:t>
            </w:r>
          </w:p>
        </w:tc>
      </w:tr>
      <w:tr w:rsidR="0093412D" w:rsidRPr="002167A3" w14:paraId="5E2273BD" w14:textId="77777777" w:rsidTr="00C35444">
        <w:trPr>
          <w:trHeight w:val="454"/>
        </w:trPr>
        <w:tc>
          <w:tcPr>
            <w:tcW w:w="4355" w:type="dxa"/>
          </w:tcPr>
          <w:p w14:paraId="62C66F34" w14:textId="5BCF5E5B" w:rsidR="0093412D" w:rsidRPr="002167A3" w:rsidRDefault="0093412D" w:rsidP="0093412D">
            <w:pPr>
              <w:spacing w:line="276" w:lineRule="auto"/>
              <w:rPr>
                <w:rFonts w:asciiTheme="minorHAnsi" w:hAnsiTheme="minorHAnsi" w:cs="Calibri"/>
                <w:sz w:val="20"/>
                <w:highlight w:val="yellow"/>
              </w:rPr>
            </w:pPr>
            <w:r w:rsidRPr="00B17F1F">
              <w:t>Gemeente Oudewater</w:t>
            </w:r>
          </w:p>
        </w:tc>
        <w:tc>
          <w:tcPr>
            <w:tcW w:w="2530" w:type="dxa"/>
          </w:tcPr>
          <w:p w14:paraId="71A50C42" w14:textId="77777777"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Individuele afkoopsom</w:t>
            </w:r>
          </w:p>
        </w:tc>
        <w:tc>
          <w:tcPr>
            <w:tcW w:w="1893" w:type="dxa"/>
          </w:tcPr>
          <w:p w14:paraId="63D42F2B" w14:textId="77777777"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w:t>
            </w:r>
          </w:p>
        </w:tc>
      </w:tr>
      <w:tr w:rsidR="0093412D" w:rsidRPr="002167A3" w14:paraId="6E31103F" w14:textId="77777777" w:rsidTr="00C35444">
        <w:trPr>
          <w:trHeight w:val="454"/>
        </w:trPr>
        <w:tc>
          <w:tcPr>
            <w:tcW w:w="4355" w:type="dxa"/>
          </w:tcPr>
          <w:p w14:paraId="71785BF2" w14:textId="34306EEC" w:rsidR="0093412D" w:rsidRPr="00953B19" w:rsidRDefault="0093412D" w:rsidP="0093412D">
            <w:pPr>
              <w:spacing w:line="276" w:lineRule="auto"/>
              <w:rPr>
                <w:rFonts w:asciiTheme="minorHAnsi" w:hAnsiTheme="minorHAnsi" w:cs="Calibri"/>
                <w:sz w:val="20"/>
              </w:rPr>
            </w:pPr>
            <w:r w:rsidRPr="00B17F1F">
              <w:t>Gemeente Woerden</w:t>
            </w:r>
          </w:p>
        </w:tc>
        <w:tc>
          <w:tcPr>
            <w:tcW w:w="2530" w:type="dxa"/>
          </w:tcPr>
          <w:p w14:paraId="316C421C" w14:textId="68344F7C"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Individuele afkoopsom</w:t>
            </w:r>
          </w:p>
        </w:tc>
        <w:tc>
          <w:tcPr>
            <w:tcW w:w="1893" w:type="dxa"/>
          </w:tcPr>
          <w:p w14:paraId="2130F4EE" w14:textId="09BF8661"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w:t>
            </w:r>
          </w:p>
        </w:tc>
      </w:tr>
      <w:tr w:rsidR="0093412D" w:rsidRPr="002167A3" w14:paraId="5591BA3F" w14:textId="77777777" w:rsidTr="00C35444">
        <w:trPr>
          <w:trHeight w:val="454"/>
        </w:trPr>
        <w:tc>
          <w:tcPr>
            <w:tcW w:w="4355" w:type="dxa"/>
          </w:tcPr>
          <w:p w14:paraId="7408243D" w14:textId="67F88411" w:rsidR="0093412D" w:rsidRDefault="0093412D" w:rsidP="0093412D">
            <w:pPr>
              <w:spacing w:line="276" w:lineRule="auto"/>
              <w:rPr>
                <w:rFonts w:asciiTheme="minorHAnsi" w:hAnsiTheme="minorHAnsi" w:cs="Calibri"/>
                <w:sz w:val="20"/>
              </w:rPr>
            </w:pPr>
            <w:r w:rsidRPr="00B17F1F">
              <w:t>Gemeente Bodegraven-Reeuwijk</w:t>
            </w:r>
            <w:r>
              <w:t>, incl. HSDR en H</w:t>
            </w:r>
            <w:r w:rsidR="005A49D9">
              <w:t>RR</w:t>
            </w:r>
          </w:p>
        </w:tc>
        <w:tc>
          <w:tcPr>
            <w:tcW w:w="2530" w:type="dxa"/>
          </w:tcPr>
          <w:p w14:paraId="77632999" w14:textId="23C2AA20"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Individuele afkoopsom</w:t>
            </w:r>
          </w:p>
        </w:tc>
        <w:tc>
          <w:tcPr>
            <w:tcW w:w="1893" w:type="dxa"/>
          </w:tcPr>
          <w:p w14:paraId="323FD316" w14:textId="7E054F7C"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w:t>
            </w:r>
          </w:p>
        </w:tc>
      </w:tr>
      <w:tr w:rsidR="0093412D" w:rsidRPr="002167A3" w14:paraId="69BF6394" w14:textId="77777777" w:rsidTr="00C35444">
        <w:trPr>
          <w:trHeight w:val="454"/>
        </w:trPr>
        <w:tc>
          <w:tcPr>
            <w:tcW w:w="4355" w:type="dxa"/>
          </w:tcPr>
          <w:p w14:paraId="5FF9D9CB" w14:textId="73FE9133" w:rsidR="0093412D" w:rsidRPr="00E131B2" w:rsidRDefault="0093412D" w:rsidP="0093412D">
            <w:pPr>
              <w:spacing w:line="276" w:lineRule="auto"/>
              <w:rPr>
                <w:rFonts w:asciiTheme="minorHAnsi" w:hAnsiTheme="minorHAnsi" w:cs="Calibri"/>
                <w:sz w:val="20"/>
              </w:rPr>
            </w:pPr>
            <w:r w:rsidRPr="00B17F1F">
              <w:t>Gemeente Kaag en Braassem</w:t>
            </w:r>
          </w:p>
        </w:tc>
        <w:tc>
          <w:tcPr>
            <w:tcW w:w="2530" w:type="dxa"/>
          </w:tcPr>
          <w:p w14:paraId="0F2533FD" w14:textId="3F95EB16"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Individuele afkoopsom</w:t>
            </w:r>
          </w:p>
        </w:tc>
        <w:tc>
          <w:tcPr>
            <w:tcW w:w="1893" w:type="dxa"/>
          </w:tcPr>
          <w:p w14:paraId="21483253" w14:textId="75688FD8"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w:t>
            </w:r>
          </w:p>
        </w:tc>
      </w:tr>
      <w:tr w:rsidR="0093412D" w:rsidRPr="002167A3" w14:paraId="1F48D3D3" w14:textId="77777777" w:rsidTr="00C35444">
        <w:trPr>
          <w:trHeight w:val="454"/>
        </w:trPr>
        <w:tc>
          <w:tcPr>
            <w:tcW w:w="4355" w:type="dxa"/>
          </w:tcPr>
          <w:p w14:paraId="207AB500" w14:textId="08153556" w:rsidR="0093412D" w:rsidRPr="00E131B2" w:rsidRDefault="0093412D" w:rsidP="0093412D">
            <w:pPr>
              <w:spacing w:line="276" w:lineRule="auto"/>
              <w:rPr>
                <w:rFonts w:asciiTheme="minorHAnsi" w:hAnsiTheme="minorHAnsi" w:cs="Calibri"/>
                <w:sz w:val="20"/>
              </w:rPr>
            </w:pPr>
            <w:r w:rsidRPr="00B17F1F">
              <w:t>Waternet</w:t>
            </w:r>
          </w:p>
        </w:tc>
        <w:tc>
          <w:tcPr>
            <w:tcW w:w="2530" w:type="dxa"/>
          </w:tcPr>
          <w:p w14:paraId="1E7E766D" w14:textId="47633E0A"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Individuele afkoopsom</w:t>
            </w:r>
          </w:p>
        </w:tc>
        <w:tc>
          <w:tcPr>
            <w:tcW w:w="1893" w:type="dxa"/>
          </w:tcPr>
          <w:p w14:paraId="7491FAA0" w14:textId="454FE71D"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w:t>
            </w:r>
          </w:p>
        </w:tc>
      </w:tr>
      <w:tr w:rsidR="0093412D" w:rsidRPr="002167A3" w14:paraId="4D2B28C3" w14:textId="77777777" w:rsidTr="00C35444">
        <w:trPr>
          <w:trHeight w:val="454"/>
        </w:trPr>
        <w:tc>
          <w:tcPr>
            <w:tcW w:w="4355" w:type="dxa"/>
          </w:tcPr>
          <w:p w14:paraId="23995C61" w14:textId="30ABD59F" w:rsidR="0093412D" w:rsidRPr="00E131B2" w:rsidRDefault="0093412D" w:rsidP="0093412D">
            <w:pPr>
              <w:spacing w:line="276" w:lineRule="auto"/>
              <w:rPr>
                <w:rFonts w:asciiTheme="minorHAnsi" w:hAnsiTheme="minorHAnsi" w:cs="Calibri"/>
                <w:sz w:val="20"/>
              </w:rPr>
            </w:pPr>
            <w:r w:rsidRPr="00B17F1F">
              <w:t>Gemeente Waterland</w:t>
            </w:r>
          </w:p>
        </w:tc>
        <w:tc>
          <w:tcPr>
            <w:tcW w:w="2530" w:type="dxa"/>
          </w:tcPr>
          <w:p w14:paraId="4D79C8C8" w14:textId="12F7E7F3"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Individuele afkoopsom</w:t>
            </w:r>
          </w:p>
        </w:tc>
        <w:tc>
          <w:tcPr>
            <w:tcW w:w="1893" w:type="dxa"/>
          </w:tcPr>
          <w:p w14:paraId="54188ECD" w14:textId="4B8A1783" w:rsidR="0093412D" w:rsidRPr="002167A3" w:rsidRDefault="0093412D" w:rsidP="0093412D">
            <w:pPr>
              <w:spacing w:line="276" w:lineRule="auto"/>
              <w:rPr>
                <w:rFonts w:asciiTheme="minorHAnsi" w:hAnsiTheme="minorHAnsi" w:cs="Calibri"/>
                <w:sz w:val="20"/>
              </w:rPr>
            </w:pPr>
            <w:r w:rsidRPr="002167A3">
              <w:rPr>
                <w:rFonts w:asciiTheme="minorHAnsi" w:hAnsiTheme="minorHAnsi" w:cs="Calibri"/>
                <w:sz w:val="20"/>
              </w:rPr>
              <w:t>€</w:t>
            </w:r>
          </w:p>
        </w:tc>
      </w:tr>
    </w:tbl>
    <w:p w14:paraId="77A3B97E" w14:textId="77777777" w:rsidR="008674A9" w:rsidRDefault="008674A9" w:rsidP="008674A9">
      <w:pPr>
        <w:spacing w:line="240" w:lineRule="auto"/>
        <w:rPr>
          <w:rFonts w:ascii="Calibri" w:hAnsi="Calibri" w:cs="Calibri"/>
          <w:sz w:val="20"/>
        </w:rPr>
      </w:pPr>
    </w:p>
    <w:p w14:paraId="231C85BC" w14:textId="77777777" w:rsidR="005A383C" w:rsidRDefault="005A383C" w:rsidP="005A383C">
      <w:pPr>
        <w:spacing w:line="240" w:lineRule="auto"/>
        <w:rPr>
          <w:rFonts w:ascii="Calibri" w:hAnsi="Calibri" w:cs="Calibri"/>
          <w:sz w:val="20"/>
        </w:rPr>
      </w:pPr>
    </w:p>
    <w:p w14:paraId="6F7948A3" w14:textId="1AE49558" w:rsidR="000F414F" w:rsidRDefault="000F414F">
      <w:pPr>
        <w:spacing w:line="240" w:lineRule="auto"/>
        <w:rPr>
          <w:rFonts w:ascii="Calibri" w:hAnsi="Calibri" w:cs="Calibri"/>
          <w:sz w:val="20"/>
        </w:rPr>
      </w:pPr>
      <w:r>
        <w:rPr>
          <w:rFonts w:ascii="Calibri" w:hAnsi="Calibri" w:cs="Calibri"/>
          <w:sz w:val="20"/>
        </w:rPr>
        <w:br w:type="page"/>
      </w:r>
    </w:p>
    <w:p w14:paraId="18433B57" w14:textId="77777777" w:rsidR="005A383C" w:rsidRDefault="005A383C" w:rsidP="005A383C">
      <w:pPr>
        <w:spacing w:line="276" w:lineRule="auto"/>
        <w:ind w:left="284"/>
        <w:rPr>
          <w:rFonts w:ascii="Calibri" w:hAnsi="Calibri" w:cs="Calibri"/>
          <w:b/>
          <w:color w:val="FF0000"/>
          <w:sz w:val="20"/>
        </w:rPr>
      </w:pPr>
      <w:r w:rsidRPr="000B2EF8">
        <w:rPr>
          <w:rFonts w:ascii="Calibri" w:hAnsi="Calibri" w:cs="Calibri"/>
          <w:b/>
          <w:color w:val="FF0000"/>
          <w:sz w:val="20"/>
          <w:u w:val="single"/>
        </w:rPr>
        <w:lastRenderedPageBreak/>
        <w:t>Opmerking 1</w:t>
      </w:r>
      <w:r>
        <w:rPr>
          <w:rFonts w:ascii="Calibri" w:hAnsi="Calibri" w:cs="Calibri"/>
          <w:b/>
          <w:color w:val="FF0000"/>
          <w:sz w:val="20"/>
        </w:rPr>
        <w:t>:</w:t>
      </w:r>
    </w:p>
    <w:p w14:paraId="076ED616" w14:textId="20F916D1" w:rsidR="005A383C" w:rsidRDefault="008F5253" w:rsidP="005A383C">
      <w:pPr>
        <w:spacing w:line="276" w:lineRule="auto"/>
        <w:ind w:left="284"/>
        <w:rPr>
          <w:rFonts w:ascii="Calibri" w:hAnsi="Calibri" w:cs="Calibri"/>
          <w:sz w:val="20"/>
        </w:rPr>
      </w:pPr>
      <w:r w:rsidRPr="008F5253">
        <w:rPr>
          <w:rFonts w:ascii="Calibri" w:hAnsi="Calibri" w:cs="Calibri"/>
          <w:sz w:val="20"/>
        </w:rPr>
        <w:t xml:space="preserve">De deelnemende gemeenten hebben verzocht om een </w:t>
      </w:r>
      <w:r w:rsidRPr="008F5253">
        <w:rPr>
          <w:rFonts w:ascii="Calibri" w:hAnsi="Calibri" w:cs="Calibri"/>
          <w:b/>
          <w:bCs/>
          <w:sz w:val="20"/>
        </w:rPr>
        <w:t>korte onderbouwing</w:t>
      </w:r>
      <w:r w:rsidRPr="008F5253">
        <w:rPr>
          <w:rFonts w:ascii="Calibri" w:hAnsi="Calibri" w:cs="Calibri"/>
          <w:sz w:val="20"/>
        </w:rPr>
        <w:t xml:space="preserve"> te ontvangen met betrekking tot de aangeboden afkoopsom voor de mutatiesignalering. De reden hiervoor is dat gemeenten met een vergelijkbare oppervlakte toch verschillende aanbiedingen ontvangen. Dit roept vragen op, die met een duidelijke onderbouwing logisch verklaard kunnen worden (bijvoorbeeld door de inhoud van de opdracht, de karakteristieken van het gebied, etc.). Deze onderbouwing dient in de onderstaande tabel te worden opgenomen.</w:t>
      </w:r>
    </w:p>
    <w:tbl>
      <w:tblPr>
        <w:tblStyle w:val="Tabelraster"/>
        <w:tblW w:w="8973" w:type="dxa"/>
        <w:tblInd w:w="279" w:type="dxa"/>
        <w:tblLook w:val="04A0" w:firstRow="1" w:lastRow="0" w:firstColumn="1" w:lastColumn="0" w:noHBand="0" w:noVBand="1"/>
      </w:tblPr>
      <w:tblGrid>
        <w:gridCol w:w="3394"/>
        <w:gridCol w:w="5579"/>
      </w:tblGrid>
      <w:tr w:rsidR="005A383C" w:rsidRPr="00253EA2" w14:paraId="1AFDBE2A" w14:textId="77777777" w:rsidTr="007078FD">
        <w:trPr>
          <w:trHeight w:val="485"/>
        </w:trPr>
        <w:tc>
          <w:tcPr>
            <w:tcW w:w="3394" w:type="dxa"/>
            <w:shd w:val="clear" w:color="auto" w:fill="C6D9F1" w:themeFill="text2" w:themeFillTint="33"/>
          </w:tcPr>
          <w:p w14:paraId="4217C9C2" w14:textId="648AC0C5" w:rsidR="005A383C" w:rsidRPr="00253EA2" w:rsidRDefault="005A383C" w:rsidP="007078FD">
            <w:pPr>
              <w:spacing w:line="240" w:lineRule="auto"/>
              <w:rPr>
                <w:rFonts w:ascii="Calibri" w:hAnsi="Calibri" w:cs="Calibri"/>
                <w:b/>
                <w:sz w:val="20"/>
              </w:rPr>
            </w:pPr>
            <w:r w:rsidRPr="00253EA2">
              <w:rPr>
                <w:rFonts w:ascii="Calibri" w:hAnsi="Calibri" w:cs="Calibri"/>
                <w:b/>
                <w:sz w:val="20"/>
              </w:rPr>
              <w:t>Gemeente</w:t>
            </w:r>
            <w:r w:rsidR="00405AB8">
              <w:rPr>
                <w:rFonts w:ascii="Calibri" w:hAnsi="Calibri" w:cs="Calibri"/>
                <w:b/>
                <w:sz w:val="20"/>
              </w:rPr>
              <w:t xml:space="preserve"> / Waterschap</w:t>
            </w:r>
          </w:p>
        </w:tc>
        <w:tc>
          <w:tcPr>
            <w:tcW w:w="5579" w:type="dxa"/>
            <w:shd w:val="clear" w:color="auto" w:fill="C6D9F1" w:themeFill="text2" w:themeFillTint="33"/>
          </w:tcPr>
          <w:p w14:paraId="25A3E10F" w14:textId="77777777" w:rsidR="005A383C" w:rsidRPr="00253EA2" w:rsidRDefault="005A383C" w:rsidP="007078FD">
            <w:pPr>
              <w:spacing w:line="240" w:lineRule="auto"/>
              <w:rPr>
                <w:rFonts w:ascii="Calibri" w:hAnsi="Calibri" w:cs="Calibri"/>
                <w:b/>
                <w:sz w:val="20"/>
              </w:rPr>
            </w:pPr>
            <w:r w:rsidRPr="00253EA2">
              <w:rPr>
                <w:rFonts w:ascii="Calibri" w:hAnsi="Calibri" w:cs="Calibri"/>
                <w:b/>
                <w:sz w:val="20"/>
              </w:rPr>
              <w:t>Korte onderbouwi</w:t>
            </w:r>
            <w:r>
              <w:rPr>
                <w:rFonts w:ascii="Calibri" w:hAnsi="Calibri" w:cs="Calibri"/>
                <w:b/>
                <w:sz w:val="20"/>
              </w:rPr>
              <w:t>ng afkoopsom Mutatiesignalering</w:t>
            </w:r>
          </w:p>
        </w:tc>
      </w:tr>
      <w:tr w:rsidR="005A383C" w14:paraId="1D8D59C2" w14:textId="77777777" w:rsidTr="000054EC">
        <w:trPr>
          <w:trHeight w:val="360"/>
        </w:trPr>
        <w:tc>
          <w:tcPr>
            <w:tcW w:w="3394" w:type="dxa"/>
            <w:vAlign w:val="center"/>
          </w:tcPr>
          <w:p w14:paraId="13751033" w14:textId="4C7686FC" w:rsidR="005A383C" w:rsidRDefault="005038CC" w:rsidP="007078FD">
            <w:pPr>
              <w:spacing w:line="240" w:lineRule="auto"/>
              <w:rPr>
                <w:rFonts w:ascii="Calibri" w:hAnsi="Calibri" w:cs="Calibri"/>
                <w:sz w:val="20"/>
              </w:rPr>
            </w:pPr>
            <w:r>
              <w:rPr>
                <w:rFonts w:asciiTheme="minorHAnsi" w:hAnsiTheme="minorHAnsi" w:cstheme="minorHAnsi"/>
                <w:sz w:val="20"/>
              </w:rPr>
              <w:t>Aalsmeer</w:t>
            </w:r>
          </w:p>
        </w:tc>
        <w:tc>
          <w:tcPr>
            <w:tcW w:w="5579" w:type="dxa"/>
          </w:tcPr>
          <w:p w14:paraId="0CFB3E2F" w14:textId="77777777" w:rsidR="005A383C" w:rsidRDefault="005A383C" w:rsidP="007078FD">
            <w:pPr>
              <w:spacing w:line="240" w:lineRule="auto"/>
              <w:rPr>
                <w:rFonts w:ascii="Calibri" w:hAnsi="Calibri" w:cs="Calibri"/>
                <w:sz w:val="20"/>
              </w:rPr>
            </w:pPr>
          </w:p>
        </w:tc>
      </w:tr>
      <w:tr w:rsidR="005A49D9" w14:paraId="01A9EE08" w14:textId="77777777" w:rsidTr="007078FD">
        <w:trPr>
          <w:trHeight w:val="485"/>
        </w:trPr>
        <w:tc>
          <w:tcPr>
            <w:tcW w:w="3394" w:type="dxa"/>
            <w:vAlign w:val="center"/>
          </w:tcPr>
          <w:p w14:paraId="7FF0D64D" w14:textId="6A22E3E7" w:rsidR="005A49D9" w:rsidRDefault="005A49D9" w:rsidP="007078FD">
            <w:pPr>
              <w:spacing w:line="240" w:lineRule="auto"/>
              <w:rPr>
                <w:rFonts w:asciiTheme="minorHAnsi" w:hAnsiTheme="minorHAnsi" w:cstheme="minorHAnsi"/>
                <w:sz w:val="20"/>
              </w:rPr>
            </w:pPr>
            <w:r>
              <w:rPr>
                <w:rFonts w:asciiTheme="minorHAnsi" w:hAnsiTheme="minorHAnsi" w:cstheme="minorHAnsi"/>
                <w:sz w:val="20"/>
              </w:rPr>
              <w:t>Almere</w:t>
            </w:r>
          </w:p>
        </w:tc>
        <w:tc>
          <w:tcPr>
            <w:tcW w:w="5579" w:type="dxa"/>
          </w:tcPr>
          <w:p w14:paraId="555A3B83" w14:textId="77777777" w:rsidR="005A49D9" w:rsidRDefault="005A49D9" w:rsidP="007078FD">
            <w:pPr>
              <w:spacing w:line="240" w:lineRule="auto"/>
              <w:rPr>
                <w:rFonts w:ascii="Calibri" w:hAnsi="Calibri" w:cs="Calibri"/>
                <w:sz w:val="20"/>
              </w:rPr>
            </w:pPr>
          </w:p>
        </w:tc>
      </w:tr>
      <w:tr w:rsidR="005038CC" w14:paraId="7A3552CE" w14:textId="77777777" w:rsidTr="000054EC">
        <w:trPr>
          <w:trHeight w:val="358"/>
        </w:trPr>
        <w:tc>
          <w:tcPr>
            <w:tcW w:w="3394" w:type="dxa"/>
            <w:vAlign w:val="center"/>
          </w:tcPr>
          <w:p w14:paraId="7AEE274B" w14:textId="1344937F" w:rsidR="005038CC" w:rsidRPr="004B6507" w:rsidRDefault="005038CC" w:rsidP="007078FD">
            <w:pPr>
              <w:spacing w:line="240" w:lineRule="auto"/>
              <w:rPr>
                <w:rFonts w:asciiTheme="minorHAnsi" w:hAnsiTheme="minorHAnsi" w:cstheme="minorHAnsi"/>
                <w:sz w:val="20"/>
              </w:rPr>
            </w:pPr>
            <w:r>
              <w:rPr>
                <w:rFonts w:asciiTheme="minorHAnsi" w:hAnsiTheme="minorHAnsi" w:cstheme="minorHAnsi"/>
                <w:sz w:val="20"/>
              </w:rPr>
              <w:t>Amstelveen</w:t>
            </w:r>
          </w:p>
        </w:tc>
        <w:tc>
          <w:tcPr>
            <w:tcW w:w="5579" w:type="dxa"/>
          </w:tcPr>
          <w:p w14:paraId="1D665771" w14:textId="77777777" w:rsidR="005038CC" w:rsidRDefault="005038CC" w:rsidP="007078FD">
            <w:pPr>
              <w:spacing w:line="240" w:lineRule="auto"/>
              <w:rPr>
                <w:rFonts w:ascii="Calibri" w:hAnsi="Calibri" w:cs="Calibri"/>
                <w:sz w:val="20"/>
              </w:rPr>
            </w:pPr>
          </w:p>
        </w:tc>
      </w:tr>
      <w:tr w:rsidR="005038CC" w14:paraId="043CA091" w14:textId="77777777" w:rsidTr="000054EC">
        <w:trPr>
          <w:trHeight w:val="264"/>
        </w:trPr>
        <w:tc>
          <w:tcPr>
            <w:tcW w:w="3394" w:type="dxa"/>
            <w:vAlign w:val="center"/>
          </w:tcPr>
          <w:p w14:paraId="6AB690FC" w14:textId="5CFA68D0" w:rsidR="005038CC" w:rsidRPr="004B6507" w:rsidRDefault="005038CC" w:rsidP="007078FD">
            <w:pPr>
              <w:spacing w:line="240" w:lineRule="auto"/>
              <w:rPr>
                <w:rFonts w:asciiTheme="minorHAnsi" w:hAnsiTheme="minorHAnsi" w:cstheme="minorHAnsi"/>
                <w:sz w:val="20"/>
              </w:rPr>
            </w:pPr>
            <w:r w:rsidRPr="004B6507">
              <w:rPr>
                <w:rFonts w:asciiTheme="minorHAnsi" w:hAnsiTheme="minorHAnsi" w:cstheme="minorHAnsi"/>
                <w:sz w:val="20"/>
              </w:rPr>
              <w:t>A</w:t>
            </w:r>
            <w:r>
              <w:rPr>
                <w:rFonts w:asciiTheme="minorHAnsi" w:hAnsiTheme="minorHAnsi" w:cstheme="minorHAnsi"/>
                <w:sz w:val="20"/>
              </w:rPr>
              <w:t>lphen aan den Rijn</w:t>
            </w:r>
          </w:p>
        </w:tc>
        <w:tc>
          <w:tcPr>
            <w:tcW w:w="5579" w:type="dxa"/>
          </w:tcPr>
          <w:p w14:paraId="78E4FFF7" w14:textId="77777777" w:rsidR="005038CC" w:rsidRDefault="005038CC" w:rsidP="007078FD">
            <w:pPr>
              <w:spacing w:line="240" w:lineRule="auto"/>
              <w:rPr>
                <w:rFonts w:ascii="Calibri" w:hAnsi="Calibri" w:cs="Calibri"/>
                <w:sz w:val="20"/>
              </w:rPr>
            </w:pPr>
          </w:p>
        </w:tc>
      </w:tr>
      <w:tr w:rsidR="005A383C" w14:paraId="091163BE" w14:textId="77777777" w:rsidTr="007078FD">
        <w:trPr>
          <w:trHeight w:val="485"/>
        </w:trPr>
        <w:tc>
          <w:tcPr>
            <w:tcW w:w="3394" w:type="dxa"/>
            <w:vAlign w:val="center"/>
          </w:tcPr>
          <w:p w14:paraId="52B9224B" w14:textId="77777777" w:rsidR="005A383C" w:rsidRDefault="005A383C" w:rsidP="007078FD">
            <w:pPr>
              <w:spacing w:line="240" w:lineRule="auto"/>
              <w:rPr>
                <w:rFonts w:ascii="Calibri" w:hAnsi="Calibri" w:cs="Calibri"/>
                <w:sz w:val="20"/>
              </w:rPr>
            </w:pPr>
            <w:r w:rsidRPr="004B6507">
              <w:rPr>
                <w:rFonts w:asciiTheme="minorHAnsi" w:hAnsiTheme="minorHAnsi" w:cstheme="minorHAnsi"/>
                <w:sz w:val="20"/>
              </w:rPr>
              <w:t>Baarn</w:t>
            </w:r>
          </w:p>
        </w:tc>
        <w:tc>
          <w:tcPr>
            <w:tcW w:w="5579" w:type="dxa"/>
          </w:tcPr>
          <w:p w14:paraId="236587A4" w14:textId="77777777" w:rsidR="005A383C" w:rsidRDefault="005A383C" w:rsidP="007078FD">
            <w:pPr>
              <w:spacing w:line="240" w:lineRule="auto"/>
              <w:rPr>
                <w:rFonts w:ascii="Calibri" w:hAnsi="Calibri" w:cs="Calibri"/>
                <w:sz w:val="20"/>
              </w:rPr>
            </w:pPr>
          </w:p>
        </w:tc>
      </w:tr>
      <w:tr w:rsidR="005A383C" w14:paraId="64E2E044" w14:textId="77777777" w:rsidTr="007078FD">
        <w:trPr>
          <w:trHeight w:val="485"/>
        </w:trPr>
        <w:tc>
          <w:tcPr>
            <w:tcW w:w="3394" w:type="dxa"/>
            <w:vAlign w:val="center"/>
          </w:tcPr>
          <w:p w14:paraId="34855915" w14:textId="77777777" w:rsidR="005A383C" w:rsidRDefault="005A383C" w:rsidP="007078FD">
            <w:pPr>
              <w:spacing w:line="240" w:lineRule="auto"/>
              <w:rPr>
                <w:rFonts w:ascii="Calibri" w:hAnsi="Calibri" w:cs="Calibri"/>
                <w:sz w:val="20"/>
              </w:rPr>
            </w:pPr>
            <w:r w:rsidRPr="004B6507">
              <w:rPr>
                <w:rFonts w:asciiTheme="minorHAnsi" w:hAnsiTheme="minorHAnsi" w:cstheme="minorHAnsi"/>
                <w:sz w:val="20"/>
              </w:rPr>
              <w:t>Bodegraven-Reeuwijk</w:t>
            </w:r>
          </w:p>
        </w:tc>
        <w:tc>
          <w:tcPr>
            <w:tcW w:w="5579" w:type="dxa"/>
          </w:tcPr>
          <w:p w14:paraId="7AB74BC6" w14:textId="77777777" w:rsidR="005A383C" w:rsidRDefault="005A383C" w:rsidP="007078FD">
            <w:pPr>
              <w:spacing w:line="240" w:lineRule="auto"/>
              <w:rPr>
                <w:rFonts w:ascii="Calibri" w:hAnsi="Calibri" w:cs="Calibri"/>
                <w:sz w:val="20"/>
              </w:rPr>
            </w:pPr>
          </w:p>
        </w:tc>
      </w:tr>
      <w:tr w:rsidR="005A383C" w14:paraId="79A7C9CB" w14:textId="77777777" w:rsidTr="007078FD">
        <w:trPr>
          <w:trHeight w:val="485"/>
        </w:trPr>
        <w:tc>
          <w:tcPr>
            <w:tcW w:w="3394" w:type="dxa"/>
            <w:vAlign w:val="center"/>
          </w:tcPr>
          <w:p w14:paraId="6EC27BEC" w14:textId="77777777" w:rsidR="005A383C" w:rsidRPr="00113238" w:rsidRDefault="005A383C" w:rsidP="007078FD">
            <w:pPr>
              <w:spacing w:line="240" w:lineRule="auto"/>
              <w:rPr>
                <w:rFonts w:ascii="Calibri" w:hAnsi="Calibri" w:cs="Calibri"/>
                <w:sz w:val="20"/>
              </w:rPr>
            </w:pPr>
            <w:r w:rsidRPr="004B6507">
              <w:rPr>
                <w:rFonts w:asciiTheme="minorHAnsi" w:hAnsiTheme="minorHAnsi" w:cstheme="minorHAnsi"/>
                <w:sz w:val="20"/>
              </w:rPr>
              <w:t>Edam-Volendam</w:t>
            </w:r>
          </w:p>
        </w:tc>
        <w:tc>
          <w:tcPr>
            <w:tcW w:w="5579" w:type="dxa"/>
          </w:tcPr>
          <w:p w14:paraId="36190A2A" w14:textId="77777777" w:rsidR="005A383C" w:rsidRDefault="005A383C" w:rsidP="007078FD">
            <w:pPr>
              <w:spacing w:line="240" w:lineRule="auto"/>
              <w:rPr>
                <w:rFonts w:ascii="Calibri" w:hAnsi="Calibri" w:cs="Calibri"/>
                <w:sz w:val="20"/>
              </w:rPr>
            </w:pPr>
          </w:p>
        </w:tc>
      </w:tr>
      <w:tr w:rsidR="005A383C" w14:paraId="17237DFD" w14:textId="77777777" w:rsidTr="007078FD">
        <w:trPr>
          <w:trHeight w:val="485"/>
        </w:trPr>
        <w:tc>
          <w:tcPr>
            <w:tcW w:w="3394" w:type="dxa"/>
            <w:vAlign w:val="center"/>
          </w:tcPr>
          <w:p w14:paraId="0634062D" w14:textId="77777777" w:rsidR="005A383C" w:rsidRPr="00113238" w:rsidRDefault="005A383C" w:rsidP="007078FD">
            <w:pPr>
              <w:spacing w:line="240" w:lineRule="auto"/>
              <w:rPr>
                <w:rFonts w:ascii="Calibri" w:hAnsi="Calibri" w:cs="Calibri"/>
                <w:sz w:val="20"/>
              </w:rPr>
            </w:pPr>
            <w:r w:rsidRPr="004B6507">
              <w:rPr>
                <w:rFonts w:asciiTheme="minorHAnsi" w:hAnsiTheme="minorHAnsi" w:cstheme="minorHAnsi"/>
                <w:sz w:val="20"/>
              </w:rPr>
              <w:t>Haarlemmermeer</w:t>
            </w:r>
          </w:p>
        </w:tc>
        <w:tc>
          <w:tcPr>
            <w:tcW w:w="5579" w:type="dxa"/>
          </w:tcPr>
          <w:p w14:paraId="14DDAC31" w14:textId="77777777" w:rsidR="005A383C" w:rsidRDefault="005A383C" w:rsidP="007078FD">
            <w:pPr>
              <w:spacing w:line="240" w:lineRule="auto"/>
              <w:rPr>
                <w:rFonts w:ascii="Calibri" w:hAnsi="Calibri" w:cs="Calibri"/>
                <w:sz w:val="20"/>
              </w:rPr>
            </w:pPr>
          </w:p>
        </w:tc>
      </w:tr>
      <w:tr w:rsidR="005A383C" w14:paraId="461C7ED8" w14:textId="77777777" w:rsidTr="007078FD">
        <w:trPr>
          <w:trHeight w:val="485"/>
        </w:trPr>
        <w:tc>
          <w:tcPr>
            <w:tcW w:w="3394" w:type="dxa"/>
            <w:vAlign w:val="center"/>
          </w:tcPr>
          <w:p w14:paraId="47A51080" w14:textId="77777777" w:rsidR="005A383C" w:rsidRPr="00113238" w:rsidRDefault="005A383C" w:rsidP="007078FD">
            <w:pPr>
              <w:spacing w:line="240" w:lineRule="auto"/>
              <w:rPr>
                <w:rFonts w:ascii="Calibri" w:hAnsi="Calibri" w:cs="Calibri"/>
                <w:sz w:val="20"/>
              </w:rPr>
            </w:pPr>
            <w:r>
              <w:rPr>
                <w:rFonts w:asciiTheme="minorHAnsi" w:hAnsiTheme="minorHAnsi" w:cstheme="minorHAnsi"/>
                <w:sz w:val="20"/>
              </w:rPr>
              <w:t>Heemskerk</w:t>
            </w:r>
          </w:p>
        </w:tc>
        <w:tc>
          <w:tcPr>
            <w:tcW w:w="5579" w:type="dxa"/>
          </w:tcPr>
          <w:p w14:paraId="2276E42E" w14:textId="77777777" w:rsidR="005A383C" w:rsidRDefault="005A383C" w:rsidP="007078FD">
            <w:pPr>
              <w:spacing w:line="240" w:lineRule="auto"/>
              <w:rPr>
                <w:rFonts w:ascii="Calibri" w:hAnsi="Calibri" w:cs="Calibri"/>
                <w:sz w:val="20"/>
              </w:rPr>
            </w:pPr>
          </w:p>
        </w:tc>
      </w:tr>
      <w:tr w:rsidR="00460CF9" w14:paraId="2EA7CA3A" w14:textId="77777777" w:rsidTr="007078FD">
        <w:trPr>
          <w:trHeight w:val="485"/>
        </w:trPr>
        <w:tc>
          <w:tcPr>
            <w:tcW w:w="3394" w:type="dxa"/>
            <w:vAlign w:val="center"/>
          </w:tcPr>
          <w:p w14:paraId="0E0AFE63" w14:textId="1CCA41F2" w:rsidR="00460CF9" w:rsidRPr="004B6507" w:rsidRDefault="00460CF9" w:rsidP="007078FD">
            <w:pPr>
              <w:spacing w:line="240" w:lineRule="auto"/>
              <w:rPr>
                <w:rFonts w:asciiTheme="minorHAnsi" w:hAnsiTheme="minorHAnsi" w:cstheme="minorHAnsi"/>
                <w:sz w:val="20"/>
              </w:rPr>
            </w:pPr>
            <w:r>
              <w:rPr>
                <w:rFonts w:asciiTheme="minorHAnsi" w:hAnsiTheme="minorHAnsi" w:cstheme="minorHAnsi"/>
                <w:sz w:val="20"/>
              </w:rPr>
              <w:t>Hillegom</w:t>
            </w:r>
          </w:p>
        </w:tc>
        <w:tc>
          <w:tcPr>
            <w:tcW w:w="5579" w:type="dxa"/>
          </w:tcPr>
          <w:p w14:paraId="56CDC267" w14:textId="77777777" w:rsidR="00460CF9" w:rsidRDefault="00460CF9" w:rsidP="007078FD">
            <w:pPr>
              <w:spacing w:line="240" w:lineRule="auto"/>
              <w:rPr>
                <w:rFonts w:ascii="Calibri" w:hAnsi="Calibri" w:cs="Calibri"/>
                <w:sz w:val="20"/>
              </w:rPr>
            </w:pPr>
          </w:p>
        </w:tc>
      </w:tr>
      <w:tr w:rsidR="005A383C" w14:paraId="489F7F65" w14:textId="77777777" w:rsidTr="007078FD">
        <w:trPr>
          <w:trHeight w:val="485"/>
        </w:trPr>
        <w:tc>
          <w:tcPr>
            <w:tcW w:w="3394" w:type="dxa"/>
            <w:vAlign w:val="center"/>
          </w:tcPr>
          <w:p w14:paraId="5D816CC4" w14:textId="4714598A" w:rsidR="005A383C" w:rsidRPr="00113238" w:rsidRDefault="005D7FB6" w:rsidP="007078FD">
            <w:pPr>
              <w:spacing w:line="240" w:lineRule="auto"/>
              <w:rPr>
                <w:rFonts w:ascii="Calibri" w:hAnsi="Calibri" w:cs="Calibri"/>
                <w:sz w:val="20"/>
              </w:rPr>
            </w:pPr>
            <w:r w:rsidRPr="004B6507">
              <w:rPr>
                <w:rFonts w:asciiTheme="minorHAnsi" w:hAnsiTheme="minorHAnsi" w:cstheme="minorHAnsi"/>
                <w:sz w:val="20"/>
              </w:rPr>
              <w:t>Hilversum</w:t>
            </w:r>
          </w:p>
        </w:tc>
        <w:tc>
          <w:tcPr>
            <w:tcW w:w="5579" w:type="dxa"/>
          </w:tcPr>
          <w:p w14:paraId="49367125" w14:textId="77777777" w:rsidR="005A383C" w:rsidRDefault="005A383C" w:rsidP="007078FD">
            <w:pPr>
              <w:spacing w:line="240" w:lineRule="auto"/>
              <w:rPr>
                <w:rFonts w:ascii="Calibri" w:hAnsi="Calibri" w:cs="Calibri"/>
                <w:sz w:val="20"/>
              </w:rPr>
            </w:pPr>
          </w:p>
        </w:tc>
      </w:tr>
      <w:tr w:rsidR="005D7FB6" w14:paraId="0576427A" w14:textId="77777777" w:rsidTr="007078FD">
        <w:trPr>
          <w:trHeight w:val="485"/>
        </w:trPr>
        <w:tc>
          <w:tcPr>
            <w:tcW w:w="3394" w:type="dxa"/>
            <w:vAlign w:val="center"/>
          </w:tcPr>
          <w:p w14:paraId="54E11ADC" w14:textId="49F0290C" w:rsidR="005D7FB6" w:rsidRPr="004B6507" w:rsidRDefault="00B5684B" w:rsidP="007078FD">
            <w:pPr>
              <w:spacing w:line="240" w:lineRule="auto"/>
              <w:rPr>
                <w:rFonts w:asciiTheme="minorHAnsi" w:hAnsiTheme="minorHAnsi" w:cstheme="minorHAnsi"/>
                <w:sz w:val="20"/>
              </w:rPr>
            </w:pPr>
            <w:r>
              <w:rPr>
                <w:rFonts w:asciiTheme="minorHAnsi" w:hAnsiTheme="minorHAnsi" w:cstheme="minorHAnsi"/>
                <w:sz w:val="20"/>
              </w:rPr>
              <w:t>Kaag en Braassem</w:t>
            </w:r>
          </w:p>
        </w:tc>
        <w:tc>
          <w:tcPr>
            <w:tcW w:w="5579" w:type="dxa"/>
          </w:tcPr>
          <w:p w14:paraId="5AD055BE" w14:textId="77777777" w:rsidR="005D7FB6" w:rsidRDefault="005D7FB6" w:rsidP="007078FD">
            <w:pPr>
              <w:spacing w:line="240" w:lineRule="auto"/>
              <w:rPr>
                <w:rFonts w:ascii="Calibri" w:hAnsi="Calibri" w:cs="Calibri"/>
                <w:sz w:val="20"/>
              </w:rPr>
            </w:pPr>
          </w:p>
        </w:tc>
      </w:tr>
      <w:tr w:rsidR="00460CF9" w:rsidRPr="005D7FB6" w14:paraId="6EE40D96" w14:textId="77777777" w:rsidTr="007078FD">
        <w:trPr>
          <w:trHeight w:val="485"/>
        </w:trPr>
        <w:tc>
          <w:tcPr>
            <w:tcW w:w="3394" w:type="dxa"/>
            <w:vAlign w:val="center"/>
          </w:tcPr>
          <w:p w14:paraId="63E80453" w14:textId="09FEBF2B" w:rsidR="00460CF9" w:rsidRDefault="00460CF9" w:rsidP="007078FD">
            <w:pPr>
              <w:spacing w:line="240" w:lineRule="auto"/>
              <w:rPr>
                <w:rFonts w:asciiTheme="minorHAnsi" w:hAnsiTheme="minorHAnsi" w:cstheme="minorHAnsi"/>
                <w:sz w:val="20"/>
              </w:rPr>
            </w:pPr>
            <w:r>
              <w:rPr>
                <w:rFonts w:asciiTheme="minorHAnsi" w:hAnsiTheme="minorHAnsi" w:cstheme="minorHAnsi"/>
                <w:sz w:val="20"/>
              </w:rPr>
              <w:t>Katwijk</w:t>
            </w:r>
          </w:p>
        </w:tc>
        <w:tc>
          <w:tcPr>
            <w:tcW w:w="5579" w:type="dxa"/>
          </w:tcPr>
          <w:p w14:paraId="56FACF00" w14:textId="77777777" w:rsidR="00460CF9" w:rsidRPr="005D7FB6" w:rsidRDefault="00460CF9" w:rsidP="007078FD">
            <w:pPr>
              <w:spacing w:line="240" w:lineRule="auto"/>
              <w:rPr>
                <w:rFonts w:ascii="Calibri" w:hAnsi="Calibri" w:cs="Calibri"/>
                <w:sz w:val="20"/>
              </w:rPr>
            </w:pPr>
          </w:p>
        </w:tc>
      </w:tr>
      <w:tr w:rsidR="00460CF9" w:rsidRPr="005D7FB6" w14:paraId="7A07680A" w14:textId="77777777" w:rsidTr="007078FD">
        <w:trPr>
          <w:trHeight w:val="485"/>
        </w:trPr>
        <w:tc>
          <w:tcPr>
            <w:tcW w:w="3394" w:type="dxa"/>
            <w:vAlign w:val="center"/>
          </w:tcPr>
          <w:p w14:paraId="0EAC3BC7" w14:textId="1840AF2A" w:rsidR="00460CF9" w:rsidRDefault="00460CF9" w:rsidP="007078FD">
            <w:pPr>
              <w:spacing w:line="240" w:lineRule="auto"/>
              <w:rPr>
                <w:rFonts w:asciiTheme="minorHAnsi" w:hAnsiTheme="minorHAnsi" w:cstheme="minorHAnsi"/>
                <w:sz w:val="20"/>
              </w:rPr>
            </w:pPr>
            <w:r>
              <w:rPr>
                <w:rFonts w:asciiTheme="minorHAnsi" w:hAnsiTheme="minorHAnsi" w:cstheme="minorHAnsi"/>
                <w:sz w:val="20"/>
              </w:rPr>
              <w:t>Lisse</w:t>
            </w:r>
          </w:p>
        </w:tc>
        <w:tc>
          <w:tcPr>
            <w:tcW w:w="5579" w:type="dxa"/>
          </w:tcPr>
          <w:p w14:paraId="007DED5B" w14:textId="77777777" w:rsidR="00460CF9" w:rsidRPr="005D7FB6" w:rsidRDefault="00460CF9" w:rsidP="007078FD">
            <w:pPr>
              <w:spacing w:line="240" w:lineRule="auto"/>
              <w:rPr>
                <w:rFonts w:ascii="Calibri" w:hAnsi="Calibri" w:cs="Calibri"/>
                <w:sz w:val="20"/>
              </w:rPr>
            </w:pPr>
          </w:p>
        </w:tc>
      </w:tr>
      <w:tr w:rsidR="008F5253" w:rsidRPr="005D7FB6" w14:paraId="431FA539" w14:textId="77777777" w:rsidTr="007078FD">
        <w:trPr>
          <w:trHeight w:val="485"/>
        </w:trPr>
        <w:tc>
          <w:tcPr>
            <w:tcW w:w="3394" w:type="dxa"/>
            <w:vAlign w:val="center"/>
          </w:tcPr>
          <w:p w14:paraId="1697375A" w14:textId="7D3CDB58" w:rsidR="008F5253" w:rsidRPr="005D7FB6" w:rsidRDefault="008F5253" w:rsidP="007078FD">
            <w:pPr>
              <w:spacing w:line="240" w:lineRule="auto"/>
              <w:rPr>
                <w:rFonts w:asciiTheme="minorHAnsi" w:hAnsiTheme="minorHAnsi" w:cstheme="minorHAnsi"/>
                <w:sz w:val="20"/>
              </w:rPr>
            </w:pPr>
            <w:r>
              <w:rPr>
                <w:rFonts w:asciiTheme="minorHAnsi" w:hAnsiTheme="minorHAnsi" w:cstheme="minorHAnsi"/>
                <w:sz w:val="20"/>
              </w:rPr>
              <w:t>Noordwijk</w:t>
            </w:r>
          </w:p>
        </w:tc>
        <w:tc>
          <w:tcPr>
            <w:tcW w:w="5579" w:type="dxa"/>
          </w:tcPr>
          <w:p w14:paraId="42333FB4" w14:textId="77777777" w:rsidR="008F5253" w:rsidRPr="005D7FB6" w:rsidRDefault="008F5253" w:rsidP="007078FD">
            <w:pPr>
              <w:spacing w:line="240" w:lineRule="auto"/>
              <w:rPr>
                <w:rFonts w:ascii="Calibri" w:hAnsi="Calibri" w:cs="Calibri"/>
                <w:sz w:val="20"/>
              </w:rPr>
            </w:pPr>
          </w:p>
        </w:tc>
      </w:tr>
      <w:tr w:rsidR="005D7FB6" w:rsidRPr="005D7FB6" w14:paraId="32D70C4F" w14:textId="77777777" w:rsidTr="000054EC">
        <w:trPr>
          <w:trHeight w:val="346"/>
        </w:trPr>
        <w:tc>
          <w:tcPr>
            <w:tcW w:w="3394" w:type="dxa"/>
            <w:vAlign w:val="center"/>
          </w:tcPr>
          <w:p w14:paraId="466ECD0E" w14:textId="77777777" w:rsidR="005A383C" w:rsidRPr="005D7FB6" w:rsidRDefault="005A383C" w:rsidP="007078FD">
            <w:pPr>
              <w:spacing w:line="240" w:lineRule="auto"/>
              <w:rPr>
                <w:rFonts w:ascii="Calibri" w:hAnsi="Calibri" w:cs="Calibri"/>
                <w:sz w:val="20"/>
              </w:rPr>
            </w:pPr>
            <w:r w:rsidRPr="005D7FB6">
              <w:rPr>
                <w:rFonts w:asciiTheme="minorHAnsi" w:hAnsiTheme="minorHAnsi" w:cstheme="minorHAnsi"/>
                <w:sz w:val="20"/>
              </w:rPr>
              <w:t>Oudewater</w:t>
            </w:r>
          </w:p>
        </w:tc>
        <w:tc>
          <w:tcPr>
            <w:tcW w:w="5579" w:type="dxa"/>
          </w:tcPr>
          <w:p w14:paraId="23BD5E4A" w14:textId="77777777" w:rsidR="005A383C" w:rsidRPr="005D7FB6" w:rsidRDefault="005A383C" w:rsidP="007078FD">
            <w:pPr>
              <w:spacing w:line="240" w:lineRule="auto"/>
              <w:rPr>
                <w:rFonts w:ascii="Calibri" w:hAnsi="Calibri" w:cs="Calibri"/>
                <w:sz w:val="20"/>
              </w:rPr>
            </w:pPr>
          </w:p>
        </w:tc>
      </w:tr>
      <w:tr w:rsidR="005A383C" w14:paraId="7A2CA92D" w14:textId="77777777" w:rsidTr="000054EC">
        <w:trPr>
          <w:trHeight w:val="294"/>
        </w:trPr>
        <w:tc>
          <w:tcPr>
            <w:tcW w:w="3394" w:type="dxa"/>
            <w:vAlign w:val="center"/>
          </w:tcPr>
          <w:p w14:paraId="7EFFFADA" w14:textId="77777777" w:rsidR="005A383C" w:rsidRPr="00113238" w:rsidRDefault="005A383C" w:rsidP="007078FD">
            <w:pPr>
              <w:spacing w:line="240" w:lineRule="auto"/>
              <w:rPr>
                <w:rFonts w:ascii="Calibri" w:hAnsi="Calibri" w:cs="Calibri"/>
                <w:sz w:val="20"/>
              </w:rPr>
            </w:pPr>
            <w:r w:rsidRPr="004B6507">
              <w:rPr>
                <w:rFonts w:asciiTheme="minorHAnsi" w:hAnsiTheme="minorHAnsi" w:cstheme="minorHAnsi"/>
                <w:sz w:val="20"/>
              </w:rPr>
              <w:t>Purmerend</w:t>
            </w:r>
          </w:p>
        </w:tc>
        <w:tc>
          <w:tcPr>
            <w:tcW w:w="5579" w:type="dxa"/>
          </w:tcPr>
          <w:p w14:paraId="3D477A53" w14:textId="77777777" w:rsidR="005A383C" w:rsidRDefault="005A383C" w:rsidP="007078FD">
            <w:pPr>
              <w:spacing w:line="240" w:lineRule="auto"/>
              <w:rPr>
                <w:rFonts w:ascii="Calibri" w:hAnsi="Calibri" w:cs="Calibri"/>
                <w:sz w:val="20"/>
              </w:rPr>
            </w:pPr>
          </w:p>
        </w:tc>
      </w:tr>
      <w:tr w:rsidR="00460CF9" w:rsidRPr="000B2EF8" w14:paraId="3610D3AC" w14:textId="77777777" w:rsidTr="000054EC">
        <w:trPr>
          <w:trHeight w:val="359"/>
        </w:trPr>
        <w:tc>
          <w:tcPr>
            <w:tcW w:w="3394" w:type="dxa"/>
            <w:vAlign w:val="center"/>
          </w:tcPr>
          <w:p w14:paraId="716C60FC" w14:textId="22857030" w:rsidR="00460CF9" w:rsidRPr="004B6507" w:rsidRDefault="00460CF9" w:rsidP="007078FD">
            <w:pPr>
              <w:spacing w:line="240" w:lineRule="auto"/>
              <w:rPr>
                <w:rFonts w:asciiTheme="minorHAnsi" w:hAnsiTheme="minorHAnsi" w:cstheme="minorHAnsi"/>
                <w:sz w:val="20"/>
              </w:rPr>
            </w:pPr>
            <w:r>
              <w:rPr>
                <w:rFonts w:asciiTheme="minorHAnsi" w:hAnsiTheme="minorHAnsi" w:cstheme="minorHAnsi"/>
                <w:sz w:val="20"/>
              </w:rPr>
              <w:t>Teylingen</w:t>
            </w:r>
          </w:p>
        </w:tc>
        <w:tc>
          <w:tcPr>
            <w:tcW w:w="5579" w:type="dxa"/>
          </w:tcPr>
          <w:p w14:paraId="65D1A0C0" w14:textId="77777777" w:rsidR="00460CF9" w:rsidRPr="000B2EF8" w:rsidRDefault="00460CF9" w:rsidP="007078FD">
            <w:pPr>
              <w:spacing w:line="240" w:lineRule="auto"/>
              <w:rPr>
                <w:rFonts w:ascii="Calibri" w:hAnsi="Calibri" w:cs="Calibri"/>
                <w:color w:val="FF0000"/>
                <w:sz w:val="20"/>
              </w:rPr>
            </w:pPr>
          </w:p>
        </w:tc>
      </w:tr>
      <w:tr w:rsidR="005A383C" w:rsidRPr="000B2EF8" w14:paraId="51C19AFD" w14:textId="77777777" w:rsidTr="000054EC">
        <w:trPr>
          <w:trHeight w:val="296"/>
        </w:trPr>
        <w:tc>
          <w:tcPr>
            <w:tcW w:w="3394" w:type="dxa"/>
            <w:vAlign w:val="center"/>
          </w:tcPr>
          <w:p w14:paraId="1E631A30" w14:textId="77777777" w:rsidR="005A383C" w:rsidRPr="000B2EF8" w:rsidRDefault="005A383C" w:rsidP="007078FD">
            <w:pPr>
              <w:spacing w:line="240" w:lineRule="auto"/>
              <w:rPr>
                <w:rFonts w:ascii="Calibri" w:hAnsi="Calibri" w:cs="Calibri"/>
                <w:color w:val="FF0000"/>
                <w:sz w:val="20"/>
              </w:rPr>
            </w:pPr>
            <w:r w:rsidRPr="004B6507">
              <w:rPr>
                <w:rFonts w:asciiTheme="minorHAnsi" w:hAnsiTheme="minorHAnsi" w:cstheme="minorHAnsi"/>
                <w:sz w:val="20"/>
              </w:rPr>
              <w:t>Velsen</w:t>
            </w:r>
          </w:p>
        </w:tc>
        <w:tc>
          <w:tcPr>
            <w:tcW w:w="5579" w:type="dxa"/>
          </w:tcPr>
          <w:p w14:paraId="5AF05A35" w14:textId="77777777" w:rsidR="005A383C" w:rsidRPr="000B2EF8" w:rsidRDefault="005A383C" w:rsidP="007078FD">
            <w:pPr>
              <w:spacing w:line="240" w:lineRule="auto"/>
              <w:rPr>
                <w:rFonts w:ascii="Calibri" w:hAnsi="Calibri" w:cs="Calibri"/>
                <w:color w:val="FF0000"/>
                <w:sz w:val="20"/>
              </w:rPr>
            </w:pPr>
          </w:p>
        </w:tc>
      </w:tr>
      <w:tr w:rsidR="005A383C" w14:paraId="77686DF8" w14:textId="77777777" w:rsidTr="000054EC">
        <w:trPr>
          <w:trHeight w:val="360"/>
        </w:trPr>
        <w:tc>
          <w:tcPr>
            <w:tcW w:w="3394" w:type="dxa"/>
            <w:vAlign w:val="center"/>
          </w:tcPr>
          <w:p w14:paraId="0B63BFCB" w14:textId="77777777" w:rsidR="005A383C" w:rsidRPr="00113238" w:rsidRDefault="005A383C" w:rsidP="007078FD">
            <w:pPr>
              <w:spacing w:line="240" w:lineRule="auto"/>
              <w:rPr>
                <w:rFonts w:ascii="Calibri" w:hAnsi="Calibri" w:cs="Calibri"/>
                <w:sz w:val="20"/>
              </w:rPr>
            </w:pPr>
            <w:r w:rsidRPr="004B6507">
              <w:rPr>
                <w:rFonts w:asciiTheme="minorHAnsi" w:hAnsiTheme="minorHAnsi" w:cstheme="minorHAnsi"/>
                <w:sz w:val="20"/>
              </w:rPr>
              <w:t>Waterland</w:t>
            </w:r>
          </w:p>
        </w:tc>
        <w:tc>
          <w:tcPr>
            <w:tcW w:w="5579" w:type="dxa"/>
          </w:tcPr>
          <w:p w14:paraId="0CC18718" w14:textId="77777777" w:rsidR="005A383C" w:rsidRDefault="005A383C" w:rsidP="007078FD">
            <w:pPr>
              <w:spacing w:line="240" w:lineRule="auto"/>
              <w:rPr>
                <w:rFonts w:ascii="Calibri" w:hAnsi="Calibri" w:cs="Calibri"/>
                <w:sz w:val="20"/>
              </w:rPr>
            </w:pPr>
          </w:p>
        </w:tc>
      </w:tr>
      <w:tr w:rsidR="005A383C" w14:paraId="5030FD09" w14:textId="77777777" w:rsidTr="000054EC">
        <w:trPr>
          <w:trHeight w:val="422"/>
        </w:trPr>
        <w:tc>
          <w:tcPr>
            <w:tcW w:w="3394" w:type="dxa"/>
            <w:vAlign w:val="center"/>
          </w:tcPr>
          <w:p w14:paraId="7C4FC384" w14:textId="77777777" w:rsidR="005A383C" w:rsidRPr="00113238" w:rsidRDefault="005A383C" w:rsidP="007078FD">
            <w:pPr>
              <w:spacing w:line="240" w:lineRule="auto"/>
              <w:rPr>
                <w:rFonts w:ascii="Calibri" w:hAnsi="Calibri" w:cs="Calibri"/>
                <w:sz w:val="20"/>
              </w:rPr>
            </w:pPr>
            <w:r>
              <w:rPr>
                <w:rFonts w:asciiTheme="minorHAnsi" w:hAnsiTheme="minorHAnsi" w:cstheme="minorHAnsi"/>
                <w:sz w:val="20"/>
              </w:rPr>
              <w:t>Waternet</w:t>
            </w:r>
          </w:p>
        </w:tc>
        <w:tc>
          <w:tcPr>
            <w:tcW w:w="5579" w:type="dxa"/>
          </w:tcPr>
          <w:p w14:paraId="1B0CAC0C" w14:textId="77777777" w:rsidR="005A383C" w:rsidRDefault="005A383C" w:rsidP="007078FD">
            <w:pPr>
              <w:spacing w:line="240" w:lineRule="auto"/>
              <w:rPr>
                <w:rFonts w:ascii="Calibri" w:hAnsi="Calibri" w:cs="Calibri"/>
                <w:sz w:val="20"/>
              </w:rPr>
            </w:pPr>
          </w:p>
        </w:tc>
      </w:tr>
      <w:tr w:rsidR="005D7FB6" w:rsidRPr="005D7FB6" w14:paraId="7A085A06" w14:textId="77777777" w:rsidTr="000054EC">
        <w:trPr>
          <w:trHeight w:val="360"/>
        </w:trPr>
        <w:tc>
          <w:tcPr>
            <w:tcW w:w="3394" w:type="dxa"/>
            <w:vAlign w:val="center"/>
          </w:tcPr>
          <w:p w14:paraId="02681059" w14:textId="77777777" w:rsidR="005A383C" w:rsidRPr="005D7FB6" w:rsidRDefault="005A383C" w:rsidP="007078FD">
            <w:pPr>
              <w:spacing w:line="240" w:lineRule="auto"/>
              <w:rPr>
                <w:rFonts w:ascii="Calibri" w:hAnsi="Calibri" w:cs="Calibri"/>
                <w:sz w:val="20"/>
              </w:rPr>
            </w:pPr>
            <w:r w:rsidRPr="005D7FB6">
              <w:rPr>
                <w:rFonts w:asciiTheme="minorHAnsi" w:hAnsiTheme="minorHAnsi" w:cstheme="minorHAnsi"/>
                <w:sz w:val="20"/>
              </w:rPr>
              <w:t>Woerden</w:t>
            </w:r>
          </w:p>
        </w:tc>
        <w:tc>
          <w:tcPr>
            <w:tcW w:w="5579" w:type="dxa"/>
          </w:tcPr>
          <w:p w14:paraId="6D47E425" w14:textId="77777777" w:rsidR="005A383C" w:rsidRPr="005D7FB6" w:rsidRDefault="005A383C" w:rsidP="007078FD">
            <w:pPr>
              <w:spacing w:line="240" w:lineRule="auto"/>
              <w:rPr>
                <w:rFonts w:ascii="Calibri" w:hAnsi="Calibri" w:cs="Calibri"/>
                <w:sz w:val="20"/>
              </w:rPr>
            </w:pPr>
          </w:p>
        </w:tc>
      </w:tr>
      <w:tr w:rsidR="005A383C" w14:paraId="096DC8D0" w14:textId="77777777" w:rsidTr="000054EC">
        <w:trPr>
          <w:trHeight w:val="296"/>
        </w:trPr>
        <w:tc>
          <w:tcPr>
            <w:tcW w:w="3394" w:type="dxa"/>
            <w:vAlign w:val="center"/>
          </w:tcPr>
          <w:p w14:paraId="2D728F64" w14:textId="77777777" w:rsidR="005A383C" w:rsidRDefault="005A383C" w:rsidP="007078FD">
            <w:pPr>
              <w:spacing w:line="240" w:lineRule="auto"/>
              <w:rPr>
                <w:rFonts w:asciiTheme="minorHAnsi" w:hAnsiTheme="minorHAnsi" w:cstheme="minorHAnsi"/>
                <w:sz w:val="20"/>
              </w:rPr>
            </w:pPr>
            <w:r>
              <w:rPr>
                <w:rFonts w:asciiTheme="minorHAnsi" w:hAnsiTheme="minorHAnsi" w:cstheme="minorHAnsi"/>
                <w:sz w:val="20"/>
              </w:rPr>
              <w:t>Wijdemeren</w:t>
            </w:r>
          </w:p>
        </w:tc>
        <w:tc>
          <w:tcPr>
            <w:tcW w:w="5579" w:type="dxa"/>
          </w:tcPr>
          <w:p w14:paraId="1EF3C8DF" w14:textId="77777777" w:rsidR="005A383C" w:rsidRDefault="005A383C" w:rsidP="007078FD">
            <w:pPr>
              <w:spacing w:line="240" w:lineRule="auto"/>
              <w:rPr>
                <w:rFonts w:ascii="Calibri" w:hAnsi="Calibri" w:cs="Calibri"/>
                <w:sz w:val="20"/>
              </w:rPr>
            </w:pPr>
          </w:p>
        </w:tc>
      </w:tr>
      <w:tr w:rsidR="005A383C" w14:paraId="23A87A54" w14:textId="77777777" w:rsidTr="007078FD">
        <w:trPr>
          <w:trHeight w:val="485"/>
        </w:trPr>
        <w:tc>
          <w:tcPr>
            <w:tcW w:w="3394" w:type="dxa"/>
            <w:vAlign w:val="center"/>
          </w:tcPr>
          <w:p w14:paraId="53BD9712" w14:textId="77777777" w:rsidR="005A383C" w:rsidRDefault="005A383C" w:rsidP="007078FD">
            <w:pPr>
              <w:spacing w:line="240" w:lineRule="auto"/>
              <w:rPr>
                <w:rFonts w:asciiTheme="minorHAnsi" w:hAnsiTheme="minorHAnsi" w:cstheme="minorHAnsi"/>
                <w:sz w:val="20"/>
              </w:rPr>
            </w:pPr>
            <w:r w:rsidRPr="004B6507">
              <w:rPr>
                <w:rFonts w:asciiTheme="minorHAnsi" w:hAnsiTheme="minorHAnsi" w:cstheme="minorHAnsi"/>
                <w:sz w:val="20"/>
              </w:rPr>
              <w:t>Zandvoort</w:t>
            </w:r>
          </w:p>
        </w:tc>
        <w:tc>
          <w:tcPr>
            <w:tcW w:w="5579" w:type="dxa"/>
          </w:tcPr>
          <w:p w14:paraId="2B5980A1" w14:textId="77777777" w:rsidR="005A383C" w:rsidRDefault="005A383C" w:rsidP="007078FD">
            <w:pPr>
              <w:spacing w:line="240" w:lineRule="auto"/>
              <w:rPr>
                <w:rFonts w:ascii="Calibri" w:hAnsi="Calibri" w:cs="Calibri"/>
                <w:sz w:val="20"/>
              </w:rPr>
            </w:pPr>
          </w:p>
        </w:tc>
      </w:tr>
      <w:tr w:rsidR="005A383C" w14:paraId="6B453F3D" w14:textId="77777777" w:rsidTr="007078FD">
        <w:trPr>
          <w:trHeight w:val="485"/>
        </w:trPr>
        <w:tc>
          <w:tcPr>
            <w:tcW w:w="3394" w:type="dxa"/>
            <w:vAlign w:val="center"/>
          </w:tcPr>
          <w:p w14:paraId="1169BA31" w14:textId="77777777" w:rsidR="005A383C" w:rsidRPr="004B6507" w:rsidRDefault="005A383C" w:rsidP="007078FD">
            <w:pPr>
              <w:spacing w:line="240" w:lineRule="auto"/>
              <w:rPr>
                <w:rFonts w:asciiTheme="minorHAnsi" w:hAnsiTheme="minorHAnsi" w:cstheme="minorHAnsi"/>
                <w:sz w:val="20"/>
              </w:rPr>
            </w:pPr>
            <w:r w:rsidRPr="004B6507">
              <w:rPr>
                <w:rFonts w:asciiTheme="minorHAnsi" w:hAnsiTheme="minorHAnsi" w:cstheme="minorHAnsi"/>
                <w:sz w:val="20"/>
              </w:rPr>
              <w:t>Zoetermeer</w:t>
            </w:r>
          </w:p>
        </w:tc>
        <w:tc>
          <w:tcPr>
            <w:tcW w:w="5579" w:type="dxa"/>
          </w:tcPr>
          <w:p w14:paraId="20189CD4" w14:textId="77777777" w:rsidR="005A383C" w:rsidRDefault="005A383C" w:rsidP="007078FD">
            <w:pPr>
              <w:spacing w:line="240" w:lineRule="auto"/>
              <w:rPr>
                <w:rFonts w:ascii="Calibri" w:hAnsi="Calibri" w:cs="Calibri"/>
                <w:sz w:val="20"/>
              </w:rPr>
            </w:pPr>
          </w:p>
        </w:tc>
      </w:tr>
    </w:tbl>
    <w:p w14:paraId="38590424" w14:textId="77777777" w:rsidR="000054EC" w:rsidRDefault="000054EC" w:rsidP="005A383C">
      <w:pPr>
        <w:spacing w:line="276" w:lineRule="auto"/>
        <w:rPr>
          <w:rFonts w:ascii="Calibri" w:hAnsi="Calibri" w:cs="Calibri"/>
          <w:sz w:val="20"/>
        </w:rPr>
      </w:pPr>
    </w:p>
    <w:p w14:paraId="174CF983" w14:textId="77777777" w:rsidR="000054EC" w:rsidRDefault="000054EC" w:rsidP="005A383C">
      <w:pPr>
        <w:spacing w:line="276" w:lineRule="auto"/>
        <w:rPr>
          <w:rFonts w:ascii="Calibri" w:hAnsi="Calibri" w:cs="Calibri"/>
          <w:sz w:val="20"/>
        </w:rPr>
      </w:pPr>
    </w:p>
    <w:p w14:paraId="7D6AE181" w14:textId="4A00AF2C" w:rsidR="005A383C" w:rsidRPr="006717AA" w:rsidRDefault="005A383C" w:rsidP="005A383C">
      <w:pPr>
        <w:spacing w:line="276" w:lineRule="auto"/>
        <w:rPr>
          <w:rFonts w:ascii="Calibri" w:hAnsi="Calibri" w:cs="Calibri"/>
          <w:sz w:val="20"/>
        </w:rPr>
      </w:pPr>
      <w:r w:rsidRPr="006717AA">
        <w:rPr>
          <w:rFonts w:ascii="Calibri" w:hAnsi="Calibri" w:cs="Calibri"/>
          <w:sz w:val="20"/>
        </w:rPr>
        <w:lastRenderedPageBreak/>
        <w:t>De Prijstabel is naar waarheid, stellig en zonder voorbehoud ingevuld en rechtsgeldig ondertekend:</w:t>
      </w:r>
    </w:p>
    <w:p w14:paraId="085A064E" w14:textId="77777777" w:rsidR="005A383C" w:rsidRPr="006717AA" w:rsidRDefault="005A383C" w:rsidP="005A383C">
      <w:pPr>
        <w:spacing w:line="276" w:lineRule="auto"/>
        <w:ind w:left="284"/>
        <w:rPr>
          <w:rFonts w:ascii="Calibri" w:hAnsi="Calibri" w:cs="Calibri"/>
          <w:sz w:val="20"/>
        </w:rPr>
      </w:pPr>
    </w:p>
    <w:tbl>
      <w:tblPr>
        <w:tblW w:w="8788" w:type="dxa"/>
        <w:tblInd w:w="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5"/>
        <w:gridCol w:w="5263"/>
      </w:tblGrid>
      <w:tr w:rsidR="005A383C" w:rsidRPr="00F532F9" w14:paraId="64CF81E1" w14:textId="77777777" w:rsidTr="007078FD">
        <w:tc>
          <w:tcPr>
            <w:tcW w:w="3525" w:type="dxa"/>
            <w:tcBorders>
              <w:top w:val="double" w:sz="4" w:space="0" w:color="auto"/>
              <w:left w:val="double" w:sz="4" w:space="0" w:color="auto"/>
              <w:bottom w:val="double" w:sz="4" w:space="0" w:color="auto"/>
            </w:tcBorders>
            <w:shd w:val="clear" w:color="auto" w:fill="F2F2F2" w:themeFill="background1" w:themeFillShade="F2"/>
            <w:vAlign w:val="center"/>
          </w:tcPr>
          <w:p w14:paraId="00B09C4E" w14:textId="77777777" w:rsidR="005A383C" w:rsidRPr="00F532F9" w:rsidRDefault="005A383C" w:rsidP="007078FD">
            <w:pPr>
              <w:spacing w:line="276" w:lineRule="auto"/>
              <w:rPr>
                <w:rFonts w:ascii="Calibri" w:hAnsi="Calibri" w:cs="Calibri"/>
                <w:b/>
                <w:sz w:val="20"/>
              </w:rPr>
            </w:pPr>
            <w:r w:rsidRPr="00F532F9">
              <w:rPr>
                <w:rFonts w:ascii="Calibri" w:hAnsi="Calibri" w:cs="Calibri"/>
                <w:sz w:val="20"/>
              </w:rPr>
              <w:t>Naam Inschrijver</w:t>
            </w:r>
          </w:p>
        </w:tc>
        <w:tc>
          <w:tcPr>
            <w:tcW w:w="5263" w:type="dxa"/>
            <w:tcBorders>
              <w:top w:val="double" w:sz="4" w:space="0" w:color="auto"/>
              <w:bottom w:val="double" w:sz="4" w:space="0" w:color="auto"/>
              <w:right w:val="double" w:sz="4" w:space="0" w:color="auto"/>
            </w:tcBorders>
          </w:tcPr>
          <w:p w14:paraId="12691822" w14:textId="77777777" w:rsidR="005A383C" w:rsidRPr="00F532F9" w:rsidRDefault="005A383C" w:rsidP="007078FD">
            <w:pPr>
              <w:spacing w:line="276" w:lineRule="auto"/>
              <w:ind w:left="52"/>
              <w:rPr>
                <w:rFonts w:ascii="Calibri" w:hAnsi="Calibri" w:cs="Calibri"/>
                <w:sz w:val="20"/>
              </w:rPr>
            </w:pPr>
          </w:p>
        </w:tc>
      </w:tr>
      <w:tr w:rsidR="005A383C" w:rsidRPr="00F532F9" w14:paraId="4E6B57C0" w14:textId="77777777" w:rsidTr="007078FD">
        <w:tc>
          <w:tcPr>
            <w:tcW w:w="3525" w:type="dxa"/>
            <w:tcBorders>
              <w:top w:val="double" w:sz="4" w:space="0" w:color="auto"/>
              <w:left w:val="double" w:sz="4" w:space="0" w:color="auto"/>
              <w:bottom w:val="single" w:sz="4" w:space="0" w:color="auto"/>
              <w:right w:val="single" w:sz="4" w:space="0" w:color="auto"/>
            </w:tcBorders>
            <w:shd w:val="clear" w:color="auto" w:fill="F2F2F2" w:themeFill="background1" w:themeFillShade="F2"/>
            <w:vAlign w:val="center"/>
          </w:tcPr>
          <w:p w14:paraId="07B67C8E" w14:textId="77777777" w:rsidR="005A383C" w:rsidRPr="00F532F9" w:rsidRDefault="005A383C" w:rsidP="007078FD">
            <w:pPr>
              <w:spacing w:line="276" w:lineRule="auto"/>
              <w:rPr>
                <w:rFonts w:ascii="Calibri" w:hAnsi="Calibri" w:cs="Calibri"/>
                <w:sz w:val="20"/>
              </w:rPr>
            </w:pPr>
            <w:r w:rsidRPr="00F532F9">
              <w:rPr>
                <w:rFonts w:ascii="Calibri" w:hAnsi="Calibri" w:cs="Calibri"/>
                <w:sz w:val="20"/>
              </w:rPr>
              <w:t>Naam rechtsgeldige vertegenwoordiger</w:t>
            </w:r>
          </w:p>
        </w:tc>
        <w:tc>
          <w:tcPr>
            <w:tcW w:w="5263" w:type="dxa"/>
            <w:tcBorders>
              <w:top w:val="double" w:sz="4" w:space="0" w:color="auto"/>
              <w:left w:val="single" w:sz="4" w:space="0" w:color="auto"/>
              <w:bottom w:val="single" w:sz="4" w:space="0" w:color="auto"/>
              <w:right w:val="double" w:sz="4" w:space="0" w:color="auto"/>
            </w:tcBorders>
          </w:tcPr>
          <w:p w14:paraId="7ED50D47" w14:textId="77777777" w:rsidR="005A383C" w:rsidRPr="00F532F9" w:rsidRDefault="005A383C" w:rsidP="007078FD">
            <w:pPr>
              <w:spacing w:line="276" w:lineRule="auto"/>
              <w:ind w:left="52"/>
              <w:rPr>
                <w:rFonts w:ascii="Calibri" w:hAnsi="Calibri" w:cs="Calibri"/>
                <w:sz w:val="20"/>
              </w:rPr>
            </w:pPr>
          </w:p>
        </w:tc>
      </w:tr>
      <w:tr w:rsidR="005A383C" w:rsidRPr="00F532F9" w14:paraId="6082C047" w14:textId="77777777" w:rsidTr="007078FD">
        <w:tc>
          <w:tcPr>
            <w:tcW w:w="3525" w:type="dxa"/>
            <w:tcBorders>
              <w:top w:val="single" w:sz="4" w:space="0" w:color="auto"/>
              <w:left w:val="double" w:sz="4" w:space="0" w:color="auto"/>
              <w:bottom w:val="double" w:sz="4" w:space="0" w:color="auto"/>
              <w:right w:val="single" w:sz="4" w:space="0" w:color="auto"/>
            </w:tcBorders>
            <w:shd w:val="clear" w:color="auto" w:fill="F2F2F2" w:themeFill="background1" w:themeFillShade="F2"/>
            <w:vAlign w:val="center"/>
          </w:tcPr>
          <w:p w14:paraId="07123D71" w14:textId="77777777" w:rsidR="005A383C" w:rsidRPr="00F532F9" w:rsidRDefault="005A383C" w:rsidP="007078FD">
            <w:pPr>
              <w:spacing w:line="276" w:lineRule="auto"/>
              <w:rPr>
                <w:rFonts w:ascii="Calibri" w:hAnsi="Calibri" w:cs="Calibri"/>
                <w:sz w:val="20"/>
              </w:rPr>
            </w:pPr>
            <w:r w:rsidRPr="00F532F9">
              <w:rPr>
                <w:rFonts w:ascii="Calibri" w:hAnsi="Calibri" w:cs="Calibri"/>
                <w:sz w:val="20"/>
              </w:rPr>
              <w:t>Functie</w:t>
            </w:r>
          </w:p>
        </w:tc>
        <w:tc>
          <w:tcPr>
            <w:tcW w:w="5263" w:type="dxa"/>
            <w:tcBorders>
              <w:top w:val="single" w:sz="4" w:space="0" w:color="auto"/>
              <w:left w:val="single" w:sz="4" w:space="0" w:color="auto"/>
              <w:bottom w:val="double" w:sz="4" w:space="0" w:color="auto"/>
              <w:right w:val="double" w:sz="4" w:space="0" w:color="auto"/>
            </w:tcBorders>
          </w:tcPr>
          <w:p w14:paraId="61CBBF9C" w14:textId="77777777" w:rsidR="005A383C" w:rsidRPr="00F532F9" w:rsidRDefault="005A383C" w:rsidP="007078FD">
            <w:pPr>
              <w:spacing w:line="276" w:lineRule="auto"/>
              <w:ind w:left="52"/>
              <w:rPr>
                <w:rFonts w:ascii="Calibri" w:hAnsi="Calibri" w:cs="Calibri"/>
                <w:sz w:val="20"/>
              </w:rPr>
            </w:pPr>
          </w:p>
        </w:tc>
      </w:tr>
      <w:tr w:rsidR="005A383C" w:rsidRPr="00F532F9" w14:paraId="3513053E" w14:textId="77777777" w:rsidTr="007078FD">
        <w:tc>
          <w:tcPr>
            <w:tcW w:w="3525" w:type="dxa"/>
            <w:tcBorders>
              <w:top w:val="double" w:sz="4" w:space="0" w:color="auto"/>
              <w:left w:val="double" w:sz="4" w:space="0" w:color="auto"/>
              <w:bottom w:val="single" w:sz="4" w:space="0" w:color="auto"/>
            </w:tcBorders>
            <w:shd w:val="clear" w:color="auto" w:fill="F2F2F2" w:themeFill="background1" w:themeFillShade="F2"/>
            <w:vAlign w:val="center"/>
          </w:tcPr>
          <w:p w14:paraId="13174042" w14:textId="77777777" w:rsidR="005A383C" w:rsidRPr="00F532F9" w:rsidRDefault="005A383C" w:rsidP="007078FD">
            <w:pPr>
              <w:spacing w:line="276" w:lineRule="auto"/>
              <w:rPr>
                <w:rFonts w:ascii="Calibri" w:hAnsi="Calibri" w:cs="Calibri"/>
                <w:sz w:val="20"/>
              </w:rPr>
            </w:pPr>
            <w:r w:rsidRPr="00F532F9">
              <w:rPr>
                <w:rFonts w:ascii="Calibri" w:hAnsi="Calibri" w:cs="Calibri"/>
                <w:sz w:val="20"/>
              </w:rPr>
              <w:t>Datum</w:t>
            </w:r>
          </w:p>
        </w:tc>
        <w:tc>
          <w:tcPr>
            <w:tcW w:w="5263" w:type="dxa"/>
            <w:tcBorders>
              <w:top w:val="double" w:sz="4" w:space="0" w:color="auto"/>
              <w:bottom w:val="single" w:sz="4" w:space="0" w:color="auto"/>
              <w:right w:val="double" w:sz="4" w:space="0" w:color="auto"/>
            </w:tcBorders>
          </w:tcPr>
          <w:p w14:paraId="7E08DCFE" w14:textId="77777777" w:rsidR="005A383C" w:rsidRPr="00F532F9" w:rsidRDefault="005A383C" w:rsidP="007078FD">
            <w:pPr>
              <w:spacing w:line="276" w:lineRule="auto"/>
              <w:ind w:left="52"/>
              <w:rPr>
                <w:rFonts w:ascii="Calibri" w:hAnsi="Calibri" w:cs="Calibri"/>
                <w:sz w:val="20"/>
              </w:rPr>
            </w:pPr>
          </w:p>
        </w:tc>
      </w:tr>
      <w:tr w:rsidR="005A383C" w:rsidRPr="00F532F9" w14:paraId="073A21B6" w14:textId="77777777" w:rsidTr="007078FD">
        <w:tc>
          <w:tcPr>
            <w:tcW w:w="3525" w:type="dxa"/>
            <w:tcBorders>
              <w:top w:val="single" w:sz="4" w:space="0" w:color="auto"/>
              <w:left w:val="double" w:sz="4" w:space="0" w:color="auto"/>
              <w:bottom w:val="double" w:sz="4" w:space="0" w:color="auto"/>
            </w:tcBorders>
            <w:shd w:val="clear" w:color="auto" w:fill="F2F2F2" w:themeFill="background1" w:themeFillShade="F2"/>
            <w:vAlign w:val="center"/>
          </w:tcPr>
          <w:p w14:paraId="35BCF6DD" w14:textId="77777777" w:rsidR="005A383C" w:rsidRPr="00F532F9" w:rsidRDefault="005A383C" w:rsidP="007078FD">
            <w:pPr>
              <w:spacing w:line="276" w:lineRule="auto"/>
              <w:rPr>
                <w:rFonts w:ascii="Calibri" w:hAnsi="Calibri" w:cs="Calibri"/>
                <w:sz w:val="20"/>
              </w:rPr>
            </w:pPr>
            <w:r w:rsidRPr="00F532F9">
              <w:rPr>
                <w:rFonts w:ascii="Calibri" w:hAnsi="Calibri" w:cs="Calibri"/>
                <w:sz w:val="20"/>
              </w:rPr>
              <w:t>Plaats</w:t>
            </w:r>
          </w:p>
        </w:tc>
        <w:tc>
          <w:tcPr>
            <w:tcW w:w="5263" w:type="dxa"/>
            <w:tcBorders>
              <w:top w:val="single" w:sz="4" w:space="0" w:color="auto"/>
              <w:bottom w:val="double" w:sz="4" w:space="0" w:color="auto"/>
              <w:right w:val="double" w:sz="4" w:space="0" w:color="auto"/>
            </w:tcBorders>
          </w:tcPr>
          <w:p w14:paraId="2D573FDF" w14:textId="77777777" w:rsidR="005A383C" w:rsidRPr="00F532F9" w:rsidRDefault="005A383C" w:rsidP="007078FD">
            <w:pPr>
              <w:spacing w:line="276" w:lineRule="auto"/>
              <w:ind w:left="52"/>
              <w:rPr>
                <w:rFonts w:ascii="Calibri" w:hAnsi="Calibri" w:cs="Calibri"/>
                <w:sz w:val="20"/>
              </w:rPr>
            </w:pPr>
          </w:p>
        </w:tc>
      </w:tr>
      <w:tr w:rsidR="005A383C" w:rsidRPr="00F532F9" w14:paraId="20815FBE" w14:textId="77777777" w:rsidTr="007078FD">
        <w:tc>
          <w:tcPr>
            <w:tcW w:w="3525" w:type="dxa"/>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5C2BF278" w14:textId="77777777" w:rsidR="005A383C" w:rsidRPr="00F532F9" w:rsidRDefault="005A383C" w:rsidP="007078FD">
            <w:pPr>
              <w:spacing w:line="276" w:lineRule="auto"/>
              <w:rPr>
                <w:rFonts w:ascii="Calibri" w:hAnsi="Calibri" w:cs="Calibri"/>
                <w:sz w:val="20"/>
              </w:rPr>
            </w:pPr>
            <w:r w:rsidRPr="00F532F9">
              <w:rPr>
                <w:rFonts w:ascii="Calibri" w:hAnsi="Calibri" w:cs="Calibri"/>
                <w:sz w:val="20"/>
              </w:rPr>
              <w:t>Handtekening</w:t>
            </w:r>
          </w:p>
        </w:tc>
        <w:tc>
          <w:tcPr>
            <w:tcW w:w="5263" w:type="dxa"/>
            <w:tcBorders>
              <w:top w:val="double" w:sz="4" w:space="0" w:color="auto"/>
              <w:left w:val="single" w:sz="4" w:space="0" w:color="auto"/>
              <w:bottom w:val="double" w:sz="4" w:space="0" w:color="auto"/>
              <w:right w:val="double" w:sz="4" w:space="0" w:color="auto"/>
            </w:tcBorders>
          </w:tcPr>
          <w:p w14:paraId="1D01DE02" w14:textId="77777777" w:rsidR="005A383C" w:rsidRPr="00F532F9" w:rsidRDefault="005A383C" w:rsidP="007078FD">
            <w:pPr>
              <w:spacing w:line="276" w:lineRule="auto"/>
              <w:ind w:left="52"/>
              <w:rPr>
                <w:rFonts w:ascii="Calibri" w:hAnsi="Calibri" w:cs="Calibri"/>
                <w:sz w:val="20"/>
              </w:rPr>
            </w:pPr>
          </w:p>
          <w:p w14:paraId="6BAEA23B" w14:textId="77777777" w:rsidR="005A383C" w:rsidRPr="00F532F9" w:rsidRDefault="005A383C" w:rsidP="007078FD">
            <w:pPr>
              <w:spacing w:line="276" w:lineRule="auto"/>
              <w:ind w:left="52"/>
              <w:rPr>
                <w:rFonts w:ascii="Calibri" w:hAnsi="Calibri" w:cs="Calibri"/>
                <w:sz w:val="20"/>
              </w:rPr>
            </w:pPr>
          </w:p>
          <w:p w14:paraId="2592916B" w14:textId="77777777" w:rsidR="005A383C" w:rsidRPr="00F532F9" w:rsidRDefault="005A383C" w:rsidP="007078FD">
            <w:pPr>
              <w:spacing w:line="276" w:lineRule="auto"/>
              <w:ind w:left="52"/>
              <w:rPr>
                <w:rFonts w:ascii="Calibri" w:hAnsi="Calibri" w:cs="Calibri"/>
                <w:sz w:val="20"/>
              </w:rPr>
            </w:pPr>
          </w:p>
          <w:p w14:paraId="02E18393" w14:textId="77777777" w:rsidR="005A383C" w:rsidRPr="00F532F9" w:rsidRDefault="005A383C" w:rsidP="007078FD">
            <w:pPr>
              <w:spacing w:line="276" w:lineRule="auto"/>
              <w:ind w:left="52"/>
              <w:rPr>
                <w:rFonts w:ascii="Calibri" w:hAnsi="Calibri" w:cs="Calibri"/>
                <w:sz w:val="20"/>
              </w:rPr>
            </w:pPr>
          </w:p>
        </w:tc>
      </w:tr>
    </w:tbl>
    <w:p w14:paraId="1E42BE7D" w14:textId="77777777" w:rsidR="005A383C" w:rsidRPr="006717AA" w:rsidRDefault="005A383C" w:rsidP="005A383C">
      <w:pPr>
        <w:spacing w:line="276" w:lineRule="auto"/>
        <w:ind w:left="284"/>
        <w:rPr>
          <w:rFonts w:ascii="Calibri" w:hAnsi="Calibri" w:cs="Calibri"/>
          <w:sz w:val="20"/>
        </w:rPr>
      </w:pPr>
    </w:p>
    <w:p w14:paraId="01929050" w14:textId="77777777" w:rsidR="005A383C" w:rsidRDefault="005A383C" w:rsidP="005A383C">
      <w:pPr>
        <w:spacing w:line="276" w:lineRule="auto"/>
        <w:ind w:left="284"/>
        <w:rPr>
          <w:rFonts w:ascii="Calibri" w:hAnsi="Calibri" w:cs="Calibri"/>
          <w:sz w:val="20"/>
        </w:rPr>
      </w:pPr>
    </w:p>
    <w:bookmarkEnd w:id="3"/>
    <w:bookmarkEnd w:id="4"/>
    <w:bookmarkEnd w:id="5"/>
    <w:bookmarkEnd w:id="6"/>
    <w:bookmarkEnd w:id="7"/>
    <w:bookmarkEnd w:id="8"/>
    <w:bookmarkEnd w:id="9"/>
    <w:bookmarkEnd w:id="10"/>
    <w:bookmarkEnd w:id="11"/>
    <w:bookmarkEnd w:id="12"/>
    <w:p w14:paraId="18239A9D" w14:textId="7B95C069" w:rsidR="002672BC" w:rsidRPr="002672BC" w:rsidRDefault="002672BC" w:rsidP="00B51660">
      <w:pPr>
        <w:spacing w:line="276" w:lineRule="auto"/>
        <w:rPr>
          <w:szCs w:val="18"/>
        </w:rPr>
      </w:pPr>
    </w:p>
    <w:sectPr w:rsidR="002672BC" w:rsidRPr="002672BC" w:rsidSect="007850ED">
      <w:headerReference w:type="default" r:id="rId11"/>
      <w:footerReference w:type="even" r:id="rId12"/>
      <w:footerReference w:type="default" r:id="rId13"/>
      <w:pgSz w:w="11906" w:h="16838"/>
      <w:pgMar w:top="1417" w:right="1417" w:bottom="1417" w:left="1417" w:header="708" w:footer="5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3CB7" w14:textId="77777777" w:rsidR="00795919" w:rsidRDefault="00795919">
      <w:r>
        <w:separator/>
      </w:r>
    </w:p>
  </w:endnote>
  <w:endnote w:type="continuationSeparator" w:id="0">
    <w:p w14:paraId="2100EAD7" w14:textId="77777777" w:rsidR="00795919" w:rsidRDefault="00795919">
      <w:r>
        <w:continuationSeparator/>
      </w:r>
    </w:p>
  </w:endnote>
  <w:endnote w:type="continuationNotice" w:id="1">
    <w:p w14:paraId="52011C9A" w14:textId="77777777" w:rsidR="00795919" w:rsidRDefault="007959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83EA" w14:textId="38C44A5C" w:rsidR="005A383C" w:rsidRPr="007707FA" w:rsidRDefault="005A383C" w:rsidP="00B1042A">
    <w:pPr>
      <w:tabs>
        <w:tab w:val="left" w:pos="709"/>
        <w:tab w:val="left" w:pos="1701"/>
        <w:tab w:val="left" w:pos="8080"/>
      </w:tabs>
      <w:rPr>
        <w:rFonts w:cs="Arial"/>
        <w:sz w:val="16"/>
        <w:szCs w:val="16"/>
      </w:rPr>
    </w:pPr>
    <w:r>
      <w:rPr>
        <w:rFonts w:cs="Arial"/>
        <w:noProof/>
        <w:sz w:val="16"/>
        <w:szCs w:val="16"/>
      </w:rPr>
      <mc:AlternateContent>
        <mc:Choice Requires="wps">
          <w:drawing>
            <wp:anchor distT="0" distB="0" distL="114300" distR="114300" simplePos="0" relativeHeight="251658242" behindDoc="0" locked="0" layoutInCell="1" allowOverlap="1" wp14:anchorId="3BDEF7BC" wp14:editId="73D2AB54">
              <wp:simplePos x="0" y="0"/>
              <wp:positionH relativeFrom="column">
                <wp:posOffset>-321310</wp:posOffset>
              </wp:positionH>
              <wp:positionV relativeFrom="paragraph">
                <wp:posOffset>-10795</wp:posOffset>
              </wp:positionV>
              <wp:extent cx="5955030" cy="0"/>
              <wp:effectExtent l="0" t="0" r="0" b="0"/>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503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30C05E" id="_x0000_t32" coordsize="21600,21600" o:spt="32" o:oned="t" path="m,l21600,21600e" filled="f">
              <v:path arrowok="t" fillok="f" o:connecttype="none"/>
              <o:lock v:ext="edit" shapetype="t"/>
            </v:shapetype>
            <v:shape id="AutoShape 26" o:spid="_x0000_s1026" type="#_x0000_t32" style="position:absolute;margin-left:-25.3pt;margin-top:-.85pt;width:468.9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" strokecolor="#0070c0"/>
          </w:pict>
        </mc:Fallback>
      </mc:AlternateContent>
    </w:r>
    <w:r>
      <w:rPr>
        <w:rFonts w:cs="Arial"/>
        <w:noProof/>
        <w:sz w:val="16"/>
        <w:szCs w:val="16"/>
      </w:rPr>
      <w:drawing>
        <wp:anchor distT="0" distB="0" distL="114300" distR="114300" simplePos="0" relativeHeight="251658243" behindDoc="0" locked="0" layoutInCell="1" allowOverlap="1" wp14:anchorId="7403B305" wp14:editId="4CF7AA3F">
          <wp:simplePos x="0" y="0"/>
          <wp:positionH relativeFrom="column">
            <wp:posOffset>5626100</wp:posOffset>
          </wp:positionH>
          <wp:positionV relativeFrom="paragraph">
            <wp:posOffset>-273685</wp:posOffset>
          </wp:positionV>
          <wp:extent cx="420370" cy="550545"/>
          <wp:effectExtent l="0" t="0" r="0" b="1905"/>
          <wp:wrapSquare wrapText="bothSides"/>
          <wp:docPr id="22" name="Afbeelding 22"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4C47">
      <w:rPr>
        <w:rFonts w:cs="Arial"/>
        <w:sz w:val="14"/>
        <w:szCs w:val="14"/>
      </w:rPr>
      <w:fldChar w:fldCharType="begin"/>
    </w:r>
    <w:r w:rsidRPr="00CC4C47">
      <w:rPr>
        <w:rFonts w:cs="Arial"/>
        <w:sz w:val="14"/>
        <w:szCs w:val="14"/>
      </w:rPr>
      <w:instrText xml:space="preserve"> PAGE </w:instrText>
    </w:r>
    <w:r w:rsidRPr="00CC4C47">
      <w:rPr>
        <w:rFonts w:cs="Arial"/>
        <w:sz w:val="14"/>
        <w:szCs w:val="14"/>
      </w:rPr>
      <w:fldChar w:fldCharType="separate"/>
    </w:r>
    <w:r w:rsidR="0096031B">
      <w:rPr>
        <w:rFonts w:cs="Arial"/>
        <w:noProof/>
        <w:sz w:val="14"/>
        <w:szCs w:val="14"/>
      </w:rPr>
      <w:t>12</w:t>
    </w:r>
    <w:r w:rsidRPr="00CC4C47">
      <w:rPr>
        <w:rFonts w:cs="Arial"/>
        <w:sz w:val="14"/>
        <w:szCs w:val="14"/>
      </w:rPr>
      <w:fldChar w:fldCharType="end"/>
    </w:r>
    <w:r w:rsidRPr="00CC4C47">
      <w:rPr>
        <w:rFonts w:cs="Arial"/>
        <w:sz w:val="14"/>
        <w:szCs w:val="14"/>
      </w:rPr>
      <w:t xml:space="preserve"> / </w:t>
    </w:r>
    <w:r w:rsidRPr="00CC4C47">
      <w:rPr>
        <w:rFonts w:cs="Arial"/>
        <w:sz w:val="14"/>
        <w:szCs w:val="14"/>
      </w:rPr>
      <w:fldChar w:fldCharType="begin"/>
    </w:r>
    <w:r w:rsidRPr="00CC4C47">
      <w:rPr>
        <w:rFonts w:cs="Arial"/>
        <w:sz w:val="14"/>
        <w:szCs w:val="14"/>
      </w:rPr>
      <w:instrText xml:space="preserve"> NUMPAGES  </w:instrText>
    </w:r>
    <w:r w:rsidRPr="00CC4C47">
      <w:rPr>
        <w:rFonts w:cs="Arial"/>
        <w:sz w:val="14"/>
        <w:szCs w:val="14"/>
      </w:rPr>
      <w:fldChar w:fldCharType="separate"/>
    </w:r>
    <w:r w:rsidR="0096031B">
      <w:rPr>
        <w:rFonts w:cs="Arial"/>
        <w:noProof/>
        <w:sz w:val="14"/>
        <w:szCs w:val="14"/>
      </w:rPr>
      <w:t>16</w:t>
    </w:r>
    <w:r w:rsidRPr="00CC4C47">
      <w:rPr>
        <w:rFonts w:cs="Arial"/>
        <w:sz w:val="14"/>
        <w:szCs w:val="14"/>
      </w:rPr>
      <w:fldChar w:fldCharType="end"/>
    </w:r>
    <w:r w:rsidRPr="00CC4C47">
      <w:rPr>
        <w:rFonts w:cs="Arial"/>
        <w:sz w:val="14"/>
        <w:szCs w:val="14"/>
      </w:rPr>
      <w:tab/>
    </w:r>
    <w:r>
      <w:rPr>
        <w:rFonts w:cs="Arial"/>
        <w:sz w:val="14"/>
        <w:szCs w:val="14"/>
      </w:rPr>
      <w:tab/>
    </w:r>
    <w:r>
      <w:rPr>
        <w:rFonts w:cs="Arial"/>
        <w:sz w:val="14"/>
        <w:szCs w:val="14"/>
      </w:rPr>
      <w:fldChar w:fldCharType="begin"/>
    </w:r>
    <w:r>
      <w:rPr>
        <w:rFonts w:cs="Arial"/>
        <w:sz w:val="14"/>
        <w:szCs w:val="14"/>
      </w:rPr>
      <w:instrText xml:space="preserve"> FILENAME   \* MERGEFORMAT </w:instrText>
    </w:r>
    <w:r>
      <w:rPr>
        <w:rFonts w:cs="Arial"/>
        <w:sz w:val="14"/>
        <w:szCs w:val="14"/>
      </w:rPr>
      <w:fldChar w:fldCharType="separate"/>
    </w:r>
    <w:r w:rsidR="00354C4C">
      <w:rPr>
        <w:rFonts w:cs="Arial"/>
        <w:noProof/>
        <w:sz w:val="14"/>
        <w:szCs w:val="14"/>
      </w:rPr>
      <w:t>ICC-MS25_Aanbestedingsdocument_V0_BIJLAGEN-8</w:t>
    </w:r>
    <w:r>
      <w:rPr>
        <w:rFonts w:cs="Arial"/>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42B2C" w14:textId="5BCBACC5" w:rsidR="005A383C" w:rsidRPr="007B52A4" w:rsidRDefault="005A383C" w:rsidP="00B1042A">
    <w:pPr>
      <w:tabs>
        <w:tab w:val="left" w:pos="1560"/>
        <w:tab w:val="left" w:pos="7371"/>
        <w:tab w:val="left" w:pos="8080"/>
      </w:tabs>
      <w:ind w:right="-851" w:firstLine="709"/>
      <w:rPr>
        <w:rStyle w:val="Referentiekopje"/>
        <w:rFonts w:cs="Arial"/>
        <w:sz w:val="16"/>
        <w:szCs w:val="16"/>
      </w:rPr>
    </w:pPr>
    <w:r>
      <w:rPr>
        <w:rStyle w:val="Referentiekopje"/>
        <w:rFonts w:cs="Arial"/>
        <w:szCs w:val="14"/>
      </w:rPr>
      <w:fldChar w:fldCharType="begin"/>
    </w:r>
    <w:r>
      <w:rPr>
        <w:rStyle w:val="Referentiekopje"/>
        <w:rFonts w:cs="Arial"/>
        <w:szCs w:val="14"/>
      </w:rPr>
      <w:instrText xml:space="preserve"> FILENAME   \* MERGEFORMAT </w:instrText>
    </w:r>
    <w:r>
      <w:rPr>
        <w:rStyle w:val="Referentiekopje"/>
        <w:rFonts w:cs="Arial"/>
        <w:szCs w:val="14"/>
      </w:rPr>
      <w:fldChar w:fldCharType="separate"/>
    </w:r>
    <w:r w:rsidR="0096031B">
      <w:rPr>
        <w:rStyle w:val="Referentiekopje"/>
        <w:rFonts w:cs="Arial"/>
        <w:noProof/>
        <w:szCs w:val="14"/>
      </w:rPr>
      <w:t>ICC-</w:t>
    </w:r>
    <w:r w:rsidR="006E2054">
      <w:rPr>
        <w:rStyle w:val="Referentiekopje"/>
        <w:rFonts w:cs="Arial"/>
        <w:noProof/>
        <w:szCs w:val="14"/>
      </w:rPr>
      <w:t>MS2</w:t>
    </w:r>
    <w:r w:rsidR="005038CC">
      <w:rPr>
        <w:rStyle w:val="Referentiekopje"/>
        <w:rFonts w:cs="Arial"/>
        <w:noProof/>
        <w:szCs w:val="14"/>
      </w:rPr>
      <w:t>5</w:t>
    </w:r>
    <w:r w:rsidR="0096031B">
      <w:rPr>
        <w:rStyle w:val="Referentiekopje"/>
        <w:rFonts w:cs="Arial"/>
        <w:noProof/>
        <w:szCs w:val="14"/>
      </w:rPr>
      <w:t>_Aanbestedingsdocument_V1_BIJLAGEN-1-8</w:t>
    </w:r>
    <w:r>
      <w:rPr>
        <w:rStyle w:val="Referentiekopje"/>
        <w:rFonts w:cs="Arial"/>
        <w:szCs w:val="14"/>
      </w:rPr>
      <w:fldChar w:fldCharType="end"/>
    </w:r>
    <w:r>
      <w:rPr>
        <w:rFonts w:cs="Arial"/>
        <w:noProof/>
        <w:sz w:val="16"/>
        <w:szCs w:val="16"/>
      </w:rPr>
      <mc:AlternateContent>
        <mc:Choice Requires="wps">
          <w:drawing>
            <wp:anchor distT="0" distB="0" distL="114300" distR="114300" simplePos="0" relativeHeight="251658241" behindDoc="0" locked="0" layoutInCell="1" allowOverlap="1" wp14:anchorId="544B0E39" wp14:editId="5E6D8AA7">
              <wp:simplePos x="0" y="0"/>
              <wp:positionH relativeFrom="column">
                <wp:posOffset>363220</wp:posOffset>
              </wp:positionH>
              <wp:positionV relativeFrom="paragraph">
                <wp:posOffset>-11430</wp:posOffset>
              </wp:positionV>
              <wp:extent cx="575056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056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C7FB40" id="_x0000_t32" coordsize="21600,21600" o:spt="32" o:oned="t" path="m,l21600,21600e" filled="f">
              <v:path arrowok="t" fillok="f" o:connecttype="none"/>
              <o:lock v:ext="edit" shapetype="t"/>
            </v:shapetype>
            <v:shape id="AutoShape 17" o:spid="_x0000_s1026" type="#_x0000_t32" style="position:absolute;margin-left:28.6pt;margin-top:-.9pt;width:452.8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" strokecolor="#0070c0"/>
          </w:pict>
        </mc:Fallback>
      </mc:AlternateContent>
    </w:r>
    <w:r>
      <w:rPr>
        <w:rFonts w:cs="Arial"/>
        <w:noProof/>
        <w:sz w:val="16"/>
        <w:szCs w:val="16"/>
      </w:rPr>
      <w:drawing>
        <wp:anchor distT="0" distB="0" distL="114300" distR="114300" simplePos="0" relativeHeight="251658240" behindDoc="0" locked="0" layoutInCell="1" allowOverlap="1" wp14:anchorId="2B6D22BA" wp14:editId="14DA0F4B">
          <wp:simplePos x="0" y="0"/>
          <wp:positionH relativeFrom="column">
            <wp:posOffset>0</wp:posOffset>
          </wp:positionH>
          <wp:positionV relativeFrom="paragraph">
            <wp:posOffset>-281305</wp:posOffset>
          </wp:positionV>
          <wp:extent cx="420370" cy="550545"/>
          <wp:effectExtent l="0" t="0" r="0" b="1905"/>
          <wp:wrapSquare wrapText="bothSides"/>
          <wp:docPr id="31" name="Afbeelding 31" descr="Logo NIEUW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NIEUW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5054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Referentiekopje"/>
        <w:rFonts w:cs="Arial"/>
        <w:szCs w:val="14"/>
      </w:rPr>
      <w:tab/>
    </w:r>
    <w:r w:rsidRPr="00CC4C47">
      <w:rPr>
        <w:rFonts w:cs="Arial"/>
        <w:sz w:val="14"/>
        <w:szCs w:val="14"/>
      </w:rPr>
      <w:tab/>
    </w:r>
    <w:r w:rsidRPr="00CC4C47">
      <w:rPr>
        <w:rFonts w:cs="Arial"/>
        <w:sz w:val="14"/>
        <w:szCs w:val="14"/>
      </w:rPr>
      <w:fldChar w:fldCharType="begin"/>
    </w:r>
    <w:r w:rsidRPr="00CC4C47">
      <w:rPr>
        <w:rFonts w:cs="Arial"/>
        <w:sz w:val="14"/>
        <w:szCs w:val="14"/>
      </w:rPr>
      <w:instrText xml:space="preserve"> PAGE </w:instrText>
    </w:r>
    <w:r w:rsidRPr="00CC4C47">
      <w:rPr>
        <w:rFonts w:cs="Arial"/>
        <w:sz w:val="14"/>
        <w:szCs w:val="14"/>
      </w:rPr>
      <w:fldChar w:fldCharType="separate"/>
    </w:r>
    <w:r w:rsidR="0096031B">
      <w:rPr>
        <w:rFonts w:cs="Arial"/>
        <w:noProof/>
        <w:sz w:val="14"/>
        <w:szCs w:val="14"/>
      </w:rPr>
      <w:t>11</w:t>
    </w:r>
    <w:r w:rsidRPr="00CC4C47">
      <w:rPr>
        <w:rFonts w:cs="Arial"/>
        <w:sz w:val="14"/>
        <w:szCs w:val="14"/>
      </w:rPr>
      <w:fldChar w:fldCharType="end"/>
    </w:r>
    <w:r w:rsidRPr="00CC4C47">
      <w:rPr>
        <w:rFonts w:cs="Arial"/>
        <w:sz w:val="14"/>
        <w:szCs w:val="14"/>
      </w:rPr>
      <w:t xml:space="preserve"> / </w:t>
    </w:r>
    <w:r w:rsidRPr="00CC4C47">
      <w:rPr>
        <w:rFonts w:cs="Arial"/>
        <w:sz w:val="14"/>
        <w:szCs w:val="14"/>
      </w:rPr>
      <w:fldChar w:fldCharType="begin"/>
    </w:r>
    <w:r w:rsidRPr="00CC4C47">
      <w:rPr>
        <w:rFonts w:cs="Arial"/>
        <w:sz w:val="14"/>
        <w:szCs w:val="14"/>
      </w:rPr>
      <w:instrText xml:space="preserve"> NUMPAGES  </w:instrText>
    </w:r>
    <w:r w:rsidRPr="00CC4C47">
      <w:rPr>
        <w:rFonts w:cs="Arial"/>
        <w:sz w:val="14"/>
        <w:szCs w:val="14"/>
      </w:rPr>
      <w:fldChar w:fldCharType="separate"/>
    </w:r>
    <w:r w:rsidR="0096031B">
      <w:rPr>
        <w:rFonts w:cs="Arial"/>
        <w:noProof/>
        <w:sz w:val="14"/>
        <w:szCs w:val="14"/>
      </w:rPr>
      <w:t>16</w:t>
    </w:r>
    <w:r w:rsidRPr="00CC4C47">
      <w:rPr>
        <w:rFonts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916A9" w14:textId="77777777" w:rsidR="00795919" w:rsidRDefault="00795919">
      <w:r>
        <w:separator/>
      </w:r>
    </w:p>
  </w:footnote>
  <w:footnote w:type="continuationSeparator" w:id="0">
    <w:p w14:paraId="6F7B3556" w14:textId="77777777" w:rsidR="00795919" w:rsidRDefault="00795919">
      <w:r>
        <w:continuationSeparator/>
      </w:r>
    </w:p>
  </w:footnote>
  <w:footnote w:type="continuationNotice" w:id="1">
    <w:p w14:paraId="534044BB" w14:textId="77777777" w:rsidR="00795919" w:rsidRDefault="0079591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E91DB" w14:textId="77777777" w:rsidR="005A383C" w:rsidRPr="00EB2385" w:rsidRDefault="005A383C" w:rsidP="00EB23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433F93"/>
    <w:multiLevelType w:val="hybridMultilevel"/>
    <w:tmpl w:val="67C67762"/>
    <w:lvl w:ilvl="0" w:tplc="0413000F">
      <w:start w:val="1"/>
      <w:numFmt w:val="decimal"/>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1" w15:restartNumberingAfterBreak="0">
    <w:nsid w:val="07712FF1"/>
    <w:multiLevelType w:val="hybridMultilevel"/>
    <w:tmpl w:val="DF0C736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80437EF"/>
    <w:multiLevelType w:val="hybridMultilevel"/>
    <w:tmpl w:val="F4E21B6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3" w15:restartNumberingAfterBreak="0">
    <w:nsid w:val="09A70281"/>
    <w:multiLevelType w:val="hybridMultilevel"/>
    <w:tmpl w:val="5DCEFB5E"/>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0C085065"/>
    <w:multiLevelType w:val="multilevel"/>
    <w:tmpl w:val="47EA45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D411EF1"/>
    <w:multiLevelType w:val="hybridMultilevel"/>
    <w:tmpl w:val="7EE80B50"/>
    <w:lvl w:ilvl="0" w:tplc="46B86B42">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32237C2"/>
    <w:multiLevelType w:val="hybridMultilevel"/>
    <w:tmpl w:val="77EC1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98C4EB4"/>
    <w:multiLevelType w:val="hybridMultilevel"/>
    <w:tmpl w:val="17C64B74"/>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8" w15:restartNumberingAfterBreak="0">
    <w:nsid w:val="20A473E2"/>
    <w:multiLevelType w:val="hybridMultilevel"/>
    <w:tmpl w:val="F816E868"/>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9" w15:restartNumberingAfterBreak="0">
    <w:nsid w:val="26930DF7"/>
    <w:multiLevelType w:val="hybridMultilevel"/>
    <w:tmpl w:val="F3C0D7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9C1A37"/>
    <w:multiLevelType w:val="hybridMultilevel"/>
    <w:tmpl w:val="E0FA6D4C"/>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1" w15:restartNumberingAfterBreak="0">
    <w:nsid w:val="35BF1E85"/>
    <w:multiLevelType w:val="hybridMultilevel"/>
    <w:tmpl w:val="140A3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AE7AF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F154FF"/>
    <w:multiLevelType w:val="hybridMultilevel"/>
    <w:tmpl w:val="F3E8B0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9ED020A"/>
    <w:multiLevelType w:val="hybridMultilevel"/>
    <w:tmpl w:val="B1C0B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9F1A7F"/>
    <w:multiLevelType w:val="multilevel"/>
    <w:tmpl w:val="FCEEF688"/>
    <w:lvl w:ilvl="0">
      <w:start w:val="1"/>
      <w:numFmt w:val="decimal"/>
      <w:lvlText w:val="%1."/>
      <w:lvlJc w:val="left"/>
      <w:pPr>
        <w:tabs>
          <w:tab w:val="num" w:pos="360"/>
        </w:tabs>
        <w:ind w:left="360" w:hanging="360"/>
      </w:pPr>
      <w:rPr>
        <w:rFonts w:cs="Times New Roman" w:hint="default"/>
        <w:b w:val="0"/>
        <w:i w:val="0"/>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6" w15:restartNumberingAfterBreak="0">
    <w:nsid w:val="3EC144A0"/>
    <w:multiLevelType w:val="hybridMultilevel"/>
    <w:tmpl w:val="C41AD0F8"/>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7" w15:restartNumberingAfterBreak="0">
    <w:nsid w:val="417A1666"/>
    <w:multiLevelType w:val="hybridMultilevel"/>
    <w:tmpl w:val="DC204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C50FE8"/>
    <w:multiLevelType w:val="hybridMultilevel"/>
    <w:tmpl w:val="DFA8E6C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9" w15:restartNumberingAfterBreak="0">
    <w:nsid w:val="59457743"/>
    <w:multiLevelType w:val="hybridMultilevel"/>
    <w:tmpl w:val="B6BCB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5E1D3B"/>
    <w:multiLevelType w:val="hybridMultilevel"/>
    <w:tmpl w:val="1354C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3A17DF"/>
    <w:multiLevelType w:val="hybridMultilevel"/>
    <w:tmpl w:val="0180C23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2" w15:restartNumberingAfterBreak="0">
    <w:nsid w:val="63F038AB"/>
    <w:multiLevelType w:val="hybridMultilevel"/>
    <w:tmpl w:val="608E8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0B1CB1"/>
    <w:multiLevelType w:val="multilevel"/>
    <w:tmpl w:val="FFB09CF4"/>
    <w:lvl w:ilvl="0">
      <w:numFmt w:val="decimal"/>
      <w:pStyle w:val="Kop1"/>
      <w:lvlText w:val="%1"/>
      <w:lvlJc w:val="right"/>
      <w:pPr>
        <w:tabs>
          <w:tab w:val="num" w:pos="284"/>
        </w:tabs>
        <w:ind w:left="284" w:hanging="284"/>
      </w:pPr>
      <w:rPr>
        <w:rFonts w:asciiTheme="minorHAnsi" w:hAnsiTheme="minorHAnsi" w:cstheme="minorHAnsi" w:hint="default"/>
        <w:b/>
        <w:i w:val="0"/>
        <w:spacing w:val="10"/>
      </w:rPr>
    </w:lvl>
    <w:lvl w:ilvl="1">
      <w:start w:val="1"/>
      <w:numFmt w:val="decimal"/>
      <w:pStyle w:val="Kop2"/>
      <w:isLgl/>
      <w:lvlText w:val="%1.%2"/>
      <w:lvlJc w:val="right"/>
      <w:pPr>
        <w:tabs>
          <w:tab w:val="num" w:pos="284"/>
        </w:tabs>
        <w:ind w:left="284" w:hanging="284"/>
      </w:pPr>
      <w:rPr>
        <w:rFonts w:ascii="Calibri" w:hAnsi="Calibri" w:cs="Calibri" w:hint="default"/>
        <w:b/>
        <w:i w:val="0"/>
        <w:spacing w:val="0"/>
        <w:sz w:val="24"/>
        <w:szCs w:val="24"/>
      </w:rPr>
    </w:lvl>
    <w:lvl w:ilvl="2">
      <w:start w:val="1"/>
      <w:numFmt w:val="decimal"/>
      <w:pStyle w:val="Kop3"/>
      <w:isLgl/>
      <w:lvlText w:val="%1.%2.%3"/>
      <w:lvlJc w:val="right"/>
      <w:pPr>
        <w:tabs>
          <w:tab w:val="num" w:pos="284"/>
        </w:tabs>
        <w:ind w:left="284" w:hanging="284"/>
      </w:pPr>
      <w:rPr>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65E30CF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D335C7"/>
    <w:multiLevelType w:val="multilevel"/>
    <w:tmpl w:val="BE624546"/>
    <w:lvl w:ilvl="0">
      <w:start w:val="1"/>
      <w:numFmt w:val="decimal"/>
      <w:lvlText w:val="%1."/>
      <w:lvlJc w:val="left"/>
      <w:pPr>
        <w:tabs>
          <w:tab w:val="num" w:pos="360"/>
        </w:tabs>
        <w:ind w:left="360" w:hanging="360"/>
      </w:pPr>
      <w:rPr>
        <w:rFonts w:cs="Times New Roman" w:hint="default"/>
        <w:b w:val="0"/>
        <w:i w:val="0"/>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6" w15:restartNumberingAfterBreak="0">
    <w:nsid w:val="6C1827BD"/>
    <w:multiLevelType w:val="hybridMultilevel"/>
    <w:tmpl w:val="831099C8"/>
    <w:lvl w:ilvl="0" w:tplc="0413000F">
      <w:start w:val="1"/>
      <w:numFmt w:val="decimal"/>
      <w:lvlText w:val="%1."/>
      <w:lvlJc w:val="left"/>
      <w:pPr>
        <w:ind w:left="1044" w:hanging="360"/>
      </w:pPr>
    </w:lvl>
    <w:lvl w:ilvl="1" w:tplc="04130019" w:tentative="1">
      <w:start w:val="1"/>
      <w:numFmt w:val="lowerLetter"/>
      <w:lvlText w:val="%2."/>
      <w:lvlJc w:val="left"/>
      <w:pPr>
        <w:ind w:left="1764" w:hanging="360"/>
      </w:pPr>
    </w:lvl>
    <w:lvl w:ilvl="2" w:tplc="0413001B" w:tentative="1">
      <w:start w:val="1"/>
      <w:numFmt w:val="lowerRoman"/>
      <w:lvlText w:val="%3."/>
      <w:lvlJc w:val="right"/>
      <w:pPr>
        <w:ind w:left="2484" w:hanging="180"/>
      </w:pPr>
    </w:lvl>
    <w:lvl w:ilvl="3" w:tplc="0413000F" w:tentative="1">
      <w:start w:val="1"/>
      <w:numFmt w:val="decimal"/>
      <w:lvlText w:val="%4."/>
      <w:lvlJc w:val="left"/>
      <w:pPr>
        <w:ind w:left="3204" w:hanging="360"/>
      </w:pPr>
    </w:lvl>
    <w:lvl w:ilvl="4" w:tplc="04130019" w:tentative="1">
      <w:start w:val="1"/>
      <w:numFmt w:val="lowerLetter"/>
      <w:lvlText w:val="%5."/>
      <w:lvlJc w:val="left"/>
      <w:pPr>
        <w:ind w:left="3924" w:hanging="360"/>
      </w:pPr>
    </w:lvl>
    <w:lvl w:ilvl="5" w:tplc="0413001B" w:tentative="1">
      <w:start w:val="1"/>
      <w:numFmt w:val="lowerRoman"/>
      <w:lvlText w:val="%6."/>
      <w:lvlJc w:val="right"/>
      <w:pPr>
        <w:ind w:left="4644" w:hanging="180"/>
      </w:pPr>
    </w:lvl>
    <w:lvl w:ilvl="6" w:tplc="0413000F" w:tentative="1">
      <w:start w:val="1"/>
      <w:numFmt w:val="decimal"/>
      <w:lvlText w:val="%7."/>
      <w:lvlJc w:val="left"/>
      <w:pPr>
        <w:ind w:left="5364" w:hanging="360"/>
      </w:pPr>
    </w:lvl>
    <w:lvl w:ilvl="7" w:tplc="04130019" w:tentative="1">
      <w:start w:val="1"/>
      <w:numFmt w:val="lowerLetter"/>
      <w:lvlText w:val="%8."/>
      <w:lvlJc w:val="left"/>
      <w:pPr>
        <w:ind w:left="6084" w:hanging="360"/>
      </w:pPr>
    </w:lvl>
    <w:lvl w:ilvl="8" w:tplc="0413001B" w:tentative="1">
      <w:start w:val="1"/>
      <w:numFmt w:val="lowerRoman"/>
      <w:lvlText w:val="%9."/>
      <w:lvlJc w:val="right"/>
      <w:pPr>
        <w:ind w:left="6804" w:hanging="180"/>
      </w:pPr>
    </w:lvl>
  </w:abstractNum>
  <w:abstractNum w:abstractNumId="37" w15:restartNumberingAfterBreak="0">
    <w:nsid w:val="6E9232B8"/>
    <w:multiLevelType w:val="hybridMultilevel"/>
    <w:tmpl w:val="0D062458"/>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38" w15:restartNumberingAfterBreak="0">
    <w:nsid w:val="74AF3846"/>
    <w:multiLevelType w:val="hybridMultilevel"/>
    <w:tmpl w:val="1D1C22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482413"/>
    <w:multiLevelType w:val="hybridMultilevel"/>
    <w:tmpl w:val="3580EEC0"/>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0" w15:restartNumberingAfterBreak="0">
    <w:nsid w:val="76F451BC"/>
    <w:multiLevelType w:val="hybridMultilevel"/>
    <w:tmpl w:val="A28C59FC"/>
    <w:lvl w:ilvl="0" w:tplc="04130001">
      <w:start w:val="1"/>
      <w:numFmt w:val="bullet"/>
      <w:lvlText w:val=""/>
      <w:lvlJc w:val="left"/>
      <w:pPr>
        <w:ind w:left="1004" w:hanging="360"/>
      </w:pPr>
      <w:rPr>
        <w:rFonts w:ascii="Symbol" w:hAnsi="Symbol" w:hint="default"/>
      </w:rPr>
    </w:lvl>
    <w:lvl w:ilvl="1" w:tplc="04130003">
      <w:start w:val="1"/>
      <w:numFmt w:val="bullet"/>
      <w:lvlText w:val="o"/>
      <w:lvlJc w:val="left"/>
      <w:pPr>
        <w:ind w:left="1724" w:hanging="360"/>
      </w:pPr>
      <w:rPr>
        <w:rFonts w:ascii="Courier New" w:hAnsi="Courier New" w:cs="Courier New" w:hint="default"/>
      </w:rPr>
    </w:lvl>
    <w:lvl w:ilvl="2" w:tplc="04130005">
      <w:start w:val="1"/>
      <w:numFmt w:val="bullet"/>
      <w:lvlText w:val=""/>
      <w:lvlJc w:val="left"/>
      <w:pPr>
        <w:ind w:left="2444" w:hanging="360"/>
      </w:pPr>
      <w:rPr>
        <w:rFonts w:ascii="Wingdings" w:hAnsi="Wingdings" w:hint="default"/>
      </w:rPr>
    </w:lvl>
    <w:lvl w:ilvl="3" w:tplc="0413000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1" w15:restartNumberingAfterBreak="0">
    <w:nsid w:val="78603DA1"/>
    <w:multiLevelType w:val="multilevel"/>
    <w:tmpl w:val="BE624546"/>
    <w:lvl w:ilvl="0">
      <w:start w:val="1"/>
      <w:numFmt w:val="decimal"/>
      <w:lvlText w:val="%1."/>
      <w:lvlJc w:val="left"/>
      <w:pPr>
        <w:tabs>
          <w:tab w:val="num" w:pos="360"/>
        </w:tabs>
        <w:ind w:left="360" w:hanging="360"/>
      </w:pPr>
      <w:rPr>
        <w:rFonts w:cs="Times New Roman" w:hint="default"/>
        <w:b w:val="0"/>
        <w:i w:val="0"/>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2" w15:restartNumberingAfterBreak="0">
    <w:nsid w:val="7D3243F9"/>
    <w:multiLevelType w:val="hybridMultilevel"/>
    <w:tmpl w:val="BF56DDD2"/>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3" w15:restartNumberingAfterBreak="0">
    <w:nsid w:val="7F8B524A"/>
    <w:multiLevelType w:val="hybridMultilevel"/>
    <w:tmpl w:val="39141DE2"/>
    <w:lvl w:ilvl="0" w:tplc="04130001">
      <w:start w:val="1"/>
      <w:numFmt w:val="bullet"/>
      <w:lvlText w:val=""/>
      <w:lvlJc w:val="left"/>
      <w:pPr>
        <w:ind w:left="92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8661963">
    <w:abstractNumId w:val="9"/>
  </w:num>
  <w:num w:numId="2" w16cid:durableId="1292324582">
    <w:abstractNumId w:val="7"/>
  </w:num>
  <w:num w:numId="3" w16cid:durableId="632251599">
    <w:abstractNumId w:val="6"/>
  </w:num>
  <w:num w:numId="4" w16cid:durableId="284964499">
    <w:abstractNumId w:val="5"/>
  </w:num>
  <w:num w:numId="5" w16cid:durableId="1047265979">
    <w:abstractNumId w:val="4"/>
  </w:num>
  <w:num w:numId="6" w16cid:durableId="1468353285">
    <w:abstractNumId w:val="8"/>
  </w:num>
  <w:num w:numId="7" w16cid:durableId="1636376127">
    <w:abstractNumId w:val="3"/>
  </w:num>
  <w:num w:numId="8" w16cid:durableId="1673870728">
    <w:abstractNumId w:val="2"/>
  </w:num>
  <w:num w:numId="9" w16cid:durableId="1959798828">
    <w:abstractNumId w:val="1"/>
  </w:num>
  <w:num w:numId="10" w16cid:durableId="628558193">
    <w:abstractNumId w:val="0"/>
  </w:num>
  <w:num w:numId="11" w16cid:durableId="1330325596">
    <w:abstractNumId w:val="33"/>
  </w:num>
  <w:num w:numId="12" w16cid:durableId="885679405">
    <w:abstractNumId w:val="18"/>
  </w:num>
  <w:num w:numId="13" w16cid:durableId="127548970">
    <w:abstractNumId w:val="40"/>
  </w:num>
  <w:num w:numId="14" w16cid:durableId="1394961041">
    <w:abstractNumId w:val="41"/>
  </w:num>
  <w:num w:numId="15" w16cid:durableId="1010596572">
    <w:abstractNumId w:val="10"/>
  </w:num>
  <w:num w:numId="16" w16cid:durableId="1249773456">
    <w:abstractNumId w:val="28"/>
  </w:num>
  <w:num w:numId="17" w16cid:durableId="397821541">
    <w:abstractNumId w:val="21"/>
  </w:num>
  <w:num w:numId="18" w16cid:durableId="345984644">
    <w:abstractNumId w:val="13"/>
  </w:num>
  <w:num w:numId="19" w16cid:durableId="1714883408">
    <w:abstractNumId w:val="30"/>
  </w:num>
  <w:num w:numId="20" w16cid:durableId="1868180612">
    <w:abstractNumId w:val="11"/>
  </w:num>
  <w:num w:numId="21" w16cid:durableId="1499660446">
    <w:abstractNumId w:val="20"/>
  </w:num>
  <w:num w:numId="22" w16cid:durableId="1032262402">
    <w:abstractNumId w:val="36"/>
  </w:num>
  <w:num w:numId="23" w16cid:durableId="1482967160">
    <w:abstractNumId w:val="23"/>
  </w:num>
  <w:num w:numId="24" w16cid:durableId="2000187024">
    <w:abstractNumId w:val="24"/>
  </w:num>
  <w:num w:numId="25" w16cid:durableId="469054266">
    <w:abstractNumId w:val="43"/>
  </w:num>
  <w:num w:numId="26" w16cid:durableId="902066212">
    <w:abstractNumId w:val="32"/>
  </w:num>
  <w:num w:numId="27" w16cid:durableId="1063288196">
    <w:abstractNumId w:val="27"/>
  </w:num>
  <w:num w:numId="28" w16cid:durableId="808740377">
    <w:abstractNumId w:val="19"/>
  </w:num>
  <w:num w:numId="29" w16cid:durableId="1565876842">
    <w:abstractNumId w:val="29"/>
  </w:num>
  <w:num w:numId="30" w16cid:durableId="142627703">
    <w:abstractNumId w:val="16"/>
  </w:num>
  <w:num w:numId="31" w16cid:durableId="737678159">
    <w:abstractNumId w:val="38"/>
  </w:num>
  <w:num w:numId="32" w16cid:durableId="770517267">
    <w:abstractNumId w:val="35"/>
  </w:num>
  <w:num w:numId="33" w16cid:durableId="1084229171">
    <w:abstractNumId w:val="42"/>
  </w:num>
  <w:num w:numId="34" w16cid:durableId="1781103670">
    <w:abstractNumId w:val="12"/>
  </w:num>
  <w:num w:numId="35" w16cid:durableId="509758904">
    <w:abstractNumId w:val="26"/>
  </w:num>
  <w:num w:numId="36" w16cid:durableId="1269464613">
    <w:abstractNumId w:val="39"/>
  </w:num>
  <w:num w:numId="37" w16cid:durableId="89937460">
    <w:abstractNumId w:val="37"/>
  </w:num>
  <w:num w:numId="38" w16cid:durableId="685446300">
    <w:abstractNumId w:val="31"/>
  </w:num>
  <w:num w:numId="39" w16cid:durableId="893540988">
    <w:abstractNumId w:val="25"/>
  </w:num>
  <w:num w:numId="40" w16cid:durableId="40986674">
    <w:abstractNumId w:val="34"/>
  </w:num>
  <w:num w:numId="41" w16cid:durableId="890389403">
    <w:abstractNumId w:val="14"/>
  </w:num>
  <w:num w:numId="42" w16cid:durableId="121772495">
    <w:abstractNumId w:val="17"/>
  </w:num>
  <w:num w:numId="43" w16cid:durableId="931934447">
    <w:abstractNumId w:val="15"/>
  </w:num>
  <w:num w:numId="44" w16cid:durableId="1377706325">
    <w:abstractNumId w:val="22"/>
  </w:num>
  <w:num w:numId="45" w16cid:durableId="1837576559">
    <w:abstractNumId w:val="33"/>
  </w:num>
  <w:num w:numId="46" w16cid:durableId="474492252">
    <w:abstractNumId w:val="3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9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rayWizard" w:val="Briefpapier_x0000_7_x0000_"/>
  </w:docVars>
  <w:rsids>
    <w:rsidRoot w:val="00D03FB0"/>
    <w:rsid w:val="00000004"/>
    <w:rsid w:val="0000014D"/>
    <w:rsid w:val="0000222E"/>
    <w:rsid w:val="000032A4"/>
    <w:rsid w:val="000040EA"/>
    <w:rsid w:val="00004706"/>
    <w:rsid w:val="00004C33"/>
    <w:rsid w:val="000054EC"/>
    <w:rsid w:val="00005D39"/>
    <w:rsid w:val="000067D2"/>
    <w:rsid w:val="00006835"/>
    <w:rsid w:val="00006BB8"/>
    <w:rsid w:val="00007565"/>
    <w:rsid w:val="000102B1"/>
    <w:rsid w:val="0001079D"/>
    <w:rsid w:val="0001099B"/>
    <w:rsid w:val="00012025"/>
    <w:rsid w:val="0001234D"/>
    <w:rsid w:val="00012732"/>
    <w:rsid w:val="00012AC1"/>
    <w:rsid w:val="0001331E"/>
    <w:rsid w:val="000135A2"/>
    <w:rsid w:val="000136D8"/>
    <w:rsid w:val="000144F6"/>
    <w:rsid w:val="00014582"/>
    <w:rsid w:val="00014665"/>
    <w:rsid w:val="0001510B"/>
    <w:rsid w:val="000162BF"/>
    <w:rsid w:val="000172C1"/>
    <w:rsid w:val="000176EF"/>
    <w:rsid w:val="00017F2C"/>
    <w:rsid w:val="00017FD9"/>
    <w:rsid w:val="000204CB"/>
    <w:rsid w:val="00020DFC"/>
    <w:rsid w:val="00021847"/>
    <w:rsid w:val="000229FC"/>
    <w:rsid w:val="00022A0B"/>
    <w:rsid w:val="00022F2A"/>
    <w:rsid w:val="00023C38"/>
    <w:rsid w:val="000243D9"/>
    <w:rsid w:val="0002576A"/>
    <w:rsid w:val="00025A5B"/>
    <w:rsid w:val="000260DE"/>
    <w:rsid w:val="00026C2C"/>
    <w:rsid w:val="000275E7"/>
    <w:rsid w:val="00027DEE"/>
    <w:rsid w:val="00032818"/>
    <w:rsid w:val="00032E24"/>
    <w:rsid w:val="00032E9D"/>
    <w:rsid w:val="00033CCD"/>
    <w:rsid w:val="0003448C"/>
    <w:rsid w:val="00034E45"/>
    <w:rsid w:val="0003598B"/>
    <w:rsid w:val="00035F57"/>
    <w:rsid w:val="00036ECF"/>
    <w:rsid w:val="00036EE5"/>
    <w:rsid w:val="00037371"/>
    <w:rsid w:val="00037731"/>
    <w:rsid w:val="00037D45"/>
    <w:rsid w:val="000407F6"/>
    <w:rsid w:val="00040BCE"/>
    <w:rsid w:val="00040E44"/>
    <w:rsid w:val="00040F12"/>
    <w:rsid w:val="00041B48"/>
    <w:rsid w:val="00042407"/>
    <w:rsid w:val="00042B81"/>
    <w:rsid w:val="00042BD4"/>
    <w:rsid w:val="00042ECD"/>
    <w:rsid w:val="00044E82"/>
    <w:rsid w:val="00045A79"/>
    <w:rsid w:val="00045F9A"/>
    <w:rsid w:val="000461DC"/>
    <w:rsid w:val="00046913"/>
    <w:rsid w:val="00046B8F"/>
    <w:rsid w:val="0004772F"/>
    <w:rsid w:val="00050278"/>
    <w:rsid w:val="00050428"/>
    <w:rsid w:val="0005299D"/>
    <w:rsid w:val="00052D2E"/>
    <w:rsid w:val="000536F7"/>
    <w:rsid w:val="000537E6"/>
    <w:rsid w:val="0005386A"/>
    <w:rsid w:val="00053F5D"/>
    <w:rsid w:val="00054F31"/>
    <w:rsid w:val="000569DB"/>
    <w:rsid w:val="00056E87"/>
    <w:rsid w:val="000574AC"/>
    <w:rsid w:val="00057815"/>
    <w:rsid w:val="00061C1D"/>
    <w:rsid w:val="000628B3"/>
    <w:rsid w:val="00062CC2"/>
    <w:rsid w:val="00062E86"/>
    <w:rsid w:val="00065472"/>
    <w:rsid w:val="00065F40"/>
    <w:rsid w:val="0006649C"/>
    <w:rsid w:val="00071241"/>
    <w:rsid w:val="00072FA5"/>
    <w:rsid w:val="00073933"/>
    <w:rsid w:val="00073EE1"/>
    <w:rsid w:val="0007402E"/>
    <w:rsid w:val="0007683D"/>
    <w:rsid w:val="000775ED"/>
    <w:rsid w:val="000777CF"/>
    <w:rsid w:val="00077C10"/>
    <w:rsid w:val="00077C3D"/>
    <w:rsid w:val="00080184"/>
    <w:rsid w:val="0008055B"/>
    <w:rsid w:val="00080598"/>
    <w:rsid w:val="0008201E"/>
    <w:rsid w:val="00082477"/>
    <w:rsid w:val="00082860"/>
    <w:rsid w:val="000863E9"/>
    <w:rsid w:val="0008642E"/>
    <w:rsid w:val="00086789"/>
    <w:rsid w:val="0008722D"/>
    <w:rsid w:val="00087581"/>
    <w:rsid w:val="00087AD5"/>
    <w:rsid w:val="00087BF1"/>
    <w:rsid w:val="00091657"/>
    <w:rsid w:val="000920FE"/>
    <w:rsid w:val="00092850"/>
    <w:rsid w:val="00092D09"/>
    <w:rsid w:val="00093086"/>
    <w:rsid w:val="0009348A"/>
    <w:rsid w:val="00093AF4"/>
    <w:rsid w:val="00093E9F"/>
    <w:rsid w:val="000945E0"/>
    <w:rsid w:val="00095162"/>
    <w:rsid w:val="00095909"/>
    <w:rsid w:val="00095E2B"/>
    <w:rsid w:val="00096AD5"/>
    <w:rsid w:val="00097401"/>
    <w:rsid w:val="000976AC"/>
    <w:rsid w:val="00097D0E"/>
    <w:rsid w:val="000A05D8"/>
    <w:rsid w:val="000A0731"/>
    <w:rsid w:val="000A0BBA"/>
    <w:rsid w:val="000A0BF5"/>
    <w:rsid w:val="000A0DE8"/>
    <w:rsid w:val="000A1DEE"/>
    <w:rsid w:val="000A205F"/>
    <w:rsid w:val="000A32AD"/>
    <w:rsid w:val="000A58FE"/>
    <w:rsid w:val="000A5E5B"/>
    <w:rsid w:val="000A6C63"/>
    <w:rsid w:val="000A71B5"/>
    <w:rsid w:val="000A771C"/>
    <w:rsid w:val="000A775E"/>
    <w:rsid w:val="000B0284"/>
    <w:rsid w:val="000B0675"/>
    <w:rsid w:val="000B1343"/>
    <w:rsid w:val="000B1723"/>
    <w:rsid w:val="000B2522"/>
    <w:rsid w:val="000B2A7B"/>
    <w:rsid w:val="000B372C"/>
    <w:rsid w:val="000B46DB"/>
    <w:rsid w:val="000B5869"/>
    <w:rsid w:val="000B5AB4"/>
    <w:rsid w:val="000B5B37"/>
    <w:rsid w:val="000B6B97"/>
    <w:rsid w:val="000B6CEE"/>
    <w:rsid w:val="000B7142"/>
    <w:rsid w:val="000B7894"/>
    <w:rsid w:val="000B7D85"/>
    <w:rsid w:val="000C0179"/>
    <w:rsid w:val="000C02B4"/>
    <w:rsid w:val="000C0792"/>
    <w:rsid w:val="000C0F13"/>
    <w:rsid w:val="000C295B"/>
    <w:rsid w:val="000C2F5F"/>
    <w:rsid w:val="000C3317"/>
    <w:rsid w:val="000C33BE"/>
    <w:rsid w:val="000C4C38"/>
    <w:rsid w:val="000C5566"/>
    <w:rsid w:val="000C5AB4"/>
    <w:rsid w:val="000D1466"/>
    <w:rsid w:val="000D1CF0"/>
    <w:rsid w:val="000D20E4"/>
    <w:rsid w:val="000D2538"/>
    <w:rsid w:val="000D295F"/>
    <w:rsid w:val="000D2DAD"/>
    <w:rsid w:val="000D3D18"/>
    <w:rsid w:val="000D3FD5"/>
    <w:rsid w:val="000D422F"/>
    <w:rsid w:val="000D4329"/>
    <w:rsid w:val="000D44B6"/>
    <w:rsid w:val="000D560D"/>
    <w:rsid w:val="000D58DB"/>
    <w:rsid w:val="000D5AAB"/>
    <w:rsid w:val="000D6224"/>
    <w:rsid w:val="000E0430"/>
    <w:rsid w:val="000E1BED"/>
    <w:rsid w:val="000E2087"/>
    <w:rsid w:val="000E28AC"/>
    <w:rsid w:val="000E3ED6"/>
    <w:rsid w:val="000E6813"/>
    <w:rsid w:val="000E7E69"/>
    <w:rsid w:val="000F0068"/>
    <w:rsid w:val="000F0A68"/>
    <w:rsid w:val="000F23A9"/>
    <w:rsid w:val="000F2935"/>
    <w:rsid w:val="000F29AC"/>
    <w:rsid w:val="000F2FE0"/>
    <w:rsid w:val="000F3FDB"/>
    <w:rsid w:val="000F414F"/>
    <w:rsid w:val="000F5FAC"/>
    <w:rsid w:val="000F7C4B"/>
    <w:rsid w:val="0010064E"/>
    <w:rsid w:val="001007AA"/>
    <w:rsid w:val="00100AED"/>
    <w:rsid w:val="00100FC3"/>
    <w:rsid w:val="0010134E"/>
    <w:rsid w:val="00101CDC"/>
    <w:rsid w:val="0010204C"/>
    <w:rsid w:val="00102338"/>
    <w:rsid w:val="00102E97"/>
    <w:rsid w:val="00104108"/>
    <w:rsid w:val="00104892"/>
    <w:rsid w:val="00104FE7"/>
    <w:rsid w:val="0010595B"/>
    <w:rsid w:val="00105A46"/>
    <w:rsid w:val="00106081"/>
    <w:rsid w:val="00106347"/>
    <w:rsid w:val="001068C3"/>
    <w:rsid w:val="00107250"/>
    <w:rsid w:val="0010729C"/>
    <w:rsid w:val="00107605"/>
    <w:rsid w:val="00110445"/>
    <w:rsid w:val="001106AF"/>
    <w:rsid w:val="0011076A"/>
    <w:rsid w:val="00110A73"/>
    <w:rsid w:val="00110E7F"/>
    <w:rsid w:val="0011131F"/>
    <w:rsid w:val="001117B0"/>
    <w:rsid w:val="001125AD"/>
    <w:rsid w:val="001125B0"/>
    <w:rsid w:val="00112E3C"/>
    <w:rsid w:val="00113238"/>
    <w:rsid w:val="0011398C"/>
    <w:rsid w:val="00115A43"/>
    <w:rsid w:val="00117972"/>
    <w:rsid w:val="001205A2"/>
    <w:rsid w:val="0012162E"/>
    <w:rsid w:val="0012171C"/>
    <w:rsid w:val="00121B07"/>
    <w:rsid w:val="001236E9"/>
    <w:rsid w:val="001237BB"/>
    <w:rsid w:val="00124979"/>
    <w:rsid w:val="00124A98"/>
    <w:rsid w:val="001251E5"/>
    <w:rsid w:val="0012527D"/>
    <w:rsid w:val="00125327"/>
    <w:rsid w:val="001253A7"/>
    <w:rsid w:val="00125837"/>
    <w:rsid w:val="00126360"/>
    <w:rsid w:val="00126A11"/>
    <w:rsid w:val="001274E3"/>
    <w:rsid w:val="0013136F"/>
    <w:rsid w:val="001331CE"/>
    <w:rsid w:val="001334D2"/>
    <w:rsid w:val="0013351E"/>
    <w:rsid w:val="001341BA"/>
    <w:rsid w:val="00134C7E"/>
    <w:rsid w:val="00134CA2"/>
    <w:rsid w:val="001354C0"/>
    <w:rsid w:val="00135764"/>
    <w:rsid w:val="00135F3A"/>
    <w:rsid w:val="001362FD"/>
    <w:rsid w:val="0013635F"/>
    <w:rsid w:val="00136498"/>
    <w:rsid w:val="0013667C"/>
    <w:rsid w:val="0013697A"/>
    <w:rsid w:val="001373C9"/>
    <w:rsid w:val="00137AD6"/>
    <w:rsid w:val="00141934"/>
    <w:rsid w:val="00142AC2"/>
    <w:rsid w:val="00142B68"/>
    <w:rsid w:val="00142FA6"/>
    <w:rsid w:val="0014347F"/>
    <w:rsid w:val="001435C7"/>
    <w:rsid w:val="00143AA5"/>
    <w:rsid w:val="00144123"/>
    <w:rsid w:val="0014474B"/>
    <w:rsid w:val="0014487F"/>
    <w:rsid w:val="00144AE6"/>
    <w:rsid w:val="0014638D"/>
    <w:rsid w:val="00146593"/>
    <w:rsid w:val="001465B6"/>
    <w:rsid w:val="00146CB1"/>
    <w:rsid w:val="00147427"/>
    <w:rsid w:val="00147BE0"/>
    <w:rsid w:val="00147C50"/>
    <w:rsid w:val="00147ECB"/>
    <w:rsid w:val="00150CF1"/>
    <w:rsid w:val="00152217"/>
    <w:rsid w:val="0015367A"/>
    <w:rsid w:val="0015468E"/>
    <w:rsid w:val="00154C32"/>
    <w:rsid w:val="0015667A"/>
    <w:rsid w:val="001566B2"/>
    <w:rsid w:val="001567D3"/>
    <w:rsid w:val="00160134"/>
    <w:rsid w:val="001611F3"/>
    <w:rsid w:val="00161C4A"/>
    <w:rsid w:val="001622B9"/>
    <w:rsid w:val="00162335"/>
    <w:rsid w:val="00162CD3"/>
    <w:rsid w:val="00163BB5"/>
    <w:rsid w:val="0016462B"/>
    <w:rsid w:val="001646A1"/>
    <w:rsid w:val="00165AB1"/>
    <w:rsid w:val="001702DB"/>
    <w:rsid w:val="001708B2"/>
    <w:rsid w:val="00170F82"/>
    <w:rsid w:val="00171163"/>
    <w:rsid w:val="001719B3"/>
    <w:rsid w:val="00171ABB"/>
    <w:rsid w:val="00172728"/>
    <w:rsid w:val="00173013"/>
    <w:rsid w:val="001733C1"/>
    <w:rsid w:val="00173D91"/>
    <w:rsid w:val="00174153"/>
    <w:rsid w:val="0017444E"/>
    <w:rsid w:val="00175381"/>
    <w:rsid w:val="00175AC0"/>
    <w:rsid w:val="0017703D"/>
    <w:rsid w:val="001771AB"/>
    <w:rsid w:val="00177216"/>
    <w:rsid w:val="0017747F"/>
    <w:rsid w:val="00177BCD"/>
    <w:rsid w:val="001802A9"/>
    <w:rsid w:val="00180709"/>
    <w:rsid w:val="00181422"/>
    <w:rsid w:val="00182230"/>
    <w:rsid w:val="0018289C"/>
    <w:rsid w:val="00183338"/>
    <w:rsid w:val="00183931"/>
    <w:rsid w:val="001850A5"/>
    <w:rsid w:val="00185D37"/>
    <w:rsid w:val="00185E0E"/>
    <w:rsid w:val="001869B4"/>
    <w:rsid w:val="00186B55"/>
    <w:rsid w:val="00186B67"/>
    <w:rsid w:val="00186E6B"/>
    <w:rsid w:val="00187A11"/>
    <w:rsid w:val="001917ED"/>
    <w:rsid w:val="00191F01"/>
    <w:rsid w:val="00192CF7"/>
    <w:rsid w:val="0019338A"/>
    <w:rsid w:val="00194A32"/>
    <w:rsid w:val="00194D80"/>
    <w:rsid w:val="00194FA5"/>
    <w:rsid w:val="001956CA"/>
    <w:rsid w:val="00195B11"/>
    <w:rsid w:val="001964AF"/>
    <w:rsid w:val="00197152"/>
    <w:rsid w:val="00197B83"/>
    <w:rsid w:val="001A0CFB"/>
    <w:rsid w:val="001A0D51"/>
    <w:rsid w:val="001A1A16"/>
    <w:rsid w:val="001A283B"/>
    <w:rsid w:val="001A286E"/>
    <w:rsid w:val="001A3879"/>
    <w:rsid w:val="001A395E"/>
    <w:rsid w:val="001A3BB4"/>
    <w:rsid w:val="001A3E42"/>
    <w:rsid w:val="001A4112"/>
    <w:rsid w:val="001A41F8"/>
    <w:rsid w:val="001A4489"/>
    <w:rsid w:val="001A4801"/>
    <w:rsid w:val="001A4DA5"/>
    <w:rsid w:val="001A53C9"/>
    <w:rsid w:val="001A729B"/>
    <w:rsid w:val="001A7621"/>
    <w:rsid w:val="001A7B41"/>
    <w:rsid w:val="001B0728"/>
    <w:rsid w:val="001B1081"/>
    <w:rsid w:val="001B11A6"/>
    <w:rsid w:val="001B19B7"/>
    <w:rsid w:val="001B2041"/>
    <w:rsid w:val="001B32E1"/>
    <w:rsid w:val="001B48B6"/>
    <w:rsid w:val="001B5509"/>
    <w:rsid w:val="001B5D33"/>
    <w:rsid w:val="001B5F8C"/>
    <w:rsid w:val="001C0A5C"/>
    <w:rsid w:val="001C0D7E"/>
    <w:rsid w:val="001C1D08"/>
    <w:rsid w:val="001C2118"/>
    <w:rsid w:val="001C266D"/>
    <w:rsid w:val="001C3B1D"/>
    <w:rsid w:val="001C5393"/>
    <w:rsid w:val="001C56C1"/>
    <w:rsid w:val="001C5B89"/>
    <w:rsid w:val="001C62C5"/>
    <w:rsid w:val="001C632F"/>
    <w:rsid w:val="001C72F6"/>
    <w:rsid w:val="001C7E00"/>
    <w:rsid w:val="001D009B"/>
    <w:rsid w:val="001D0994"/>
    <w:rsid w:val="001D0E7D"/>
    <w:rsid w:val="001D0F6A"/>
    <w:rsid w:val="001D1071"/>
    <w:rsid w:val="001D10E6"/>
    <w:rsid w:val="001D1EB6"/>
    <w:rsid w:val="001D258C"/>
    <w:rsid w:val="001D27F1"/>
    <w:rsid w:val="001D38B0"/>
    <w:rsid w:val="001D3F39"/>
    <w:rsid w:val="001D43BF"/>
    <w:rsid w:val="001D4A79"/>
    <w:rsid w:val="001D4D09"/>
    <w:rsid w:val="001D6346"/>
    <w:rsid w:val="001D65C5"/>
    <w:rsid w:val="001D669A"/>
    <w:rsid w:val="001D66EE"/>
    <w:rsid w:val="001D7B5B"/>
    <w:rsid w:val="001D7FD2"/>
    <w:rsid w:val="001E075F"/>
    <w:rsid w:val="001E178F"/>
    <w:rsid w:val="001E1B9F"/>
    <w:rsid w:val="001E1D52"/>
    <w:rsid w:val="001E2C07"/>
    <w:rsid w:val="001E2ECE"/>
    <w:rsid w:val="001E3DE0"/>
    <w:rsid w:val="001E46F6"/>
    <w:rsid w:val="001E471F"/>
    <w:rsid w:val="001E5900"/>
    <w:rsid w:val="001E5F1B"/>
    <w:rsid w:val="001E6D7A"/>
    <w:rsid w:val="001E6ED4"/>
    <w:rsid w:val="001F0857"/>
    <w:rsid w:val="001F0894"/>
    <w:rsid w:val="001F0B98"/>
    <w:rsid w:val="001F11A9"/>
    <w:rsid w:val="001F1A68"/>
    <w:rsid w:val="001F1DFC"/>
    <w:rsid w:val="001F24A2"/>
    <w:rsid w:val="001F50D3"/>
    <w:rsid w:val="001F665C"/>
    <w:rsid w:val="001F67DE"/>
    <w:rsid w:val="001F6D82"/>
    <w:rsid w:val="001F73A1"/>
    <w:rsid w:val="001F7D1A"/>
    <w:rsid w:val="002000CE"/>
    <w:rsid w:val="0020045D"/>
    <w:rsid w:val="002009E4"/>
    <w:rsid w:val="00200D4F"/>
    <w:rsid w:val="002014F1"/>
    <w:rsid w:val="00201BD2"/>
    <w:rsid w:val="00201E36"/>
    <w:rsid w:val="00203512"/>
    <w:rsid w:val="00203B86"/>
    <w:rsid w:val="002046EB"/>
    <w:rsid w:val="00204EAF"/>
    <w:rsid w:val="00204FD3"/>
    <w:rsid w:val="0020502E"/>
    <w:rsid w:val="002055E8"/>
    <w:rsid w:val="00206248"/>
    <w:rsid w:val="00206ED1"/>
    <w:rsid w:val="0021010F"/>
    <w:rsid w:val="0021107E"/>
    <w:rsid w:val="00211252"/>
    <w:rsid w:val="002115C6"/>
    <w:rsid w:val="0021184A"/>
    <w:rsid w:val="00212056"/>
    <w:rsid w:val="002130CF"/>
    <w:rsid w:val="002133B4"/>
    <w:rsid w:val="00213431"/>
    <w:rsid w:val="002152F5"/>
    <w:rsid w:val="002153D6"/>
    <w:rsid w:val="00215A36"/>
    <w:rsid w:val="00216DE9"/>
    <w:rsid w:val="00216F9F"/>
    <w:rsid w:val="0021746C"/>
    <w:rsid w:val="0022034F"/>
    <w:rsid w:val="0022087C"/>
    <w:rsid w:val="00220D69"/>
    <w:rsid w:val="00221F0F"/>
    <w:rsid w:val="00222106"/>
    <w:rsid w:val="00222698"/>
    <w:rsid w:val="00222E93"/>
    <w:rsid w:val="00223538"/>
    <w:rsid w:val="00223C92"/>
    <w:rsid w:val="00223D69"/>
    <w:rsid w:val="0022450B"/>
    <w:rsid w:val="00224727"/>
    <w:rsid w:val="00224A11"/>
    <w:rsid w:val="002251FA"/>
    <w:rsid w:val="002256A6"/>
    <w:rsid w:val="00225C82"/>
    <w:rsid w:val="002260AD"/>
    <w:rsid w:val="002264CD"/>
    <w:rsid w:val="00227D56"/>
    <w:rsid w:val="00227DFA"/>
    <w:rsid w:val="00230150"/>
    <w:rsid w:val="002301D6"/>
    <w:rsid w:val="002307F5"/>
    <w:rsid w:val="0023126C"/>
    <w:rsid w:val="00231D1D"/>
    <w:rsid w:val="00232585"/>
    <w:rsid w:val="00232D32"/>
    <w:rsid w:val="00233059"/>
    <w:rsid w:val="00233872"/>
    <w:rsid w:val="00233C22"/>
    <w:rsid w:val="00234ACE"/>
    <w:rsid w:val="00235311"/>
    <w:rsid w:val="00235807"/>
    <w:rsid w:val="002365F8"/>
    <w:rsid w:val="00236626"/>
    <w:rsid w:val="00236A9D"/>
    <w:rsid w:val="00236B96"/>
    <w:rsid w:val="0023735D"/>
    <w:rsid w:val="002375A3"/>
    <w:rsid w:val="00237DBB"/>
    <w:rsid w:val="0024145F"/>
    <w:rsid w:val="00241CF7"/>
    <w:rsid w:val="002425A5"/>
    <w:rsid w:val="002431B6"/>
    <w:rsid w:val="00245818"/>
    <w:rsid w:val="00246244"/>
    <w:rsid w:val="00246E16"/>
    <w:rsid w:val="00250357"/>
    <w:rsid w:val="002521E8"/>
    <w:rsid w:val="0025347F"/>
    <w:rsid w:val="00253EA2"/>
    <w:rsid w:val="0025464F"/>
    <w:rsid w:val="0025475F"/>
    <w:rsid w:val="002548BE"/>
    <w:rsid w:val="002554CF"/>
    <w:rsid w:val="00255B5A"/>
    <w:rsid w:val="00256008"/>
    <w:rsid w:val="002572B0"/>
    <w:rsid w:val="0026185B"/>
    <w:rsid w:val="002629EE"/>
    <w:rsid w:val="00262A37"/>
    <w:rsid w:val="002637B9"/>
    <w:rsid w:val="00264544"/>
    <w:rsid w:val="00264E83"/>
    <w:rsid w:val="002657CC"/>
    <w:rsid w:val="002663C6"/>
    <w:rsid w:val="0026660E"/>
    <w:rsid w:val="002672BC"/>
    <w:rsid w:val="002700BF"/>
    <w:rsid w:val="00270FC9"/>
    <w:rsid w:val="00271259"/>
    <w:rsid w:val="002727A9"/>
    <w:rsid w:val="00272D78"/>
    <w:rsid w:val="00273205"/>
    <w:rsid w:val="00273AEC"/>
    <w:rsid w:val="00274D37"/>
    <w:rsid w:val="002753AD"/>
    <w:rsid w:val="00275AAD"/>
    <w:rsid w:val="0027608A"/>
    <w:rsid w:val="002763B0"/>
    <w:rsid w:val="0027654F"/>
    <w:rsid w:val="002766E6"/>
    <w:rsid w:val="00277EC1"/>
    <w:rsid w:val="00280D0D"/>
    <w:rsid w:val="00281857"/>
    <w:rsid w:val="00281C58"/>
    <w:rsid w:val="0028279C"/>
    <w:rsid w:val="00282DCB"/>
    <w:rsid w:val="00282FE1"/>
    <w:rsid w:val="00283163"/>
    <w:rsid w:val="0028380A"/>
    <w:rsid w:val="002855D4"/>
    <w:rsid w:val="0028560F"/>
    <w:rsid w:val="00285BA7"/>
    <w:rsid w:val="00285EBB"/>
    <w:rsid w:val="00287382"/>
    <w:rsid w:val="002879B1"/>
    <w:rsid w:val="00290DB8"/>
    <w:rsid w:val="00291760"/>
    <w:rsid w:val="002919A0"/>
    <w:rsid w:val="002920FC"/>
    <w:rsid w:val="00292873"/>
    <w:rsid w:val="00292FD3"/>
    <w:rsid w:val="002930BF"/>
    <w:rsid w:val="00295241"/>
    <w:rsid w:val="002955A2"/>
    <w:rsid w:val="00295646"/>
    <w:rsid w:val="0029615D"/>
    <w:rsid w:val="00296461"/>
    <w:rsid w:val="002973B3"/>
    <w:rsid w:val="00297DAD"/>
    <w:rsid w:val="002A043D"/>
    <w:rsid w:val="002A08D9"/>
    <w:rsid w:val="002A0FED"/>
    <w:rsid w:val="002A1F00"/>
    <w:rsid w:val="002A253A"/>
    <w:rsid w:val="002A273C"/>
    <w:rsid w:val="002A3924"/>
    <w:rsid w:val="002A3A6B"/>
    <w:rsid w:val="002A3C70"/>
    <w:rsid w:val="002A47FC"/>
    <w:rsid w:val="002A5058"/>
    <w:rsid w:val="002A5E9A"/>
    <w:rsid w:val="002A7E7E"/>
    <w:rsid w:val="002B027D"/>
    <w:rsid w:val="002B12FD"/>
    <w:rsid w:val="002B1DFF"/>
    <w:rsid w:val="002B1F2B"/>
    <w:rsid w:val="002B219A"/>
    <w:rsid w:val="002B2CD7"/>
    <w:rsid w:val="002B2D65"/>
    <w:rsid w:val="002B3DC8"/>
    <w:rsid w:val="002B3DC9"/>
    <w:rsid w:val="002B4AA6"/>
    <w:rsid w:val="002B570A"/>
    <w:rsid w:val="002B5CE2"/>
    <w:rsid w:val="002B5FA8"/>
    <w:rsid w:val="002B6342"/>
    <w:rsid w:val="002B6AA3"/>
    <w:rsid w:val="002B6CBF"/>
    <w:rsid w:val="002B6F8D"/>
    <w:rsid w:val="002B717F"/>
    <w:rsid w:val="002B7839"/>
    <w:rsid w:val="002B7B21"/>
    <w:rsid w:val="002C02C7"/>
    <w:rsid w:val="002C0475"/>
    <w:rsid w:val="002C0768"/>
    <w:rsid w:val="002C0DE6"/>
    <w:rsid w:val="002C1979"/>
    <w:rsid w:val="002C2392"/>
    <w:rsid w:val="002C265C"/>
    <w:rsid w:val="002C2839"/>
    <w:rsid w:val="002C37C7"/>
    <w:rsid w:val="002C4AEC"/>
    <w:rsid w:val="002C4C80"/>
    <w:rsid w:val="002C50E3"/>
    <w:rsid w:val="002C64EC"/>
    <w:rsid w:val="002D0174"/>
    <w:rsid w:val="002D05BA"/>
    <w:rsid w:val="002D07C9"/>
    <w:rsid w:val="002D0882"/>
    <w:rsid w:val="002D1750"/>
    <w:rsid w:val="002D2058"/>
    <w:rsid w:val="002D4985"/>
    <w:rsid w:val="002D4DFA"/>
    <w:rsid w:val="002D4E8C"/>
    <w:rsid w:val="002D4EA5"/>
    <w:rsid w:val="002D5036"/>
    <w:rsid w:val="002D60B9"/>
    <w:rsid w:val="002D7392"/>
    <w:rsid w:val="002D7709"/>
    <w:rsid w:val="002E198B"/>
    <w:rsid w:val="002E2505"/>
    <w:rsid w:val="002E30C6"/>
    <w:rsid w:val="002E3753"/>
    <w:rsid w:val="002E404D"/>
    <w:rsid w:val="002E44FF"/>
    <w:rsid w:val="002E45F4"/>
    <w:rsid w:val="002E53BF"/>
    <w:rsid w:val="002E5C7F"/>
    <w:rsid w:val="002E63F9"/>
    <w:rsid w:val="002F0071"/>
    <w:rsid w:val="002F03F9"/>
    <w:rsid w:val="002F0D84"/>
    <w:rsid w:val="002F1862"/>
    <w:rsid w:val="002F29B9"/>
    <w:rsid w:val="002F2D37"/>
    <w:rsid w:val="002F3053"/>
    <w:rsid w:val="002F349C"/>
    <w:rsid w:val="002F4530"/>
    <w:rsid w:val="002F4703"/>
    <w:rsid w:val="002F475A"/>
    <w:rsid w:val="002F6D0F"/>
    <w:rsid w:val="002F6E64"/>
    <w:rsid w:val="002F7675"/>
    <w:rsid w:val="003000E2"/>
    <w:rsid w:val="00300287"/>
    <w:rsid w:val="00302B9E"/>
    <w:rsid w:val="00302FDA"/>
    <w:rsid w:val="003030DA"/>
    <w:rsid w:val="00303B0C"/>
    <w:rsid w:val="00303F55"/>
    <w:rsid w:val="003057F5"/>
    <w:rsid w:val="003066E6"/>
    <w:rsid w:val="003067FB"/>
    <w:rsid w:val="00306C5D"/>
    <w:rsid w:val="00310713"/>
    <w:rsid w:val="00310E6B"/>
    <w:rsid w:val="00312218"/>
    <w:rsid w:val="003122F7"/>
    <w:rsid w:val="00313FC5"/>
    <w:rsid w:val="00314566"/>
    <w:rsid w:val="0031581E"/>
    <w:rsid w:val="0031584C"/>
    <w:rsid w:val="00315926"/>
    <w:rsid w:val="003159B7"/>
    <w:rsid w:val="00315A60"/>
    <w:rsid w:val="00316860"/>
    <w:rsid w:val="00316A41"/>
    <w:rsid w:val="00316B3C"/>
    <w:rsid w:val="00316B91"/>
    <w:rsid w:val="00316E78"/>
    <w:rsid w:val="00317455"/>
    <w:rsid w:val="00320159"/>
    <w:rsid w:val="00321378"/>
    <w:rsid w:val="0032151F"/>
    <w:rsid w:val="00321EC2"/>
    <w:rsid w:val="00321ED6"/>
    <w:rsid w:val="00321EEC"/>
    <w:rsid w:val="00322B14"/>
    <w:rsid w:val="00322F75"/>
    <w:rsid w:val="003237C1"/>
    <w:rsid w:val="00323B96"/>
    <w:rsid w:val="00326F51"/>
    <w:rsid w:val="0032777B"/>
    <w:rsid w:val="003309CA"/>
    <w:rsid w:val="003315E8"/>
    <w:rsid w:val="00331EF3"/>
    <w:rsid w:val="00331F70"/>
    <w:rsid w:val="00332CCB"/>
    <w:rsid w:val="00333957"/>
    <w:rsid w:val="00333A8D"/>
    <w:rsid w:val="00333F44"/>
    <w:rsid w:val="003344A4"/>
    <w:rsid w:val="003352D4"/>
    <w:rsid w:val="00335436"/>
    <w:rsid w:val="00335628"/>
    <w:rsid w:val="00335668"/>
    <w:rsid w:val="0033569B"/>
    <w:rsid w:val="00335B81"/>
    <w:rsid w:val="003360EB"/>
    <w:rsid w:val="0033707C"/>
    <w:rsid w:val="003374EA"/>
    <w:rsid w:val="00337660"/>
    <w:rsid w:val="00337D1C"/>
    <w:rsid w:val="00340164"/>
    <w:rsid w:val="00340346"/>
    <w:rsid w:val="003407C1"/>
    <w:rsid w:val="00340C6A"/>
    <w:rsid w:val="00340CF5"/>
    <w:rsid w:val="003410B5"/>
    <w:rsid w:val="00341BCB"/>
    <w:rsid w:val="003427A5"/>
    <w:rsid w:val="0034326B"/>
    <w:rsid w:val="00343607"/>
    <w:rsid w:val="00344283"/>
    <w:rsid w:val="00344EAC"/>
    <w:rsid w:val="00345244"/>
    <w:rsid w:val="00346ED9"/>
    <w:rsid w:val="003473CF"/>
    <w:rsid w:val="00347D7F"/>
    <w:rsid w:val="00350171"/>
    <w:rsid w:val="003503C5"/>
    <w:rsid w:val="003511C3"/>
    <w:rsid w:val="00352A3D"/>
    <w:rsid w:val="00353510"/>
    <w:rsid w:val="00353D7E"/>
    <w:rsid w:val="00353FA9"/>
    <w:rsid w:val="00354A08"/>
    <w:rsid w:val="00354C4C"/>
    <w:rsid w:val="00354D01"/>
    <w:rsid w:val="003557D6"/>
    <w:rsid w:val="00355816"/>
    <w:rsid w:val="00355A28"/>
    <w:rsid w:val="00355BCC"/>
    <w:rsid w:val="00355D71"/>
    <w:rsid w:val="00355DAD"/>
    <w:rsid w:val="00355E2A"/>
    <w:rsid w:val="003603CB"/>
    <w:rsid w:val="003606B6"/>
    <w:rsid w:val="0036098E"/>
    <w:rsid w:val="00360BFC"/>
    <w:rsid w:val="00360D44"/>
    <w:rsid w:val="00360F80"/>
    <w:rsid w:val="0036169F"/>
    <w:rsid w:val="003628E0"/>
    <w:rsid w:val="00363246"/>
    <w:rsid w:val="00364ED7"/>
    <w:rsid w:val="00365192"/>
    <w:rsid w:val="0036627D"/>
    <w:rsid w:val="0036634C"/>
    <w:rsid w:val="00366E76"/>
    <w:rsid w:val="00370AF5"/>
    <w:rsid w:val="00370CC6"/>
    <w:rsid w:val="003717AC"/>
    <w:rsid w:val="003724D3"/>
    <w:rsid w:val="0037304B"/>
    <w:rsid w:val="00373556"/>
    <w:rsid w:val="003759B8"/>
    <w:rsid w:val="00375A05"/>
    <w:rsid w:val="003762BF"/>
    <w:rsid w:val="00377825"/>
    <w:rsid w:val="00380469"/>
    <w:rsid w:val="0038316B"/>
    <w:rsid w:val="003841A9"/>
    <w:rsid w:val="003843F6"/>
    <w:rsid w:val="00384FD6"/>
    <w:rsid w:val="00385F7A"/>
    <w:rsid w:val="00386900"/>
    <w:rsid w:val="00387023"/>
    <w:rsid w:val="003877AE"/>
    <w:rsid w:val="003877FA"/>
    <w:rsid w:val="00391240"/>
    <w:rsid w:val="00391B93"/>
    <w:rsid w:val="00391EF2"/>
    <w:rsid w:val="003928D8"/>
    <w:rsid w:val="00393380"/>
    <w:rsid w:val="00393C82"/>
    <w:rsid w:val="00394313"/>
    <w:rsid w:val="003948AD"/>
    <w:rsid w:val="00394A5D"/>
    <w:rsid w:val="00394CC9"/>
    <w:rsid w:val="00395072"/>
    <w:rsid w:val="003953BB"/>
    <w:rsid w:val="00395A47"/>
    <w:rsid w:val="0039601D"/>
    <w:rsid w:val="00396801"/>
    <w:rsid w:val="00397304"/>
    <w:rsid w:val="003A03DD"/>
    <w:rsid w:val="003A0BD6"/>
    <w:rsid w:val="003A1045"/>
    <w:rsid w:val="003A12A5"/>
    <w:rsid w:val="003A14AF"/>
    <w:rsid w:val="003A1F5D"/>
    <w:rsid w:val="003A2732"/>
    <w:rsid w:val="003A3107"/>
    <w:rsid w:val="003A3F8F"/>
    <w:rsid w:val="003A3FA7"/>
    <w:rsid w:val="003A4AD5"/>
    <w:rsid w:val="003A58F7"/>
    <w:rsid w:val="003A79A0"/>
    <w:rsid w:val="003A7B5E"/>
    <w:rsid w:val="003B0987"/>
    <w:rsid w:val="003B0E4D"/>
    <w:rsid w:val="003B2379"/>
    <w:rsid w:val="003B307E"/>
    <w:rsid w:val="003B379E"/>
    <w:rsid w:val="003B384E"/>
    <w:rsid w:val="003B40AD"/>
    <w:rsid w:val="003B4188"/>
    <w:rsid w:val="003B448A"/>
    <w:rsid w:val="003B58DA"/>
    <w:rsid w:val="003B699F"/>
    <w:rsid w:val="003C043E"/>
    <w:rsid w:val="003C0704"/>
    <w:rsid w:val="003C0D42"/>
    <w:rsid w:val="003C19CB"/>
    <w:rsid w:val="003C1C36"/>
    <w:rsid w:val="003C2447"/>
    <w:rsid w:val="003C26A9"/>
    <w:rsid w:val="003C2EB7"/>
    <w:rsid w:val="003C5162"/>
    <w:rsid w:val="003C51C0"/>
    <w:rsid w:val="003C5927"/>
    <w:rsid w:val="003C5DA6"/>
    <w:rsid w:val="003C62F4"/>
    <w:rsid w:val="003C67B3"/>
    <w:rsid w:val="003D11D2"/>
    <w:rsid w:val="003D144B"/>
    <w:rsid w:val="003D2589"/>
    <w:rsid w:val="003D2B0A"/>
    <w:rsid w:val="003D2EC6"/>
    <w:rsid w:val="003D338B"/>
    <w:rsid w:val="003D37FF"/>
    <w:rsid w:val="003D3A59"/>
    <w:rsid w:val="003D3AAD"/>
    <w:rsid w:val="003D5289"/>
    <w:rsid w:val="003D53C0"/>
    <w:rsid w:val="003D69D9"/>
    <w:rsid w:val="003E1F4C"/>
    <w:rsid w:val="003E2D8E"/>
    <w:rsid w:val="003E3316"/>
    <w:rsid w:val="003E390F"/>
    <w:rsid w:val="003E3BC7"/>
    <w:rsid w:val="003E3EE9"/>
    <w:rsid w:val="003E4CD6"/>
    <w:rsid w:val="003E5376"/>
    <w:rsid w:val="003E7856"/>
    <w:rsid w:val="003E7AC4"/>
    <w:rsid w:val="003F087D"/>
    <w:rsid w:val="003F2EF8"/>
    <w:rsid w:val="003F38BA"/>
    <w:rsid w:val="003F433C"/>
    <w:rsid w:val="003F4502"/>
    <w:rsid w:val="003F4C68"/>
    <w:rsid w:val="003F5076"/>
    <w:rsid w:val="003F5379"/>
    <w:rsid w:val="003F593D"/>
    <w:rsid w:val="003F6D37"/>
    <w:rsid w:val="003F713C"/>
    <w:rsid w:val="003F7F44"/>
    <w:rsid w:val="00400647"/>
    <w:rsid w:val="00401B4A"/>
    <w:rsid w:val="00402203"/>
    <w:rsid w:val="00402614"/>
    <w:rsid w:val="00402BF6"/>
    <w:rsid w:val="004045A0"/>
    <w:rsid w:val="00404886"/>
    <w:rsid w:val="00404FC2"/>
    <w:rsid w:val="00405785"/>
    <w:rsid w:val="00405AB8"/>
    <w:rsid w:val="0040622A"/>
    <w:rsid w:val="00406878"/>
    <w:rsid w:val="00406BA7"/>
    <w:rsid w:val="00406C2E"/>
    <w:rsid w:val="00407192"/>
    <w:rsid w:val="00407BB4"/>
    <w:rsid w:val="004101F3"/>
    <w:rsid w:val="00410560"/>
    <w:rsid w:val="00412013"/>
    <w:rsid w:val="00412BBD"/>
    <w:rsid w:val="004135BB"/>
    <w:rsid w:val="0041384D"/>
    <w:rsid w:val="00413938"/>
    <w:rsid w:val="00413D4F"/>
    <w:rsid w:val="00414456"/>
    <w:rsid w:val="00416098"/>
    <w:rsid w:val="00417D2C"/>
    <w:rsid w:val="004210E4"/>
    <w:rsid w:val="0042209B"/>
    <w:rsid w:val="0042231B"/>
    <w:rsid w:val="00423C7A"/>
    <w:rsid w:val="0042453B"/>
    <w:rsid w:val="00425348"/>
    <w:rsid w:val="00425F1B"/>
    <w:rsid w:val="00425F82"/>
    <w:rsid w:val="00426F3F"/>
    <w:rsid w:val="00427306"/>
    <w:rsid w:val="0042751D"/>
    <w:rsid w:val="00427863"/>
    <w:rsid w:val="00427AE1"/>
    <w:rsid w:val="0043080D"/>
    <w:rsid w:val="00430E11"/>
    <w:rsid w:val="0043183E"/>
    <w:rsid w:val="00431A66"/>
    <w:rsid w:val="0043203D"/>
    <w:rsid w:val="004331F0"/>
    <w:rsid w:val="00433C62"/>
    <w:rsid w:val="004341C2"/>
    <w:rsid w:val="0043568D"/>
    <w:rsid w:val="00436475"/>
    <w:rsid w:val="00436835"/>
    <w:rsid w:val="0043774C"/>
    <w:rsid w:val="0043789E"/>
    <w:rsid w:val="00437D45"/>
    <w:rsid w:val="00441281"/>
    <w:rsid w:val="00442057"/>
    <w:rsid w:val="0044230F"/>
    <w:rsid w:val="0044286B"/>
    <w:rsid w:val="00443097"/>
    <w:rsid w:val="004435C5"/>
    <w:rsid w:val="00445547"/>
    <w:rsid w:val="00446504"/>
    <w:rsid w:val="00447486"/>
    <w:rsid w:val="00450492"/>
    <w:rsid w:val="00450E9E"/>
    <w:rsid w:val="00451B28"/>
    <w:rsid w:val="0045205B"/>
    <w:rsid w:val="00452809"/>
    <w:rsid w:val="00452F6D"/>
    <w:rsid w:val="004538D0"/>
    <w:rsid w:val="004546C4"/>
    <w:rsid w:val="004551B3"/>
    <w:rsid w:val="004551E0"/>
    <w:rsid w:val="00456661"/>
    <w:rsid w:val="004569F6"/>
    <w:rsid w:val="00456CC8"/>
    <w:rsid w:val="00460162"/>
    <w:rsid w:val="004604C6"/>
    <w:rsid w:val="00460916"/>
    <w:rsid w:val="00460CF9"/>
    <w:rsid w:val="00461401"/>
    <w:rsid w:val="00461A0E"/>
    <w:rsid w:val="004624CF"/>
    <w:rsid w:val="004626A5"/>
    <w:rsid w:val="004633F2"/>
    <w:rsid w:val="00465624"/>
    <w:rsid w:val="004658C3"/>
    <w:rsid w:val="0046593A"/>
    <w:rsid w:val="00465DE7"/>
    <w:rsid w:val="004701F8"/>
    <w:rsid w:val="004708E0"/>
    <w:rsid w:val="0047128E"/>
    <w:rsid w:val="00471E33"/>
    <w:rsid w:val="00472CAC"/>
    <w:rsid w:val="004738AB"/>
    <w:rsid w:val="004740AA"/>
    <w:rsid w:val="0047459A"/>
    <w:rsid w:val="00474A9C"/>
    <w:rsid w:val="00474E94"/>
    <w:rsid w:val="00474EC2"/>
    <w:rsid w:val="00475A4B"/>
    <w:rsid w:val="00475AE0"/>
    <w:rsid w:val="00475D27"/>
    <w:rsid w:val="0047691D"/>
    <w:rsid w:val="00476F05"/>
    <w:rsid w:val="0047753C"/>
    <w:rsid w:val="00477B31"/>
    <w:rsid w:val="00477C6B"/>
    <w:rsid w:val="00477D9E"/>
    <w:rsid w:val="00477E0B"/>
    <w:rsid w:val="00480835"/>
    <w:rsid w:val="004815E2"/>
    <w:rsid w:val="0048305E"/>
    <w:rsid w:val="00483DA4"/>
    <w:rsid w:val="00484DB8"/>
    <w:rsid w:val="00484EDD"/>
    <w:rsid w:val="00485D29"/>
    <w:rsid w:val="00486184"/>
    <w:rsid w:val="00486209"/>
    <w:rsid w:val="0048632F"/>
    <w:rsid w:val="0048662C"/>
    <w:rsid w:val="004867F4"/>
    <w:rsid w:val="0048757A"/>
    <w:rsid w:val="004879EA"/>
    <w:rsid w:val="00490FC3"/>
    <w:rsid w:val="0049116C"/>
    <w:rsid w:val="00492190"/>
    <w:rsid w:val="004922EC"/>
    <w:rsid w:val="00492848"/>
    <w:rsid w:val="004949B2"/>
    <w:rsid w:val="00495A40"/>
    <w:rsid w:val="00495DE8"/>
    <w:rsid w:val="00496D8E"/>
    <w:rsid w:val="0049738F"/>
    <w:rsid w:val="004A011B"/>
    <w:rsid w:val="004A0334"/>
    <w:rsid w:val="004A1845"/>
    <w:rsid w:val="004A1FC5"/>
    <w:rsid w:val="004A2583"/>
    <w:rsid w:val="004A3770"/>
    <w:rsid w:val="004A4728"/>
    <w:rsid w:val="004A4BFA"/>
    <w:rsid w:val="004A4E20"/>
    <w:rsid w:val="004A54F2"/>
    <w:rsid w:val="004A5F53"/>
    <w:rsid w:val="004A6550"/>
    <w:rsid w:val="004A7E61"/>
    <w:rsid w:val="004B089F"/>
    <w:rsid w:val="004B1EF7"/>
    <w:rsid w:val="004B2230"/>
    <w:rsid w:val="004B238A"/>
    <w:rsid w:val="004B27DA"/>
    <w:rsid w:val="004B2F63"/>
    <w:rsid w:val="004B391C"/>
    <w:rsid w:val="004B4934"/>
    <w:rsid w:val="004B4B59"/>
    <w:rsid w:val="004B502F"/>
    <w:rsid w:val="004B58DC"/>
    <w:rsid w:val="004B7515"/>
    <w:rsid w:val="004B7607"/>
    <w:rsid w:val="004B7EBA"/>
    <w:rsid w:val="004C0421"/>
    <w:rsid w:val="004C0A02"/>
    <w:rsid w:val="004C0EBF"/>
    <w:rsid w:val="004C27CF"/>
    <w:rsid w:val="004C27F0"/>
    <w:rsid w:val="004C3A6E"/>
    <w:rsid w:val="004C3A71"/>
    <w:rsid w:val="004C4009"/>
    <w:rsid w:val="004C4F0D"/>
    <w:rsid w:val="004C5543"/>
    <w:rsid w:val="004C62FB"/>
    <w:rsid w:val="004C6C38"/>
    <w:rsid w:val="004D0873"/>
    <w:rsid w:val="004D0E36"/>
    <w:rsid w:val="004D2D01"/>
    <w:rsid w:val="004D36B6"/>
    <w:rsid w:val="004D3A9C"/>
    <w:rsid w:val="004D3AC0"/>
    <w:rsid w:val="004D4094"/>
    <w:rsid w:val="004D40C1"/>
    <w:rsid w:val="004D5566"/>
    <w:rsid w:val="004D6005"/>
    <w:rsid w:val="004D618E"/>
    <w:rsid w:val="004D75A6"/>
    <w:rsid w:val="004D7F48"/>
    <w:rsid w:val="004E14A7"/>
    <w:rsid w:val="004E1988"/>
    <w:rsid w:val="004E26A9"/>
    <w:rsid w:val="004E29E2"/>
    <w:rsid w:val="004E2D4A"/>
    <w:rsid w:val="004E2FDF"/>
    <w:rsid w:val="004E3730"/>
    <w:rsid w:val="004E4AF5"/>
    <w:rsid w:val="004E5392"/>
    <w:rsid w:val="004E5E80"/>
    <w:rsid w:val="004E5F91"/>
    <w:rsid w:val="004E6D83"/>
    <w:rsid w:val="004E729C"/>
    <w:rsid w:val="004E74FD"/>
    <w:rsid w:val="004E7504"/>
    <w:rsid w:val="004E7743"/>
    <w:rsid w:val="004E7AE6"/>
    <w:rsid w:val="004E7DBD"/>
    <w:rsid w:val="004F02A0"/>
    <w:rsid w:val="004F1546"/>
    <w:rsid w:val="004F15CE"/>
    <w:rsid w:val="004F1E78"/>
    <w:rsid w:val="004F25C7"/>
    <w:rsid w:val="004F26A0"/>
    <w:rsid w:val="004F28FA"/>
    <w:rsid w:val="004F3BF7"/>
    <w:rsid w:val="004F3F15"/>
    <w:rsid w:val="004F54A2"/>
    <w:rsid w:val="004F578B"/>
    <w:rsid w:val="004F5CBB"/>
    <w:rsid w:val="004F5F57"/>
    <w:rsid w:val="004F63C3"/>
    <w:rsid w:val="004F6C5F"/>
    <w:rsid w:val="004F70EF"/>
    <w:rsid w:val="004F7459"/>
    <w:rsid w:val="004F769B"/>
    <w:rsid w:val="004F78D0"/>
    <w:rsid w:val="00500466"/>
    <w:rsid w:val="00500FBD"/>
    <w:rsid w:val="00501280"/>
    <w:rsid w:val="00501946"/>
    <w:rsid w:val="00501A14"/>
    <w:rsid w:val="005033CD"/>
    <w:rsid w:val="00503559"/>
    <w:rsid w:val="005037F8"/>
    <w:rsid w:val="005038CC"/>
    <w:rsid w:val="00503DFE"/>
    <w:rsid w:val="005046E8"/>
    <w:rsid w:val="00504E94"/>
    <w:rsid w:val="005066E4"/>
    <w:rsid w:val="00506F8F"/>
    <w:rsid w:val="00507608"/>
    <w:rsid w:val="00510EAA"/>
    <w:rsid w:val="0051155B"/>
    <w:rsid w:val="005116F6"/>
    <w:rsid w:val="005120CD"/>
    <w:rsid w:val="005120CE"/>
    <w:rsid w:val="00513620"/>
    <w:rsid w:val="00513ADC"/>
    <w:rsid w:val="005143AB"/>
    <w:rsid w:val="005147A9"/>
    <w:rsid w:val="00514857"/>
    <w:rsid w:val="00515860"/>
    <w:rsid w:val="0051588C"/>
    <w:rsid w:val="0051665F"/>
    <w:rsid w:val="00516B86"/>
    <w:rsid w:val="005209A4"/>
    <w:rsid w:val="00521598"/>
    <w:rsid w:val="00522619"/>
    <w:rsid w:val="005231B8"/>
    <w:rsid w:val="00523B7D"/>
    <w:rsid w:val="00524360"/>
    <w:rsid w:val="00524C4A"/>
    <w:rsid w:val="00525238"/>
    <w:rsid w:val="0052553D"/>
    <w:rsid w:val="00526071"/>
    <w:rsid w:val="00527A13"/>
    <w:rsid w:val="005301EF"/>
    <w:rsid w:val="005303F9"/>
    <w:rsid w:val="005318C6"/>
    <w:rsid w:val="00531F73"/>
    <w:rsid w:val="005337DF"/>
    <w:rsid w:val="00533C65"/>
    <w:rsid w:val="00533E04"/>
    <w:rsid w:val="0053427D"/>
    <w:rsid w:val="00535EE6"/>
    <w:rsid w:val="005369E3"/>
    <w:rsid w:val="00536F05"/>
    <w:rsid w:val="00536FA6"/>
    <w:rsid w:val="005370AA"/>
    <w:rsid w:val="00540581"/>
    <w:rsid w:val="005406D2"/>
    <w:rsid w:val="00540E94"/>
    <w:rsid w:val="00541EB5"/>
    <w:rsid w:val="00542051"/>
    <w:rsid w:val="005445FD"/>
    <w:rsid w:val="00545AEA"/>
    <w:rsid w:val="00545F5F"/>
    <w:rsid w:val="0054618D"/>
    <w:rsid w:val="00546CCC"/>
    <w:rsid w:val="00547EBB"/>
    <w:rsid w:val="00550509"/>
    <w:rsid w:val="00552125"/>
    <w:rsid w:val="0055245C"/>
    <w:rsid w:val="005530AA"/>
    <w:rsid w:val="005540CC"/>
    <w:rsid w:val="0055425C"/>
    <w:rsid w:val="00554555"/>
    <w:rsid w:val="00555A09"/>
    <w:rsid w:val="00556BC4"/>
    <w:rsid w:val="00557AC4"/>
    <w:rsid w:val="005600F5"/>
    <w:rsid w:val="00560D09"/>
    <w:rsid w:val="00562A5E"/>
    <w:rsid w:val="00562DB8"/>
    <w:rsid w:val="00563527"/>
    <w:rsid w:val="005636A0"/>
    <w:rsid w:val="00564537"/>
    <w:rsid w:val="005650DB"/>
    <w:rsid w:val="005656E2"/>
    <w:rsid w:val="0056596C"/>
    <w:rsid w:val="00566494"/>
    <w:rsid w:val="00566801"/>
    <w:rsid w:val="00566D18"/>
    <w:rsid w:val="00567036"/>
    <w:rsid w:val="005673E7"/>
    <w:rsid w:val="00567830"/>
    <w:rsid w:val="0056792B"/>
    <w:rsid w:val="00570846"/>
    <w:rsid w:val="005708E0"/>
    <w:rsid w:val="005716A8"/>
    <w:rsid w:val="0057180B"/>
    <w:rsid w:val="005718CC"/>
    <w:rsid w:val="005721AF"/>
    <w:rsid w:val="00572257"/>
    <w:rsid w:val="00572B95"/>
    <w:rsid w:val="00573A5B"/>
    <w:rsid w:val="00574178"/>
    <w:rsid w:val="00574233"/>
    <w:rsid w:val="005750EB"/>
    <w:rsid w:val="00575344"/>
    <w:rsid w:val="00576654"/>
    <w:rsid w:val="00576D37"/>
    <w:rsid w:val="00576EA6"/>
    <w:rsid w:val="00576F88"/>
    <w:rsid w:val="00577354"/>
    <w:rsid w:val="005774A3"/>
    <w:rsid w:val="00577850"/>
    <w:rsid w:val="00580004"/>
    <w:rsid w:val="005807BE"/>
    <w:rsid w:val="00580FFA"/>
    <w:rsid w:val="00582025"/>
    <w:rsid w:val="00582780"/>
    <w:rsid w:val="00582873"/>
    <w:rsid w:val="00583134"/>
    <w:rsid w:val="005831D9"/>
    <w:rsid w:val="00583E55"/>
    <w:rsid w:val="005843A2"/>
    <w:rsid w:val="00584C9A"/>
    <w:rsid w:val="00585284"/>
    <w:rsid w:val="0058578B"/>
    <w:rsid w:val="00586D57"/>
    <w:rsid w:val="00587AB7"/>
    <w:rsid w:val="00587AD7"/>
    <w:rsid w:val="00591088"/>
    <w:rsid w:val="005910BC"/>
    <w:rsid w:val="005939B3"/>
    <w:rsid w:val="00593FDF"/>
    <w:rsid w:val="00595506"/>
    <w:rsid w:val="005965B6"/>
    <w:rsid w:val="005973E9"/>
    <w:rsid w:val="005A034F"/>
    <w:rsid w:val="005A0C70"/>
    <w:rsid w:val="005A1447"/>
    <w:rsid w:val="005A195D"/>
    <w:rsid w:val="005A36DA"/>
    <w:rsid w:val="005A383C"/>
    <w:rsid w:val="005A3BE5"/>
    <w:rsid w:val="005A4363"/>
    <w:rsid w:val="005A49D9"/>
    <w:rsid w:val="005A4D74"/>
    <w:rsid w:val="005A6264"/>
    <w:rsid w:val="005A63B6"/>
    <w:rsid w:val="005A63E9"/>
    <w:rsid w:val="005A64D7"/>
    <w:rsid w:val="005A691B"/>
    <w:rsid w:val="005A6E20"/>
    <w:rsid w:val="005A749F"/>
    <w:rsid w:val="005A7F91"/>
    <w:rsid w:val="005B077C"/>
    <w:rsid w:val="005B0F03"/>
    <w:rsid w:val="005B10C6"/>
    <w:rsid w:val="005B3724"/>
    <w:rsid w:val="005B40C3"/>
    <w:rsid w:val="005B4713"/>
    <w:rsid w:val="005B4781"/>
    <w:rsid w:val="005B54C2"/>
    <w:rsid w:val="005B5B4D"/>
    <w:rsid w:val="005B736F"/>
    <w:rsid w:val="005C1179"/>
    <w:rsid w:val="005C11F6"/>
    <w:rsid w:val="005C1B49"/>
    <w:rsid w:val="005C2D32"/>
    <w:rsid w:val="005C2F7B"/>
    <w:rsid w:val="005C31E4"/>
    <w:rsid w:val="005C6B3E"/>
    <w:rsid w:val="005D18BE"/>
    <w:rsid w:val="005D2F0E"/>
    <w:rsid w:val="005D45D8"/>
    <w:rsid w:val="005D4A9F"/>
    <w:rsid w:val="005D5DC9"/>
    <w:rsid w:val="005D62B3"/>
    <w:rsid w:val="005D635B"/>
    <w:rsid w:val="005D6E97"/>
    <w:rsid w:val="005D7D89"/>
    <w:rsid w:val="005D7FB6"/>
    <w:rsid w:val="005E1800"/>
    <w:rsid w:val="005E1B0E"/>
    <w:rsid w:val="005E1D41"/>
    <w:rsid w:val="005E1EF2"/>
    <w:rsid w:val="005E2C61"/>
    <w:rsid w:val="005E2E2A"/>
    <w:rsid w:val="005E44B8"/>
    <w:rsid w:val="005E688C"/>
    <w:rsid w:val="005E73E2"/>
    <w:rsid w:val="005F08A5"/>
    <w:rsid w:val="005F0D70"/>
    <w:rsid w:val="005F1155"/>
    <w:rsid w:val="005F1509"/>
    <w:rsid w:val="005F19C0"/>
    <w:rsid w:val="005F45CA"/>
    <w:rsid w:val="005F4B5D"/>
    <w:rsid w:val="005F4EE6"/>
    <w:rsid w:val="005F5FFA"/>
    <w:rsid w:val="005F63DA"/>
    <w:rsid w:val="005F6405"/>
    <w:rsid w:val="005F6740"/>
    <w:rsid w:val="005F6B2C"/>
    <w:rsid w:val="005F6DBF"/>
    <w:rsid w:val="00600713"/>
    <w:rsid w:val="00601A65"/>
    <w:rsid w:val="00601C82"/>
    <w:rsid w:val="00601FA3"/>
    <w:rsid w:val="0060268F"/>
    <w:rsid w:val="00602872"/>
    <w:rsid w:val="00602D96"/>
    <w:rsid w:val="00604092"/>
    <w:rsid w:val="00604A6F"/>
    <w:rsid w:val="00605464"/>
    <w:rsid w:val="006065DA"/>
    <w:rsid w:val="006074E6"/>
    <w:rsid w:val="00607532"/>
    <w:rsid w:val="00607D18"/>
    <w:rsid w:val="0061004F"/>
    <w:rsid w:val="00610446"/>
    <w:rsid w:val="00610E70"/>
    <w:rsid w:val="006112F4"/>
    <w:rsid w:val="00611BF2"/>
    <w:rsid w:val="00612233"/>
    <w:rsid w:val="006126EE"/>
    <w:rsid w:val="0061273D"/>
    <w:rsid w:val="00612A2E"/>
    <w:rsid w:val="00612CEF"/>
    <w:rsid w:val="00614232"/>
    <w:rsid w:val="00614326"/>
    <w:rsid w:val="00614FEE"/>
    <w:rsid w:val="00615331"/>
    <w:rsid w:val="0061577B"/>
    <w:rsid w:val="00615A46"/>
    <w:rsid w:val="0061685E"/>
    <w:rsid w:val="00616ADE"/>
    <w:rsid w:val="00616C31"/>
    <w:rsid w:val="00616E8D"/>
    <w:rsid w:val="00620A02"/>
    <w:rsid w:val="006215A7"/>
    <w:rsid w:val="00621644"/>
    <w:rsid w:val="00621DBF"/>
    <w:rsid w:val="0062251D"/>
    <w:rsid w:val="00622FED"/>
    <w:rsid w:val="0062393A"/>
    <w:rsid w:val="00623DC8"/>
    <w:rsid w:val="00624293"/>
    <w:rsid w:val="00624B5E"/>
    <w:rsid w:val="00624B7D"/>
    <w:rsid w:val="00626841"/>
    <w:rsid w:val="00626DCA"/>
    <w:rsid w:val="00626E2E"/>
    <w:rsid w:val="006276F6"/>
    <w:rsid w:val="006315A1"/>
    <w:rsid w:val="00632284"/>
    <w:rsid w:val="00632427"/>
    <w:rsid w:val="0063267D"/>
    <w:rsid w:val="006337C9"/>
    <w:rsid w:val="00633C49"/>
    <w:rsid w:val="0063633B"/>
    <w:rsid w:val="0063634D"/>
    <w:rsid w:val="00636414"/>
    <w:rsid w:val="006370D1"/>
    <w:rsid w:val="00637261"/>
    <w:rsid w:val="006404E5"/>
    <w:rsid w:val="0064075D"/>
    <w:rsid w:val="00640D3E"/>
    <w:rsid w:val="00641790"/>
    <w:rsid w:val="006422C2"/>
    <w:rsid w:val="00643617"/>
    <w:rsid w:val="00643723"/>
    <w:rsid w:val="00644513"/>
    <w:rsid w:val="00644886"/>
    <w:rsid w:val="00645630"/>
    <w:rsid w:val="00645819"/>
    <w:rsid w:val="00646C52"/>
    <w:rsid w:val="00647620"/>
    <w:rsid w:val="00647D68"/>
    <w:rsid w:val="00647FB1"/>
    <w:rsid w:val="00650316"/>
    <w:rsid w:val="00651BE9"/>
    <w:rsid w:val="00652405"/>
    <w:rsid w:val="00652A5B"/>
    <w:rsid w:val="00652B70"/>
    <w:rsid w:val="0065388A"/>
    <w:rsid w:val="00653892"/>
    <w:rsid w:val="006538E0"/>
    <w:rsid w:val="00654024"/>
    <w:rsid w:val="00654411"/>
    <w:rsid w:val="00654B5C"/>
    <w:rsid w:val="00654FF4"/>
    <w:rsid w:val="00655D3B"/>
    <w:rsid w:val="0065616B"/>
    <w:rsid w:val="006575E1"/>
    <w:rsid w:val="006578BA"/>
    <w:rsid w:val="00660B55"/>
    <w:rsid w:val="0066259F"/>
    <w:rsid w:val="00662D38"/>
    <w:rsid w:val="006630B6"/>
    <w:rsid w:val="00663262"/>
    <w:rsid w:val="0066386F"/>
    <w:rsid w:val="006640F9"/>
    <w:rsid w:val="006669F5"/>
    <w:rsid w:val="00666D45"/>
    <w:rsid w:val="006671DE"/>
    <w:rsid w:val="0067063B"/>
    <w:rsid w:val="006706E6"/>
    <w:rsid w:val="00670ABA"/>
    <w:rsid w:val="00670B11"/>
    <w:rsid w:val="00670BBD"/>
    <w:rsid w:val="006717AA"/>
    <w:rsid w:val="0067198D"/>
    <w:rsid w:val="00671C33"/>
    <w:rsid w:val="006724FF"/>
    <w:rsid w:val="00672624"/>
    <w:rsid w:val="00672651"/>
    <w:rsid w:val="00672B9E"/>
    <w:rsid w:val="00673655"/>
    <w:rsid w:val="00673717"/>
    <w:rsid w:val="006737F6"/>
    <w:rsid w:val="0067388C"/>
    <w:rsid w:val="00673BBC"/>
    <w:rsid w:val="0067405E"/>
    <w:rsid w:val="006749CE"/>
    <w:rsid w:val="0067653E"/>
    <w:rsid w:val="006765C3"/>
    <w:rsid w:val="00676C31"/>
    <w:rsid w:val="00676D60"/>
    <w:rsid w:val="00676D65"/>
    <w:rsid w:val="0067731F"/>
    <w:rsid w:val="00677937"/>
    <w:rsid w:val="006816C3"/>
    <w:rsid w:val="00681F35"/>
    <w:rsid w:val="00683F79"/>
    <w:rsid w:val="0068577E"/>
    <w:rsid w:val="00685B50"/>
    <w:rsid w:val="00685CE7"/>
    <w:rsid w:val="0068723D"/>
    <w:rsid w:val="006872AC"/>
    <w:rsid w:val="0068767F"/>
    <w:rsid w:val="00687AA9"/>
    <w:rsid w:val="00691282"/>
    <w:rsid w:val="00691769"/>
    <w:rsid w:val="006925FB"/>
    <w:rsid w:val="00692B30"/>
    <w:rsid w:val="0069356B"/>
    <w:rsid w:val="006954F8"/>
    <w:rsid w:val="00695F24"/>
    <w:rsid w:val="006977B0"/>
    <w:rsid w:val="00697E65"/>
    <w:rsid w:val="006A1BC1"/>
    <w:rsid w:val="006A3ABA"/>
    <w:rsid w:val="006A40F4"/>
    <w:rsid w:val="006A4636"/>
    <w:rsid w:val="006A467B"/>
    <w:rsid w:val="006A47B1"/>
    <w:rsid w:val="006A51E2"/>
    <w:rsid w:val="006A5987"/>
    <w:rsid w:val="006A70B8"/>
    <w:rsid w:val="006B0000"/>
    <w:rsid w:val="006B066B"/>
    <w:rsid w:val="006B0F1F"/>
    <w:rsid w:val="006B1487"/>
    <w:rsid w:val="006B166C"/>
    <w:rsid w:val="006B28B9"/>
    <w:rsid w:val="006B28E4"/>
    <w:rsid w:val="006B34AA"/>
    <w:rsid w:val="006B3719"/>
    <w:rsid w:val="006B5BCE"/>
    <w:rsid w:val="006B5C8C"/>
    <w:rsid w:val="006B6095"/>
    <w:rsid w:val="006B6929"/>
    <w:rsid w:val="006B6E45"/>
    <w:rsid w:val="006B7511"/>
    <w:rsid w:val="006B7E6E"/>
    <w:rsid w:val="006C122F"/>
    <w:rsid w:val="006C17A3"/>
    <w:rsid w:val="006C29E3"/>
    <w:rsid w:val="006C2AE3"/>
    <w:rsid w:val="006C2DD3"/>
    <w:rsid w:val="006C33D2"/>
    <w:rsid w:val="006C3A01"/>
    <w:rsid w:val="006C4A7C"/>
    <w:rsid w:val="006C4DC9"/>
    <w:rsid w:val="006C5677"/>
    <w:rsid w:val="006C6087"/>
    <w:rsid w:val="006C6EA9"/>
    <w:rsid w:val="006C796F"/>
    <w:rsid w:val="006D0922"/>
    <w:rsid w:val="006D0F08"/>
    <w:rsid w:val="006D10A9"/>
    <w:rsid w:val="006D191E"/>
    <w:rsid w:val="006D2314"/>
    <w:rsid w:val="006D2BDC"/>
    <w:rsid w:val="006D2C8E"/>
    <w:rsid w:val="006D34F8"/>
    <w:rsid w:val="006D3854"/>
    <w:rsid w:val="006D3AE9"/>
    <w:rsid w:val="006D4257"/>
    <w:rsid w:val="006D46B4"/>
    <w:rsid w:val="006D4B51"/>
    <w:rsid w:val="006D5608"/>
    <w:rsid w:val="006D5C69"/>
    <w:rsid w:val="006D63BF"/>
    <w:rsid w:val="006D64DA"/>
    <w:rsid w:val="006E0523"/>
    <w:rsid w:val="006E08F3"/>
    <w:rsid w:val="006E0E4F"/>
    <w:rsid w:val="006E190B"/>
    <w:rsid w:val="006E1A60"/>
    <w:rsid w:val="006E2054"/>
    <w:rsid w:val="006E30E6"/>
    <w:rsid w:val="006E40E0"/>
    <w:rsid w:val="006E56A0"/>
    <w:rsid w:val="006E598E"/>
    <w:rsid w:val="006E5EC7"/>
    <w:rsid w:val="006E6323"/>
    <w:rsid w:val="006E7160"/>
    <w:rsid w:val="006E7A0B"/>
    <w:rsid w:val="006F0BA9"/>
    <w:rsid w:val="006F1452"/>
    <w:rsid w:val="006F190B"/>
    <w:rsid w:val="006F2B06"/>
    <w:rsid w:val="006F34B9"/>
    <w:rsid w:val="006F3D13"/>
    <w:rsid w:val="006F47BA"/>
    <w:rsid w:val="006F6187"/>
    <w:rsid w:val="006F6AAA"/>
    <w:rsid w:val="006F6C4A"/>
    <w:rsid w:val="006F6C5E"/>
    <w:rsid w:val="00702C19"/>
    <w:rsid w:val="00703D93"/>
    <w:rsid w:val="00704542"/>
    <w:rsid w:val="007047C8"/>
    <w:rsid w:val="00704D7D"/>
    <w:rsid w:val="00704E97"/>
    <w:rsid w:val="0070638D"/>
    <w:rsid w:val="00706541"/>
    <w:rsid w:val="00706675"/>
    <w:rsid w:val="00706BF5"/>
    <w:rsid w:val="007078FD"/>
    <w:rsid w:val="007103DD"/>
    <w:rsid w:val="007119A8"/>
    <w:rsid w:val="00711BEC"/>
    <w:rsid w:val="00712B7D"/>
    <w:rsid w:val="00712D19"/>
    <w:rsid w:val="00714DBA"/>
    <w:rsid w:val="00715551"/>
    <w:rsid w:val="007163F3"/>
    <w:rsid w:val="0071649D"/>
    <w:rsid w:val="0071671C"/>
    <w:rsid w:val="00717D9C"/>
    <w:rsid w:val="00720212"/>
    <w:rsid w:val="007204DF"/>
    <w:rsid w:val="007207EB"/>
    <w:rsid w:val="00720F70"/>
    <w:rsid w:val="0072122A"/>
    <w:rsid w:val="007217EA"/>
    <w:rsid w:val="00721DB6"/>
    <w:rsid w:val="00721F4B"/>
    <w:rsid w:val="007222B5"/>
    <w:rsid w:val="007228D7"/>
    <w:rsid w:val="00723236"/>
    <w:rsid w:val="007237F1"/>
    <w:rsid w:val="00723DDC"/>
    <w:rsid w:val="00726122"/>
    <w:rsid w:val="0072615D"/>
    <w:rsid w:val="007268F6"/>
    <w:rsid w:val="007275CB"/>
    <w:rsid w:val="00727FD1"/>
    <w:rsid w:val="007319F2"/>
    <w:rsid w:val="00731D1D"/>
    <w:rsid w:val="00733F24"/>
    <w:rsid w:val="00736635"/>
    <w:rsid w:val="0073665D"/>
    <w:rsid w:val="0073683C"/>
    <w:rsid w:val="007376DE"/>
    <w:rsid w:val="007400F6"/>
    <w:rsid w:val="00740253"/>
    <w:rsid w:val="00741436"/>
    <w:rsid w:val="0074147E"/>
    <w:rsid w:val="00741853"/>
    <w:rsid w:val="007419CD"/>
    <w:rsid w:val="00743C0F"/>
    <w:rsid w:val="00744D86"/>
    <w:rsid w:val="00745142"/>
    <w:rsid w:val="00745551"/>
    <w:rsid w:val="00745F84"/>
    <w:rsid w:val="0074652C"/>
    <w:rsid w:val="0074659D"/>
    <w:rsid w:val="007475B9"/>
    <w:rsid w:val="00747784"/>
    <w:rsid w:val="00751F44"/>
    <w:rsid w:val="00752211"/>
    <w:rsid w:val="007533C6"/>
    <w:rsid w:val="007537C9"/>
    <w:rsid w:val="0075521F"/>
    <w:rsid w:val="0075661B"/>
    <w:rsid w:val="0075730A"/>
    <w:rsid w:val="00760200"/>
    <w:rsid w:val="007602F7"/>
    <w:rsid w:val="007610D9"/>
    <w:rsid w:val="00761EBD"/>
    <w:rsid w:val="007629A3"/>
    <w:rsid w:val="00762F01"/>
    <w:rsid w:val="00763CDC"/>
    <w:rsid w:val="00763E19"/>
    <w:rsid w:val="007642CA"/>
    <w:rsid w:val="00765C46"/>
    <w:rsid w:val="00765C60"/>
    <w:rsid w:val="00766ED2"/>
    <w:rsid w:val="007707FA"/>
    <w:rsid w:val="00770C37"/>
    <w:rsid w:val="00770C77"/>
    <w:rsid w:val="00770C9F"/>
    <w:rsid w:val="0077172A"/>
    <w:rsid w:val="00771A32"/>
    <w:rsid w:val="00771C06"/>
    <w:rsid w:val="00773CD9"/>
    <w:rsid w:val="007743C0"/>
    <w:rsid w:val="00774E06"/>
    <w:rsid w:val="00774E36"/>
    <w:rsid w:val="00774EBD"/>
    <w:rsid w:val="007755FF"/>
    <w:rsid w:val="0077586F"/>
    <w:rsid w:val="00777B1F"/>
    <w:rsid w:val="007812D3"/>
    <w:rsid w:val="00782602"/>
    <w:rsid w:val="00783033"/>
    <w:rsid w:val="00783517"/>
    <w:rsid w:val="0078378E"/>
    <w:rsid w:val="0078475E"/>
    <w:rsid w:val="00784C34"/>
    <w:rsid w:val="00784F5F"/>
    <w:rsid w:val="007850ED"/>
    <w:rsid w:val="007851DC"/>
    <w:rsid w:val="007852C1"/>
    <w:rsid w:val="00785347"/>
    <w:rsid w:val="00786341"/>
    <w:rsid w:val="00786A07"/>
    <w:rsid w:val="007871B3"/>
    <w:rsid w:val="007876CE"/>
    <w:rsid w:val="00787A7D"/>
    <w:rsid w:val="00787B14"/>
    <w:rsid w:val="00790522"/>
    <w:rsid w:val="0079133E"/>
    <w:rsid w:val="00791EF9"/>
    <w:rsid w:val="00791FB6"/>
    <w:rsid w:val="0079210F"/>
    <w:rsid w:val="00792ACA"/>
    <w:rsid w:val="007930F6"/>
    <w:rsid w:val="00794152"/>
    <w:rsid w:val="007951E9"/>
    <w:rsid w:val="00795919"/>
    <w:rsid w:val="00796680"/>
    <w:rsid w:val="007971FE"/>
    <w:rsid w:val="007A092A"/>
    <w:rsid w:val="007A0F7B"/>
    <w:rsid w:val="007A1A2D"/>
    <w:rsid w:val="007A24DD"/>
    <w:rsid w:val="007A3D62"/>
    <w:rsid w:val="007A5C87"/>
    <w:rsid w:val="007A61DD"/>
    <w:rsid w:val="007A6533"/>
    <w:rsid w:val="007A6AE2"/>
    <w:rsid w:val="007A7267"/>
    <w:rsid w:val="007B02F3"/>
    <w:rsid w:val="007B0887"/>
    <w:rsid w:val="007B0A9F"/>
    <w:rsid w:val="007B0DF9"/>
    <w:rsid w:val="007B1520"/>
    <w:rsid w:val="007B1E50"/>
    <w:rsid w:val="007B39D3"/>
    <w:rsid w:val="007B52A4"/>
    <w:rsid w:val="007B737F"/>
    <w:rsid w:val="007B7B21"/>
    <w:rsid w:val="007C09E5"/>
    <w:rsid w:val="007C0D66"/>
    <w:rsid w:val="007C1037"/>
    <w:rsid w:val="007C16BE"/>
    <w:rsid w:val="007C1BED"/>
    <w:rsid w:val="007C24FE"/>
    <w:rsid w:val="007C2CB6"/>
    <w:rsid w:val="007C2DEF"/>
    <w:rsid w:val="007C40A1"/>
    <w:rsid w:val="007C555E"/>
    <w:rsid w:val="007C5DD4"/>
    <w:rsid w:val="007C7BBC"/>
    <w:rsid w:val="007D08B0"/>
    <w:rsid w:val="007D0A00"/>
    <w:rsid w:val="007D0FA0"/>
    <w:rsid w:val="007D1408"/>
    <w:rsid w:val="007D1BBC"/>
    <w:rsid w:val="007D226B"/>
    <w:rsid w:val="007D2385"/>
    <w:rsid w:val="007D2B6D"/>
    <w:rsid w:val="007D2BA9"/>
    <w:rsid w:val="007D41BF"/>
    <w:rsid w:val="007D5D44"/>
    <w:rsid w:val="007D74F7"/>
    <w:rsid w:val="007D7F87"/>
    <w:rsid w:val="007E03E9"/>
    <w:rsid w:val="007E08EA"/>
    <w:rsid w:val="007E2B93"/>
    <w:rsid w:val="007E3D2F"/>
    <w:rsid w:val="007E3EE2"/>
    <w:rsid w:val="007E4297"/>
    <w:rsid w:val="007E4C32"/>
    <w:rsid w:val="007E5804"/>
    <w:rsid w:val="007E6A6F"/>
    <w:rsid w:val="007E74A5"/>
    <w:rsid w:val="007F178C"/>
    <w:rsid w:val="007F1ED9"/>
    <w:rsid w:val="007F3B19"/>
    <w:rsid w:val="007F409C"/>
    <w:rsid w:val="007F45EE"/>
    <w:rsid w:val="007F597E"/>
    <w:rsid w:val="007F5A91"/>
    <w:rsid w:val="007F6C53"/>
    <w:rsid w:val="007F6DCB"/>
    <w:rsid w:val="007F737C"/>
    <w:rsid w:val="007F7B52"/>
    <w:rsid w:val="0080021B"/>
    <w:rsid w:val="008004D9"/>
    <w:rsid w:val="00802A83"/>
    <w:rsid w:val="00802C64"/>
    <w:rsid w:val="0080307B"/>
    <w:rsid w:val="00803575"/>
    <w:rsid w:val="00803BC0"/>
    <w:rsid w:val="0080429D"/>
    <w:rsid w:val="00804352"/>
    <w:rsid w:val="0080518E"/>
    <w:rsid w:val="00805537"/>
    <w:rsid w:val="00805B60"/>
    <w:rsid w:val="00805C36"/>
    <w:rsid w:val="00806071"/>
    <w:rsid w:val="00806DA9"/>
    <w:rsid w:val="00810278"/>
    <w:rsid w:val="0081167B"/>
    <w:rsid w:val="00813D68"/>
    <w:rsid w:val="00813FC6"/>
    <w:rsid w:val="008151D5"/>
    <w:rsid w:val="0081552E"/>
    <w:rsid w:val="00815759"/>
    <w:rsid w:val="00815A63"/>
    <w:rsid w:val="00816B9D"/>
    <w:rsid w:val="008174D3"/>
    <w:rsid w:val="008208B4"/>
    <w:rsid w:val="00820C24"/>
    <w:rsid w:val="00820E0E"/>
    <w:rsid w:val="00821B39"/>
    <w:rsid w:val="00822AAD"/>
    <w:rsid w:val="00822E9E"/>
    <w:rsid w:val="0082586B"/>
    <w:rsid w:val="00825B97"/>
    <w:rsid w:val="00826A83"/>
    <w:rsid w:val="00826B6C"/>
    <w:rsid w:val="00831B73"/>
    <w:rsid w:val="008342B3"/>
    <w:rsid w:val="00834B49"/>
    <w:rsid w:val="00835425"/>
    <w:rsid w:val="008356D0"/>
    <w:rsid w:val="0083581A"/>
    <w:rsid w:val="008369B1"/>
    <w:rsid w:val="008405AF"/>
    <w:rsid w:val="00840A18"/>
    <w:rsid w:val="00840A40"/>
    <w:rsid w:val="00840C60"/>
    <w:rsid w:val="00841AB3"/>
    <w:rsid w:val="00842149"/>
    <w:rsid w:val="00842788"/>
    <w:rsid w:val="00844192"/>
    <w:rsid w:val="008468CB"/>
    <w:rsid w:val="00850BE5"/>
    <w:rsid w:val="008517CE"/>
    <w:rsid w:val="00852574"/>
    <w:rsid w:val="0085307D"/>
    <w:rsid w:val="0085353A"/>
    <w:rsid w:val="008537D9"/>
    <w:rsid w:val="008540DA"/>
    <w:rsid w:val="0085493E"/>
    <w:rsid w:val="00854BE3"/>
    <w:rsid w:val="00855EBB"/>
    <w:rsid w:val="00855F06"/>
    <w:rsid w:val="0085656B"/>
    <w:rsid w:val="008565BD"/>
    <w:rsid w:val="008613DE"/>
    <w:rsid w:val="008614A5"/>
    <w:rsid w:val="00861BB5"/>
    <w:rsid w:val="0086206C"/>
    <w:rsid w:val="0086247F"/>
    <w:rsid w:val="00863834"/>
    <w:rsid w:val="0086423B"/>
    <w:rsid w:val="008665A4"/>
    <w:rsid w:val="008674A9"/>
    <w:rsid w:val="008707AC"/>
    <w:rsid w:val="0087092D"/>
    <w:rsid w:val="00873CFE"/>
    <w:rsid w:val="0087465F"/>
    <w:rsid w:val="00874926"/>
    <w:rsid w:val="00875725"/>
    <w:rsid w:val="0087596E"/>
    <w:rsid w:val="008760EA"/>
    <w:rsid w:val="00876219"/>
    <w:rsid w:val="0087683B"/>
    <w:rsid w:val="00876D3E"/>
    <w:rsid w:val="00877648"/>
    <w:rsid w:val="008777B5"/>
    <w:rsid w:val="00877AE8"/>
    <w:rsid w:val="00877B22"/>
    <w:rsid w:val="00880213"/>
    <w:rsid w:val="0088031C"/>
    <w:rsid w:val="008808F4"/>
    <w:rsid w:val="00880BE2"/>
    <w:rsid w:val="00881969"/>
    <w:rsid w:val="00881976"/>
    <w:rsid w:val="008824AF"/>
    <w:rsid w:val="008825B0"/>
    <w:rsid w:val="0088282E"/>
    <w:rsid w:val="00884789"/>
    <w:rsid w:val="00884850"/>
    <w:rsid w:val="00884D47"/>
    <w:rsid w:val="00884F21"/>
    <w:rsid w:val="008850D2"/>
    <w:rsid w:val="008852CD"/>
    <w:rsid w:val="00885B5B"/>
    <w:rsid w:val="008869F5"/>
    <w:rsid w:val="00887A80"/>
    <w:rsid w:val="00890494"/>
    <w:rsid w:val="00890A34"/>
    <w:rsid w:val="00890E37"/>
    <w:rsid w:val="008915BC"/>
    <w:rsid w:val="00891F3A"/>
    <w:rsid w:val="00892ACE"/>
    <w:rsid w:val="00892E3C"/>
    <w:rsid w:val="00893ADF"/>
    <w:rsid w:val="008947E0"/>
    <w:rsid w:val="0089688D"/>
    <w:rsid w:val="00896985"/>
    <w:rsid w:val="008972EE"/>
    <w:rsid w:val="008A019B"/>
    <w:rsid w:val="008A05A4"/>
    <w:rsid w:val="008A0939"/>
    <w:rsid w:val="008A0CB5"/>
    <w:rsid w:val="008A1916"/>
    <w:rsid w:val="008A1D52"/>
    <w:rsid w:val="008A1E87"/>
    <w:rsid w:val="008A2456"/>
    <w:rsid w:val="008A2706"/>
    <w:rsid w:val="008A41D2"/>
    <w:rsid w:val="008A42EB"/>
    <w:rsid w:val="008A62A9"/>
    <w:rsid w:val="008B0DDA"/>
    <w:rsid w:val="008B1D5E"/>
    <w:rsid w:val="008B2E3C"/>
    <w:rsid w:val="008B35B4"/>
    <w:rsid w:val="008B39DD"/>
    <w:rsid w:val="008B3D50"/>
    <w:rsid w:val="008B493A"/>
    <w:rsid w:val="008B4E13"/>
    <w:rsid w:val="008B5CF4"/>
    <w:rsid w:val="008B66E1"/>
    <w:rsid w:val="008B691E"/>
    <w:rsid w:val="008B6D79"/>
    <w:rsid w:val="008B76DC"/>
    <w:rsid w:val="008B7BF7"/>
    <w:rsid w:val="008C00D6"/>
    <w:rsid w:val="008C171B"/>
    <w:rsid w:val="008C227F"/>
    <w:rsid w:val="008C2FD0"/>
    <w:rsid w:val="008C3235"/>
    <w:rsid w:val="008C3569"/>
    <w:rsid w:val="008C3B9A"/>
    <w:rsid w:val="008C3BF6"/>
    <w:rsid w:val="008C423C"/>
    <w:rsid w:val="008C466E"/>
    <w:rsid w:val="008C4880"/>
    <w:rsid w:val="008C5D03"/>
    <w:rsid w:val="008C5FDF"/>
    <w:rsid w:val="008C6549"/>
    <w:rsid w:val="008C7B01"/>
    <w:rsid w:val="008C7C7C"/>
    <w:rsid w:val="008C7FB1"/>
    <w:rsid w:val="008D093A"/>
    <w:rsid w:val="008D0AB7"/>
    <w:rsid w:val="008D0BBC"/>
    <w:rsid w:val="008D1136"/>
    <w:rsid w:val="008D2799"/>
    <w:rsid w:val="008D337E"/>
    <w:rsid w:val="008D3C98"/>
    <w:rsid w:val="008D3DEC"/>
    <w:rsid w:val="008D466F"/>
    <w:rsid w:val="008D4965"/>
    <w:rsid w:val="008D5474"/>
    <w:rsid w:val="008D5903"/>
    <w:rsid w:val="008D62EF"/>
    <w:rsid w:val="008D6642"/>
    <w:rsid w:val="008D6833"/>
    <w:rsid w:val="008D6D9A"/>
    <w:rsid w:val="008D6DED"/>
    <w:rsid w:val="008D7107"/>
    <w:rsid w:val="008D71BF"/>
    <w:rsid w:val="008D742F"/>
    <w:rsid w:val="008E06FF"/>
    <w:rsid w:val="008E1115"/>
    <w:rsid w:val="008E150E"/>
    <w:rsid w:val="008E1D15"/>
    <w:rsid w:val="008E35CB"/>
    <w:rsid w:val="008E5305"/>
    <w:rsid w:val="008E5835"/>
    <w:rsid w:val="008E63AF"/>
    <w:rsid w:val="008E6602"/>
    <w:rsid w:val="008F0C8B"/>
    <w:rsid w:val="008F0DBE"/>
    <w:rsid w:val="008F18DB"/>
    <w:rsid w:val="008F2165"/>
    <w:rsid w:val="008F31DF"/>
    <w:rsid w:val="008F31F5"/>
    <w:rsid w:val="008F3343"/>
    <w:rsid w:val="008F4743"/>
    <w:rsid w:val="008F47C0"/>
    <w:rsid w:val="008F4AF7"/>
    <w:rsid w:val="008F4CBC"/>
    <w:rsid w:val="008F5253"/>
    <w:rsid w:val="008F5983"/>
    <w:rsid w:val="008F6737"/>
    <w:rsid w:val="008F6A81"/>
    <w:rsid w:val="008F7456"/>
    <w:rsid w:val="008F7527"/>
    <w:rsid w:val="008F787B"/>
    <w:rsid w:val="008F7F97"/>
    <w:rsid w:val="00900A03"/>
    <w:rsid w:val="00902394"/>
    <w:rsid w:val="009029F4"/>
    <w:rsid w:val="00903041"/>
    <w:rsid w:val="00903D18"/>
    <w:rsid w:val="0090458D"/>
    <w:rsid w:val="00904600"/>
    <w:rsid w:val="00904E86"/>
    <w:rsid w:val="00905238"/>
    <w:rsid w:val="00905BD9"/>
    <w:rsid w:val="00906134"/>
    <w:rsid w:val="0091255C"/>
    <w:rsid w:val="00912CE7"/>
    <w:rsid w:val="00912F3C"/>
    <w:rsid w:val="00913E8B"/>
    <w:rsid w:val="009151BF"/>
    <w:rsid w:val="009158EE"/>
    <w:rsid w:val="00916724"/>
    <w:rsid w:val="009169DC"/>
    <w:rsid w:val="00916F93"/>
    <w:rsid w:val="009216CF"/>
    <w:rsid w:val="009216ED"/>
    <w:rsid w:val="00921810"/>
    <w:rsid w:val="00921AAB"/>
    <w:rsid w:val="009225A7"/>
    <w:rsid w:val="009229FC"/>
    <w:rsid w:val="00922B94"/>
    <w:rsid w:val="00922D5E"/>
    <w:rsid w:val="00923DE4"/>
    <w:rsid w:val="00923E59"/>
    <w:rsid w:val="00924253"/>
    <w:rsid w:val="00924580"/>
    <w:rsid w:val="00924776"/>
    <w:rsid w:val="009247A6"/>
    <w:rsid w:val="00924813"/>
    <w:rsid w:val="00924E56"/>
    <w:rsid w:val="00925736"/>
    <w:rsid w:val="00925ADA"/>
    <w:rsid w:val="00925D94"/>
    <w:rsid w:val="00926164"/>
    <w:rsid w:val="0092677B"/>
    <w:rsid w:val="009268B1"/>
    <w:rsid w:val="009271F8"/>
    <w:rsid w:val="00927DF9"/>
    <w:rsid w:val="00930C01"/>
    <w:rsid w:val="00930E68"/>
    <w:rsid w:val="00931A8D"/>
    <w:rsid w:val="00931CA9"/>
    <w:rsid w:val="009325D2"/>
    <w:rsid w:val="00932932"/>
    <w:rsid w:val="00932F39"/>
    <w:rsid w:val="0093412D"/>
    <w:rsid w:val="009349D3"/>
    <w:rsid w:val="0093538E"/>
    <w:rsid w:val="00935952"/>
    <w:rsid w:val="00936B0C"/>
    <w:rsid w:val="00937397"/>
    <w:rsid w:val="00937E5F"/>
    <w:rsid w:val="00940CF1"/>
    <w:rsid w:val="00941185"/>
    <w:rsid w:val="00941881"/>
    <w:rsid w:val="00941BE6"/>
    <w:rsid w:val="0094281B"/>
    <w:rsid w:val="00942F45"/>
    <w:rsid w:val="00942F4E"/>
    <w:rsid w:val="009436BF"/>
    <w:rsid w:val="00943C41"/>
    <w:rsid w:val="00943CBD"/>
    <w:rsid w:val="00944111"/>
    <w:rsid w:val="009443AB"/>
    <w:rsid w:val="0094453A"/>
    <w:rsid w:val="00945CC3"/>
    <w:rsid w:val="0094678E"/>
    <w:rsid w:val="009468A6"/>
    <w:rsid w:val="009470CB"/>
    <w:rsid w:val="0094751D"/>
    <w:rsid w:val="00947DB1"/>
    <w:rsid w:val="00947E51"/>
    <w:rsid w:val="00951B46"/>
    <w:rsid w:val="009521E9"/>
    <w:rsid w:val="00953B19"/>
    <w:rsid w:val="00953D57"/>
    <w:rsid w:val="00953F69"/>
    <w:rsid w:val="00954C61"/>
    <w:rsid w:val="00955787"/>
    <w:rsid w:val="00955AEB"/>
    <w:rsid w:val="00956558"/>
    <w:rsid w:val="0095695B"/>
    <w:rsid w:val="00957C6F"/>
    <w:rsid w:val="0096031B"/>
    <w:rsid w:val="00960522"/>
    <w:rsid w:val="00960595"/>
    <w:rsid w:val="00960B65"/>
    <w:rsid w:val="00960BB8"/>
    <w:rsid w:val="00960C05"/>
    <w:rsid w:val="009617DF"/>
    <w:rsid w:val="00962380"/>
    <w:rsid w:val="009631F6"/>
    <w:rsid w:val="00964E7D"/>
    <w:rsid w:val="00965E54"/>
    <w:rsid w:val="00966DA5"/>
    <w:rsid w:val="00970075"/>
    <w:rsid w:val="00970EA9"/>
    <w:rsid w:val="00971798"/>
    <w:rsid w:val="00971972"/>
    <w:rsid w:val="009728F0"/>
    <w:rsid w:val="00972924"/>
    <w:rsid w:val="009730A7"/>
    <w:rsid w:val="00973A9F"/>
    <w:rsid w:val="0097475C"/>
    <w:rsid w:val="00974961"/>
    <w:rsid w:val="00975C96"/>
    <w:rsid w:val="00975DB6"/>
    <w:rsid w:val="009762A2"/>
    <w:rsid w:val="009768C6"/>
    <w:rsid w:val="00977A57"/>
    <w:rsid w:val="00980117"/>
    <w:rsid w:val="00981B29"/>
    <w:rsid w:val="0098262C"/>
    <w:rsid w:val="00982659"/>
    <w:rsid w:val="00982F83"/>
    <w:rsid w:val="00983445"/>
    <w:rsid w:val="00983CB4"/>
    <w:rsid w:val="009842F7"/>
    <w:rsid w:val="009850AE"/>
    <w:rsid w:val="009858F8"/>
    <w:rsid w:val="00985B39"/>
    <w:rsid w:val="00986206"/>
    <w:rsid w:val="00987A1A"/>
    <w:rsid w:val="0099008A"/>
    <w:rsid w:val="009911F7"/>
    <w:rsid w:val="009921D4"/>
    <w:rsid w:val="00993A6E"/>
    <w:rsid w:val="00993EA1"/>
    <w:rsid w:val="00993FF8"/>
    <w:rsid w:val="00994013"/>
    <w:rsid w:val="00994B38"/>
    <w:rsid w:val="00994BE6"/>
    <w:rsid w:val="00995E35"/>
    <w:rsid w:val="00996282"/>
    <w:rsid w:val="009968B5"/>
    <w:rsid w:val="00996E94"/>
    <w:rsid w:val="009972EE"/>
    <w:rsid w:val="009973F6"/>
    <w:rsid w:val="00997440"/>
    <w:rsid w:val="009974F1"/>
    <w:rsid w:val="00997B07"/>
    <w:rsid w:val="009A00F1"/>
    <w:rsid w:val="009A0B92"/>
    <w:rsid w:val="009A1BF7"/>
    <w:rsid w:val="009A212B"/>
    <w:rsid w:val="009A3A5B"/>
    <w:rsid w:val="009A694C"/>
    <w:rsid w:val="009A712B"/>
    <w:rsid w:val="009A716F"/>
    <w:rsid w:val="009A71DD"/>
    <w:rsid w:val="009B1178"/>
    <w:rsid w:val="009B1DEF"/>
    <w:rsid w:val="009B213C"/>
    <w:rsid w:val="009B251A"/>
    <w:rsid w:val="009B2D59"/>
    <w:rsid w:val="009B3D34"/>
    <w:rsid w:val="009B4671"/>
    <w:rsid w:val="009B4714"/>
    <w:rsid w:val="009B4997"/>
    <w:rsid w:val="009B4C10"/>
    <w:rsid w:val="009B606B"/>
    <w:rsid w:val="009B6CA3"/>
    <w:rsid w:val="009B70CE"/>
    <w:rsid w:val="009B77C7"/>
    <w:rsid w:val="009B7A31"/>
    <w:rsid w:val="009B7C46"/>
    <w:rsid w:val="009C0250"/>
    <w:rsid w:val="009C032B"/>
    <w:rsid w:val="009C0684"/>
    <w:rsid w:val="009C0C9B"/>
    <w:rsid w:val="009C128A"/>
    <w:rsid w:val="009C1622"/>
    <w:rsid w:val="009C2800"/>
    <w:rsid w:val="009C2DEE"/>
    <w:rsid w:val="009C3928"/>
    <w:rsid w:val="009C425F"/>
    <w:rsid w:val="009C53EB"/>
    <w:rsid w:val="009C5978"/>
    <w:rsid w:val="009C59F1"/>
    <w:rsid w:val="009C5A6C"/>
    <w:rsid w:val="009C6846"/>
    <w:rsid w:val="009C72F0"/>
    <w:rsid w:val="009C7B19"/>
    <w:rsid w:val="009D02B8"/>
    <w:rsid w:val="009D05A4"/>
    <w:rsid w:val="009D0A94"/>
    <w:rsid w:val="009D1887"/>
    <w:rsid w:val="009D3769"/>
    <w:rsid w:val="009D3CB3"/>
    <w:rsid w:val="009D3D48"/>
    <w:rsid w:val="009D41CD"/>
    <w:rsid w:val="009D56CC"/>
    <w:rsid w:val="009D651F"/>
    <w:rsid w:val="009D7539"/>
    <w:rsid w:val="009D7582"/>
    <w:rsid w:val="009D7B4D"/>
    <w:rsid w:val="009E0F74"/>
    <w:rsid w:val="009E1D05"/>
    <w:rsid w:val="009E2645"/>
    <w:rsid w:val="009E27C9"/>
    <w:rsid w:val="009E2C30"/>
    <w:rsid w:val="009E3740"/>
    <w:rsid w:val="009E3D71"/>
    <w:rsid w:val="009E3EB1"/>
    <w:rsid w:val="009E42D3"/>
    <w:rsid w:val="009E4D20"/>
    <w:rsid w:val="009E5CB0"/>
    <w:rsid w:val="009E6260"/>
    <w:rsid w:val="009E663D"/>
    <w:rsid w:val="009E66F6"/>
    <w:rsid w:val="009E67F2"/>
    <w:rsid w:val="009E68A1"/>
    <w:rsid w:val="009E7548"/>
    <w:rsid w:val="009E79A3"/>
    <w:rsid w:val="009F0295"/>
    <w:rsid w:val="009F06AD"/>
    <w:rsid w:val="009F079C"/>
    <w:rsid w:val="009F1125"/>
    <w:rsid w:val="009F1EC3"/>
    <w:rsid w:val="009F2710"/>
    <w:rsid w:val="009F2D35"/>
    <w:rsid w:val="009F303A"/>
    <w:rsid w:val="009F32A8"/>
    <w:rsid w:val="009F3461"/>
    <w:rsid w:val="009F4AE0"/>
    <w:rsid w:val="009F5D4D"/>
    <w:rsid w:val="009F61D8"/>
    <w:rsid w:val="009F6469"/>
    <w:rsid w:val="009F684D"/>
    <w:rsid w:val="009F7708"/>
    <w:rsid w:val="009F7B14"/>
    <w:rsid w:val="00A001E7"/>
    <w:rsid w:val="00A00AF9"/>
    <w:rsid w:val="00A00D52"/>
    <w:rsid w:val="00A01426"/>
    <w:rsid w:val="00A025B9"/>
    <w:rsid w:val="00A02AEC"/>
    <w:rsid w:val="00A02B4B"/>
    <w:rsid w:val="00A02F8A"/>
    <w:rsid w:val="00A03374"/>
    <w:rsid w:val="00A03587"/>
    <w:rsid w:val="00A0359C"/>
    <w:rsid w:val="00A036C2"/>
    <w:rsid w:val="00A051F7"/>
    <w:rsid w:val="00A05915"/>
    <w:rsid w:val="00A0670F"/>
    <w:rsid w:val="00A075E1"/>
    <w:rsid w:val="00A11BDB"/>
    <w:rsid w:val="00A12851"/>
    <w:rsid w:val="00A13097"/>
    <w:rsid w:val="00A147F9"/>
    <w:rsid w:val="00A14858"/>
    <w:rsid w:val="00A15077"/>
    <w:rsid w:val="00A156B3"/>
    <w:rsid w:val="00A15D9E"/>
    <w:rsid w:val="00A15FFE"/>
    <w:rsid w:val="00A16DE2"/>
    <w:rsid w:val="00A17416"/>
    <w:rsid w:val="00A17E92"/>
    <w:rsid w:val="00A200BA"/>
    <w:rsid w:val="00A201E8"/>
    <w:rsid w:val="00A20FD4"/>
    <w:rsid w:val="00A21419"/>
    <w:rsid w:val="00A21557"/>
    <w:rsid w:val="00A21580"/>
    <w:rsid w:val="00A21B48"/>
    <w:rsid w:val="00A21D7E"/>
    <w:rsid w:val="00A231DC"/>
    <w:rsid w:val="00A23483"/>
    <w:rsid w:val="00A24DB4"/>
    <w:rsid w:val="00A25D50"/>
    <w:rsid w:val="00A2620B"/>
    <w:rsid w:val="00A26363"/>
    <w:rsid w:val="00A273DF"/>
    <w:rsid w:val="00A274E1"/>
    <w:rsid w:val="00A308CF"/>
    <w:rsid w:val="00A33445"/>
    <w:rsid w:val="00A33533"/>
    <w:rsid w:val="00A34361"/>
    <w:rsid w:val="00A34B8A"/>
    <w:rsid w:val="00A368A2"/>
    <w:rsid w:val="00A375AD"/>
    <w:rsid w:val="00A4049B"/>
    <w:rsid w:val="00A40619"/>
    <w:rsid w:val="00A40AE2"/>
    <w:rsid w:val="00A40BCB"/>
    <w:rsid w:val="00A44ECC"/>
    <w:rsid w:val="00A45026"/>
    <w:rsid w:val="00A463C5"/>
    <w:rsid w:val="00A466EB"/>
    <w:rsid w:val="00A5036E"/>
    <w:rsid w:val="00A5195D"/>
    <w:rsid w:val="00A51C63"/>
    <w:rsid w:val="00A53759"/>
    <w:rsid w:val="00A53A79"/>
    <w:rsid w:val="00A56580"/>
    <w:rsid w:val="00A565F4"/>
    <w:rsid w:val="00A5762A"/>
    <w:rsid w:val="00A5765A"/>
    <w:rsid w:val="00A60A5F"/>
    <w:rsid w:val="00A61529"/>
    <w:rsid w:val="00A617CF"/>
    <w:rsid w:val="00A631AC"/>
    <w:rsid w:val="00A63E65"/>
    <w:rsid w:val="00A645EC"/>
    <w:rsid w:val="00A648D0"/>
    <w:rsid w:val="00A64DA9"/>
    <w:rsid w:val="00A653C7"/>
    <w:rsid w:val="00A6687F"/>
    <w:rsid w:val="00A6750E"/>
    <w:rsid w:val="00A7107A"/>
    <w:rsid w:val="00A715CD"/>
    <w:rsid w:val="00A71F37"/>
    <w:rsid w:val="00A7276C"/>
    <w:rsid w:val="00A72DBC"/>
    <w:rsid w:val="00A7346C"/>
    <w:rsid w:val="00A7384C"/>
    <w:rsid w:val="00A7386D"/>
    <w:rsid w:val="00A738F5"/>
    <w:rsid w:val="00A74A27"/>
    <w:rsid w:val="00A750EB"/>
    <w:rsid w:val="00A752AA"/>
    <w:rsid w:val="00A75781"/>
    <w:rsid w:val="00A75884"/>
    <w:rsid w:val="00A762E5"/>
    <w:rsid w:val="00A7739D"/>
    <w:rsid w:val="00A7769E"/>
    <w:rsid w:val="00A80E47"/>
    <w:rsid w:val="00A8193D"/>
    <w:rsid w:val="00A81FE0"/>
    <w:rsid w:val="00A8253E"/>
    <w:rsid w:val="00A82897"/>
    <w:rsid w:val="00A82E4D"/>
    <w:rsid w:val="00A84135"/>
    <w:rsid w:val="00A85263"/>
    <w:rsid w:val="00A85B53"/>
    <w:rsid w:val="00A860CB"/>
    <w:rsid w:val="00A8670D"/>
    <w:rsid w:val="00A869DF"/>
    <w:rsid w:val="00A86AF4"/>
    <w:rsid w:val="00A86E57"/>
    <w:rsid w:val="00A87350"/>
    <w:rsid w:val="00A875FD"/>
    <w:rsid w:val="00A8765B"/>
    <w:rsid w:val="00A905D5"/>
    <w:rsid w:val="00A90BBE"/>
    <w:rsid w:val="00A90D5E"/>
    <w:rsid w:val="00A912CB"/>
    <w:rsid w:val="00A91D3E"/>
    <w:rsid w:val="00A92677"/>
    <w:rsid w:val="00A926C1"/>
    <w:rsid w:val="00A92DFF"/>
    <w:rsid w:val="00A94A60"/>
    <w:rsid w:val="00A953D6"/>
    <w:rsid w:val="00A95BE3"/>
    <w:rsid w:val="00A9664C"/>
    <w:rsid w:val="00A96C47"/>
    <w:rsid w:val="00A97325"/>
    <w:rsid w:val="00AA1A1A"/>
    <w:rsid w:val="00AA2EEE"/>
    <w:rsid w:val="00AA4577"/>
    <w:rsid w:val="00AA57C9"/>
    <w:rsid w:val="00AA58FB"/>
    <w:rsid w:val="00AA6BE3"/>
    <w:rsid w:val="00AB093F"/>
    <w:rsid w:val="00AB0E71"/>
    <w:rsid w:val="00AB1780"/>
    <w:rsid w:val="00AB33AE"/>
    <w:rsid w:val="00AB38BE"/>
    <w:rsid w:val="00AB38F6"/>
    <w:rsid w:val="00AB51B4"/>
    <w:rsid w:val="00AB52A2"/>
    <w:rsid w:val="00AB54C9"/>
    <w:rsid w:val="00AB5811"/>
    <w:rsid w:val="00AB6E40"/>
    <w:rsid w:val="00AB73A6"/>
    <w:rsid w:val="00AB7E40"/>
    <w:rsid w:val="00AC042D"/>
    <w:rsid w:val="00AC0F55"/>
    <w:rsid w:val="00AC14E8"/>
    <w:rsid w:val="00AC173E"/>
    <w:rsid w:val="00AC17B7"/>
    <w:rsid w:val="00AC19FE"/>
    <w:rsid w:val="00AC2056"/>
    <w:rsid w:val="00AC21BE"/>
    <w:rsid w:val="00AC24C3"/>
    <w:rsid w:val="00AC2698"/>
    <w:rsid w:val="00AC290A"/>
    <w:rsid w:val="00AC297D"/>
    <w:rsid w:val="00AC3BBF"/>
    <w:rsid w:val="00AC3DAD"/>
    <w:rsid w:val="00AC48A5"/>
    <w:rsid w:val="00AC48D7"/>
    <w:rsid w:val="00AC5224"/>
    <w:rsid w:val="00AC5714"/>
    <w:rsid w:val="00AC6678"/>
    <w:rsid w:val="00AC68F7"/>
    <w:rsid w:val="00AC7817"/>
    <w:rsid w:val="00AC7BA4"/>
    <w:rsid w:val="00AD069E"/>
    <w:rsid w:val="00AD0758"/>
    <w:rsid w:val="00AD0E1D"/>
    <w:rsid w:val="00AD122C"/>
    <w:rsid w:val="00AD1F95"/>
    <w:rsid w:val="00AD255D"/>
    <w:rsid w:val="00AD27DD"/>
    <w:rsid w:val="00AD34A5"/>
    <w:rsid w:val="00AD4A47"/>
    <w:rsid w:val="00AD5BE8"/>
    <w:rsid w:val="00AD5CAC"/>
    <w:rsid w:val="00AD6C8B"/>
    <w:rsid w:val="00AE0148"/>
    <w:rsid w:val="00AE016A"/>
    <w:rsid w:val="00AE0787"/>
    <w:rsid w:val="00AE2591"/>
    <w:rsid w:val="00AE3233"/>
    <w:rsid w:val="00AE3EB9"/>
    <w:rsid w:val="00AE3F8F"/>
    <w:rsid w:val="00AE5B8D"/>
    <w:rsid w:val="00AE60D3"/>
    <w:rsid w:val="00AE653E"/>
    <w:rsid w:val="00AE65A0"/>
    <w:rsid w:val="00AE6968"/>
    <w:rsid w:val="00AF131F"/>
    <w:rsid w:val="00AF160D"/>
    <w:rsid w:val="00AF189D"/>
    <w:rsid w:val="00AF2C70"/>
    <w:rsid w:val="00AF4661"/>
    <w:rsid w:val="00AF4A34"/>
    <w:rsid w:val="00AF645B"/>
    <w:rsid w:val="00AF7041"/>
    <w:rsid w:val="00AF7247"/>
    <w:rsid w:val="00B00065"/>
    <w:rsid w:val="00B0040F"/>
    <w:rsid w:val="00B017C3"/>
    <w:rsid w:val="00B01A5A"/>
    <w:rsid w:val="00B01B10"/>
    <w:rsid w:val="00B01B37"/>
    <w:rsid w:val="00B0317A"/>
    <w:rsid w:val="00B035A0"/>
    <w:rsid w:val="00B047F8"/>
    <w:rsid w:val="00B052A2"/>
    <w:rsid w:val="00B05369"/>
    <w:rsid w:val="00B0585C"/>
    <w:rsid w:val="00B06870"/>
    <w:rsid w:val="00B0703C"/>
    <w:rsid w:val="00B1042A"/>
    <w:rsid w:val="00B1208C"/>
    <w:rsid w:val="00B126E7"/>
    <w:rsid w:val="00B129CA"/>
    <w:rsid w:val="00B142E1"/>
    <w:rsid w:val="00B14EB9"/>
    <w:rsid w:val="00B154F0"/>
    <w:rsid w:val="00B167CE"/>
    <w:rsid w:val="00B1688D"/>
    <w:rsid w:val="00B16AA8"/>
    <w:rsid w:val="00B170FF"/>
    <w:rsid w:val="00B20699"/>
    <w:rsid w:val="00B21C6A"/>
    <w:rsid w:val="00B22079"/>
    <w:rsid w:val="00B22DF6"/>
    <w:rsid w:val="00B25D1B"/>
    <w:rsid w:val="00B26051"/>
    <w:rsid w:val="00B262F6"/>
    <w:rsid w:val="00B26C5E"/>
    <w:rsid w:val="00B26E21"/>
    <w:rsid w:val="00B276B9"/>
    <w:rsid w:val="00B30455"/>
    <w:rsid w:val="00B310E9"/>
    <w:rsid w:val="00B31E3E"/>
    <w:rsid w:val="00B33568"/>
    <w:rsid w:val="00B33BF0"/>
    <w:rsid w:val="00B35067"/>
    <w:rsid w:val="00B354CE"/>
    <w:rsid w:val="00B365BD"/>
    <w:rsid w:val="00B369D4"/>
    <w:rsid w:val="00B36B4D"/>
    <w:rsid w:val="00B406C8"/>
    <w:rsid w:val="00B40F78"/>
    <w:rsid w:val="00B42585"/>
    <w:rsid w:val="00B432F3"/>
    <w:rsid w:val="00B43B9F"/>
    <w:rsid w:val="00B43D48"/>
    <w:rsid w:val="00B445A5"/>
    <w:rsid w:val="00B44CFA"/>
    <w:rsid w:val="00B4500A"/>
    <w:rsid w:val="00B45EC7"/>
    <w:rsid w:val="00B45FC9"/>
    <w:rsid w:val="00B471F6"/>
    <w:rsid w:val="00B472DE"/>
    <w:rsid w:val="00B47C21"/>
    <w:rsid w:val="00B50206"/>
    <w:rsid w:val="00B51660"/>
    <w:rsid w:val="00B52451"/>
    <w:rsid w:val="00B527F4"/>
    <w:rsid w:val="00B52FBB"/>
    <w:rsid w:val="00B533EF"/>
    <w:rsid w:val="00B54026"/>
    <w:rsid w:val="00B5463F"/>
    <w:rsid w:val="00B54CE0"/>
    <w:rsid w:val="00B5579E"/>
    <w:rsid w:val="00B56423"/>
    <w:rsid w:val="00B5684B"/>
    <w:rsid w:val="00B56CAE"/>
    <w:rsid w:val="00B57CB2"/>
    <w:rsid w:val="00B57E71"/>
    <w:rsid w:val="00B6099C"/>
    <w:rsid w:val="00B60ECD"/>
    <w:rsid w:val="00B62152"/>
    <w:rsid w:val="00B62C72"/>
    <w:rsid w:val="00B631D2"/>
    <w:rsid w:val="00B63297"/>
    <w:rsid w:val="00B63603"/>
    <w:rsid w:val="00B6475E"/>
    <w:rsid w:val="00B651C9"/>
    <w:rsid w:val="00B65431"/>
    <w:rsid w:val="00B66467"/>
    <w:rsid w:val="00B66C9D"/>
    <w:rsid w:val="00B671BC"/>
    <w:rsid w:val="00B6737B"/>
    <w:rsid w:val="00B67675"/>
    <w:rsid w:val="00B67C2B"/>
    <w:rsid w:val="00B70E88"/>
    <w:rsid w:val="00B7230B"/>
    <w:rsid w:val="00B764FD"/>
    <w:rsid w:val="00B76D8D"/>
    <w:rsid w:val="00B77713"/>
    <w:rsid w:val="00B80964"/>
    <w:rsid w:val="00B815C9"/>
    <w:rsid w:val="00B81D99"/>
    <w:rsid w:val="00B8271A"/>
    <w:rsid w:val="00B82808"/>
    <w:rsid w:val="00B83994"/>
    <w:rsid w:val="00B83A8A"/>
    <w:rsid w:val="00B83BB8"/>
    <w:rsid w:val="00B843D3"/>
    <w:rsid w:val="00B84798"/>
    <w:rsid w:val="00B849C7"/>
    <w:rsid w:val="00B85111"/>
    <w:rsid w:val="00B85CAC"/>
    <w:rsid w:val="00B85ED7"/>
    <w:rsid w:val="00B868C5"/>
    <w:rsid w:val="00B86DA5"/>
    <w:rsid w:val="00B87491"/>
    <w:rsid w:val="00B877C1"/>
    <w:rsid w:val="00B87C6B"/>
    <w:rsid w:val="00B90F21"/>
    <w:rsid w:val="00B91062"/>
    <w:rsid w:val="00B91A51"/>
    <w:rsid w:val="00B92C7E"/>
    <w:rsid w:val="00B9360B"/>
    <w:rsid w:val="00B93965"/>
    <w:rsid w:val="00B93CA7"/>
    <w:rsid w:val="00B9558A"/>
    <w:rsid w:val="00B9608E"/>
    <w:rsid w:val="00B96335"/>
    <w:rsid w:val="00B96A9E"/>
    <w:rsid w:val="00B96BC6"/>
    <w:rsid w:val="00B97FBA"/>
    <w:rsid w:val="00BA1237"/>
    <w:rsid w:val="00BA174D"/>
    <w:rsid w:val="00BA26FB"/>
    <w:rsid w:val="00BA2AB2"/>
    <w:rsid w:val="00BA3223"/>
    <w:rsid w:val="00BA3B26"/>
    <w:rsid w:val="00BA496A"/>
    <w:rsid w:val="00BA614D"/>
    <w:rsid w:val="00BA741C"/>
    <w:rsid w:val="00BA7A6D"/>
    <w:rsid w:val="00BA7D1E"/>
    <w:rsid w:val="00BB0DBD"/>
    <w:rsid w:val="00BB137C"/>
    <w:rsid w:val="00BB17BB"/>
    <w:rsid w:val="00BB20CF"/>
    <w:rsid w:val="00BB26D8"/>
    <w:rsid w:val="00BB2CAE"/>
    <w:rsid w:val="00BB2EEB"/>
    <w:rsid w:val="00BB3B32"/>
    <w:rsid w:val="00BB3C8C"/>
    <w:rsid w:val="00BB3CDD"/>
    <w:rsid w:val="00BB3D95"/>
    <w:rsid w:val="00BB429C"/>
    <w:rsid w:val="00BB4D4E"/>
    <w:rsid w:val="00BB5131"/>
    <w:rsid w:val="00BB5237"/>
    <w:rsid w:val="00BB5972"/>
    <w:rsid w:val="00BB6BFA"/>
    <w:rsid w:val="00BB7146"/>
    <w:rsid w:val="00BC0CE3"/>
    <w:rsid w:val="00BC0D22"/>
    <w:rsid w:val="00BC0E61"/>
    <w:rsid w:val="00BC125D"/>
    <w:rsid w:val="00BC1564"/>
    <w:rsid w:val="00BC24F8"/>
    <w:rsid w:val="00BC2825"/>
    <w:rsid w:val="00BC2B6F"/>
    <w:rsid w:val="00BC3723"/>
    <w:rsid w:val="00BC64E0"/>
    <w:rsid w:val="00BC67F7"/>
    <w:rsid w:val="00BC69B3"/>
    <w:rsid w:val="00BC6C87"/>
    <w:rsid w:val="00BC6F3F"/>
    <w:rsid w:val="00BC6F71"/>
    <w:rsid w:val="00BC7275"/>
    <w:rsid w:val="00BC744D"/>
    <w:rsid w:val="00BC7525"/>
    <w:rsid w:val="00BD02DA"/>
    <w:rsid w:val="00BD0C43"/>
    <w:rsid w:val="00BD1931"/>
    <w:rsid w:val="00BD1F9C"/>
    <w:rsid w:val="00BD2475"/>
    <w:rsid w:val="00BD36FE"/>
    <w:rsid w:val="00BD3BB5"/>
    <w:rsid w:val="00BD4157"/>
    <w:rsid w:val="00BD51AE"/>
    <w:rsid w:val="00BD5448"/>
    <w:rsid w:val="00BD557F"/>
    <w:rsid w:val="00BD6A81"/>
    <w:rsid w:val="00BD7319"/>
    <w:rsid w:val="00BD7919"/>
    <w:rsid w:val="00BE07E6"/>
    <w:rsid w:val="00BE1718"/>
    <w:rsid w:val="00BE19C8"/>
    <w:rsid w:val="00BE2319"/>
    <w:rsid w:val="00BE26BC"/>
    <w:rsid w:val="00BE284D"/>
    <w:rsid w:val="00BE308F"/>
    <w:rsid w:val="00BE322F"/>
    <w:rsid w:val="00BE409B"/>
    <w:rsid w:val="00BE48E9"/>
    <w:rsid w:val="00BE5025"/>
    <w:rsid w:val="00BE745A"/>
    <w:rsid w:val="00BF0306"/>
    <w:rsid w:val="00BF0563"/>
    <w:rsid w:val="00BF1DCC"/>
    <w:rsid w:val="00BF1E4D"/>
    <w:rsid w:val="00BF350B"/>
    <w:rsid w:val="00BF376E"/>
    <w:rsid w:val="00BF3E45"/>
    <w:rsid w:val="00BF41B9"/>
    <w:rsid w:val="00BF50CC"/>
    <w:rsid w:val="00BF7027"/>
    <w:rsid w:val="00BF7C4F"/>
    <w:rsid w:val="00C023DB"/>
    <w:rsid w:val="00C024F1"/>
    <w:rsid w:val="00C02EC6"/>
    <w:rsid w:val="00C04302"/>
    <w:rsid w:val="00C0470C"/>
    <w:rsid w:val="00C058D5"/>
    <w:rsid w:val="00C073B3"/>
    <w:rsid w:val="00C0789D"/>
    <w:rsid w:val="00C07C0E"/>
    <w:rsid w:val="00C11587"/>
    <w:rsid w:val="00C129E6"/>
    <w:rsid w:val="00C12A1B"/>
    <w:rsid w:val="00C12A5D"/>
    <w:rsid w:val="00C12F99"/>
    <w:rsid w:val="00C13B80"/>
    <w:rsid w:val="00C13FF6"/>
    <w:rsid w:val="00C144D2"/>
    <w:rsid w:val="00C14CBA"/>
    <w:rsid w:val="00C15417"/>
    <w:rsid w:val="00C16F38"/>
    <w:rsid w:val="00C17366"/>
    <w:rsid w:val="00C17DEC"/>
    <w:rsid w:val="00C20BCE"/>
    <w:rsid w:val="00C2239B"/>
    <w:rsid w:val="00C22A10"/>
    <w:rsid w:val="00C22ECA"/>
    <w:rsid w:val="00C23B64"/>
    <w:rsid w:val="00C243D4"/>
    <w:rsid w:val="00C259A3"/>
    <w:rsid w:val="00C26371"/>
    <w:rsid w:val="00C2776C"/>
    <w:rsid w:val="00C27BF3"/>
    <w:rsid w:val="00C30B44"/>
    <w:rsid w:val="00C30E45"/>
    <w:rsid w:val="00C31126"/>
    <w:rsid w:val="00C314D3"/>
    <w:rsid w:val="00C320D3"/>
    <w:rsid w:val="00C326A8"/>
    <w:rsid w:val="00C33261"/>
    <w:rsid w:val="00C33A07"/>
    <w:rsid w:val="00C3467E"/>
    <w:rsid w:val="00C3491E"/>
    <w:rsid w:val="00C35444"/>
    <w:rsid w:val="00C35591"/>
    <w:rsid w:val="00C35596"/>
    <w:rsid w:val="00C363EC"/>
    <w:rsid w:val="00C3658E"/>
    <w:rsid w:val="00C3664C"/>
    <w:rsid w:val="00C366FA"/>
    <w:rsid w:val="00C36B7B"/>
    <w:rsid w:val="00C37376"/>
    <w:rsid w:val="00C37E5A"/>
    <w:rsid w:val="00C4028A"/>
    <w:rsid w:val="00C40440"/>
    <w:rsid w:val="00C4099C"/>
    <w:rsid w:val="00C414C7"/>
    <w:rsid w:val="00C41589"/>
    <w:rsid w:val="00C41EFD"/>
    <w:rsid w:val="00C430AC"/>
    <w:rsid w:val="00C436A3"/>
    <w:rsid w:val="00C4458E"/>
    <w:rsid w:val="00C44630"/>
    <w:rsid w:val="00C44C56"/>
    <w:rsid w:val="00C4502F"/>
    <w:rsid w:val="00C45904"/>
    <w:rsid w:val="00C473B9"/>
    <w:rsid w:val="00C476EC"/>
    <w:rsid w:val="00C47BAB"/>
    <w:rsid w:val="00C47EFB"/>
    <w:rsid w:val="00C5011A"/>
    <w:rsid w:val="00C501F0"/>
    <w:rsid w:val="00C51B46"/>
    <w:rsid w:val="00C51EDA"/>
    <w:rsid w:val="00C52258"/>
    <w:rsid w:val="00C52E77"/>
    <w:rsid w:val="00C534B2"/>
    <w:rsid w:val="00C5488E"/>
    <w:rsid w:val="00C54958"/>
    <w:rsid w:val="00C564AC"/>
    <w:rsid w:val="00C56B6A"/>
    <w:rsid w:val="00C60A64"/>
    <w:rsid w:val="00C61631"/>
    <w:rsid w:val="00C619FC"/>
    <w:rsid w:val="00C61A2C"/>
    <w:rsid w:val="00C626ED"/>
    <w:rsid w:val="00C62A10"/>
    <w:rsid w:val="00C639D2"/>
    <w:rsid w:val="00C643DA"/>
    <w:rsid w:val="00C64654"/>
    <w:rsid w:val="00C64CEB"/>
    <w:rsid w:val="00C65578"/>
    <w:rsid w:val="00C65971"/>
    <w:rsid w:val="00C65E1C"/>
    <w:rsid w:val="00C668DE"/>
    <w:rsid w:val="00C668E1"/>
    <w:rsid w:val="00C66C1B"/>
    <w:rsid w:val="00C6723A"/>
    <w:rsid w:val="00C7064B"/>
    <w:rsid w:val="00C70721"/>
    <w:rsid w:val="00C70E0E"/>
    <w:rsid w:val="00C733D6"/>
    <w:rsid w:val="00C73B68"/>
    <w:rsid w:val="00C74F39"/>
    <w:rsid w:val="00C75D6F"/>
    <w:rsid w:val="00C7664C"/>
    <w:rsid w:val="00C766CD"/>
    <w:rsid w:val="00C77C6A"/>
    <w:rsid w:val="00C77D37"/>
    <w:rsid w:val="00C80C98"/>
    <w:rsid w:val="00C81CFB"/>
    <w:rsid w:val="00C82F23"/>
    <w:rsid w:val="00C835AD"/>
    <w:rsid w:val="00C83BC6"/>
    <w:rsid w:val="00C85688"/>
    <w:rsid w:val="00C859B1"/>
    <w:rsid w:val="00C86432"/>
    <w:rsid w:val="00C86531"/>
    <w:rsid w:val="00C86618"/>
    <w:rsid w:val="00C87536"/>
    <w:rsid w:val="00C916DD"/>
    <w:rsid w:val="00C91731"/>
    <w:rsid w:val="00C92A0D"/>
    <w:rsid w:val="00C9305D"/>
    <w:rsid w:val="00C93332"/>
    <w:rsid w:val="00C934B9"/>
    <w:rsid w:val="00C9356A"/>
    <w:rsid w:val="00C93869"/>
    <w:rsid w:val="00C947EA"/>
    <w:rsid w:val="00C95170"/>
    <w:rsid w:val="00C9550C"/>
    <w:rsid w:val="00C96459"/>
    <w:rsid w:val="00CA0612"/>
    <w:rsid w:val="00CA0DC3"/>
    <w:rsid w:val="00CA277A"/>
    <w:rsid w:val="00CA3086"/>
    <w:rsid w:val="00CA3262"/>
    <w:rsid w:val="00CA433C"/>
    <w:rsid w:val="00CA4B2C"/>
    <w:rsid w:val="00CA4E27"/>
    <w:rsid w:val="00CA4E88"/>
    <w:rsid w:val="00CA5DAD"/>
    <w:rsid w:val="00CA68ED"/>
    <w:rsid w:val="00CA7434"/>
    <w:rsid w:val="00CB03F3"/>
    <w:rsid w:val="00CB073A"/>
    <w:rsid w:val="00CB091F"/>
    <w:rsid w:val="00CB2213"/>
    <w:rsid w:val="00CB2220"/>
    <w:rsid w:val="00CB4681"/>
    <w:rsid w:val="00CB4BAC"/>
    <w:rsid w:val="00CB6181"/>
    <w:rsid w:val="00CB66AE"/>
    <w:rsid w:val="00CB6A8E"/>
    <w:rsid w:val="00CC1F5F"/>
    <w:rsid w:val="00CC201E"/>
    <w:rsid w:val="00CC22C4"/>
    <w:rsid w:val="00CC37EA"/>
    <w:rsid w:val="00CC3A51"/>
    <w:rsid w:val="00CC3A73"/>
    <w:rsid w:val="00CC3B39"/>
    <w:rsid w:val="00CC45E2"/>
    <w:rsid w:val="00CC478F"/>
    <w:rsid w:val="00CC4C47"/>
    <w:rsid w:val="00CC4D2F"/>
    <w:rsid w:val="00CC4F41"/>
    <w:rsid w:val="00CC511D"/>
    <w:rsid w:val="00CC57E9"/>
    <w:rsid w:val="00CC5D0F"/>
    <w:rsid w:val="00CC5EBC"/>
    <w:rsid w:val="00CC6910"/>
    <w:rsid w:val="00CC6FF0"/>
    <w:rsid w:val="00CC7FE9"/>
    <w:rsid w:val="00CD045D"/>
    <w:rsid w:val="00CD0EAF"/>
    <w:rsid w:val="00CD0FDA"/>
    <w:rsid w:val="00CD15F7"/>
    <w:rsid w:val="00CD26BC"/>
    <w:rsid w:val="00CD28D0"/>
    <w:rsid w:val="00CD2C6C"/>
    <w:rsid w:val="00CD364C"/>
    <w:rsid w:val="00CD5593"/>
    <w:rsid w:val="00CD60C6"/>
    <w:rsid w:val="00CD66E1"/>
    <w:rsid w:val="00CD7A65"/>
    <w:rsid w:val="00CD7ACF"/>
    <w:rsid w:val="00CE04F8"/>
    <w:rsid w:val="00CE0E97"/>
    <w:rsid w:val="00CE2788"/>
    <w:rsid w:val="00CE27F2"/>
    <w:rsid w:val="00CE323B"/>
    <w:rsid w:val="00CE481F"/>
    <w:rsid w:val="00CE4BB4"/>
    <w:rsid w:val="00CE5329"/>
    <w:rsid w:val="00CE5D67"/>
    <w:rsid w:val="00CE6093"/>
    <w:rsid w:val="00CE6FE0"/>
    <w:rsid w:val="00CE772E"/>
    <w:rsid w:val="00CE7B2E"/>
    <w:rsid w:val="00CE7D2E"/>
    <w:rsid w:val="00CF041F"/>
    <w:rsid w:val="00CF06FD"/>
    <w:rsid w:val="00CF0C42"/>
    <w:rsid w:val="00CF0E21"/>
    <w:rsid w:val="00CF24AF"/>
    <w:rsid w:val="00CF3025"/>
    <w:rsid w:val="00CF336B"/>
    <w:rsid w:val="00CF3562"/>
    <w:rsid w:val="00CF48BA"/>
    <w:rsid w:val="00CF4E19"/>
    <w:rsid w:val="00D00177"/>
    <w:rsid w:val="00D005FA"/>
    <w:rsid w:val="00D01D88"/>
    <w:rsid w:val="00D03FB0"/>
    <w:rsid w:val="00D0403B"/>
    <w:rsid w:val="00D04682"/>
    <w:rsid w:val="00D050CD"/>
    <w:rsid w:val="00D05516"/>
    <w:rsid w:val="00D057C6"/>
    <w:rsid w:val="00D059FA"/>
    <w:rsid w:val="00D064B1"/>
    <w:rsid w:val="00D06ACC"/>
    <w:rsid w:val="00D06BD3"/>
    <w:rsid w:val="00D06BDD"/>
    <w:rsid w:val="00D07355"/>
    <w:rsid w:val="00D07A38"/>
    <w:rsid w:val="00D10E3E"/>
    <w:rsid w:val="00D12045"/>
    <w:rsid w:val="00D120F4"/>
    <w:rsid w:val="00D1246F"/>
    <w:rsid w:val="00D129E0"/>
    <w:rsid w:val="00D130B4"/>
    <w:rsid w:val="00D14014"/>
    <w:rsid w:val="00D14615"/>
    <w:rsid w:val="00D146CD"/>
    <w:rsid w:val="00D14935"/>
    <w:rsid w:val="00D1509A"/>
    <w:rsid w:val="00D15259"/>
    <w:rsid w:val="00D15572"/>
    <w:rsid w:val="00D15A66"/>
    <w:rsid w:val="00D15F73"/>
    <w:rsid w:val="00D16058"/>
    <w:rsid w:val="00D16A15"/>
    <w:rsid w:val="00D16C71"/>
    <w:rsid w:val="00D176D8"/>
    <w:rsid w:val="00D2039B"/>
    <w:rsid w:val="00D20944"/>
    <w:rsid w:val="00D2117C"/>
    <w:rsid w:val="00D2119F"/>
    <w:rsid w:val="00D2582E"/>
    <w:rsid w:val="00D25C51"/>
    <w:rsid w:val="00D2665D"/>
    <w:rsid w:val="00D26775"/>
    <w:rsid w:val="00D26ECD"/>
    <w:rsid w:val="00D27832"/>
    <w:rsid w:val="00D310E4"/>
    <w:rsid w:val="00D31BC3"/>
    <w:rsid w:val="00D321F5"/>
    <w:rsid w:val="00D3303E"/>
    <w:rsid w:val="00D33585"/>
    <w:rsid w:val="00D34898"/>
    <w:rsid w:val="00D35BD9"/>
    <w:rsid w:val="00D36142"/>
    <w:rsid w:val="00D408D5"/>
    <w:rsid w:val="00D413EB"/>
    <w:rsid w:val="00D41676"/>
    <w:rsid w:val="00D42619"/>
    <w:rsid w:val="00D42CD1"/>
    <w:rsid w:val="00D43348"/>
    <w:rsid w:val="00D43FA5"/>
    <w:rsid w:val="00D44DE0"/>
    <w:rsid w:val="00D45200"/>
    <w:rsid w:val="00D45A53"/>
    <w:rsid w:val="00D45CE5"/>
    <w:rsid w:val="00D46B72"/>
    <w:rsid w:val="00D46D40"/>
    <w:rsid w:val="00D47807"/>
    <w:rsid w:val="00D4796D"/>
    <w:rsid w:val="00D479A7"/>
    <w:rsid w:val="00D47B37"/>
    <w:rsid w:val="00D50285"/>
    <w:rsid w:val="00D51823"/>
    <w:rsid w:val="00D51A7F"/>
    <w:rsid w:val="00D51CDD"/>
    <w:rsid w:val="00D5382F"/>
    <w:rsid w:val="00D53BD5"/>
    <w:rsid w:val="00D53D0E"/>
    <w:rsid w:val="00D54B9D"/>
    <w:rsid w:val="00D562F2"/>
    <w:rsid w:val="00D56310"/>
    <w:rsid w:val="00D56A28"/>
    <w:rsid w:val="00D57389"/>
    <w:rsid w:val="00D57B44"/>
    <w:rsid w:val="00D603FB"/>
    <w:rsid w:val="00D62C09"/>
    <w:rsid w:val="00D62DD9"/>
    <w:rsid w:val="00D62EE3"/>
    <w:rsid w:val="00D63E25"/>
    <w:rsid w:val="00D63EF5"/>
    <w:rsid w:val="00D64025"/>
    <w:rsid w:val="00D65F9E"/>
    <w:rsid w:val="00D66052"/>
    <w:rsid w:val="00D6747A"/>
    <w:rsid w:val="00D678D9"/>
    <w:rsid w:val="00D67902"/>
    <w:rsid w:val="00D67DCE"/>
    <w:rsid w:val="00D708FC"/>
    <w:rsid w:val="00D70B7D"/>
    <w:rsid w:val="00D70D11"/>
    <w:rsid w:val="00D7136B"/>
    <w:rsid w:val="00D717DF"/>
    <w:rsid w:val="00D719BA"/>
    <w:rsid w:val="00D71AF6"/>
    <w:rsid w:val="00D72F47"/>
    <w:rsid w:val="00D73095"/>
    <w:rsid w:val="00D74734"/>
    <w:rsid w:val="00D75784"/>
    <w:rsid w:val="00D75C4A"/>
    <w:rsid w:val="00D764E3"/>
    <w:rsid w:val="00D76D51"/>
    <w:rsid w:val="00D77497"/>
    <w:rsid w:val="00D80937"/>
    <w:rsid w:val="00D8160C"/>
    <w:rsid w:val="00D816F4"/>
    <w:rsid w:val="00D81F15"/>
    <w:rsid w:val="00D83FA5"/>
    <w:rsid w:val="00D84A8F"/>
    <w:rsid w:val="00D84F7F"/>
    <w:rsid w:val="00D854FE"/>
    <w:rsid w:val="00D85642"/>
    <w:rsid w:val="00D85A03"/>
    <w:rsid w:val="00D86431"/>
    <w:rsid w:val="00D86775"/>
    <w:rsid w:val="00D86981"/>
    <w:rsid w:val="00D86C3F"/>
    <w:rsid w:val="00D86C8F"/>
    <w:rsid w:val="00D86ED6"/>
    <w:rsid w:val="00D906C6"/>
    <w:rsid w:val="00D90AF6"/>
    <w:rsid w:val="00D90C39"/>
    <w:rsid w:val="00D923A6"/>
    <w:rsid w:val="00D92FBF"/>
    <w:rsid w:val="00D93735"/>
    <w:rsid w:val="00D9435B"/>
    <w:rsid w:val="00D947AB"/>
    <w:rsid w:val="00D95F98"/>
    <w:rsid w:val="00D95FA9"/>
    <w:rsid w:val="00D96568"/>
    <w:rsid w:val="00D97DAB"/>
    <w:rsid w:val="00D97E5F"/>
    <w:rsid w:val="00DA134B"/>
    <w:rsid w:val="00DA15EE"/>
    <w:rsid w:val="00DA1C10"/>
    <w:rsid w:val="00DA231F"/>
    <w:rsid w:val="00DA25A0"/>
    <w:rsid w:val="00DA2BCD"/>
    <w:rsid w:val="00DA2D87"/>
    <w:rsid w:val="00DA3A9E"/>
    <w:rsid w:val="00DA3DCE"/>
    <w:rsid w:val="00DA4530"/>
    <w:rsid w:val="00DA4615"/>
    <w:rsid w:val="00DA5296"/>
    <w:rsid w:val="00DA6017"/>
    <w:rsid w:val="00DA60E8"/>
    <w:rsid w:val="00DA69F8"/>
    <w:rsid w:val="00DA6F3F"/>
    <w:rsid w:val="00DB2183"/>
    <w:rsid w:val="00DB359F"/>
    <w:rsid w:val="00DB3B4E"/>
    <w:rsid w:val="00DB4499"/>
    <w:rsid w:val="00DB49B2"/>
    <w:rsid w:val="00DB4D25"/>
    <w:rsid w:val="00DB4F75"/>
    <w:rsid w:val="00DB54C0"/>
    <w:rsid w:val="00DB5F48"/>
    <w:rsid w:val="00DB742F"/>
    <w:rsid w:val="00DC0A38"/>
    <w:rsid w:val="00DC0CE2"/>
    <w:rsid w:val="00DC16D6"/>
    <w:rsid w:val="00DC2257"/>
    <w:rsid w:val="00DC2776"/>
    <w:rsid w:val="00DC28D6"/>
    <w:rsid w:val="00DC2DE4"/>
    <w:rsid w:val="00DC2F0C"/>
    <w:rsid w:val="00DC440C"/>
    <w:rsid w:val="00DC4586"/>
    <w:rsid w:val="00DC4668"/>
    <w:rsid w:val="00DC5822"/>
    <w:rsid w:val="00DC5EFD"/>
    <w:rsid w:val="00DC6362"/>
    <w:rsid w:val="00DC63C2"/>
    <w:rsid w:val="00DC6DEC"/>
    <w:rsid w:val="00DC7212"/>
    <w:rsid w:val="00DC7237"/>
    <w:rsid w:val="00DC7711"/>
    <w:rsid w:val="00DD02F9"/>
    <w:rsid w:val="00DD095C"/>
    <w:rsid w:val="00DD5A2D"/>
    <w:rsid w:val="00DD5BA5"/>
    <w:rsid w:val="00DD5F7A"/>
    <w:rsid w:val="00DD6010"/>
    <w:rsid w:val="00DD67C6"/>
    <w:rsid w:val="00DD78EF"/>
    <w:rsid w:val="00DE0105"/>
    <w:rsid w:val="00DE144A"/>
    <w:rsid w:val="00DE176C"/>
    <w:rsid w:val="00DE18F1"/>
    <w:rsid w:val="00DE223C"/>
    <w:rsid w:val="00DE3183"/>
    <w:rsid w:val="00DE34A3"/>
    <w:rsid w:val="00DE357A"/>
    <w:rsid w:val="00DE3580"/>
    <w:rsid w:val="00DE4479"/>
    <w:rsid w:val="00DE5F2F"/>
    <w:rsid w:val="00DE5F30"/>
    <w:rsid w:val="00DF00CF"/>
    <w:rsid w:val="00DF0B6C"/>
    <w:rsid w:val="00DF0CA8"/>
    <w:rsid w:val="00DF0F71"/>
    <w:rsid w:val="00DF1D0C"/>
    <w:rsid w:val="00DF2A21"/>
    <w:rsid w:val="00DF2F87"/>
    <w:rsid w:val="00DF36D6"/>
    <w:rsid w:val="00DF41BC"/>
    <w:rsid w:val="00DF4339"/>
    <w:rsid w:val="00DF498F"/>
    <w:rsid w:val="00DF6BF7"/>
    <w:rsid w:val="00DF71B0"/>
    <w:rsid w:val="00DF79DC"/>
    <w:rsid w:val="00DF7DE1"/>
    <w:rsid w:val="00DF7FC0"/>
    <w:rsid w:val="00E0149D"/>
    <w:rsid w:val="00E022A5"/>
    <w:rsid w:val="00E024CA"/>
    <w:rsid w:val="00E02574"/>
    <w:rsid w:val="00E0346D"/>
    <w:rsid w:val="00E0381F"/>
    <w:rsid w:val="00E03E9D"/>
    <w:rsid w:val="00E0457E"/>
    <w:rsid w:val="00E045D8"/>
    <w:rsid w:val="00E0479E"/>
    <w:rsid w:val="00E04B94"/>
    <w:rsid w:val="00E05393"/>
    <w:rsid w:val="00E05534"/>
    <w:rsid w:val="00E05A4D"/>
    <w:rsid w:val="00E05B8B"/>
    <w:rsid w:val="00E06A2C"/>
    <w:rsid w:val="00E06B7D"/>
    <w:rsid w:val="00E076E4"/>
    <w:rsid w:val="00E077FA"/>
    <w:rsid w:val="00E07FD0"/>
    <w:rsid w:val="00E10063"/>
    <w:rsid w:val="00E10FB5"/>
    <w:rsid w:val="00E112B6"/>
    <w:rsid w:val="00E11B7D"/>
    <w:rsid w:val="00E12D69"/>
    <w:rsid w:val="00E131B2"/>
    <w:rsid w:val="00E13762"/>
    <w:rsid w:val="00E14333"/>
    <w:rsid w:val="00E16150"/>
    <w:rsid w:val="00E17ACD"/>
    <w:rsid w:val="00E17BA6"/>
    <w:rsid w:val="00E20125"/>
    <w:rsid w:val="00E206D6"/>
    <w:rsid w:val="00E210AE"/>
    <w:rsid w:val="00E213A8"/>
    <w:rsid w:val="00E22E02"/>
    <w:rsid w:val="00E22E37"/>
    <w:rsid w:val="00E2324F"/>
    <w:rsid w:val="00E251E4"/>
    <w:rsid w:val="00E25B85"/>
    <w:rsid w:val="00E260D2"/>
    <w:rsid w:val="00E2613E"/>
    <w:rsid w:val="00E30FE2"/>
    <w:rsid w:val="00E312D3"/>
    <w:rsid w:val="00E31E7E"/>
    <w:rsid w:val="00E32755"/>
    <w:rsid w:val="00E3276E"/>
    <w:rsid w:val="00E3344A"/>
    <w:rsid w:val="00E34382"/>
    <w:rsid w:val="00E3449B"/>
    <w:rsid w:val="00E34CFA"/>
    <w:rsid w:val="00E36AA2"/>
    <w:rsid w:val="00E37A07"/>
    <w:rsid w:val="00E37D2C"/>
    <w:rsid w:val="00E40AA1"/>
    <w:rsid w:val="00E40E89"/>
    <w:rsid w:val="00E418B2"/>
    <w:rsid w:val="00E422E4"/>
    <w:rsid w:val="00E4289D"/>
    <w:rsid w:val="00E43A4D"/>
    <w:rsid w:val="00E44705"/>
    <w:rsid w:val="00E4517B"/>
    <w:rsid w:val="00E45F46"/>
    <w:rsid w:val="00E4695B"/>
    <w:rsid w:val="00E5136E"/>
    <w:rsid w:val="00E53409"/>
    <w:rsid w:val="00E53519"/>
    <w:rsid w:val="00E53C3C"/>
    <w:rsid w:val="00E5496F"/>
    <w:rsid w:val="00E54B78"/>
    <w:rsid w:val="00E57AE0"/>
    <w:rsid w:val="00E57B06"/>
    <w:rsid w:val="00E602D5"/>
    <w:rsid w:val="00E60AF4"/>
    <w:rsid w:val="00E60B0A"/>
    <w:rsid w:val="00E61116"/>
    <w:rsid w:val="00E636C0"/>
    <w:rsid w:val="00E63934"/>
    <w:rsid w:val="00E63DB2"/>
    <w:rsid w:val="00E63F28"/>
    <w:rsid w:val="00E6465D"/>
    <w:rsid w:val="00E656E9"/>
    <w:rsid w:val="00E66211"/>
    <w:rsid w:val="00E66706"/>
    <w:rsid w:val="00E67BBB"/>
    <w:rsid w:val="00E67D7D"/>
    <w:rsid w:val="00E71450"/>
    <w:rsid w:val="00E71F59"/>
    <w:rsid w:val="00E72AEB"/>
    <w:rsid w:val="00E72BA2"/>
    <w:rsid w:val="00E72D53"/>
    <w:rsid w:val="00E73312"/>
    <w:rsid w:val="00E73DD6"/>
    <w:rsid w:val="00E75EDC"/>
    <w:rsid w:val="00E761D9"/>
    <w:rsid w:val="00E7633C"/>
    <w:rsid w:val="00E768E9"/>
    <w:rsid w:val="00E80B2E"/>
    <w:rsid w:val="00E82828"/>
    <w:rsid w:val="00E8301D"/>
    <w:rsid w:val="00E83C8E"/>
    <w:rsid w:val="00E83E40"/>
    <w:rsid w:val="00E85857"/>
    <w:rsid w:val="00E8661B"/>
    <w:rsid w:val="00E869FD"/>
    <w:rsid w:val="00E86AE6"/>
    <w:rsid w:val="00E86B1C"/>
    <w:rsid w:val="00E87B33"/>
    <w:rsid w:val="00E904E8"/>
    <w:rsid w:val="00E90632"/>
    <w:rsid w:val="00E9090E"/>
    <w:rsid w:val="00E90E87"/>
    <w:rsid w:val="00E90EB5"/>
    <w:rsid w:val="00E91319"/>
    <w:rsid w:val="00E9133E"/>
    <w:rsid w:val="00E92901"/>
    <w:rsid w:val="00E9293A"/>
    <w:rsid w:val="00E93767"/>
    <w:rsid w:val="00E93F1A"/>
    <w:rsid w:val="00E94442"/>
    <w:rsid w:val="00E94B04"/>
    <w:rsid w:val="00E9536E"/>
    <w:rsid w:val="00E957BA"/>
    <w:rsid w:val="00E9688A"/>
    <w:rsid w:val="00E9691D"/>
    <w:rsid w:val="00E96BF2"/>
    <w:rsid w:val="00E96D3A"/>
    <w:rsid w:val="00E978DD"/>
    <w:rsid w:val="00E97E76"/>
    <w:rsid w:val="00EA0461"/>
    <w:rsid w:val="00EA0E52"/>
    <w:rsid w:val="00EA11A2"/>
    <w:rsid w:val="00EA1204"/>
    <w:rsid w:val="00EA14A3"/>
    <w:rsid w:val="00EA1672"/>
    <w:rsid w:val="00EA1EC6"/>
    <w:rsid w:val="00EA2D4C"/>
    <w:rsid w:val="00EA40A7"/>
    <w:rsid w:val="00EA547E"/>
    <w:rsid w:val="00EA561A"/>
    <w:rsid w:val="00EA5D19"/>
    <w:rsid w:val="00EA62DE"/>
    <w:rsid w:val="00EA7417"/>
    <w:rsid w:val="00EB066C"/>
    <w:rsid w:val="00EB07D5"/>
    <w:rsid w:val="00EB142A"/>
    <w:rsid w:val="00EB2385"/>
    <w:rsid w:val="00EB46C2"/>
    <w:rsid w:val="00EB5222"/>
    <w:rsid w:val="00EB57B4"/>
    <w:rsid w:val="00EB635C"/>
    <w:rsid w:val="00EB63B5"/>
    <w:rsid w:val="00EB67C7"/>
    <w:rsid w:val="00EB6BC8"/>
    <w:rsid w:val="00EC0C8A"/>
    <w:rsid w:val="00EC1C19"/>
    <w:rsid w:val="00EC2965"/>
    <w:rsid w:val="00EC2A43"/>
    <w:rsid w:val="00EC322E"/>
    <w:rsid w:val="00EC42ED"/>
    <w:rsid w:val="00EC561D"/>
    <w:rsid w:val="00EC5753"/>
    <w:rsid w:val="00EC7C90"/>
    <w:rsid w:val="00EC7D1A"/>
    <w:rsid w:val="00ED0251"/>
    <w:rsid w:val="00ED0426"/>
    <w:rsid w:val="00ED0ADE"/>
    <w:rsid w:val="00ED136E"/>
    <w:rsid w:val="00ED1A4A"/>
    <w:rsid w:val="00ED1A53"/>
    <w:rsid w:val="00ED241F"/>
    <w:rsid w:val="00ED2CC3"/>
    <w:rsid w:val="00ED2FC6"/>
    <w:rsid w:val="00ED42F2"/>
    <w:rsid w:val="00ED4D0E"/>
    <w:rsid w:val="00ED5B4F"/>
    <w:rsid w:val="00ED5DFB"/>
    <w:rsid w:val="00ED6347"/>
    <w:rsid w:val="00EE0061"/>
    <w:rsid w:val="00EE029D"/>
    <w:rsid w:val="00EE0A73"/>
    <w:rsid w:val="00EE0FF5"/>
    <w:rsid w:val="00EE11C9"/>
    <w:rsid w:val="00EE2366"/>
    <w:rsid w:val="00EE24A2"/>
    <w:rsid w:val="00EE394F"/>
    <w:rsid w:val="00EE4559"/>
    <w:rsid w:val="00EE5762"/>
    <w:rsid w:val="00EE5CE2"/>
    <w:rsid w:val="00EE6031"/>
    <w:rsid w:val="00EE6441"/>
    <w:rsid w:val="00EE6636"/>
    <w:rsid w:val="00EE7D3B"/>
    <w:rsid w:val="00EF0784"/>
    <w:rsid w:val="00EF144D"/>
    <w:rsid w:val="00EF3275"/>
    <w:rsid w:val="00EF3414"/>
    <w:rsid w:val="00EF4337"/>
    <w:rsid w:val="00EF463B"/>
    <w:rsid w:val="00EF64A6"/>
    <w:rsid w:val="00EF68CF"/>
    <w:rsid w:val="00EF74EE"/>
    <w:rsid w:val="00F00465"/>
    <w:rsid w:val="00F008DD"/>
    <w:rsid w:val="00F016DA"/>
    <w:rsid w:val="00F01E06"/>
    <w:rsid w:val="00F01FD0"/>
    <w:rsid w:val="00F02025"/>
    <w:rsid w:val="00F0320F"/>
    <w:rsid w:val="00F03683"/>
    <w:rsid w:val="00F0373A"/>
    <w:rsid w:val="00F03B63"/>
    <w:rsid w:val="00F04681"/>
    <w:rsid w:val="00F05FFB"/>
    <w:rsid w:val="00F06653"/>
    <w:rsid w:val="00F06EC3"/>
    <w:rsid w:val="00F106BD"/>
    <w:rsid w:val="00F109B5"/>
    <w:rsid w:val="00F1162D"/>
    <w:rsid w:val="00F11B86"/>
    <w:rsid w:val="00F130E5"/>
    <w:rsid w:val="00F13A0B"/>
    <w:rsid w:val="00F13EE3"/>
    <w:rsid w:val="00F14150"/>
    <w:rsid w:val="00F149D3"/>
    <w:rsid w:val="00F1509F"/>
    <w:rsid w:val="00F15160"/>
    <w:rsid w:val="00F15ED6"/>
    <w:rsid w:val="00F17597"/>
    <w:rsid w:val="00F17DAA"/>
    <w:rsid w:val="00F20576"/>
    <w:rsid w:val="00F21C9F"/>
    <w:rsid w:val="00F2215E"/>
    <w:rsid w:val="00F2238E"/>
    <w:rsid w:val="00F225FC"/>
    <w:rsid w:val="00F2267A"/>
    <w:rsid w:val="00F233E7"/>
    <w:rsid w:val="00F23D31"/>
    <w:rsid w:val="00F24043"/>
    <w:rsid w:val="00F25F65"/>
    <w:rsid w:val="00F270E4"/>
    <w:rsid w:val="00F27AEB"/>
    <w:rsid w:val="00F3030E"/>
    <w:rsid w:val="00F3086D"/>
    <w:rsid w:val="00F30CB9"/>
    <w:rsid w:val="00F30E9C"/>
    <w:rsid w:val="00F326BF"/>
    <w:rsid w:val="00F32B10"/>
    <w:rsid w:val="00F3397B"/>
    <w:rsid w:val="00F33EF2"/>
    <w:rsid w:val="00F34370"/>
    <w:rsid w:val="00F34B83"/>
    <w:rsid w:val="00F356D0"/>
    <w:rsid w:val="00F35F90"/>
    <w:rsid w:val="00F3669F"/>
    <w:rsid w:val="00F369A7"/>
    <w:rsid w:val="00F36BF6"/>
    <w:rsid w:val="00F378AC"/>
    <w:rsid w:val="00F37E9F"/>
    <w:rsid w:val="00F407BC"/>
    <w:rsid w:val="00F415B2"/>
    <w:rsid w:val="00F41C5D"/>
    <w:rsid w:val="00F42061"/>
    <w:rsid w:val="00F429AE"/>
    <w:rsid w:val="00F448C2"/>
    <w:rsid w:val="00F45BA3"/>
    <w:rsid w:val="00F46148"/>
    <w:rsid w:val="00F46350"/>
    <w:rsid w:val="00F46D1C"/>
    <w:rsid w:val="00F479F6"/>
    <w:rsid w:val="00F501C3"/>
    <w:rsid w:val="00F504D9"/>
    <w:rsid w:val="00F50E2D"/>
    <w:rsid w:val="00F524A6"/>
    <w:rsid w:val="00F52C31"/>
    <w:rsid w:val="00F53184"/>
    <w:rsid w:val="00F532F9"/>
    <w:rsid w:val="00F53759"/>
    <w:rsid w:val="00F53B96"/>
    <w:rsid w:val="00F54688"/>
    <w:rsid w:val="00F54909"/>
    <w:rsid w:val="00F54FE9"/>
    <w:rsid w:val="00F57783"/>
    <w:rsid w:val="00F57EA8"/>
    <w:rsid w:val="00F604EC"/>
    <w:rsid w:val="00F60A59"/>
    <w:rsid w:val="00F6108B"/>
    <w:rsid w:val="00F613F3"/>
    <w:rsid w:val="00F61659"/>
    <w:rsid w:val="00F61867"/>
    <w:rsid w:val="00F6231D"/>
    <w:rsid w:val="00F6275B"/>
    <w:rsid w:val="00F628DD"/>
    <w:rsid w:val="00F62C72"/>
    <w:rsid w:val="00F6306D"/>
    <w:rsid w:val="00F64AAC"/>
    <w:rsid w:val="00F65742"/>
    <w:rsid w:val="00F65D71"/>
    <w:rsid w:val="00F65FA7"/>
    <w:rsid w:val="00F66828"/>
    <w:rsid w:val="00F671D0"/>
    <w:rsid w:val="00F70C05"/>
    <w:rsid w:val="00F70EC6"/>
    <w:rsid w:val="00F710F3"/>
    <w:rsid w:val="00F71E4B"/>
    <w:rsid w:val="00F7258A"/>
    <w:rsid w:val="00F729EB"/>
    <w:rsid w:val="00F7305A"/>
    <w:rsid w:val="00F745FA"/>
    <w:rsid w:val="00F76579"/>
    <w:rsid w:val="00F7743C"/>
    <w:rsid w:val="00F77B75"/>
    <w:rsid w:val="00F77EA8"/>
    <w:rsid w:val="00F80914"/>
    <w:rsid w:val="00F828FB"/>
    <w:rsid w:val="00F83C82"/>
    <w:rsid w:val="00F83FD3"/>
    <w:rsid w:val="00F843DF"/>
    <w:rsid w:val="00F845B7"/>
    <w:rsid w:val="00F85A85"/>
    <w:rsid w:val="00F85EDE"/>
    <w:rsid w:val="00F86332"/>
    <w:rsid w:val="00F86C9B"/>
    <w:rsid w:val="00F86DBD"/>
    <w:rsid w:val="00F873DB"/>
    <w:rsid w:val="00F9078B"/>
    <w:rsid w:val="00F92827"/>
    <w:rsid w:val="00F92AD1"/>
    <w:rsid w:val="00F92F38"/>
    <w:rsid w:val="00F9375B"/>
    <w:rsid w:val="00F93CE4"/>
    <w:rsid w:val="00F93E71"/>
    <w:rsid w:val="00F93EC1"/>
    <w:rsid w:val="00F95C75"/>
    <w:rsid w:val="00FA001C"/>
    <w:rsid w:val="00FA07BA"/>
    <w:rsid w:val="00FA0991"/>
    <w:rsid w:val="00FA1863"/>
    <w:rsid w:val="00FA3C1D"/>
    <w:rsid w:val="00FA43C5"/>
    <w:rsid w:val="00FA48A2"/>
    <w:rsid w:val="00FA4DE2"/>
    <w:rsid w:val="00FA529C"/>
    <w:rsid w:val="00FA53ED"/>
    <w:rsid w:val="00FA5947"/>
    <w:rsid w:val="00FA5C1B"/>
    <w:rsid w:val="00FA6A3B"/>
    <w:rsid w:val="00FA6AB5"/>
    <w:rsid w:val="00FB1F50"/>
    <w:rsid w:val="00FB2576"/>
    <w:rsid w:val="00FB337A"/>
    <w:rsid w:val="00FB3392"/>
    <w:rsid w:val="00FB3953"/>
    <w:rsid w:val="00FB3EB1"/>
    <w:rsid w:val="00FB5CAA"/>
    <w:rsid w:val="00FB6438"/>
    <w:rsid w:val="00FB6BE2"/>
    <w:rsid w:val="00FB6EAF"/>
    <w:rsid w:val="00FC06C5"/>
    <w:rsid w:val="00FC0AAC"/>
    <w:rsid w:val="00FC1161"/>
    <w:rsid w:val="00FC1D2E"/>
    <w:rsid w:val="00FC2A96"/>
    <w:rsid w:val="00FC40C4"/>
    <w:rsid w:val="00FC4424"/>
    <w:rsid w:val="00FC56A2"/>
    <w:rsid w:val="00FC5843"/>
    <w:rsid w:val="00FC5938"/>
    <w:rsid w:val="00FC78BE"/>
    <w:rsid w:val="00FC7CDF"/>
    <w:rsid w:val="00FC7E63"/>
    <w:rsid w:val="00FD00FC"/>
    <w:rsid w:val="00FD1049"/>
    <w:rsid w:val="00FD321F"/>
    <w:rsid w:val="00FD3AEA"/>
    <w:rsid w:val="00FD40ED"/>
    <w:rsid w:val="00FD55B1"/>
    <w:rsid w:val="00FD5D0A"/>
    <w:rsid w:val="00FD63EF"/>
    <w:rsid w:val="00FD65FE"/>
    <w:rsid w:val="00FD723A"/>
    <w:rsid w:val="00FD7512"/>
    <w:rsid w:val="00FD766B"/>
    <w:rsid w:val="00FD769C"/>
    <w:rsid w:val="00FE0506"/>
    <w:rsid w:val="00FE1444"/>
    <w:rsid w:val="00FE18A7"/>
    <w:rsid w:val="00FE2C90"/>
    <w:rsid w:val="00FE3042"/>
    <w:rsid w:val="00FE323E"/>
    <w:rsid w:val="00FE3EA4"/>
    <w:rsid w:val="00FE577B"/>
    <w:rsid w:val="00FE5C1A"/>
    <w:rsid w:val="00FE6646"/>
    <w:rsid w:val="00FE68AD"/>
    <w:rsid w:val="00FE6BC9"/>
    <w:rsid w:val="00FE7D37"/>
    <w:rsid w:val="00FE7E87"/>
    <w:rsid w:val="00FF02B3"/>
    <w:rsid w:val="00FF0394"/>
    <w:rsid w:val="00FF0571"/>
    <w:rsid w:val="00FF0FF3"/>
    <w:rsid w:val="00FF144F"/>
    <w:rsid w:val="00FF3651"/>
    <w:rsid w:val="00FF3D35"/>
    <w:rsid w:val="00FF409B"/>
    <w:rsid w:val="00FF4A99"/>
    <w:rsid w:val="00FF56F2"/>
    <w:rsid w:val="00FF63F9"/>
    <w:rsid w:val="0B3E4481"/>
    <w:rsid w:val="0F3EF81E"/>
    <w:rsid w:val="14BFD384"/>
    <w:rsid w:val="15BCE4C3"/>
    <w:rsid w:val="18BCD7F6"/>
    <w:rsid w:val="1A5001F9"/>
    <w:rsid w:val="1B15FD21"/>
    <w:rsid w:val="29C6273B"/>
    <w:rsid w:val="2AE7E3CF"/>
    <w:rsid w:val="47F0A30D"/>
    <w:rsid w:val="48B69E35"/>
    <w:rsid w:val="6E64F11A"/>
    <w:rsid w:val="6E91EE9C"/>
    <w:rsid w:val="7FCFC34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1CD5B"/>
  <w15:docId w15:val="{19FBC21D-5796-40B3-89E1-4D87120D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40EA"/>
    <w:pPr>
      <w:spacing w:line="240" w:lineRule="atLeast"/>
    </w:pPr>
    <w:rPr>
      <w:rFonts w:ascii="Arial" w:hAnsi="Arial"/>
      <w:sz w:val="18"/>
    </w:rPr>
  </w:style>
  <w:style w:type="paragraph" w:styleId="Kop1">
    <w:name w:val="heading 1"/>
    <w:basedOn w:val="Standaard"/>
    <w:next w:val="Standaard"/>
    <w:link w:val="Kop1Char"/>
    <w:qFormat/>
    <w:pPr>
      <w:keepNext/>
      <w:numPr>
        <w:numId w:val="11"/>
      </w:numPr>
      <w:spacing w:before="180" w:after="220" w:line="240" w:lineRule="auto"/>
      <w:outlineLvl w:val="0"/>
    </w:pPr>
    <w:rPr>
      <w:b/>
      <w:kern w:val="28"/>
      <w:sz w:val="26"/>
    </w:rPr>
  </w:style>
  <w:style w:type="paragraph" w:styleId="Kop2">
    <w:name w:val="heading 2"/>
    <w:basedOn w:val="Standaard"/>
    <w:next w:val="Standaard"/>
    <w:link w:val="Kop2Char"/>
    <w:qFormat/>
    <w:pPr>
      <w:keepNext/>
      <w:numPr>
        <w:ilvl w:val="1"/>
        <w:numId w:val="11"/>
      </w:numPr>
      <w:outlineLvl w:val="1"/>
    </w:pPr>
    <w:rPr>
      <w:b/>
    </w:rPr>
  </w:style>
  <w:style w:type="paragraph" w:styleId="Kop3">
    <w:name w:val="heading 3"/>
    <w:basedOn w:val="Standaard"/>
    <w:next w:val="Standaard"/>
    <w:qFormat/>
    <w:rsid w:val="00007565"/>
    <w:pPr>
      <w:keepNext/>
      <w:numPr>
        <w:ilvl w:val="2"/>
        <w:numId w:val="11"/>
      </w:numPr>
      <w:outlineLvl w:val="2"/>
    </w:pPr>
    <w:rPr>
      <w:i/>
    </w:rPr>
  </w:style>
  <w:style w:type="paragraph" w:styleId="Kop4">
    <w:name w:val="heading 4"/>
    <w:basedOn w:val="Standaard"/>
    <w:next w:val="Standaard"/>
    <w:qFormat/>
    <w:pPr>
      <w:keepNext/>
      <w:numPr>
        <w:ilvl w:val="3"/>
        <w:numId w:val="11"/>
      </w:numPr>
      <w:outlineLvl w:val="3"/>
    </w:pPr>
    <w:rPr>
      <w:b/>
    </w:rPr>
  </w:style>
  <w:style w:type="paragraph" w:styleId="Kop5">
    <w:name w:val="heading 5"/>
    <w:basedOn w:val="Standaard"/>
    <w:next w:val="Standaard"/>
    <w:qFormat/>
    <w:pPr>
      <w:spacing w:before="240" w:after="60"/>
      <w:outlineLvl w:val="4"/>
    </w:pPr>
    <w:rPr>
      <w:sz w:val="22"/>
    </w:rPr>
  </w:style>
  <w:style w:type="paragraph" w:styleId="Kop6">
    <w:name w:val="heading 6"/>
    <w:basedOn w:val="Standaard"/>
    <w:next w:val="Standaard"/>
    <w:qFormat/>
    <w:pPr>
      <w:spacing w:before="240" w:after="60"/>
      <w:outlineLvl w:val="5"/>
    </w:pPr>
    <w:rPr>
      <w:rFonts w:ascii="Times New Roman" w:hAnsi="Times New Roman"/>
      <w:i/>
      <w:sz w:val="22"/>
    </w:rPr>
  </w:style>
  <w:style w:type="paragraph" w:styleId="Kop7">
    <w:name w:val="heading 7"/>
    <w:basedOn w:val="Standaard"/>
    <w:next w:val="Standaard"/>
    <w:qFormat/>
    <w:pPr>
      <w:spacing w:before="240" w:after="60"/>
      <w:outlineLvl w:val="6"/>
    </w:pPr>
  </w:style>
  <w:style w:type="paragraph" w:styleId="Kop8">
    <w:name w:val="heading 8"/>
    <w:basedOn w:val="Standaard"/>
    <w:next w:val="Standaard"/>
    <w:qFormat/>
    <w:pPr>
      <w:spacing w:before="240" w:after="60"/>
      <w:outlineLvl w:val="7"/>
    </w:pPr>
    <w:rPr>
      <w:i/>
    </w:rPr>
  </w:style>
  <w:style w:type="paragraph" w:styleId="Kop9">
    <w:name w:val="heading 9"/>
    <w:basedOn w:val="Standaard"/>
    <w:next w:val="Standaard"/>
    <w:qFormat/>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spacing w:line="240" w:lineRule="exact"/>
    </w:pPr>
  </w:style>
  <w:style w:type="paragraph" w:styleId="Voettekst">
    <w:name w:val="footer"/>
    <w:basedOn w:val="Standaard"/>
    <w:link w:val="VoettekstChar"/>
    <w:uiPriority w:val="99"/>
    <w:pPr>
      <w:tabs>
        <w:tab w:val="center" w:pos="4536"/>
        <w:tab w:val="right" w:pos="9072"/>
      </w:tabs>
    </w:pPr>
  </w:style>
  <w:style w:type="paragraph" w:customStyle="1" w:styleId="ModelTitel">
    <w:name w:val="ModelTitel"/>
    <w:rPr>
      <w:rFonts w:ascii="Arial" w:hAnsi="Arial"/>
      <w:b/>
      <w:noProof/>
      <w:spacing w:val="4"/>
      <w:sz w:val="22"/>
    </w:rPr>
  </w:style>
  <w:style w:type="character" w:customStyle="1" w:styleId="Referentiekopje">
    <w:name w:val="Referentiekopje"/>
    <w:rPr>
      <w:rFonts w:ascii="Arial" w:hAnsi="Arial"/>
      <w:sz w:val="14"/>
    </w:rPr>
  </w:style>
  <w:style w:type="paragraph" w:customStyle="1" w:styleId="Adresregel">
    <w:name w:val="Adresregel"/>
    <w:pPr>
      <w:spacing w:line="240" w:lineRule="exact"/>
      <w:ind w:right="284"/>
      <w:jc w:val="right"/>
    </w:pPr>
    <w:rPr>
      <w:rFonts w:ascii="Arial" w:hAnsi="Arial"/>
      <w:noProof/>
      <w:sz w:val="14"/>
    </w:rPr>
  </w:style>
  <w:style w:type="paragraph" w:customStyle="1" w:styleId="Adresgegevens">
    <w:name w:val="Adresgegevens"/>
    <w:basedOn w:val="Standaard"/>
    <w:pPr>
      <w:spacing w:line="240" w:lineRule="exact"/>
      <w:jc w:val="right"/>
    </w:pPr>
    <w:rPr>
      <w:sz w:val="14"/>
    </w:rPr>
  </w:style>
  <w:style w:type="character" w:customStyle="1" w:styleId="Adresregelkopje">
    <w:name w:val="Adresregelkopje"/>
    <w:rPr>
      <w:rFonts w:ascii="Arial" w:hAnsi="Arial"/>
      <w:b/>
    </w:rPr>
  </w:style>
  <w:style w:type="paragraph" w:customStyle="1" w:styleId="ReferentieKopjeVolgvel">
    <w:name w:val="ReferentieKopjeVolgvel"/>
    <w:pPr>
      <w:spacing w:line="240" w:lineRule="exact"/>
      <w:jc w:val="right"/>
    </w:pPr>
    <w:rPr>
      <w:rFonts w:ascii="Arial" w:hAnsi="Arial"/>
      <w:noProof/>
      <w:sz w:val="14"/>
    </w:rPr>
  </w:style>
  <w:style w:type="paragraph" w:customStyle="1" w:styleId="ReferentieItemVolgvel">
    <w:name w:val="ReferentieItemVolgvel"/>
    <w:pPr>
      <w:ind w:left="284"/>
    </w:pPr>
    <w:rPr>
      <w:rFonts w:ascii="Arial" w:hAnsi="Arial"/>
      <w:noProof/>
      <w:sz w:val="18"/>
    </w:rPr>
  </w:style>
  <w:style w:type="paragraph" w:customStyle="1" w:styleId="OnsKenmerk">
    <w:name w:val="OnsKenmerk"/>
    <w:basedOn w:val="Standaard"/>
  </w:style>
  <w:style w:type="paragraph" w:customStyle="1" w:styleId="RapportTitel">
    <w:name w:val="RapportTitel"/>
    <w:pPr>
      <w:spacing w:line="720" w:lineRule="exact"/>
    </w:pPr>
    <w:rPr>
      <w:rFonts w:ascii="Arial" w:hAnsi="Arial"/>
      <w:b/>
      <w:noProof/>
      <w:spacing w:val="8"/>
      <w:sz w:val="36"/>
    </w:rPr>
  </w:style>
  <w:style w:type="paragraph" w:customStyle="1" w:styleId="ReferentieItem">
    <w:name w:val="ReferentieItem"/>
    <w:pPr>
      <w:spacing w:line="240" w:lineRule="exact"/>
    </w:pPr>
    <w:rPr>
      <w:rFonts w:ascii="Arial" w:hAnsi="Arial"/>
      <w:noProof/>
    </w:rPr>
  </w:style>
  <w:style w:type="paragraph" w:customStyle="1" w:styleId="DatumStyle">
    <w:name w:val="DatumStyle"/>
    <w:basedOn w:val="ReferentieItem"/>
  </w:style>
  <w:style w:type="paragraph" w:styleId="Inhopg1">
    <w:name w:val="toc 1"/>
    <w:basedOn w:val="Standaard"/>
    <w:next w:val="Standaard"/>
    <w:autoRedefine/>
    <w:uiPriority w:val="39"/>
    <w:qFormat/>
    <w:rsid w:val="00E957BA"/>
    <w:pPr>
      <w:spacing w:before="120" w:after="120"/>
    </w:pPr>
    <w:rPr>
      <w:rFonts w:asciiTheme="minorHAnsi" w:hAnsiTheme="minorHAnsi"/>
      <w:b/>
      <w:bCs/>
      <w:caps/>
      <w:sz w:val="20"/>
    </w:rPr>
  </w:style>
  <w:style w:type="paragraph" w:customStyle="1" w:styleId="inhoudsopgave">
    <w:name w:val="inhoudsopgave"/>
    <w:basedOn w:val="Standaard"/>
    <w:pPr>
      <w:spacing w:before="180" w:after="240" w:line="240" w:lineRule="auto"/>
    </w:pPr>
    <w:rPr>
      <w:b/>
      <w:sz w:val="26"/>
    </w:rPr>
  </w:style>
  <w:style w:type="paragraph" w:styleId="Inhopg2">
    <w:name w:val="toc 2"/>
    <w:basedOn w:val="Standaard"/>
    <w:next w:val="Standaard"/>
    <w:autoRedefine/>
    <w:uiPriority w:val="39"/>
    <w:qFormat/>
    <w:rsid w:val="000A771C"/>
    <w:pPr>
      <w:ind w:left="180"/>
    </w:pPr>
    <w:rPr>
      <w:rFonts w:asciiTheme="minorHAnsi" w:hAnsiTheme="minorHAnsi"/>
      <w:smallCaps/>
      <w:sz w:val="20"/>
    </w:rPr>
  </w:style>
  <w:style w:type="paragraph" w:styleId="Inhopg3">
    <w:name w:val="toc 3"/>
    <w:basedOn w:val="Standaard"/>
    <w:next w:val="Standaard"/>
    <w:autoRedefine/>
    <w:uiPriority w:val="39"/>
    <w:qFormat/>
    <w:rsid w:val="00CD045D"/>
    <w:pPr>
      <w:ind w:left="360"/>
    </w:pPr>
    <w:rPr>
      <w:rFonts w:asciiTheme="minorHAnsi" w:hAnsiTheme="minorHAnsi"/>
      <w:i/>
      <w:iCs/>
      <w:sz w:val="20"/>
    </w:rPr>
  </w:style>
  <w:style w:type="paragraph" w:styleId="Inhopg4">
    <w:name w:val="toc 4"/>
    <w:basedOn w:val="Standaard"/>
    <w:next w:val="Standaard"/>
    <w:autoRedefine/>
    <w:uiPriority w:val="39"/>
    <w:pPr>
      <w:ind w:left="540"/>
    </w:pPr>
    <w:rPr>
      <w:rFonts w:asciiTheme="minorHAnsi" w:hAnsiTheme="minorHAnsi"/>
      <w:szCs w:val="18"/>
    </w:rPr>
  </w:style>
  <w:style w:type="paragraph" w:styleId="Inhopg5">
    <w:name w:val="toc 5"/>
    <w:basedOn w:val="Standaard"/>
    <w:next w:val="Standaard"/>
    <w:autoRedefine/>
    <w:uiPriority w:val="39"/>
    <w:pPr>
      <w:ind w:left="720"/>
    </w:pPr>
    <w:rPr>
      <w:rFonts w:asciiTheme="minorHAnsi" w:hAnsiTheme="minorHAnsi"/>
      <w:szCs w:val="18"/>
    </w:rPr>
  </w:style>
  <w:style w:type="paragraph" w:styleId="Inhopg6">
    <w:name w:val="toc 6"/>
    <w:basedOn w:val="Standaard"/>
    <w:next w:val="Standaard"/>
    <w:autoRedefine/>
    <w:uiPriority w:val="39"/>
    <w:pPr>
      <w:ind w:left="900"/>
    </w:pPr>
    <w:rPr>
      <w:rFonts w:asciiTheme="minorHAnsi" w:hAnsiTheme="minorHAnsi"/>
      <w:szCs w:val="18"/>
    </w:rPr>
  </w:style>
  <w:style w:type="paragraph" w:styleId="Inhopg7">
    <w:name w:val="toc 7"/>
    <w:basedOn w:val="Standaard"/>
    <w:next w:val="Standaard"/>
    <w:autoRedefine/>
    <w:uiPriority w:val="39"/>
    <w:pPr>
      <w:ind w:left="1080"/>
    </w:pPr>
    <w:rPr>
      <w:rFonts w:asciiTheme="minorHAnsi" w:hAnsiTheme="minorHAnsi"/>
      <w:szCs w:val="18"/>
    </w:rPr>
  </w:style>
  <w:style w:type="paragraph" w:styleId="Inhopg8">
    <w:name w:val="toc 8"/>
    <w:basedOn w:val="Standaard"/>
    <w:next w:val="Standaard"/>
    <w:autoRedefine/>
    <w:uiPriority w:val="39"/>
    <w:pPr>
      <w:ind w:left="1260"/>
    </w:pPr>
    <w:rPr>
      <w:rFonts w:asciiTheme="minorHAnsi" w:hAnsiTheme="minorHAnsi"/>
      <w:szCs w:val="18"/>
    </w:rPr>
  </w:style>
  <w:style w:type="paragraph" w:styleId="Inhopg9">
    <w:name w:val="toc 9"/>
    <w:basedOn w:val="Standaard"/>
    <w:next w:val="Standaard"/>
    <w:autoRedefine/>
    <w:uiPriority w:val="39"/>
    <w:pPr>
      <w:ind w:left="1440"/>
    </w:pPr>
    <w:rPr>
      <w:rFonts w:asciiTheme="minorHAnsi" w:hAnsiTheme="minorHAnsi"/>
      <w:szCs w:val="18"/>
    </w:rPr>
  </w:style>
  <w:style w:type="paragraph" w:styleId="Aanhef">
    <w:name w:val="Salutation"/>
    <w:basedOn w:val="Standaard"/>
    <w:next w:val="Standaard"/>
  </w:style>
  <w:style w:type="paragraph" w:styleId="Adresenvelop">
    <w:name w:val="envelope address"/>
    <w:basedOn w:val="Standaard"/>
    <w:pPr>
      <w:framePr w:w="7920" w:h="1980" w:hRule="exact" w:hSpace="141" w:wrap="auto" w:hAnchor="page" w:xAlign="center" w:yAlign="bottom"/>
      <w:ind w:left="2880"/>
    </w:pPr>
    <w:rPr>
      <w:sz w:val="24"/>
    </w:rPr>
  </w:style>
  <w:style w:type="paragraph" w:styleId="Afsluiting">
    <w:name w:val="Closing"/>
    <w:basedOn w:val="Standaard"/>
    <w:pPr>
      <w:ind w:left="4252"/>
    </w:pPr>
  </w:style>
  <w:style w:type="paragraph" w:styleId="Afzender">
    <w:name w:val="envelope return"/>
    <w:basedOn w:val="Standaard"/>
  </w:style>
  <w:style w:type="paragraph" w:customStyle="1" w:styleId="Ballontekst1">
    <w:name w:val="Ballontekst1"/>
    <w:basedOn w:val="Standaard"/>
    <w:semiHidden/>
    <w:rPr>
      <w:rFonts w:ascii="Tahoma" w:hAnsi="Tahoma"/>
      <w:sz w:val="16"/>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pPr>
      <w:spacing w:before="120" w:after="120"/>
    </w:pPr>
    <w:rPr>
      <w:b/>
    </w:rPr>
  </w:style>
  <w:style w:type="paragraph" w:styleId="Bloktekst">
    <w:name w:val="Block Text"/>
    <w:basedOn w:val="Standaard"/>
    <w:pPr>
      <w:spacing w:after="120"/>
      <w:ind w:left="1440" w:right="1440"/>
    </w:pPr>
  </w:style>
  <w:style w:type="paragraph" w:styleId="Bronvermelding">
    <w:name w:val="table of authorities"/>
    <w:basedOn w:val="Standaard"/>
    <w:next w:val="Standaard"/>
    <w:semiHidden/>
    <w:pPr>
      <w:ind w:left="200" w:hanging="200"/>
    </w:pPr>
  </w:style>
  <w:style w:type="paragraph" w:styleId="Datum">
    <w:name w:val="Date"/>
    <w:basedOn w:val="Standaard"/>
    <w:next w:val="Standaard"/>
  </w:style>
  <w:style w:type="paragraph" w:styleId="Documentstructuur">
    <w:name w:val="Document Map"/>
    <w:basedOn w:val="Standaard"/>
    <w:semiHidden/>
    <w:pPr>
      <w:shd w:val="clear" w:color="auto" w:fill="000080"/>
    </w:pPr>
    <w:rPr>
      <w:rFonts w:ascii="Tahoma" w:hAnsi="Tahoma"/>
    </w:rPr>
  </w:style>
  <w:style w:type="character" w:styleId="Eindnootmarkering">
    <w:name w:val="endnote reference"/>
    <w:semiHidden/>
    <w:rPr>
      <w:vertAlign w:val="superscript"/>
    </w:rPr>
  </w:style>
  <w:style w:type="paragraph" w:styleId="Eindnoottekst">
    <w:name w:val="endnote text"/>
    <w:basedOn w:val="Standaard"/>
    <w:semiHidden/>
  </w:style>
  <w:style w:type="character" w:styleId="GevolgdeHyperlink">
    <w:name w:val="FollowedHyperlink"/>
    <w:rPr>
      <w:color w:val="800080"/>
      <w:u w:val="single"/>
    </w:rPr>
  </w:style>
  <w:style w:type="paragraph" w:styleId="Handtekening">
    <w:name w:val="Signature"/>
    <w:basedOn w:val="Standaard"/>
    <w:pPr>
      <w:ind w:left="4252"/>
    </w:pPr>
  </w:style>
  <w:style w:type="character" w:styleId="Hyperlink">
    <w:name w:val="Hyperlink"/>
    <w:uiPriority w:val="99"/>
    <w:rPr>
      <w:color w:val="0000FF"/>
      <w:u w:val="single"/>
    </w:rPr>
  </w:style>
  <w:style w:type="paragraph" w:styleId="Index1">
    <w:name w:val="index 1"/>
    <w:basedOn w:val="Standaard"/>
    <w:next w:val="Standaard"/>
    <w:autoRedefine/>
    <w:semiHidden/>
    <w:pPr>
      <w:ind w:left="200" w:hanging="200"/>
    </w:pPr>
  </w:style>
  <w:style w:type="paragraph" w:styleId="Index2">
    <w:name w:val="index 2"/>
    <w:basedOn w:val="Standaard"/>
    <w:next w:val="Standaard"/>
    <w:autoRedefine/>
    <w:semiHidden/>
    <w:pPr>
      <w:ind w:left="400" w:hanging="200"/>
    </w:pPr>
  </w:style>
  <w:style w:type="paragraph" w:styleId="Index3">
    <w:name w:val="index 3"/>
    <w:basedOn w:val="Standaard"/>
    <w:next w:val="Standaard"/>
    <w:autoRedefine/>
    <w:semiHidden/>
    <w:pPr>
      <w:ind w:left="600" w:hanging="200"/>
    </w:pPr>
  </w:style>
  <w:style w:type="paragraph" w:styleId="Index4">
    <w:name w:val="index 4"/>
    <w:basedOn w:val="Standaard"/>
    <w:next w:val="Standaard"/>
    <w:autoRedefine/>
    <w:semiHidden/>
    <w:pPr>
      <w:ind w:left="800" w:hanging="200"/>
    </w:pPr>
  </w:style>
  <w:style w:type="paragraph" w:styleId="Index5">
    <w:name w:val="index 5"/>
    <w:basedOn w:val="Standaard"/>
    <w:next w:val="Standaard"/>
    <w:autoRedefine/>
    <w:semiHidden/>
    <w:pPr>
      <w:ind w:left="1000" w:hanging="200"/>
    </w:pPr>
  </w:style>
  <w:style w:type="paragraph" w:styleId="Index6">
    <w:name w:val="index 6"/>
    <w:basedOn w:val="Standaard"/>
    <w:next w:val="Standaard"/>
    <w:autoRedefine/>
    <w:semiHidden/>
    <w:pPr>
      <w:ind w:left="1200" w:hanging="200"/>
    </w:pPr>
  </w:style>
  <w:style w:type="paragraph" w:styleId="Index7">
    <w:name w:val="index 7"/>
    <w:basedOn w:val="Standaard"/>
    <w:next w:val="Standaard"/>
    <w:autoRedefine/>
    <w:semiHidden/>
    <w:pPr>
      <w:ind w:left="1400" w:hanging="200"/>
    </w:pPr>
  </w:style>
  <w:style w:type="paragraph" w:styleId="Index8">
    <w:name w:val="index 8"/>
    <w:basedOn w:val="Standaard"/>
    <w:next w:val="Standaard"/>
    <w:autoRedefine/>
    <w:semiHidden/>
    <w:pPr>
      <w:ind w:left="1600" w:hanging="200"/>
    </w:pPr>
  </w:style>
  <w:style w:type="paragraph" w:styleId="Index9">
    <w:name w:val="index 9"/>
    <w:basedOn w:val="Standaard"/>
    <w:next w:val="Standaard"/>
    <w:autoRedefine/>
    <w:semiHidden/>
    <w:pPr>
      <w:ind w:left="1800" w:hanging="200"/>
    </w:pPr>
  </w:style>
  <w:style w:type="paragraph" w:styleId="Indexkop">
    <w:name w:val="index heading"/>
    <w:basedOn w:val="Standaard"/>
    <w:next w:val="Index1"/>
    <w:semiHidden/>
    <w:rPr>
      <w:b/>
    </w:rPr>
  </w:style>
  <w:style w:type="paragraph" w:styleId="Kopbronvermelding">
    <w:name w:val="toa heading"/>
    <w:basedOn w:val="Standaard"/>
    <w:next w:val="Standaard"/>
    <w:semiHidden/>
    <w:pPr>
      <w:spacing w:before="120"/>
    </w:pPr>
    <w:rPr>
      <w:b/>
      <w:sz w:val="24"/>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metafbeeldingen">
    <w:name w:val="table of figures"/>
    <w:basedOn w:val="Standaard"/>
    <w:next w:val="Standaard"/>
    <w:semiHidden/>
    <w:pPr>
      <w:ind w:left="400" w:hanging="400"/>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qFormat/>
    <w:rPr>
      <w:i/>
    </w:rPr>
  </w:style>
  <w:style w:type="paragraph" w:styleId="Notitiekop">
    <w:name w:val="Note Heading"/>
    <w:basedOn w:val="Standaard"/>
    <w:next w:val="Standaard"/>
  </w:style>
  <w:style w:type="paragraph" w:styleId="Tekstzonderopmaak">
    <w:name w:val="Plain Text"/>
    <w:basedOn w:val="Standaard"/>
    <w:rPr>
      <w:rFonts w:ascii="Courier New" w:hAnsi="Courier New"/>
    </w:rPr>
  </w:style>
  <w:style w:type="character" w:styleId="Paginanummer">
    <w:name w:val="page number"/>
    <w:basedOn w:val="Standaardalinea-lettertype"/>
  </w:style>
  <w:style w:type="paragraph" w:styleId="Plattetekst">
    <w:name w:val="Body Text"/>
    <w:basedOn w:val="Standaard"/>
    <w:pPr>
      <w:spacing w:after="120"/>
    </w:p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rPr>
  </w:style>
  <w:style w:type="paragraph" w:styleId="Platteteksteersteinspringing">
    <w:name w:val="Body Text First Indent"/>
    <w:basedOn w:val="Plattetekst"/>
    <w:pPr>
      <w:ind w:firstLine="210"/>
    </w:p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rPr>
  </w:style>
  <w:style w:type="paragraph" w:customStyle="1" w:styleId="ReferentieItemRechts">
    <w:name w:val="ReferentieItemRechts"/>
    <w:pPr>
      <w:spacing w:line="240" w:lineRule="exact"/>
      <w:jc w:val="right"/>
    </w:pPr>
    <w:rPr>
      <w:rFonts w:ascii="Arial" w:hAnsi="Arial"/>
      <w:noProof/>
    </w:rPr>
  </w:style>
  <w:style w:type="character" w:styleId="Regelnummer">
    <w:name w:val="line number"/>
    <w:basedOn w:val="Standaardalinea-lettertype"/>
  </w:style>
  <w:style w:type="paragraph" w:styleId="Standaardinspringing">
    <w:name w:val="Normal Indent"/>
    <w:basedOn w:val="Standaard"/>
    <w:pPr>
      <w:ind w:left="708"/>
    </w:pPr>
  </w:style>
  <w:style w:type="paragraph" w:customStyle="1" w:styleId="Subtitel">
    <w:name w:val="Subtitel"/>
    <w:basedOn w:val="Standaard"/>
    <w:qFormat/>
    <w:pPr>
      <w:spacing w:after="60"/>
      <w:jc w:val="center"/>
      <w:outlineLvl w:val="1"/>
    </w:pPr>
    <w:rPr>
      <w:sz w:val="24"/>
    </w:rPr>
  </w:style>
  <w:style w:type="paragraph" w:styleId="Tekstopmerking">
    <w:name w:val="annotation text"/>
    <w:basedOn w:val="Standaard"/>
    <w:semiHidden/>
  </w:style>
  <w:style w:type="paragraph" w:styleId="Titel">
    <w:name w:val="Title"/>
    <w:basedOn w:val="Standaard"/>
    <w:qFormat/>
    <w:pPr>
      <w:spacing w:before="240" w:after="60"/>
      <w:jc w:val="center"/>
      <w:outlineLvl w:val="0"/>
    </w:pPr>
    <w:rPr>
      <w:b/>
      <w:kern w:val="28"/>
      <w:sz w:val="32"/>
    </w:rPr>
  </w:style>
  <w:style w:type="character" w:styleId="Verwijzingopmerking">
    <w:name w:val="annotation reference"/>
    <w:semiHidden/>
    <w:rPr>
      <w:sz w:val="16"/>
    </w:rPr>
  </w:style>
  <w:style w:type="character" w:styleId="Voetnootmarkering">
    <w:name w:val="footnote reference"/>
    <w:rPr>
      <w:vertAlign w:val="superscript"/>
    </w:rPr>
  </w:style>
  <w:style w:type="paragraph" w:styleId="Voetnoottekst">
    <w:name w:val="footnote text"/>
    <w:basedOn w:val="Standaard"/>
    <w:link w:val="VoetnoottekstChar"/>
  </w:style>
  <w:style w:type="character" w:styleId="Zwaar">
    <w:name w:val="Strong"/>
    <w:qFormat/>
    <w:rPr>
      <w:b/>
    </w:rPr>
  </w:style>
  <w:style w:type="paragraph" w:customStyle="1" w:styleId="RapportSubKopVet">
    <w:name w:val="RapportSubKopVet"/>
    <w:next w:val="Standaard"/>
    <w:pPr>
      <w:spacing w:line="240" w:lineRule="exact"/>
    </w:pPr>
    <w:rPr>
      <w:rFonts w:ascii="Arial" w:hAnsi="Arial"/>
      <w:b/>
      <w:noProof/>
      <w:spacing w:val="-2"/>
    </w:rPr>
  </w:style>
  <w:style w:type="paragraph" w:customStyle="1" w:styleId="inhoudsopgave2">
    <w:name w:val="inhoudsopgave2"/>
    <w:basedOn w:val="Standaard"/>
    <w:pPr>
      <w:spacing w:line="240" w:lineRule="exact"/>
    </w:pPr>
    <w:rPr>
      <w:b/>
    </w:rPr>
  </w:style>
  <w:style w:type="character" w:customStyle="1" w:styleId="infokop">
    <w:name w:val="infokop"/>
    <w:rPr>
      <w:rFonts w:ascii="Arial" w:hAnsi="Arial"/>
      <w:b/>
      <w:sz w:val="20"/>
    </w:rPr>
  </w:style>
  <w:style w:type="paragraph" w:customStyle="1" w:styleId="infokopLinksLijnend">
    <w:name w:val="infokopLinksLijnend"/>
    <w:pPr>
      <w:spacing w:line="240" w:lineRule="exact"/>
    </w:pPr>
    <w:rPr>
      <w:rFonts w:ascii="Arial" w:hAnsi="Arial"/>
      <w:b/>
      <w:noProof/>
      <w:spacing w:val="-2"/>
    </w:rPr>
  </w:style>
  <w:style w:type="paragraph" w:customStyle="1" w:styleId="Tabelrij">
    <w:name w:val="Tabelrij"/>
    <w:pPr>
      <w:spacing w:before="70" w:after="40" w:line="240" w:lineRule="exact"/>
    </w:pPr>
    <w:rPr>
      <w:rFonts w:ascii="Arial" w:hAnsi="Arial"/>
      <w:noProof/>
      <w:spacing w:val="-2"/>
      <w:sz w:val="14"/>
    </w:rPr>
  </w:style>
  <w:style w:type="paragraph" w:customStyle="1" w:styleId="RapportTitel2">
    <w:name w:val="RapportTitel2"/>
    <w:basedOn w:val="RapportTitel"/>
  </w:style>
  <w:style w:type="paragraph" w:customStyle="1" w:styleId="RapportSubTitel">
    <w:name w:val="RapportSubTitel"/>
    <w:pPr>
      <w:spacing w:line="240" w:lineRule="exact"/>
    </w:pPr>
    <w:rPr>
      <w:rFonts w:ascii="Arial" w:hAnsi="Arial"/>
      <w:i/>
      <w:noProof/>
      <w:spacing w:val="-2"/>
    </w:rPr>
  </w:style>
  <w:style w:type="paragraph" w:customStyle="1" w:styleId="RapportSubKop">
    <w:name w:val="RapportSubKop"/>
    <w:next w:val="Standaard"/>
    <w:pPr>
      <w:spacing w:line="240" w:lineRule="exact"/>
    </w:pPr>
    <w:rPr>
      <w:rFonts w:ascii="Arial" w:hAnsi="Arial"/>
      <w:i/>
      <w:noProof/>
      <w:spacing w:val="-2"/>
    </w:rPr>
  </w:style>
  <w:style w:type="paragraph" w:customStyle="1" w:styleId="InleidingKop">
    <w:name w:val="InleidingKop"/>
    <w:basedOn w:val="Kop1"/>
    <w:next w:val="Inleidingtext"/>
    <w:link w:val="InleidingKopChar"/>
    <w:rsid w:val="00093E9F"/>
    <w:pPr>
      <w:numPr>
        <w:numId w:val="0"/>
      </w:numPr>
    </w:pPr>
  </w:style>
  <w:style w:type="paragraph" w:customStyle="1" w:styleId="Inleidingtext">
    <w:name w:val="Inleidingtext"/>
    <w:basedOn w:val="Standaard"/>
    <w:next w:val="Standaard"/>
    <w:pPr>
      <w:spacing w:after="240"/>
    </w:pPr>
    <w:rPr>
      <w:i/>
    </w:rPr>
  </w:style>
  <w:style w:type="paragraph" w:customStyle="1" w:styleId="Voorwoord">
    <w:name w:val="Voorwoord"/>
    <w:basedOn w:val="Kop1"/>
    <w:next w:val="Standaard"/>
    <w:pPr>
      <w:numPr>
        <w:numId w:val="0"/>
      </w:numPr>
    </w:p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stlVoorwoord">
    <w:name w:val="stlVoorwoord"/>
    <w:basedOn w:val="Standaard"/>
  </w:style>
  <w:style w:type="paragraph" w:customStyle="1" w:styleId="stlInleiding">
    <w:name w:val="stlInleiding"/>
    <w:basedOn w:val="Standaard"/>
  </w:style>
  <w:style w:type="paragraph" w:styleId="Normaalweb">
    <w:name w:val="Normal (Web)"/>
    <w:basedOn w:val="Standaard"/>
    <w:pPr>
      <w:spacing w:before="100" w:beforeAutospacing="1" w:after="100" w:afterAutospacing="1" w:line="288" w:lineRule="auto"/>
    </w:pPr>
    <w:rPr>
      <w:rFonts w:ascii="Verdana" w:hAnsi="Verdana"/>
      <w:color w:val="000000"/>
      <w:szCs w:val="18"/>
    </w:rPr>
  </w:style>
  <w:style w:type="character" w:customStyle="1" w:styleId="EmailBlank">
    <w:name w:val="EmailBlank"/>
    <w:rsid w:val="003C043E"/>
    <w:rPr>
      <w:sz w:val="2"/>
      <w:lang w:val="nl-NL"/>
    </w:rPr>
  </w:style>
  <w:style w:type="character" w:customStyle="1" w:styleId="Kop1Char">
    <w:name w:val="Kop 1 Char"/>
    <w:link w:val="Kop1"/>
    <w:rsid w:val="0036634C"/>
    <w:rPr>
      <w:rFonts w:ascii="Arial" w:hAnsi="Arial"/>
      <w:b/>
      <w:kern w:val="28"/>
      <w:sz w:val="26"/>
    </w:rPr>
  </w:style>
  <w:style w:type="character" w:customStyle="1" w:styleId="InleidingKopChar">
    <w:name w:val="InleidingKop Char"/>
    <w:basedOn w:val="Kop1Char"/>
    <w:link w:val="InleidingKop"/>
    <w:rsid w:val="0036634C"/>
    <w:rPr>
      <w:rFonts w:ascii="Arial" w:hAnsi="Arial"/>
      <w:b/>
      <w:kern w:val="28"/>
      <w:sz w:val="26"/>
    </w:rPr>
  </w:style>
  <w:style w:type="table" w:styleId="Tabelraster">
    <w:name w:val="Table Grid"/>
    <w:basedOn w:val="Standaardtabel"/>
    <w:rsid w:val="00A215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
    <w:name w:val="Bullet"/>
    <w:basedOn w:val="Standaard"/>
    <w:rsid w:val="005A64D7"/>
    <w:pPr>
      <w:ind w:left="567" w:hanging="567"/>
    </w:pPr>
    <w:rPr>
      <w:rFonts w:ascii="Times New Roman" w:hAnsi="Times New Roman"/>
      <w:sz w:val="22"/>
      <w:lang w:eastAsia="en-US"/>
    </w:rPr>
  </w:style>
  <w:style w:type="character" w:customStyle="1" w:styleId="VoettekstChar">
    <w:name w:val="Voettekst Char"/>
    <w:link w:val="Voettekst"/>
    <w:uiPriority w:val="99"/>
    <w:rsid w:val="00DC4586"/>
    <w:rPr>
      <w:rFonts w:ascii="Arial" w:hAnsi="Arial"/>
    </w:rPr>
  </w:style>
  <w:style w:type="character" w:customStyle="1" w:styleId="VoetnoottekstChar">
    <w:name w:val="Voetnoottekst Char"/>
    <w:link w:val="Voetnoottekst"/>
    <w:rsid w:val="00D53D0E"/>
    <w:rPr>
      <w:rFonts w:ascii="Arial" w:hAnsi="Arial"/>
    </w:rPr>
  </w:style>
  <w:style w:type="character" w:customStyle="1" w:styleId="Kop1Char1">
    <w:name w:val="Kop 1 Char1"/>
    <w:locked/>
    <w:rsid w:val="00D53D0E"/>
    <w:rPr>
      <w:rFonts w:ascii="Arial" w:hAnsi="Arial"/>
      <w:b/>
      <w:kern w:val="28"/>
      <w:sz w:val="26"/>
    </w:rPr>
  </w:style>
  <w:style w:type="character" w:customStyle="1" w:styleId="KoptekstChar">
    <w:name w:val="Koptekst Char"/>
    <w:link w:val="Koptekst"/>
    <w:rsid w:val="00904600"/>
    <w:rPr>
      <w:rFonts w:ascii="Arial" w:hAnsi="Arial"/>
    </w:rPr>
  </w:style>
  <w:style w:type="character" w:customStyle="1" w:styleId="chiel">
    <w:name w:val="chiel"/>
    <w:semiHidden/>
    <w:rsid w:val="00DA4615"/>
    <w:rPr>
      <w:rFonts w:ascii="Arial" w:hAnsi="Arial" w:cs="Arial"/>
      <w:color w:val="auto"/>
      <w:sz w:val="20"/>
      <w:szCs w:val="20"/>
    </w:rPr>
  </w:style>
  <w:style w:type="paragraph" w:styleId="Lijstalinea">
    <w:name w:val="List Paragraph"/>
    <w:basedOn w:val="Standaard"/>
    <w:uiPriority w:val="34"/>
    <w:qFormat/>
    <w:rsid w:val="00B017C3"/>
    <w:pPr>
      <w:spacing w:line="240" w:lineRule="auto"/>
      <w:ind w:left="708"/>
    </w:pPr>
    <w:rPr>
      <w:sz w:val="19"/>
    </w:rPr>
  </w:style>
  <w:style w:type="character" w:customStyle="1" w:styleId="apple-style-span">
    <w:name w:val="apple-style-span"/>
    <w:basedOn w:val="Standaardalinea-lettertype"/>
    <w:rsid w:val="00233C22"/>
  </w:style>
  <w:style w:type="character" w:customStyle="1" w:styleId="apple-converted-space">
    <w:name w:val="apple-converted-space"/>
    <w:basedOn w:val="Standaardalinea-lettertype"/>
    <w:rsid w:val="00233C22"/>
  </w:style>
  <w:style w:type="paragraph" w:styleId="Ballontekst">
    <w:name w:val="Balloon Text"/>
    <w:basedOn w:val="Standaard"/>
    <w:semiHidden/>
    <w:rsid w:val="00354A08"/>
    <w:rPr>
      <w:rFonts w:ascii="Tahoma" w:hAnsi="Tahoma" w:cs="Tahoma"/>
      <w:sz w:val="16"/>
      <w:szCs w:val="16"/>
    </w:rPr>
  </w:style>
  <w:style w:type="paragraph" w:styleId="Onderwerpvanopmerking">
    <w:name w:val="annotation subject"/>
    <w:basedOn w:val="Tekstopmerking"/>
    <w:next w:val="Tekstopmerking"/>
    <w:semiHidden/>
    <w:rsid w:val="001A3E42"/>
    <w:rPr>
      <w:b/>
      <w:bCs/>
      <w:sz w:val="20"/>
    </w:rPr>
  </w:style>
  <w:style w:type="paragraph" w:styleId="Revisie">
    <w:name w:val="Revision"/>
    <w:hidden/>
    <w:uiPriority w:val="99"/>
    <w:semiHidden/>
    <w:rsid w:val="00EF4337"/>
    <w:rPr>
      <w:rFonts w:ascii="Arial" w:hAnsi="Arial"/>
      <w:sz w:val="18"/>
    </w:rPr>
  </w:style>
  <w:style w:type="paragraph" w:customStyle="1" w:styleId="broodtekst">
    <w:name w:val="broodtekst"/>
    <w:basedOn w:val="Standaard"/>
    <w:rsid w:val="004740AA"/>
    <w:pPr>
      <w:tabs>
        <w:tab w:val="left" w:pos="227"/>
        <w:tab w:val="left" w:pos="454"/>
        <w:tab w:val="left" w:pos="680"/>
      </w:tabs>
      <w:autoSpaceDE w:val="0"/>
      <w:autoSpaceDN w:val="0"/>
      <w:adjustRightInd w:val="0"/>
    </w:pPr>
    <w:rPr>
      <w:rFonts w:ascii="Verdana" w:hAnsi="Verdana"/>
      <w:szCs w:val="18"/>
    </w:rPr>
  </w:style>
  <w:style w:type="paragraph" w:customStyle="1" w:styleId="tabelkop">
    <w:name w:val="tabelkop"/>
    <w:basedOn w:val="broodtekst"/>
    <w:rsid w:val="004740AA"/>
    <w:rPr>
      <w:b/>
      <w:sz w:val="14"/>
    </w:rPr>
  </w:style>
  <w:style w:type="paragraph" w:customStyle="1" w:styleId="tabeltekst">
    <w:name w:val="tabeltekst"/>
    <w:basedOn w:val="broodtekst"/>
    <w:rsid w:val="004740AA"/>
    <w:rPr>
      <w:sz w:val="14"/>
    </w:rPr>
  </w:style>
  <w:style w:type="paragraph" w:styleId="Kopvaninhoudsopgave">
    <w:name w:val="TOC Heading"/>
    <w:basedOn w:val="Kop1"/>
    <w:next w:val="Standaard"/>
    <w:uiPriority w:val="39"/>
    <w:semiHidden/>
    <w:unhideWhenUsed/>
    <w:qFormat/>
    <w:rsid w:val="00765C60"/>
    <w:pPr>
      <w:keepLines/>
      <w:numPr>
        <w:numId w:val="0"/>
      </w:numPr>
      <w:spacing w:before="480" w:after="0" w:line="276" w:lineRule="auto"/>
      <w:outlineLvl w:val="9"/>
    </w:pPr>
    <w:rPr>
      <w:rFonts w:ascii="Cambria" w:hAnsi="Cambria"/>
      <w:bCs/>
      <w:color w:val="365F91"/>
      <w:kern w:val="0"/>
      <w:sz w:val="28"/>
      <w:szCs w:val="28"/>
    </w:rPr>
  </w:style>
  <w:style w:type="character" w:customStyle="1" w:styleId="Kop2Char">
    <w:name w:val="Kop 2 Char"/>
    <w:basedOn w:val="Standaardalinea-lettertype"/>
    <w:link w:val="Kop2"/>
    <w:rsid w:val="00316B3C"/>
    <w:rPr>
      <w:rFonts w:ascii="Arial" w:hAnsi="Arial"/>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5936">
      <w:bodyDiv w:val="1"/>
      <w:marLeft w:val="0"/>
      <w:marRight w:val="0"/>
      <w:marTop w:val="0"/>
      <w:marBottom w:val="0"/>
      <w:divBdr>
        <w:top w:val="none" w:sz="0" w:space="0" w:color="auto"/>
        <w:left w:val="none" w:sz="0" w:space="0" w:color="auto"/>
        <w:bottom w:val="none" w:sz="0" w:space="0" w:color="auto"/>
        <w:right w:val="none" w:sz="0" w:space="0" w:color="auto"/>
      </w:divBdr>
      <w:divsChild>
        <w:div w:id="1795900364">
          <w:marLeft w:val="0"/>
          <w:marRight w:val="0"/>
          <w:marTop w:val="0"/>
          <w:marBottom w:val="0"/>
          <w:divBdr>
            <w:top w:val="none" w:sz="0" w:space="0" w:color="auto"/>
            <w:left w:val="none" w:sz="0" w:space="0" w:color="auto"/>
            <w:bottom w:val="none" w:sz="0" w:space="0" w:color="auto"/>
            <w:right w:val="none" w:sz="0" w:space="0" w:color="auto"/>
          </w:divBdr>
          <w:divsChild>
            <w:div w:id="897399351">
              <w:marLeft w:val="0"/>
              <w:marRight w:val="0"/>
              <w:marTop w:val="0"/>
              <w:marBottom w:val="0"/>
              <w:divBdr>
                <w:top w:val="none" w:sz="0" w:space="0" w:color="auto"/>
                <w:left w:val="none" w:sz="0" w:space="0" w:color="auto"/>
                <w:bottom w:val="none" w:sz="0" w:space="0" w:color="auto"/>
                <w:right w:val="none" w:sz="0" w:space="0" w:color="auto"/>
              </w:divBdr>
              <w:divsChild>
                <w:div w:id="153658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7664">
      <w:bodyDiv w:val="1"/>
      <w:marLeft w:val="0"/>
      <w:marRight w:val="0"/>
      <w:marTop w:val="0"/>
      <w:marBottom w:val="0"/>
      <w:divBdr>
        <w:top w:val="none" w:sz="0" w:space="0" w:color="auto"/>
        <w:left w:val="none" w:sz="0" w:space="0" w:color="auto"/>
        <w:bottom w:val="none" w:sz="0" w:space="0" w:color="auto"/>
        <w:right w:val="none" w:sz="0" w:space="0" w:color="auto"/>
      </w:divBdr>
    </w:div>
    <w:div w:id="108546715">
      <w:bodyDiv w:val="1"/>
      <w:marLeft w:val="0"/>
      <w:marRight w:val="0"/>
      <w:marTop w:val="0"/>
      <w:marBottom w:val="0"/>
      <w:divBdr>
        <w:top w:val="none" w:sz="0" w:space="0" w:color="auto"/>
        <w:left w:val="none" w:sz="0" w:space="0" w:color="auto"/>
        <w:bottom w:val="none" w:sz="0" w:space="0" w:color="auto"/>
        <w:right w:val="none" w:sz="0" w:space="0" w:color="auto"/>
      </w:divBdr>
    </w:div>
    <w:div w:id="121072113">
      <w:bodyDiv w:val="1"/>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sChild>
            <w:div w:id="2127461408">
              <w:marLeft w:val="0"/>
              <w:marRight w:val="0"/>
              <w:marTop w:val="0"/>
              <w:marBottom w:val="0"/>
              <w:divBdr>
                <w:top w:val="none" w:sz="0" w:space="0" w:color="auto"/>
                <w:left w:val="none" w:sz="0" w:space="0" w:color="auto"/>
                <w:bottom w:val="none" w:sz="0" w:space="0" w:color="auto"/>
                <w:right w:val="none" w:sz="0" w:space="0" w:color="auto"/>
              </w:divBdr>
              <w:divsChild>
                <w:div w:id="183437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6808">
      <w:bodyDiv w:val="1"/>
      <w:marLeft w:val="0"/>
      <w:marRight w:val="0"/>
      <w:marTop w:val="0"/>
      <w:marBottom w:val="0"/>
      <w:divBdr>
        <w:top w:val="none" w:sz="0" w:space="0" w:color="auto"/>
        <w:left w:val="none" w:sz="0" w:space="0" w:color="auto"/>
        <w:bottom w:val="none" w:sz="0" w:space="0" w:color="auto"/>
        <w:right w:val="none" w:sz="0" w:space="0" w:color="auto"/>
      </w:divBdr>
    </w:div>
    <w:div w:id="128592072">
      <w:bodyDiv w:val="1"/>
      <w:marLeft w:val="0"/>
      <w:marRight w:val="0"/>
      <w:marTop w:val="0"/>
      <w:marBottom w:val="0"/>
      <w:divBdr>
        <w:top w:val="none" w:sz="0" w:space="0" w:color="auto"/>
        <w:left w:val="none" w:sz="0" w:space="0" w:color="auto"/>
        <w:bottom w:val="none" w:sz="0" w:space="0" w:color="auto"/>
        <w:right w:val="none" w:sz="0" w:space="0" w:color="auto"/>
      </w:divBdr>
    </w:div>
    <w:div w:id="203955476">
      <w:bodyDiv w:val="1"/>
      <w:marLeft w:val="0"/>
      <w:marRight w:val="0"/>
      <w:marTop w:val="0"/>
      <w:marBottom w:val="0"/>
      <w:divBdr>
        <w:top w:val="none" w:sz="0" w:space="0" w:color="auto"/>
        <w:left w:val="none" w:sz="0" w:space="0" w:color="auto"/>
        <w:bottom w:val="none" w:sz="0" w:space="0" w:color="auto"/>
        <w:right w:val="none" w:sz="0" w:space="0" w:color="auto"/>
      </w:divBdr>
    </w:div>
    <w:div w:id="258494126">
      <w:bodyDiv w:val="1"/>
      <w:marLeft w:val="0"/>
      <w:marRight w:val="0"/>
      <w:marTop w:val="0"/>
      <w:marBottom w:val="0"/>
      <w:divBdr>
        <w:top w:val="none" w:sz="0" w:space="0" w:color="auto"/>
        <w:left w:val="none" w:sz="0" w:space="0" w:color="auto"/>
        <w:bottom w:val="none" w:sz="0" w:space="0" w:color="auto"/>
        <w:right w:val="none" w:sz="0" w:space="0" w:color="auto"/>
      </w:divBdr>
    </w:div>
    <w:div w:id="271980947">
      <w:bodyDiv w:val="1"/>
      <w:marLeft w:val="0"/>
      <w:marRight w:val="0"/>
      <w:marTop w:val="0"/>
      <w:marBottom w:val="0"/>
      <w:divBdr>
        <w:top w:val="none" w:sz="0" w:space="0" w:color="auto"/>
        <w:left w:val="none" w:sz="0" w:space="0" w:color="auto"/>
        <w:bottom w:val="none" w:sz="0" w:space="0" w:color="auto"/>
        <w:right w:val="none" w:sz="0" w:space="0" w:color="auto"/>
      </w:divBdr>
    </w:div>
    <w:div w:id="442574666">
      <w:bodyDiv w:val="1"/>
      <w:marLeft w:val="0"/>
      <w:marRight w:val="0"/>
      <w:marTop w:val="0"/>
      <w:marBottom w:val="0"/>
      <w:divBdr>
        <w:top w:val="none" w:sz="0" w:space="0" w:color="auto"/>
        <w:left w:val="none" w:sz="0" w:space="0" w:color="auto"/>
        <w:bottom w:val="none" w:sz="0" w:space="0" w:color="auto"/>
        <w:right w:val="none" w:sz="0" w:space="0" w:color="auto"/>
      </w:divBdr>
      <w:divsChild>
        <w:div w:id="879628013">
          <w:marLeft w:val="0"/>
          <w:marRight w:val="0"/>
          <w:marTop w:val="0"/>
          <w:marBottom w:val="0"/>
          <w:divBdr>
            <w:top w:val="none" w:sz="0" w:space="0" w:color="auto"/>
            <w:left w:val="none" w:sz="0" w:space="0" w:color="auto"/>
            <w:bottom w:val="none" w:sz="0" w:space="0" w:color="auto"/>
            <w:right w:val="none" w:sz="0" w:space="0" w:color="auto"/>
          </w:divBdr>
          <w:divsChild>
            <w:div w:id="1455127996">
              <w:marLeft w:val="0"/>
              <w:marRight w:val="0"/>
              <w:marTop w:val="0"/>
              <w:marBottom w:val="0"/>
              <w:divBdr>
                <w:top w:val="none" w:sz="0" w:space="0" w:color="auto"/>
                <w:left w:val="none" w:sz="0" w:space="0" w:color="auto"/>
                <w:bottom w:val="none" w:sz="0" w:space="0" w:color="auto"/>
                <w:right w:val="none" w:sz="0" w:space="0" w:color="auto"/>
              </w:divBdr>
              <w:divsChild>
                <w:div w:id="27814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89335">
      <w:bodyDiv w:val="1"/>
      <w:marLeft w:val="0"/>
      <w:marRight w:val="0"/>
      <w:marTop w:val="0"/>
      <w:marBottom w:val="0"/>
      <w:divBdr>
        <w:top w:val="none" w:sz="0" w:space="0" w:color="auto"/>
        <w:left w:val="none" w:sz="0" w:space="0" w:color="auto"/>
        <w:bottom w:val="none" w:sz="0" w:space="0" w:color="auto"/>
        <w:right w:val="none" w:sz="0" w:space="0" w:color="auto"/>
      </w:divBdr>
    </w:div>
    <w:div w:id="496190297">
      <w:bodyDiv w:val="1"/>
      <w:marLeft w:val="0"/>
      <w:marRight w:val="0"/>
      <w:marTop w:val="0"/>
      <w:marBottom w:val="0"/>
      <w:divBdr>
        <w:top w:val="none" w:sz="0" w:space="0" w:color="auto"/>
        <w:left w:val="none" w:sz="0" w:space="0" w:color="auto"/>
        <w:bottom w:val="none" w:sz="0" w:space="0" w:color="auto"/>
        <w:right w:val="none" w:sz="0" w:space="0" w:color="auto"/>
      </w:divBdr>
    </w:div>
    <w:div w:id="496967455">
      <w:bodyDiv w:val="1"/>
      <w:marLeft w:val="0"/>
      <w:marRight w:val="0"/>
      <w:marTop w:val="0"/>
      <w:marBottom w:val="0"/>
      <w:divBdr>
        <w:top w:val="none" w:sz="0" w:space="0" w:color="auto"/>
        <w:left w:val="none" w:sz="0" w:space="0" w:color="auto"/>
        <w:bottom w:val="none" w:sz="0" w:space="0" w:color="auto"/>
        <w:right w:val="none" w:sz="0" w:space="0" w:color="auto"/>
      </w:divBdr>
    </w:div>
    <w:div w:id="528568477">
      <w:bodyDiv w:val="1"/>
      <w:marLeft w:val="0"/>
      <w:marRight w:val="0"/>
      <w:marTop w:val="0"/>
      <w:marBottom w:val="0"/>
      <w:divBdr>
        <w:top w:val="none" w:sz="0" w:space="0" w:color="auto"/>
        <w:left w:val="none" w:sz="0" w:space="0" w:color="auto"/>
        <w:bottom w:val="none" w:sz="0" w:space="0" w:color="auto"/>
        <w:right w:val="none" w:sz="0" w:space="0" w:color="auto"/>
      </w:divBdr>
    </w:div>
    <w:div w:id="542713130">
      <w:bodyDiv w:val="1"/>
      <w:marLeft w:val="0"/>
      <w:marRight w:val="0"/>
      <w:marTop w:val="0"/>
      <w:marBottom w:val="0"/>
      <w:divBdr>
        <w:top w:val="none" w:sz="0" w:space="0" w:color="auto"/>
        <w:left w:val="none" w:sz="0" w:space="0" w:color="auto"/>
        <w:bottom w:val="none" w:sz="0" w:space="0" w:color="auto"/>
        <w:right w:val="none" w:sz="0" w:space="0" w:color="auto"/>
      </w:divBdr>
      <w:divsChild>
        <w:div w:id="153572025">
          <w:marLeft w:val="0"/>
          <w:marRight w:val="0"/>
          <w:marTop w:val="0"/>
          <w:marBottom w:val="0"/>
          <w:divBdr>
            <w:top w:val="none" w:sz="0" w:space="0" w:color="auto"/>
            <w:left w:val="none" w:sz="0" w:space="0" w:color="auto"/>
            <w:bottom w:val="none" w:sz="0" w:space="0" w:color="auto"/>
            <w:right w:val="none" w:sz="0" w:space="0" w:color="auto"/>
          </w:divBdr>
          <w:divsChild>
            <w:div w:id="2007584814">
              <w:marLeft w:val="0"/>
              <w:marRight w:val="0"/>
              <w:marTop w:val="0"/>
              <w:marBottom w:val="0"/>
              <w:divBdr>
                <w:top w:val="none" w:sz="0" w:space="0" w:color="auto"/>
                <w:left w:val="none" w:sz="0" w:space="0" w:color="auto"/>
                <w:bottom w:val="none" w:sz="0" w:space="0" w:color="auto"/>
                <w:right w:val="none" w:sz="0" w:space="0" w:color="auto"/>
              </w:divBdr>
              <w:divsChild>
                <w:div w:id="9301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929894">
      <w:bodyDiv w:val="1"/>
      <w:marLeft w:val="0"/>
      <w:marRight w:val="0"/>
      <w:marTop w:val="0"/>
      <w:marBottom w:val="0"/>
      <w:divBdr>
        <w:top w:val="none" w:sz="0" w:space="0" w:color="auto"/>
        <w:left w:val="none" w:sz="0" w:space="0" w:color="auto"/>
        <w:bottom w:val="none" w:sz="0" w:space="0" w:color="auto"/>
        <w:right w:val="none" w:sz="0" w:space="0" w:color="auto"/>
      </w:divBdr>
      <w:divsChild>
        <w:div w:id="55009598">
          <w:marLeft w:val="0"/>
          <w:marRight w:val="0"/>
          <w:marTop w:val="0"/>
          <w:marBottom w:val="0"/>
          <w:divBdr>
            <w:top w:val="none" w:sz="0" w:space="0" w:color="auto"/>
            <w:left w:val="none" w:sz="0" w:space="0" w:color="auto"/>
            <w:bottom w:val="none" w:sz="0" w:space="0" w:color="auto"/>
            <w:right w:val="none" w:sz="0" w:space="0" w:color="auto"/>
          </w:divBdr>
          <w:divsChild>
            <w:div w:id="383405922">
              <w:marLeft w:val="0"/>
              <w:marRight w:val="0"/>
              <w:marTop w:val="0"/>
              <w:marBottom w:val="0"/>
              <w:divBdr>
                <w:top w:val="none" w:sz="0" w:space="0" w:color="auto"/>
                <w:left w:val="none" w:sz="0" w:space="0" w:color="auto"/>
                <w:bottom w:val="none" w:sz="0" w:space="0" w:color="auto"/>
                <w:right w:val="none" w:sz="0" w:space="0" w:color="auto"/>
              </w:divBdr>
              <w:divsChild>
                <w:div w:id="10044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956010">
      <w:bodyDiv w:val="1"/>
      <w:marLeft w:val="0"/>
      <w:marRight w:val="0"/>
      <w:marTop w:val="0"/>
      <w:marBottom w:val="0"/>
      <w:divBdr>
        <w:top w:val="none" w:sz="0" w:space="0" w:color="auto"/>
        <w:left w:val="none" w:sz="0" w:space="0" w:color="auto"/>
        <w:bottom w:val="none" w:sz="0" w:space="0" w:color="auto"/>
        <w:right w:val="none" w:sz="0" w:space="0" w:color="auto"/>
      </w:divBdr>
      <w:divsChild>
        <w:div w:id="1774469866">
          <w:marLeft w:val="0"/>
          <w:marRight w:val="0"/>
          <w:marTop w:val="0"/>
          <w:marBottom w:val="0"/>
          <w:divBdr>
            <w:top w:val="none" w:sz="0" w:space="0" w:color="auto"/>
            <w:left w:val="none" w:sz="0" w:space="0" w:color="auto"/>
            <w:bottom w:val="none" w:sz="0" w:space="0" w:color="auto"/>
            <w:right w:val="none" w:sz="0" w:space="0" w:color="auto"/>
          </w:divBdr>
          <w:divsChild>
            <w:div w:id="646054081">
              <w:marLeft w:val="0"/>
              <w:marRight w:val="0"/>
              <w:marTop w:val="0"/>
              <w:marBottom w:val="0"/>
              <w:divBdr>
                <w:top w:val="none" w:sz="0" w:space="0" w:color="auto"/>
                <w:left w:val="none" w:sz="0" w:space="0" w:color="auto"/>
                <w:bottom w:val="none" w:sz="0" w:space="0" w:color="auto"/>
                <w:right w:val="none" w:sz="0" w:space="0" w:color="auto"/>
              </w:divBdr>
              <w:divsChild>
                <w:div w:id="145432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854823">
      <w:bodyDiv w:val="1"/>
      <w:marLeft w:val="0"/>
      <w:marRight w:val="0"/>
      <w:marTop w:val="0"/>
      <w:marBottom w:val="0"/>
      <w:divBdr>
        <w:top w:val="none" w:sz="0" w:space="0" w:color="auto"/>
        <w:left w:val="none" w:sz="0" w:space="0" w:color="auto"/>
        <w:bottom w:val="none" w:sz="0" w:space="0" w:color="auto"/>
        <w:right w:val="none" w:sz="0" w:space="0" w:color="auto"/>
      </w:divBdr>
    </w:div>
    <w:div w:id="668171018">
      <w:bodyDiv w:val="1"/>
      <w:marLeft w:val="0"/>
      <w:marRight w:val="0"/>
      <w:marTop w:val="0"/>
      <w:marBottom w:val="0"/>
      <w:divBdr>
        <w:top w:val="none" w:sz="0" w:space="0" w:color="auto"/>
        <w:left w:val="none" w:sz="0" w:space="0" w:color="auto"/>
        <w:bottom w:val="none" w:sz="0" w:space="0" w:color="auto"/>
        <w:right w:val="none" w:sz="0" w:space="0" w:color="auto"/>
      </w:divBdr>
    </w:div>
    <w:div w:id="668412864">
      <w:bodyDiv w:val="1"/>
      <w:marLeft w:val="0"/>
      <w:marRight w:val="0"/>
      <w:marTop w:val="0"/>
      <w:marBottom w:val="0"/>
      <w:divBdr>
        <w:top w:val="none" w:sz="0" w:space="0" w:color="auto"/>
        <w:left w:val="none" w:sz="0" w:space="0" w:color="auto"/>
        <w:bottom w:val="none" w:sz="0" w:space="0" w:color="auto"/>
        <w:right w:val="none" w:sz="0" w:space="0" w:color="auto"/>
      </w:divBdr>
    </w:div>
    <w:div w:id="675378239">
      <w:bodyDiv w:val="1"/>
      <w:marLeft w:val="0"/>
      <w:marRight w:val="0"/>
      <w:marTop w:val="0"/>
      <w:marBottom w:val="0"/>
      <w:divBdr>
        <w:top w:val="none" w:sz="0" w:space="0" w:color="auto"/>
        <w:left w:val="none" w:sz="0" w:space="0" w:color="auto"/>
        <w:bottom w:val="none" w:sz="0" w:space="0" w:color="auto"/>
        <w:right w:val="none" w:sz="0" w:space="0" w:color="auto"/>
      </w:divBdr>
    </w:div>
    <w:div w:id="721295312">
      <w:bodyDiv w:val="1"/>
      <w:marLeft w:val="0"/>
      <w:marRight w:val="0"/>
      <w:marTop w:val="0"/>
      <w:marBottom w:val="0"/>
      <w:divBdr>
        <w:top w:val="none" w:sz="0" w:space="0" w:color="auto"/>
        <w:left w:val="none" w:sz="0" w:space="0" w:color="auto"/>
        <w:bottom w:val="none" w:sz="0" w:space="0" w:color="auto"/>
        <w:right w:val="none" w:sz="0" w:space="0" w:color="auto"/>
      </w:divBdr>
      <w:divsChild>
        <w:div w:id="1169639203">
          <w:marLeft w:val="0"/>
          <w:marRight w:val="0"/>
          <w:marTop w:val="0"/>
          <w:marBottom w:val="0"/>
          <w:divBdr>
            <w:top w:val="none" w:sz="0" w:space="0" w:color="auto"/>
            <w:left w:val="none" w:sz="0" w:space="0" w:color="auto"/>
            <w:bottom w:val="none" w:sz="0" w:space="0" w:color="auto"/>
            <w:right w:val="none" w:sz="0" w:space="0" w:color="auto"/>
          </w:divBdr>
          <w:divsChild>
            <w:div w:id="1858618525">
              <w:marLeft w:val="0"/>
              <w:marRight w:val="0"/>
              <w:marTop w:val="0"/>
              <w:marBottom w:val="0"/>
              <w:divBdr>
                <w:top w:val="none" w:sz="0" w:space="0" w:color="auto"/>
                <w:left w:val="none" w:sz="0" w:space="0" w:color="auto"/>
                <w:bottom w:val="none" w:sz="0" w:space="0" w:color="auto"/>
                <w:right w:val="none" w:sz="0" w:space="0" w:color="auto"/>
              </w:divBdr>
              <w:divsChild>
                <w:div w:id="25382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46655">
      <w:bodyDiv w:val="1"/>
      <w:marLeft w:val="0"/>
      <w:marRight w:val="0"/>
      <w:marTop w:val="0"/>
      <w:marBottom w:val="0"/>
      <w:divBdr>
        <w:top w:val="none" w:sz="0" w:space="0" w:color="auto"/>
        <w:left w:val="none" w:sz="0" w:space="0" w:color="auto"/>
        <w:bottom w:val="none" w:sz="0" w:space="0" w:color="auto"/>
        <w:right w:val="none" w:sz="0" w:space="0" w:color="auto"/>
      </w:divBdr>
    </w:div>
    <w:div w:id="780802126">
      <w:bodyDiv w:val="1"/>
      <w:marLeft w:val="0"/>
      <w:marRight w:val="0"/>
      <w:marTop w:val="0"/>
      <w:marBottom w:val="0"/>
      <w:divBdr>
        <w:top w:val="none" w:sz="0" w:space="0" w:color="auto"/>
        <w:left w:val="none" w:sz="0" w:space="0" w:color="auto"/>
        <w:bottom w:val="none" w:sz="0" w:space="0" w:color="auto"/>
        <w:right w:val="none" w:sz="0" w:space="0" w:color="auto"/>
      </w:divBdr>
    </w:div>
    <w:div w:id="784153388">
      <w:bodyDiv w:val="1"/>
      <w:marLeft w:val="0"/>
      <w:marRight w:val="0"/>
      <w:marTop w:val="0"/>
      <w:marBottom w:val="0"/>
      <w:divBdr>
        <w:top w:val="none" w:sz="0" w:space="0" w:color="auto"/>
        <w:left w:val="none" w:sz="0" w:space="0" w:color="auto"/>
        <w:bottom w:val="none" w:sz="0" w:space="0" w:color="auto"/>
        <w:right w:val="none" w:sz="0" w:space="0" w:color="auto"/>
      </w:divBdr>
    </w:div>
    <w:div w:id="785663536">
      <w:bodyDiv w:val="1"/>
      <w:marLeft w:val="0"/>
      <w:marRight w:val="0"/>
      <w:marTop w:val="0"/>
      <w:marBottom w:val="0"/>
      <w:divBdr>
        <w:top w:val="none" w:sz="0" w:space="0" w:color="auto"/>
        <w:left w:val="none" w:sz="0" w:space="0" w:color="auto"/>
        <w:bottom w:val="none" w:sz="0" w:space="0" w:color="auto"/>
        <w:right w:val="none" w:sz="0" w:space="0" w:color="auto"/>
      </w:divBdr>
    </w:div>
    <w:div w:id="810749047">
      <w:bodyDiv w:val="1"/>
      <w:marLeft w:val="0"/>
      <w:marRight w:val="0"/>
      <w:marTop w:val="0"/>
      <w:marBottom w:val="0"/>
      <w:divBdr>
        <w:top w:val="none" w:sz="0" w:space="0" w:color="auto"/>
        <w:left w:val="none" w:sz="0" w:space="0" w:color="auto"/>
        <w:bottom w:val="none" w:sz="0" w:space="0" w:color="auto"/>
        <w:right w:val="none" w:sz="0" w:space="0" w:color="auto"/>
      </w:divBdr>
    </w:div>
    <w:div w:id="861284857">
      <w:bodyDiv w:val="1"/>
      <w:marLeft w:val="0"/>
      <w:marRight w:val="0"/>
      <w:marTop w:val="0"/>
      <w:marBottom w:val="0"/>
      <w:divBdr>
        <w:top w:val="none" w:sz="0" w:space="0" w:color="auto"/>
        <w:left w:val="none" w:sz="0" w:space="0" w:color="auto"/>
        <w:bottom w:val="none" w:sz="0" w:space="0" w:color="auto"/>
        <w:right w:val="none" w:sz="0" w:space="0" w:color="auto"/>
      </w:divBdr>
    </w:div>
    <w:div w:id="894396115">
      <w:bodyDiv w:val="1"/>
      <w:marLeft w:val="0"/>
      <w:marRight w:val="0"/>
      <w:marTop w:val="0"/>
      <w:marBottom w:val="0"/>
      <w:divBdr>
        <w:top w:val="none" w:sz="0" w:space="0" w:color="auto"/>
        <w:left w:val="none" w:sz="0" w:space="0" w:color="auto"/>
        <w:bottom w:val="none" w:sz="0" w:space="0" w:color="auto"/>
        <w:right w:val="none" w:sz="0" w:space="0" w:color="auto"/>
      </w:divBdr>
      <w:divsChild>
        <w:div w:id="1783572110">
          <w:marLeft w:val="0"/>
          <w:marRight w:val="0"/>
          <w:marTop w:val="0"/>
          <w:marBottom w:val="0"/>
          <w:divBdr>
            <w:top w:val="none" w:sz="0" w:space="0" w:color="auto"/>
            <w:left w:val="none" w:sz="0" w:space="0" w:color="auto"/>
            <w:bottom w:val="none" w:sz="0" w:space="0" w:color="auto"/>
            <w:right w:val="none" w:sz="0" w:space="0" w:color="auto"/>
          </w:divBdr>
          <w:divsChild>
            <w:div w:id="720787515">
              <w:marLeft w:val="0"/>
              <w:marRight w:val="0"/>
              <w:marTop w:val="0"/>
              <w:marBottom w:val="0"/>
              <w:divBdr>
                <w:top w:val="none" w:sz="0" w:space="0" w:color="auto"/>
                <w:left w:val="none" w:sz="0" w:space="0" w:color="auto"/>
                <w:bottom w:val="none" w:sz="0" w:space="0" w:color="auto"/>
                <w:right w:val="none" w:sz="0" w:space="0" w:color="auto"/>
              </w:divBdr>
              <w:divsChild>
                <w:div w:id="26720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693764">
      <w:bodyDiv w:val="1"/>
      <w:marLeft w:val="0"/>
      <w:marRight w:val="0"/>
      <w:marTop w:val="0"/>
      <w:marBottom w:val="0"/>
      <w:divBdr>
        <w:top w:val="none" w:sz="0" w:space="0" w:color="auto"/>
        <w:left w:val="none" w:sz="0" w:space="0" w:color="auto"/>
        <w:bottom w:val="none" w:sz="0" w:space="0" w:color="auto"/>
        <w:right w:val="none" w:sz="0" w:space="0" w:color="auto"/>
      </w:divBdr>
    </w:div>
    <w:div w:id="963848922">
      <w:bodyDiv w:val="1"/>
      <w:marLeft w:val="0"/>
      <w:marRight w:val="0"/>
      <w:marTop w:val="0"/>
      <w:marBottom w:val="0"/>
      <w:divBdr>
        <w:top w:val="none" w:sz="0" w:space="0" w:color="auto"/>
        <w:left w:val="none" w:sz="0" w:space="0" w:color="auto"/>
        <w:bottom w:val="none" w:sz="0" w:space="0" w:color="auto"/>
        <w:right w:val="none" w:sz="0" w:space="0" w:color="auto"/>
      </w:divBdr>
    </w:div>
    <w:div w:id="967053370">
      <w:bodyDiv w:val="1"/>
      <w:marLeft w:val="0"/>
      <w:marRight w:val="0"/>
      <w:marTop w:val="0"/>
      <w:marBottom w:val="0"/>
      <w:divBdr>
        <w:top w:val="none" w:sz="0" w:space="0" w:color="auto"/>
        <w:left w:val="none" w:sz="0" w:space="0" w:color="auto"/>
        <w:bottom w:val="none" w:sz="0" w:space="0" w:color="auto"/>
        <w:right w:val="none" w:sz="0" w:space="0" w:color="auto"/>
      </w:divBdr>
    </w:div>
    <w:div w:id="967665344">
      <w:bodyDiv w:val="1"/>
      <w:marLeft w:val="0"/>
      <w:marRight w:val="0"/>
      <w:marTop w:val="0"/>
      <w:marBottom w:val="0"/>
      <w:divBdr>
        <w:top w:val="none" w:sz="0" w:space="0" w:color="auto"/>
        <w:left w:val="none" w:sz="0" w:space="0" w:color="auto"/>
        <w:bottom w:val="none" w:sz="0" w:space="0" w:color="auto"/>
        <w:right w:val="none" w:sz="0" w:space="0" w:color="auto"/>
      </w:divBdr>
    </w:div>
    <w:div w:id="968436801">
      <w:bodyDiv w:val="1"/>
      <w:marLeft w:val="0"/>
      <w:marRight w:val="0"/>
      <w:marTop w:val="0"/>
      <w:marBottom w:val="0"/>
      <w:divBdr>
        <w:top w:val="none" w:sz="0" w:space="0" w:color="auto"/>
        <w:left w:val="none" w:sz="0" w:space="0" w:color="auto"/>
        <w:bottom w:val="none" w:sz="0" w:space="0" w:color="auto"/>
        <w:right w:val="none" w:sz="0" w:space="0" w:color="auto"/>
      </w:divBdr>
    </w:div>
    <w:div w:id="973094664">
      <w:bodyDiv w:val="1"/>
      <w:marLeft w:val="0"/>
      <w:marRight w:val="0"/>
      <w:marTop w:val="0"/>
      <w:marBottom w:val="0"/>
      <w:divBdr>
        <w:top w:val="none" w:sz="0" w:space="0" w:color="auto"/>
        <w:left w:val="none" w:sz="0" w:space="0" w:color="auto"/>
        <w:bottom w:val="none" w:sz="0" w:space="0" w:color="auto"/>
        <w:right w:val="none" w:sz="0" w:space="0" w:color="auto"/>
      </w:divBdr>
      <w:divsChild>
        <w:div w:id="332756628">
          <w:marLeft w:val="0"/>
          <w:marRight w:val="0"/>
          <w:marTop w:val="0"/>
          <w:marBottom w:val="0"/>
          <w:divBdr>
            <w:top w:val="none" w:sz="0" w:space="0" w:color="auto"/>
            <w:left w:val="none" w:sz="0" w:space="0" w:color="auto"/>
            <w:bottom w:val="none" w:sz="0" w:space="0" w:color="auto"/>
            <w:right w:val="none" w:sz="0" w:space="0" w:color="auto"/>
          </w:divBdr>
          <w:divsChild>
            <w:div w:id="591010178">
              <w:marLeft w:val="0"/>
              <w:marRight w:val="0"/>
              <w:marTop w:val="0"/>
              <w:marBottom w:val="0"/>
              <w:divBdr>
                <w:top w:val="none" w:sz="0" w:space="0" w:color="auto"/>
                <w:left w:val="none" w:sz="0" w:space="0" w:color="auto"/>
                <w:bottom w:val="none" w:sz="0" w:space="0" w:color="auto"/>
                <w:right w:val="none" w:sz="0" w:space="0" w:color="auto"/>
              </w:divBdr>
              <w:divsChild>
                <w:div w:id="88363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1441">
      <w:bodyDiv w:val="1"/>
      <w:marLeft w:val="0"/>
      <w:marRight w:val="0"/>
      <w:marTop w:val="0"/>
      <w:marBottom w:val="0"/>
      <w:divBdr>
        <w:top w:val="none" w:sz="0" w:space="0" w:color="auto"/>
        <w:left w:val="none" w:sz="0" w:space="0" w:color="auto"/>
        <w:bottom w:val="none" w:sz="0" w:space="0" w:color="auto"/>
        <w:right w:val="none" w:sz="0" w:space="0" w:color="auto"/>
      </w:divBdr>
    </w:div>
    <w:div w:id="980695805">
      <w:bodyDiv w:val="1"/>
      <w:marLeft w:val="0"/>
      <w:marRight w:val="0"/>
      <w:marTop w:val="0"/>
      <w:marBottom w:val="0"/>
      <w:divBdr>
        <w:top w:val="none" w:sz="0" w:space="0" w:color="auto"/>
        <w:left w:val="none" w:sz="0" w:space="0" w:color="auto"/>
        <w:bottom w:val="none" w:sz="0" w:space="0" w:color="auto"/>
        <w:right w:val="none" w:sz="0" w:space="0" w:color="auto"/>
      </w:divBdr>
      <w:divsChild>
        <w:div w:id="283462336">
          <w:marLeft w:val="0"/>
          <w:marRight w:val="0"/>
          <w:marTop w:val="0"/>
          <w:marBottom w:val="0"/>
          <w:divBdr>
            <w:top w:val="none" w:sz="0" w:space="0" w:color="auto"/>
            <w:left w:val="none" w:sz="0" w:space="0" w:color="auto"/>
            <w:bottom w:val="none" w:sz="0" w:space="0" w:color="auto"/>
            <w:right w:val="none" w:sz="0" w:space="0" w:color="auto"/>
          </w:divBdr>
          <w:divsChild>
            <w:div w:id="559052685">
              <w:marLeft w:val="0"/>
              <w:marRight w:val="0"/>
              <w:marTop w:val="0"/>
              <w:marBottom w:val="0"/>
              <w:divBdr>
                <w:top w:val="none" w:sz="0" w:space="0" w:color="auto"/>
                <w:left w:val="none" w:sz="0" w:space="0" w:color="auto"/>
                <w:bottom w:val="none" w:sz="0" w:space="0" w:color="auto"/>
                <w:right w:val="none" w:sz="0" w:space="0" w:color="auto"/>
              </w:divBdr>
              <w:divsChild>
                <w:div w:id="16597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9519">
      <w:bodyDiv w:val="1"/>
      <w:marLeft w:val="0"/>
      <w:marRight w:val="0"/>
      <w:marTop w:val="0"/>
      <w:marBottom w:val="0"/>
      <w:divBdr>
        <w:top w:val="none" w:sz="0" w:space="0" w:color="auto"/>
        <w:left w:val="none" w:sz="0" w:space="0" w:color="auto"/>
        <w:bottom w:val="none" w:sz="0" w:space="0" w:color="auto"/>
        <w:right w:val="none" w:sz="0" w:space="0" w:color="auto"/>
      </w:divBdr>
    </w:div>
    <w:div w:id="1038049778">
      <w:bodyDiv w:val="1"/>
      <w:marLeft w:val="0"/>
      <w:marRight w:val="0"/>
      <w:marTop w:val="0"/>
      <w:marBottom w:val="0"/>
      <w:divBdr>
        <w:top w:val="none" w:sz="0" w:space="0" w:color="auto"/>
        <w:left w:val="none" w:sz="0" w:space="0" w:color="auto"/>
        <w:bottom w:val="none" w:sz="0" w:space="0" w:color="auto"/>
        <w:right w:val="none" w:sz="0" w:space="0" w:color="auto"/>
      </w:divBdr>
    </w:div>
    <w:div w:id="1063334999">
      <w:bodyDiv w:val="1"/>
      <w:marLeft w:val="0"/>
      <w:marRight w:val="0"/>
      <w:marTop w:val="0"/>
      <w:marBottom w:val="0"/>
      <w:divBdr>
        <w:top w:val="none" w:sz="0" w:space="0" w:color="auto"/>
        <w:left w:val="none" w:sz="0" w:space="0" w:color="auto"/>
        <w:bottom w:val="none" w:sz="0" w:space="0" w:color="auto"/>
        <w:right w:val="none" w:sz="0" w:space="0" w:color="auto"/>
      </w:divBdr>
    </w:div>
    <w:div w:id="1072048294">
      <w:bodyDiv w:val="1"/>
      <w:marLeft w:val="0"/>
      <w:marRight w:val="0"/>
      <w:marTop w:val="0"/>
      <w:marBottom w:val="0"/>
      <w:divBdr>
        <w:top w:val="none" w:sz="0" w:space="0" w:color="auto"/>
        <w:left w:val="none" w:sz="0" w:space="0" w:color="auto"/>
        <w:bottom w:val="none" w:sz="0" w:space="0" w:color="auto"/>
        <w:right w:val="none" w:sz="0" w:space="0" w:color="auto"/>
      </w:divBdr>
    </w:div>
    <w:div w:id="1140228063">
      <w:bodyDiv w:val="1"/>
      <w:marLeft w:val="0"/>
      <w:marRight w:val="0"/>
      <w:marTop w:val="0"/>
      <w:marBottom w:val="0"/>
      <w:divBdr>
        <w:top w:val="none" w:sz="0" w:space="0" w:color="auto"/>
        <w:left w:val="none" w:sz="0" w:space="0" w:color="auto"/>
        <w:bottom w:val="none" w:sz="0" w:space="0" w:color="auto"/>
        <w:right w:val="none" w:sz="0" w:space="0" w:color="auto"/>
      </w:divBdr>
    </w:div>
    <w:div w:id="1148009746">
      <w:bodyDiv w:val="1"/>
      <w:marLeft w:val="0"/>
      <w:marRight w:val="0"/>
      <w:marTop w:val="0"/>
      <w:marBottom w:val="0"/>
      <w:divBdr>
        <w:top w:val="none" w:sz="0" w:space="0" w:color="auto"/>
        <w:left w:val="none" w:sz="0" w:space="0" w:color="auto"/>
        <w:bottom w:val="none" w:sz="0" w:space="0" w:color="auto"/>
        <w:right w:val="none" w:sz="0" w:space="0" w:color="auto"/>
      </w:divBdr>
    </w:div>
    <w:div w:id="1151753128">
      <w:bodyDiv w:val="1"/>
      <w:marLeft w:val="0"/>
      <w:marRight w:val="0"/>
      <w:marTop w:val="0"/>
      <w:marBottom w:val="0"/>
      <w:divBdr>
        <w:top w:val="none" w:sz="0" w:space="0" w:color="auto"/>
        <w:left w:val="none" w:sz="0" w:space="0" w:color="auto"/>
        <w:bottom w:val="none" w:sz="0" w:space="0" w:color="auto"/>
        <w:right w:val="none" w:sz="0" w:space="0" w:color="auto"/>
      </w:divBdr>
    </w:div>
    <w:div w:id="1155948867">
      <w:bodyDiv w:val="1"/>
      <w:marLeft w:val="0"/>
      <w:marRight w:val="0"/>
      <w:marTop w:val="0"/>
      <w:marBottom w:val="0"/>
      <w:divBdr>
        <w:top w:val="none" w:sz="0" w:space="0" w:color="auto"/>
        <w:left w:val="none" w:sz="0" w:space="0" w:color="auto"/>
        <w:bottom w:val="none" w:sz="0" w:space="0" w:color="auto"/>
        <w:right w:val="none" w:sz="0" w:space="0" w:color="auto"/>
      </w:divBdr>
      <w:divsChild>
        <w:div w:id="862128861">
          <w:marLeft w:val="0"/>
          <w:marRight w:val="0"/>
          <w:marTop w:val="0"/>
          <w:marBottom w:val="0"/>
          <w:divBdr>
            <w:top w:val="none" w:sz="0" w:space="0" w:color="auto"/>
            <w:left w:val="none" w:sz="0" w:space="0" w:color="auto"/>
            <w:bottom w:val="none" w:sz="0" w:space="0" w:color="auto"/>
            <w:right w:val="none" w:sz="0" w:space="0" w:color="auto"/>
          </w:divBdr>
          <w:divsChild>
            <w:div w:id="347948979">
              <w:marLeft w:val="0"/>
              <w:marRight w:val="0"/>
              <w:marTop w:val="0"/>
              <w:marBottom w:val="0"/>
              <w:divBdr>
                <w:top w:val="none" w:sz="0" w:space="0" w:color="auto"/>
                <w:left w:val="none" w:sz="0" w:space="0" w:color="auto"/>
                <w:bottom w:val="none" w:sz="0" w:space="0" w:color="auto"/>
                <w:right w:val="none" w:sz="0" w:space="0" w:color="auto"/>
              </w:divBdr>
              <w:divsChild>
                <w:div w:id="62724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60596">
      <w:bodyDiv w:val="1"/>
      <w:marLeft w:val="0"/>
      <w:marRight w:val="0"/>
      <w:marTop w:val="0"/>
      <w:marBottom w:val="0"/>
      <w:divBdr>
        <w:top w:val="none" w:sz="0" w:space="0" w:color="auto"/>
        <w:left w:val="none" w:sz="0" w:space="0" w:color="auto"/>
        <w:bottom w:val="none" w:sz="0" w:space="0" w:color="auto"/>
        <w:right w:val="none" w:sz="0" w:space="0" w:color="auto"/>
      </w:divBdr>
    </w:div>
    <w:div w:id="1196192666">
      <w:bodyDiv w:val="1"/>
      <w:marLeft w:val="0"/>
      <w:marRight w:val="0"/>
      <w:marTop w:val="0"/>
      <w:marBottom w:val="0"/>
      <w:divBdr>
        <w:top w:val="none" w:sz="0" w:space="0" w:color="auto"/>
        <w:left w:val="none" w:sz="0" w:space="0" w:color="auto"/>
        <w:bottom w:val="none" w:sz="0" w:space="0" w:color="auto"/>
        <w:right w:val="none" w:sz="0" w:space="0" w:color="auto"/>
      </w:divBdr>
    </w:div>
    <w:div w:id="1208378038">
      <w:bodyDiv w:val="1"/>
      <w:marLeft w:val="0"/>
      <w:marRight w:val="0"/>
      <w:marTop w:val="0"/>
      <w:marBottom w:val="0"/>
      <w:divBdr>
        <w:top w:val="none" w:sz="0" w:space="0" w:color="auto"/>
        <w:left w:val="none" w:sz="0" w:space="0" w:color="auto"/>
        <w:bottom w:val="none" w:sz="0" w:space="0" w:color="auto"/>
        <w:right w:val="none" w:sz="0" w:space="0" w:color="auto"/>
      </w:divBdr>
    </w:div>
    <w:div w:id="1223524341">
      <w:bodyDiv w:val="1"/>
      <w:marLeft w:val="0"/>
      <w:marRight w:val="0"/>
      <w:marTop w:val="0"/>
      <w:marBottom w:val="0"/>
      <w:divBdr>
        <w:top w:val="none" w:sz="0" w:space="0" w:color="auto"/>
        <w:left w:val="none" w:sz="0" w:space="0" w:color="auto"/>
        <w:bottom w:val="none" w:sz="0" w:space="0" w:color="auto"/>
        <w:right w:val="none" w:sz="0" w:space="0" w:color="auto"/>
      </w:divBdr>
      <w:divsChild>
        <w:div w:id="1486048276">
          <w:marLeft w:val="0"/>
          <w:marRight w:val="0"/>
          <w:marTop w:val="0"/>
          <w:marBottom w:val="0"/>
          <w:divBdr>
            <w:top w:val="none" w:sz="0" w:space="0" w:color="auto"/>
            <w:left w:val="none" w:sz="0" w:space="0" w:color="auto"/>
            <w:bottom w:val="none" w:sz="0" w:space="0" w:color="auto"/>
            <w:right w:val="none" w:sz="0" w:space="0" w:color="auto"/>
          </w:divBdr>
          <w:divsChild>
            <w:div w:id="1527711236">
              <w:marLeft w:val="0"/>
              <w:marRight w:val="0"/>
              <w:marTop w:val="0"/>
              <w:marBottom w:val="0"/>
              <w:divBdr>
                <w:top w:val="none" w:sz="0" w:space="0" w:color="auto"/>
                <w:left w:val="none" w:sz="0" w:space="0" w:color="auto"/>
                <w:bottom w:val="none" w:sz="0" w:space="0" w:color="auto"/>
                <w:right w:val="none" w:sz="0" w:space="0" w:color="auto"/>
              </w:divBdr>
              <w:divsChild>
                <w:div w:id="137615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59931">
      <w:bodyDiv w:val="1"/>
      <w:marLeft w:val="0"/>
      <w:marRight w:val="0"/>
      <w:marTop w:val="0"/>
      <w:marBottom w:val="0"/>
      <w:divBdr>
        <w:top w:val="none" w:sz="0" w:space="0" w:color="auto"/>
        <w:left w:val="none" w:sz="0" w:space="0" w:color="auto"/>
        <w:bottom w:val="none" w:sz="0" w:space="0" w:color="auto"/>
        <w:right w:val="none" w:sz="0" w:space="0" w:color="auto"/>
      </w:divBdr>
    </w:div>
    <w:div w:id="1250433556">
      <w:bodyDiv w:val="1"/>
      <w:marLeft w:val="0"/>
      <w:marRight w:val="0"/>
      <w:marTop w:val="0"/>
      <w:marBottom w:val="0"/>
      <w:divBdr>
        <w:top w:val="none" w:sz="0" w:space="0" w:color="auto"/>
        <w:left w:val="none" w:sz="0" w:space="0" w:color="auto"/>
        <w:bottom w:val="none" w:sz="0" w:space="0" w:color="auto"/>
        <w:right w:val="none" w:sz="0" w:space="0" w:color="auto"/>
      </w:divBdr>
      <w:divsChild>
        <w:div w:id="1101141656">
          <w:marLeft w:val="0"/>
          <w:marRight w:val="0"/>
          <w:marTop w:val="0"/>
          <w:marBottom w:val="0"/>
          <w:divBdr>
            <w:top w:val="none" w:sz="0" w:space="0" w:color="auto"/>
            <w:left w:val="none" w:sz="0" w:space="0" w:color="auto"/>
            <w:bottom w:val="none" w:sz="0" w:space="0" w:color="auto"/>
            <w:right w:val="none" w:sz="0" w:space="0" w:color="auto"/>
          </w:divBdr>
          <w:divsChild>
            <w:div w:id="1011758823">
              <w:marLeft w:val="0"/>
              <w:marRight w:val="0"/>
              <w:marTop w:val="0"/>
              <w:marBottom w:val="0"/>
              <w:divBdr>
                <w:top w:val="none" w:sz="0" w:space="0" w:color="auto"/>
                <w:left w:val="none" w:sz="0" w:space="0" w:color="auto"/>
                <w:bottom w:val="none" w:sz="0" w:space="0" w:color="auto"/>
                <w:right w:val="none" w:sz="0" w:space="0" w:color="auto"/>
              </w:divBdr>
              <w:divsChild>
                <w:div w:id="8701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85497">
      <w:bodyDiv w:val="1"/>
      <w:marLeft w:val="0"/>
      <w:marRight w:val="0"/>
      <w:marTop w:val="0"/>
      <w:marBottom w:val="0"/>
      <w:divBdr>
        <w:top w:val="none" w:sz="0" w:space="0" w:color="auto"/>
        <w:left w:val="none" w:sz="0" w:space="0" w:color="auto"/>
        <w:bottom w:val="none" w:sz="0" w:space="0" w:color="auto"/>
        <w:right w:val="none" w:sz="0" w:space="0" w:color="auto"/>
      </w:divBdr>
    </w:div>
    <w:div w:id="1264413104">
      <w:bodyDiv w:val="1"/>
      <w:marLeft w:val="0"/>
      <w:marRight w:val="0"/>
      <w:marTop w:val="0"/>
      <w:marBottom w:val="0"/>
      <w:divBdr>
        <w:top w:val="none" w:sz="0" w:space="0" w:color="auto"/>
        <w:left w:val="none" w:sz="0" w:space="0" w:color="auto"/>
        <w:bottom w:val="none" w:sz="0" w:space="0" w:color="auto"/>
        <w:right w:val="none" w:sz="0" w:space="0" w:color="auto"/>
      </w:divBdr>
    </w:div>
    <w:div w:id="1267929656">
      <w:bodyDiv w:val="1"/>
      <w:marLeft w:val="0"/>
      <w:marRight w:val="0"/>
      <w:marTop w:val="0"/>
      <w:marBottom w:val="0"/>
      <w:divBdr>
        <w:top w:val="none" w:sz="0" w:space="0" w:color="auto"/>
        <w:left w:val="none" w:sz="0" w:space="0" w:color="auto"/>
        <w:bottom w:val="none" w:sz="0" w:space="0" w:color="auto"/>
        <w:right w:val="none" w:sz="0" w:space="0" w:color="auto"/>
      </w:divBdr>
    </w:div>
    <w:div w:id="1287589483">
      <w:bodyDiv w:val="1"/>
      <w:marLeft w:val="0"/>
      <w:marRight w:val="0"/>
      <w:marTop w:val="0"/>
      <w:marBottom w:val="0"/>
      <w:divBdr>
        <w:top w:val="none" w:sz="0" w:space="0" w:color="auto"/>
        <w:left w:val="none" w:sz="0" w:space="0" w:color="auto"/>
        <w:bottom w:val="none" w:sz="0" w:space="0" w:color="auto"/>
        <w:right w:val="none" w:sz="0" w:space="0" w:color="auto"/>
      </w:divBdr>
    </w:div>
    <w:div w:id="1304046341">
      <w:bodyDiv w:val="1"/>
      <w:marLeft w:val="0"/>
      <w:marRight w:val="0"/>
      <w:marTop w:val="0"/>
      <w:marBottom w:val="0"/>
      <w:divBdr>
        <w:top w:val="none" w:sz="0" w:space="0" w:color="auto"/>
        <w:left w:val="none" w:sz="0" w:space="0" w:color="auto"/>
        <w:bottom w:val="none" w:sz="0" w:space="0" w:color="auto"/>
        <w:right w:val="none" w:sz="0" w:space="0" w:color="auto"/>
      </w:divBdr>
    </w:div>
    <w:div w:id="1306159476">
      <w:bodyDiv w:val="1"/>
      <w:marLeft w:val="0"/>
      <w:marRight w:val="0"/>
      <w:marTop w:val="0"/>
      <w:marBottom w:val="0"/>
      <w:divBdr>
        <w:top w:val="none" w:sz="0" w:space="0" w:color="auto"/>
        <w:left w:val="none" w:sz="0" w:space="0" w:color="auto"/>
        <w:bottom w:val="none" w:sz="0" w:space="0" w:color="auto"/>
        <w:right w:val="none" w:sz="0" w:space="0" w:color="auto"/>
      </w:divBdr>
    </w:div>
    <w:div w:id="1386101827">
      <w:bodyDiv w:val="1"/>
      <w:marLeft w:val="0"/>
      <w:marRight w:val="0"/>
      <w:marTop w:val="0"/>
      <w:marBottom w:val="0"/>
      <w:divBdr>
        <w:top w:val="none" w:sz="0" w:space="0" w:color="auto"/>
        <w:left w:val="none" w:sz="0" w:space="0" w:color="auto"/>
        <w:bottom w:val="none" w:sz="0" w:space="0" w:color="auto"/>
        <w:right w:val="none" w:sz="0" w:space="0" w:color="auto"/>
      </w:divBdr>
    </w:div>
    <w:div w:id="1396779064">
      <w:bodyDiv w:val="1"/>
      <w:marLeft w:val="0"/>
      <w:marRight w:val="0"/>
      <w:marTop w:val="0"/>
      <w:marBottom w:val="0"/>
      <w:divBdr>
        <w:top w:val="none" w:sz="0" w:space="0" w:color="auto"/>
        <w:left w:val="none" w:sz="0" w:space="0" w:color="auto"/>
        <w:bottom w:val="none" w:sz="0" w:space="0" w:color="auto"/>
        <w:right w:val="none" w:sz="0" w:space="0" w:color="auto"/>
      </w:divBdr>
      <w:divsChild>
        <w:div w:id="618688101">
          <w:marLeft w:val="0"/>
          <w:marRight w:val="0"/>
          <w:marTop w:val="0"/>
          <w:marBottom w:val="0"/>
          <w:divBdr>
            <w:top w:val="none" w:sz="0" w:space="0" w:color="auto"/>
            <w:left w:val="none" w:sz="0" w:space="0" w:color="auto"/>
            <w:bottom w:val="none" w:sz="0" w:space="0" w:color="auto"/>
            <w:right w:val="none" w:sz="0" w:space="0" w:color="auto"/>
          </w:divBdr>
          <w:divsChild>
            <w:div w:id="1490168689">
              <w:marLeft w:val="0"/>
              <w:marRight w:val="0"/>
              <w:marTop w:val="0"/>
              <w:marBottom w:val="0"/>
              <w:divBdr>
                <w:top w:val="none" w:sz="0" w:space="0" w:color="auto"/>
                <w:left w:val="none" w:sz="0" w:space="0" w:color="auto"/>
                <w:bottom w:val="none" w:sz="0" w:space="0" w:color="auto"/>
                <w:right w:val="none" w:sz="0" w:space="0" w:color="auto"/>
              </w:divBdr>
              <w:divsChild>
                <w:div w:id="212442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98688">
      <w:bodyDiv w:val="1"/>
      <w:marLeft w:val="0"/>
      <w:marRight w:val="0"/>
      <w:marTop w:val="0"/>
      <w:marBottom w:val="0"/>
      <w:divBdr>
        <w:top w:val="none" w:sz="0" w:space="0" w:color="auto"/>
        <w:left w:val="none" w:sz="0" w:space="0" w:color="auto"/>
        <w:bottom w:val="none" w:sz="0" w:space="0" w:color="auto"/>
        <w:right w:val="none" w:sz="0" w:space="0" w:color="auto"/>
      </w:divBdr>
    </w:div>
    <w:div w:id="1426684860">
      <w:bodyDiv w:val="1"/>
      <w:marLeft w:val="0"/>
      <w:marRight w:val="0"/>
      <w:marTop w:val="0"/>
      <w:marBottom w:val="0"/>
      <w:divBdr>
        <w:top w:val="none" w:sz="0" w:space="0" w:color="auto"/>
        <w:left w:val="none" w:sz="0" w:space="0" w:color="auto"/>
        <w:bottom w:val="none" w:sz="0" w:space="0" w:color="auto"/>
        <w:right w:val="none" w:sz="0" w:space="0" w:color="auto"/>
      </w:divBdr>
    </w:div>
    <w:div w:id="1430613493">
      <w:bodyDiv w:val="1"/>
      <w:marLeft w:val="0"/>
      <w:marRight w:val="0"/>
      <w:marTop w:val="0"/>
      <w:marBottom w:val="0"/>
      <w:divBdr>
        <w:top w:val="none" w:sz="0" w:space="0" w:color="auto"/>
        <w:left w:val="none" w:sz="0" w:space="0" w:color="auto"/>
        <w:bottom w:val="none" w:sz="0" w:space="0" w:color="auto"/>
        <w:right w:val="none" w:sz="0" w:space="0" w:color="auto"/>
      </w:divBdr>
    </w:div>
    <w:div w:id="1439371489">
      <w:bodyDiv w:val="1"/>
      <w:marLeft w:val="0"/>
      <w:marRight w:val="0"/>
      <w:marTop w:val="0"/>
      <w:marBottom w:val="0"/>
      <w:divBdr>
        <w:top w:val="none" w:sz="0" w:space="0" w:color="auto"/>
        <w:left w:val="none" w:sz="0" w:space="0" w:color="auto"/>
        <w:bottom w:val="none" w:sz="0" w:space="0" w:color="auto"/>
        <w:right w:val="none" w:sz="0" w:space="0" w:color="auto"/>
      </w:divBdr>
    </w:div>
    <w:div w:id="1440761185">
      <w:bodyDiv w:val="1"/>
      <w:marLeft w:val="0"/>
      <w:marRight w:val="0"/>
      <w:marTop w:val="0"/>
      <w:marBottom w:val="0"/>
      <w:divBdr>
        <w:top w:val="none" w:sz="0" w:space="0" w:color="auto"/>
        <w:left w:val="none" w:sz="0" w:space="0" w:color="auto"/>
        <w:bottom w:val="none" w:sz="0" w:space="0" w:color="auto"/>
        <w:right w:val="none" w:sz="0" w:space="0" w:color="auto"/>
      </w:divBdr>
    </w:div>
    <w:div w:id="1490243055">
      <w:bodyDiv w:val="1"/>
      <w:marLeft w:val="0"/>
      <w:marRight w:val="0"/>
      <w:marTop w:val="0"/>
      <w:marBottom w:val="0"/>
      <w:divBdr>
        <w:top w:val="none" w:sz="0" w:space="0" w:color="auto"/>
        <w:left w:val="none" w:sz="0" w:space="0" w:color="auto"/>
        <w:bottom w:val="none" w:sz="0" w:space="0" w:color="auto"/>
        <w:right w:val="none" w:sz="0" w:space="0" w:color="auto"/>
      </w:divBdr>
    </w:div>
    <w:div w:id="1506285181">
      <w:bodyDiv w:val="1"/>
      <w:marLeft w:val="0"/>
      <w:marRight w:val="0"/>
      <w:marTop w:val="0"/>
      <w:marBottom w:val="0"/>
      <w:divBdr>
        <w:top w:val="none" w:sz="0" w:space="0" w:color="auto"/>
        <w:left w:val="none" w:sz="0" w:space="0" w:color="auto"/>
        <w:bottom w:val="none" w:sz="0" w:space="0" w:color="auto"/>
        <w:right w:val="none" w:sz="0" w:space="0" w:color="auto"/>
      </w:divBdr>
    </w:div>
    <w:div w:id="1513907843">
      <w:bodyDiv w:val="1"/>
      <w:marLeft w:val="0"/>
      <w:marRight w:val="0"/>
      <w:marTop w:val="0"/>
      <w:marBottom w:val="0"/>
      <w:divBdr>
        <w:top w:val="none" w:sz="0" w:space="0" w:color="auto"/>
        <w:left w:val="none" w:sz="0" w:space="0" w:color="auto"/>
        <w:bottom w:val="none" w:sz="0" w:space="0" w:color="auto"/>
        <w:right w:val="none" w:sz="0" w:space="0" w:color="auto"/>
      </w:divBdr>
    </w:div>
    <w:div w:id="1563520184">
      <w:bodyDiv w:val="1"/>
      <w:marLeft w:val="0"/>
      <w:marRight w:val="0"/>
      <w:marTop w:val="0"/>
      <w:marBottom w:val="0"/>
      <w:divBdr>
        <w:top w:val="none" w:sz="0" w:space="0" w:color="auto"/>
        <w:left w:val="none" w:sz="0" w:space="0" w:color="auto"/>
        <w:bottom w:val="none" w:sz="0" w:space="0" w:color="auto"/>
        <w:right w:val="none" w:sz="0" w:space="0" w:color="auto"/>
      </w:divBdr>
      <w:divsChild>
        <w:div w:id="1550875989">
          <w:marLeft w:val="0"/>
          <w:marRight w:val="0"/>
          <w:marTop w:val="0"/>
          <w:marBottom w:val="0"/>
          <w:divBdr>
            <w:top w:val="none" w:sz="0" w:space="0" w:color="auto"/>
            <w:left w:val="none" w:sz="0" w:space="0" w:color="auto"/>
            <w:bottom w:val="none" w:sz="0" w:space="0" w:color="auto"/>
            <w:right w:val="none" w:sz="0" w:space="0" w:color="auto"/>
          </w:divBdr>
          <w:divsChild>
            <w:div w:id="638918604">
              <w:marLeft w:val="0"/>
              <w:marRight w:val="0"/>
              <w:marTop w:val="0"/>
              <w:marBottom w:val="0"/>
              <w:divBdr>
                <w:top w:val="none" w:sz="0" w:space="0" w:color="auto"/>
                <w:left w:val="none" w:sz="0" w:space="0" w:color="auto"/>
                <w:bottom w:val="none" w:sz="0" w:space="0" w:color="auto"/>
                <w:right w:val="none" w:sz="0" w:space="0" w:color="auto"/>
              </w:divBdr>
              <w:divsChild>
                <w:div w:id="37257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286293">
      <w:bodyDiv w:val="1"/>
      <w:marLeft w:val="0"/>
      <w:marRight w:val="0"/>
      <w:marTop w:val="0"/>
      <w:marBottom w:val="0"/>
      <w:divBdr>
        <w:top w:val="none" w:sz="0" w:space="0" w:color="auto"/>
        <w:left w:val="none" w:sz="0" w:space="0" w:color="auto"/>
        <w:bottom w:val="none" w:sz="0" w:space="0" w:color="auto"/>
        <w:right w:val="none" w:sz="0" w:space="0" w:color="auto"/>
      </w:divBdr>
    </w:div>
    <w:div w:id="1584490477">
      <w:bodyDiv w:val="1"/>
      <w:marLeft w:val="0"/>
      <w:marRight w:val="0"/>
      <w:marTop w:val="0"/>
      <w:marBottom w:val="0"/>
      <w:divBdr>
        <w:top w:val="none" w:sz="0" w:space="0" w:color="auto"/>
        <w:left w:val="none" w:sz="0" w:space="0" w:color="auto"/>
        <w:bottom w:val="none" w:sz="0" w:space="0" w:color="auto"/>
        <w:right w:val="none" w:sz="0" w:space="0" w:color="auto"/>
      </w:divBdr>
    </w:div>
    <w:div w:id="1638677479">
      <w:bodyDiv w:val="1"/>
      <w:marLeft w:val="0"/>
      <w:marRight w:val="0"/>
      <w:marTop w:val="0"/>
      <w:marBottom w:val="0"/>
      <w:divBdr>
        <w:top w:val="none" w:sz="0" w:space="0" w:color="auto"/>
        <w:left w:val="none" w:sz="0" w:space="0" w:color="auto"/>
        <w:bottom w:val="none" w:sz="0" w:space="0" w:color="auto"/>
        <w:right w:val="none" w:sz="0" w:space="0" w:color="auto"/>
      </w:divBdr>
    </w:div>
    <w:div w:id="1666586720">
      <w:bodyDiv w:val="1"/>
      <w:marLeft w:val="0"/>
      <w:marRight w:val="0"/>
      <w:marTop w:val="0"/>
      <w:marBottom w:val="0"/>
      <w:divBdr>
        <w:top w:val="none" w:sz="0" w:space="0" w:color="auto"/>
        <w:left w:val="none" w:sz="0" w:space="0" w:color="auto"/>
        <w:bottom w:val="none" w:sz="0" w:space="0" w:color="auto"/>
        <w:right w:val="none" w:sz="0" w:space="0" w:color="auto"/>
      </w:divBdr>
      <w:divsChild>
        <w:div w:id="1005479876">
          <w:marLeft w:val="0"/>
          <w:marRight w:val="0"/>
          <w:marTop w:val="0"/>
          <w:marBottom w:val="0"/>
          <w:divBdr>
            <w:top w:val="none" w:sz="0" w:space="0" w:color="auto"/>
            <w:left w:val="none" w:sz="0" w:space="0" w:color="auto"/>
            <w:bottom w:val="none" w:sz="0" w:space="0" w:color="auto"/>
            <w:right w:val="none" w:sz="0" w:space="0" w:color="auto"/>
          </w:divBdr>
          <w:divsChild>
            <w:div w:id="160788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3132">
      <w:bodyDiv w:val="1"/>
      <w:marLeft w:val="0"/>
      <w:marRight w:val="0"/>
      <w:marTop w:val="0"/>
      <w:marBottom w:val="0"/>
      <w:divBdr>
        <w:top w:val="none" w:sz="0" w:space="0" w:color="auto"/>
        <w:left w:val="none" w:sz="0" w:space="0" w:color="auto"/>
        <w:bottom w:val="none" w:sz="0" w:space="0" w:color="auto"/>
        <w:right w:val="none" w:sz="0" w:space="0" w:color="auto"/>
      </w:divBdr>
    </w:div>
    <w:div w:id="1742942211">
      <w:bodyDiv w:val="1"/>
      <w:marLeft w:val="0"/>
      <w:marRight w:val="0"/>
      <w:marTop w:val="0"/>
      <w:marBottom w:val="0"/>
      <w:divBdr>
        <w:top w:val="none" w:sz="0" w:space="0" w:color="auto"/>
        <w:left w:val="none" w:sz="0" w:space="0" w:color="auto"/>
        <w:bottom w:val="none" w:sz="0" w:space="0" w:color="auto"/>
        <w:right w:val="none" w:sz="0" w:space="0" w:color="auto"/>
      </w:divBdr>
    </w:div>
    <w:div w:id="1751192752">
      <w:bodyDiv w:val="1"/>
      <w:marLeft w:val="0"/>
      <w:marRight w:val="0"/>
      <w:marTop w:val="0"/>
      <w:marBottom w:val="0"/>
      <w:divBdr>
        <w:top w:val="none" w:sz="0" w:space="0" w:color="auto"/>
        <w:left w:val="none" w:sz="0" w:space="0" w:color="auto"/>
        <w:bottom w:val="none" w:sz="0" w:space="0" w:color="auto"/>
        <w:right w:val="none" w:sz="0" w:space="0" w:color="auto"/>
      </w:divBdr>
      <w:divsChild>
        <w:div w:id="1382823752">
          <w:marLeft w:val="0"/>
          <w:marRight w:val="0"/>
          <w:marTop w:val="0"/>
          <w:marBottom w:val="0"/>
          <w:divBdr>
            <w:top w:val="none" w:sz="0" w:space="0" w:color="auto"/>
            <w:left w:val="none" w:sz="0" w:space="0" w:color="auto"/>
            <w:bottom w:val="none" w:sz="0" w:space="0" w:color="auto"/>
            <w:right w:val="none" w:sz="0" w:space="0" w:color="auto"/>
          </w:divBdr>
          <w:divsChild>
            <w:div w:id="1589727139">
              <w:marLeft w:val="0"/>
              <w:marRight w:val="0"/>
              <w:marTop w:val="0"/>
              <w:marBottom w:val="0"/>
              <w:divBdr>
                <w:top w:val="none" w:sz="0" w:space="0" w:color="auto"/>
                <w:left w:val="none" w:sz="0" w:space="0" w:color="auto"/>
                <w:bottom w:val="none" w:sz="0" w:space="0" w:color="auto"/>
                <w:right w:val="none" w:sz="0" w:space="0" w:color="auto"/>
              </w:divBdr>
              <w:divsChild>
                <w:div w:id="8109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350418">
      <w:bodyDiv w:val="1"/>
      <w:marLeft w:val="0"/>
      <w:marRight w:val="0"/>
      <w:marTop w:val="0"/>
      <w:marBottom w:val="0"/>
      <w:divBdr>
        <w:top w:val="none" w:sz="0" w:space="0" w:color="auto"/>
        <w:left w:val="none" w:sz="0" w:space="0" w:color="auto"/>
        <w:bottom w:val="none" w:sz="0" w:space="0" w:color="auto"/>
        <w:right w:val="none" w:sz="0" w:space="0" w:color="auto"/>
      </w:divBdr>
      <w:divsChild>
        <w:div w:id="391540583">
          <w:marLeft w:val="0"/>
          <w:marRight w:val="0"/>
          <w:marTop w:val="0"/>
          <w:marBottom w:val="0"/>
          <w:divBdr>
            <w:top w:val="none" w:sz="0" w:space="0" w:color="auto"/>
            <w:left w:val="none" w:sz="0" w:space="0" w:color="auto"/>
            <w:bottom w:val="none" w:sz="0" w:space="0" w:color="auto"/>
            <w:right w:val="none" w:sz="0" w:space="0" w:color="auto"/>
          </w:divBdr>
          <w:divsChild>
            <w:div w:id="1157846853">
              <w:marLeft w:val="0"/>
              <w:marRight w:val="0"/>
              <w:marTop w:val="0"/>
              <w:marBottom w:val="0"/>
              <w:divBdr>
                <w:top w:val="none" w:sz="0" w:space="0" w:color="auto"/>
                <w:left w:val="none" w:sz="0" w:space="0" w:color="auto"/>
                <w:bottom w:val="none" w:sz="0" w:space="0" w:color="auto"/>
                <w:right w:val="none" w:sz="0" w:space="0" w:color="auto"/>
              </w:divBdr>
              <w:divsChild>
                <w:div w:id="146993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439628">
      <w:bodyDiv w:val="1"/>
      <w:marLeft w:val="0"/>
      <w:marRight w:val="0"/>
      <w:marTop w:val="0"/>
      <w:marBottom w:val="0"/>
      <w:divBdr>
        <w:top w:val="none" w:sz="0" w:space="0" w:color="auto"/>
        <w:left w:val="none" w:sz="0" w:space="0" w:color="auto"/>
        <w:bottom w:val="none" w:sz="0" w:space="0" w:color="auto"/>
        <w:right w:val="none" w:sz="0" w:space="0" w:color="auto"/>
      </w:divBdr>
    </w:div>
    <w:div w:id="1798717451">
      <w:bodyDiv w:val="1"/>
      <w:marLeft w:val="0"/>
      <w:marRight w:val="0"/>
      <w:marTop w:val="0"/>
      <w:marBottom w:val="0"/>
      <w:divBdr>
        <w:top w:val="none" w:sz="0" w:space="0" w:color="auto"/>
        <w:left w:val="none" w:sz="0" w:space="0" w:color="auto"/>
        <w:bottom w:val="none" w:sz="0" w:space="0" w:color="auto"/>
        <w:right w:val="none" w:sz="0" w:space="0" w:color="auto"/>
      </w:divBdr>
    </w:div>
    <w:div w:id="1804805848">
      <w:bodyDiv w:val="1"/>
      <w:marLeft w:val="0"/>
      <w:marRight w:val="0"/>
      <w:marTop w:val="0"/>
      <w:marBottom w:val="0"/>
      <w:divBdr>
        <w:top w:val="none" w:sz="0" w:space="0" w:color="auto"/>
        <w:left w:val="none" w:sz="0" w:space="0" w:color="auto"/>
        <w:bottom w:val="none" w:sz="0" w:space="0" w:color="auto"/>
        <w:right w:val="none" w:sz="0" w:space="0" w:color="auto"/>
      </w:divBdr>
    </w:div>
    <w:div w:id="1846363438">
      <w:bodyDiv w:val="1"/>
      <w:marLeft w:val="0"/>
      <w:marRight w:val="0"/>
      <w:marTop w:val="0"/>
      <w:marBottom w:val="0"/>
      <w:divBdr>
        <w:top w:val="none" w:sz="0" w:space="0" w:color="auto"/>
        <w:left w:val="none" w:sz="0" w:space="0" w:color="auto"/>
        <w:bottom w:val="none" w:sz="0" w:space="0" w:color="auto"/>
        <w:right w:val="none" w:sz="0" w:space="0" w:color="auto"/>
      </w:divBdr>
    </w:div>
    <w:div w:id="1853760470">
      <w:bodyDiv w:val="1"/>
      <w:marLeft w:val="0"/>
      <w:marRight w:val="0"/>
      <w:marTop w:val="0"/>
      <w:marBottom w:val="0"/>
      <w:divBdr>
        <w:top w:val="none" w:sz="0" w:space="0" w:color="auto"/>
        <w:left w:val="none" w:sz="0" w:space="0" w:color="auto"/>
        <w:bottom w:val="none" w:sz="0" w:space="0" w:color="auto"/>
        <w:right w:val="none" w:sz="0" w:space="0" w:color="auto"/>
      </w:divBdr>
    </w:div>
    <w:div w:id="1884756020">
      <w:bodyDiv w:val="1"/>
      <w:marLeft w:val="0"/>
      <w:marRight w:val="0"/>
      <w:marTop w:val="0"/>
      <w:marBottom w:val="0"/>
      <w:divBdr>
        <w:top w:val="none" w:sz="0" w:space="0" w:color="auto"/>
        <w:left w:val="none" w:sz="0" w:space="0" w:color="auto"/>
        <w:bottom w:val="none" w:sz="0" w:space="0" w:color="auto"/>
        <w:right w:val="none" w:sz="0" w:space="0" w:color="auto"/>
      </w:divBdr>
    </w:div>
    <w:div w:id="1884898812">
      <w:bodyDiv w:val="1"/>
      <w:marLeft w:val="0"/>
      <w:marRight w:val="0"/>
      <w:marTop w:val="0"/>
      <w:marBottom w:val="0"/>
      <w:divBdr>
        <w:top w:val="none" w:sz="0" w:space="0" w:color="auto"/>
        <w:left w:val="none" w:sz="0" w:space="0" w:color="auto"/>
        <w:bottom w:val="none" w:sz="0" w:space="0" w:color="auto"/>
        <w:right w:val="none" w:sz="0" w:space="0" w:color="auto"/>
      </w:divBdr>
    </w:div>
    <w:div w:id="1897399217">
      <w:bodyDiv w:val="1"/>
      <w:marLeft w:val="0"/>
      <w:marRight w:val="0"/>
      <w:marTop w:val="0"/>
      <w:marBottom w:val="0"/>
      <w:divBdr>
        <w:top w:val="none" w:sz="0" w:space="0" w:color="auto"/>
        <w:left w:val="none" w:sz="0" w:space="0" w:color="auto"/>
        <w:bottom w:val="none" w:sz="0" w:space="0" w:color="auto"/>
        <w:right w:val="none" w:sz="0" w:space="0" w:color="auto"/>
      </w:divBdr>
      <w:divsChild>
        <w:div w:id="1566841474">
          <w:marLeft w:val="0"/>
          <w:marRight w:val="0"/>
          <w:marTop w:val="0"/>
          <w:marBottom w:val="0"/>
          <w:divBdr>
            <w:top w:val="none" w:sz="0" w:space="0" w:color="auto"/>
            <w:left w:val="none" w:sz="0" w:space="0" w:color="auto"/>
            <w:bottom w:val="none" w:sz="0" w:space="0" w:color="auto"/>
            <w:right w:val="none" w:sz="0" w:space="0" w:color="auto"/>
          </w:divBdr>
          <w:divsChild>
            <w:div w:id="2026903850">
              <w:marLeft w:val="0"/>
              <w:marRight w:val="0"/>
              <w:marTop w:val="0"/>
              <w:marBottom w:val="0"/>
              <w:divBdr>
                <w:top w:val="none" w:sz="0" w:space="0" w:color="auto"/>
                <w:left w:val="none" w:sz="0" w:space="0" w:color="auto"/>
                <w:bottom w:val="none" w:sz="0" w:space="0" w:color="auto"/>
                <w:right w:val="none" w:sz="0" w:space="0" w:color="auto"/>
              </w:divBdr>
              <w:divsChild>
                <w:div w:id="210229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05529">
      <w:bodyDiv w:val="1"/>
      <w:marLeft w:val="0"/>
      <w:marRight w:val="0"/>
      <w:marTop w:val="0"/>
      <w:marBottom w:val="0"/>
      <w:divBdr>
        <w:top w:val="none" w:sz="0" w:space="0" w:color="auto"/>
        <w:left w:val="none" w:sz="0" w:space="0" w:color="auto"/>
        <w:bottom w:val="none" w:sz="0" w:space="0" w:color="auto"/>
        <w:right w:val="none" w:sz="0" w:space="0" w:color="auto"/>
      </w:divBdr>
    </w:div>
    <w:div w:id="1909919334">
      <w:bodyDiv w:val="1"/>
      <w:marLeft w:val="0"/>
      <w:marRight w:val="0"/>
      <w:marTop w:val="0"/>
      <w:marBottom w:val="0"/>
      <w:divBdr>
        <w:top w:val="none" w:sz="0" w:space="0" w:color="auto"/>
        <w:left w:val="none" w:sz="0" w:space="0" w:color="auto"/>
        <w:bottom w:val="none" w:sz="0" w:space="0" w:color="auto"/>
        <w:right w:val="none" w:sz="0" w:space="0" w:color="auto"/>
      </w:divBdr>
    </w:div>
    <w:div w:id="1921786760">
      <w:bodyDiv w:val="1"/>
      <w:marLeft w:val="0"/>
      <w:marRight w:val="0"/>
      <w:marTop w:val="0"/>
      <w:marBottom w:val="0"/>
      <w:divBdr>
        <w:top w:val="none" w:sz="0" w:space="0" w:color="auto"/>
        <w:left w:val="none" w:sz="0" w:space="0" w:color="auto"/>
        <w:bottom w:val="none" w:sz="0" w:space="0" w:color="auto"/>
        <w:right w:val="none" w:sz="0" w:space="0" w:color="auto"/>
      </w:divBdr>
    </w:div>
    <w:div w:id="1931499690">
      <w:bodyDiv w:val="1"/>
      <w:marLeft w:val="0"/>
      <w:marRight w:val="0"/>
      <w:marTop w:val="0"/>
      <w:marBottom w:val="0"/>
      <w:divBdr>
        <w:top w:val="none" w:sz="0" w:space="0" w:color="auto"/>
        <w:left w:val="none" w:sz="0" w:space="0" w:color="auto"/>
        <w:bottom w:val="none" w:sz="0" w:space="0" w:color="auto"/>
        <w:right w:val="none" w:sz="0" w:space="0" w:color="auto"/>
      </w:divBdr>
    </w:div>
    <w:div w:id="1947538375">
      <w:bodyDiv w:val="1"/>
      <w:marLeft w:val="0"/>
      <w:marRight w:val="0"/>
      <w:marTop w:val="0"/>
      <w:marBottom w:val="0"/>
      <w:divBdr>
        <w:top w:val="none" w:sz="0" w:space="0" w:color="auto"/>
        <w:left w:val="none" w:sz="0" w:space="0" w:color="auto"/>
        <w:bottom w:val="none" w:sz="0" w:space="0" w:color="auto"/>
        <w:right w:val="none" w:sz="0" w:space="0" w:color="auto"/>
      </w:divBdr>
    </w:div>
    <w:div w:id="1954095008">
      <w:bodyDiv w:val="1"/>
      <w:marLeft w:val="0"/>
      <w:marRight w:val="0"/>
      <w:marTop w:val="0"/>
      <w:marBottom w:val="0"/>
      <w:divBdr>
        <w:top w:val="none" w:sz="0" w:space="0" w:color="auto"/>
        <w:left w:val="none" w:sz="0" w:space="0" w:color="auto"/>
        <w:bottom w:val="none" w:sz="0" w:space="0" w:color="auto"/>
        <w:right w:val="none" w:sz="0" w:space="0" w:color="auto"/>
      </w:divBdr>
    </w:div>
    <w:div w:id="2006206198">
      <w:bodyDiv w:val="1"/>
      <w:marLeft w:val="0"/>
      <w:marRight w:val="0"/>
      <w:marTop w:val="0"/>
      <w:marBottom w:val="0"/>
      <w:divBdr>
        <w:top w:val="none" w:sz="0" w:space="0" w:color="auto"/>
        <w:left w:val="none" w:sz="0" w:space="0" w:color="auto"/>
        <w:bottom w:val="none" w:sz="0" w:space="0" w:color="auto"/>
        <w:right w:val="none" w:sz="0" w:space="0" w:color="auto"/>
      </w:divBdr>
    </w:div>
    <w:div w:id="2006976269">
      <w:bodyDiv w:val="1"/>
      <w:marLeft w:val="0"/>
      <w:marRight w:val="0"/>
      <w:marTop w:val="0"/>
      <w:marBottom w:val="0"/>
      <w:divBdr>
        <w:top w:val="none" w:sz="0" w:space="0" w:color="auto"/>
        <w:left w:val="none" w:sz="0" w:space="0" w:color="auto"/>
        <w:bottom w:val="none" w:sz="0" w:space="0" w:color="auto"/>
        <w:right w:val="none" w:sz="0" w:space="0" w:color="auto"/>
      </w:divBdr>
      <w:divsChild>
        <w:div w:id="1129786955">
          <w:marLeft w:val="0"/>
          <w:marRight w:val="0"/>
          <w:marTop w:val="0"/>
          <w:marBottom w:val="0"/>
          <w:divBdr>
            <w:top w:val="none" w:sz="0" w:space="0" w:color="auto"/>
            <w:left w:val="none" w:sz="0" w:space="0" w:color="auto"/>
            <w:bottom w:val="none" w:sz="0" w:space="0" w:color="auto"/>
            <w:right w:val="none" w:sz="0" w:space="0" w:color="auto"/>
          </w:divBdr>
          <w:divsChild>
            <w:div w:id="1229918631">
              <w:marLeft w:val="0"/>
              <w:marRight w:val="0"/>
              <w:marTop w:val="0"/>
              <w:marBottom w:val="0"/>
              <w:divBdr>
                <w:top w:val="none" w:sz="0" w:space="0" w:color="auto"/>
                <w:left w:val="none" w:sz="0" w:space="0" w:color="auto"/>
                <w:bottom w:val="none" w:sz="0" w:space="0" w:color="auto"/>
                <w:right w:val="none" w:sz="0" w:space="0" w:color="auto"/>
              </w:divBdr>
              <w:divsChild>
                <w:div w:id="74626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1883">
      <w:bodyDiv w:val="1"/>
      <w:marLeft w:val="0"/>
      <w:marRight w:val="0"/>
      <w:marTop w:val="0"/>
      <w:marBottom w:val="0"/>
      <w:divBdr>
        <w:top w:val="none" w:sz="0" w:space="0" w:color="auto"/>
        <w:left w:val="none" w:sz="0" w:space="0" w:color="auto"/>
        <w:bottom w:val="none" w:sz="0" w:space="0" w:color="auto"/>
        <w:right w:val="none" w:sz="0" w:space="0" w:color="auto"/>
      </w:divBdr>
    </w:div>
    <w:div w:id="2061974000">
      <w:bodyDiv w:val="1"/>
      <w:marLeft w:val="0"/>
      <w:marRight w:val="0"/>
      <w:marTop w:val="0"/>
      <w:marBottom w:val="0"/>
      <w:divBdr>
        <w:top w:val="none" w:sz="0" w:space="0" w:color="auto"/>
        <w:left w:val="none" w:sz="0" w:space="0" w:color="auto"/>
        <w:bottom w:val="none" w:sz="0" w:space="0" w:color="auto"/>
        <w:right w:val="none" w:sz="0" w:space="0" w:color="auto"/>
      </w:divBdr>
    </w:div>
    <w:div w:id="2068454133">
      <w:bodyDiv w:val="1"/>
      <w:marLeft w:val="0"/>
      <w:marRight w:val="0"/>
      <w:marTop w:val="0"/>
      <w:marBottom w:val="0"/>
      <w:divBdr>
        <w:top w:val="none" w:sz="0" w:space="0" w:color="auto"/>
        <w:left w:val="none" w:sz="0" w:space="0" w:color="auto"/>
        <w:bottom w:val="none" w:sz="0" w:space="0" w:color="auto"/>
        <w:right w:val="none" w:sz="0" w:space="0" w:color="auto"/>
      </w:divBdr>
    </w:div>
    <w:div w:id="2074546958">
      <w:bodyDiv w:val="1"/>
      <w:marLeft w:val="0"/>
      <w:marRight w:val="0"/>
      <w:marTop w:val="0"/>
      <w:marBottom w:val="0"/>
      <w:divBdr>
        <w:top w:val="none" w:sz="0" w:space="0" w:color="auto"/>
        <w:left w:val="none" w:sz="0" w:space="0" w:color="auto"/>
        <w:bottom w:val="none" w:sz="0" w:space="0" w:color="auto"/>
        <w:right w:val="none" w:sz="0" w:space="0" w:color="auto"/>
      </w:divBdr>
    </w:div>
    <w:div w:id="2126850277">
      <w:bodyDiv w:val="1"/>
      <w:marLeft w:val="0"/>
      <w:marRight w:val="0"/>
      <w:marTop w:val="0"/>
      <w:marBottom w:val="0"/>
      <w:divBdr>
        <w:top w:val="none" w:sz="0" w:space="0" w:color="auto"/>
        <w:left w:val="none" w:sz="0" w:space="0" w:color="auto"/>
        <w:bottom w:val="none" w:sz="0" w:space="0" w:color="auto"/>
        <w:right w:val="none" w:sz="0" w:space="0" w:color="auto"/>
      </w:divBdr>
    </w:div>
    <w:div w:id="2129272397">
      <w:bodyDiv w:val="1"/>
      <w:marLeft w:val="0"/>
      <w:marRight w:val="0"/>
      <w:marTop w:val="0"/>
      <w:marBottom w:val="0"/>
      <w:divBdr>
        <w:top w:val="none" w:sz="0" w:space="0" w:color="auto"/>
        <w:left w:val="none" w:sz="0" w:space="0" w:color="auto"/>
        <w:bottom w:val="none" w:sz="0" w:space="0" w:color="auto"/>
        <w:right w:val="none" w:sz="0" w:space="0" w:color="auto"/>
      </w:divBdr>
    </w:div>
    <w:div w:id="213132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ProRail%20Huisstijl\Correspondence\Templates\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78ECD5B1139B4E88C876F902087091" ma:contentTypeVersion="15" ma:contentTypeDescription="Een nieuw document maken." ma:contentTypeScope="" ma:versionID="b399840e4cd3abdd396160285efb0b08">
  <xsd:schema xmlns:xsd="http://www.w3.org/2001/XMLSchema" xmlns:xs="http://www.w3.org/2001/XMLSchema" xmlns:p="http://schemas.microsoft.com/office/2006/metadata/properties" xmlns:ns2="5c3f6374-02d8-49c7-aab3-489f09792dab" xmlns:ns3="f9dab7c6-d102-469c-832a-413856345730" targetNamespace="http://schemas.microsoft.com/office/2006/metadata/properties" ma:root="true" ma:fieldsID="0a370a70cff061be6618dd3b1b7bdae1" ns2:_="" ns3:_="">
    <xsd:import namespace="5c3f6374-02d8-49c7-aab3-489f09792dab"/>
    <xsd:import namespace="f9dab7c6-d102-469c-832a-41385634573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f6374-02d8-49c7-aab3-489f09792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6839d48c-eab0-48ec-9980-c42f5c4c8b0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ab7c6-d102-469c-832a-41385634573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d15c4c6-c9ca-4829-8770-13a8c03d54fd}" ma:internalName="TaxCatchAll" ma:showField="CatchAllData" ma:web="f9dab7c6-d102-469c-832a-41385634573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9dab7c6-d102-469c-832a-413856345730" xsi:nil="true"/>
    <lcf76f155ced4ddcb4097134ff3c332f xmlns="5c3f6374-02d8-49c7-aab3-489f09792da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5A2EF-D468-440F-866B-5426C40DA41D}">
  <ds:schemaRefs>
    <ds:schemaRef ds:uri="http://schemas.microsoft.com/sharepoint/v3/contenttype/forms"/>
  </ds:schemaRefs>
</ds:datastoreItem>
</file>

<file path=customXml/itemProps2.xml><?xml version="1.0" encoding="utf-8"?>
<ds:datastoreItem xmlns:ds="http://schemas.openxmlformats.org/officeDocument/2006/customXml" ds:itemID="{BC19F381-FAAF-4229-AA06-A51D9DA30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f6374-02d8-49c7-aab3-489f09792dab"/>
    <ds:schemaRef ds:uri="f9dab7c6-d102-469c-832a-413856345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7C338D-9988-47D7-B092-BE1123C68482}">
  <ds:schemaRefs>
    <ds:schemaRef ds:uri="http://schemas.microsoft.com/office/2006/metadata/properties"/>
    <ds:schemaRef ds:uri="http://schemas.microsoft.com/office/infopath/2007/PartnerControls"/>
    <ds:schemaRef ds:uri="f9dab7c6-d102-469c-832a-413856345730"/>
    <ds:schemaRef ds:uri="5c3f6374-02d8-49c7-aab3-489f09792dab"/>
  </ds:schemaRefs>
</ds:datastoreItem>
</file>

<file path=customXml/itemProps4.xml><?xml version="1.0" encoding="utf-8"?>
<ds:datastoreItem xmlns:ds="http://schemas.openxmlformats.org/officeDocument/2006/customXml" ds:itemID="{7ECA57E7-4FEA-4B75-AF5B-3EC900B4C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4</Pages>
  <Words>586</Words>
  <Characters>3226</Characters>
  <Application>Microsoft Office Word</Application>
  <DocSecurity>0</DocSecurity>
  <Lines>26</Lines>
  <Paragraphs>7</Paragraphs>
  <ScaleCrop>false</ScaleCrop>
  <Company>AeroVision BV</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ICC-MS17</dc:title>
  <dc:subject/>
  <dc:creator>Hans Versluijs</dc:creator>
  <cp:keywords/>
  <cp:lastModifiedBy>André Nagelhout</cp:lastModifiedBy>
  <cp:revision>110</cp:revision>
  <cp:lastPrinted>2018-06-26T05:36:00Z</cp:lastPrinted>
  <dcterms:created xsi:type="dcterms:W3CDTF">2020-05-22T08:30:00Z</dcterms:created>
  <dcterms:modified xsi:type="dcterms:W3CDTF">2025-03-26T09:29:00Z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0x010100CA78ECD5B1139B4E88C876F902087091</vt:lpwstr>
  </property>
  <property fmtid="{D5CDD505-2E9C-101B-9397-08002B2CF9AE}" pid="3" name="MediaServiceImageTags">
    <vt:lpwstr/>
  </property>
</Properties>
</file>