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71B829AE" w:rsidR="00E17B16" w:rsidRPr="00E90DEC" w:rsidRDefault="00FF5AFA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>
        <w:rPr>
          <w:rFonts w:cs="Arial"/>
          <w:szCs w:val="20"/>
        </w:rPr>
        <w:t>Herziene b</w:t>
      </w:r>
      <w:r w:rsidR="00722CD3" w:rsidRPr="00E90DEC">
        <w:rPr>
          <w:rFonts w:cs="Arial"/>
          <w:szCs w:val="20"/>
        </w:rPr>
        <w:t>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DE2AF4">
        <w:rPr>
          <w:rFonts w:cs="Arial"/>
          <w:szCs w:val="20"/>
        </w:rPr>
        <w:t>Videoproducties</w:t>
      </w:r>
      <w:r w:rsidR="00E90DEC" w:rsidRPr="00E90DEC">
        <w:rPr>
          <w:rFonts w:cs="Arial"/>
          <w:szCs w:val="20"/>
        </w:rPr>
        <w:t xml:space="preserve"> </w:t>
      </w:r>
      <w:r w:rsidR="006D35C3">
        <w:rPr>
          <w:rFonts w:cs="Arial"/>
          <w:szCs w:val="20"/>
        </w:rPr>
        <w:t xml:space="preserve">perceel </w:t>
      </w:r>
      <w:r w:rsidR="00401489">
        <w:rPr>
          <w:rFonts w:cs="Arial"/>
          <w:szCs w:val="20"/>
        </w:rPr>
        <w:t>2</w:t>
      </w:r>
      <w:r w:rsidR="006D35C3">
        <w:rPr>
          <w:rFonts w:cs="Arial"/>
          <w:szCs w:val="20"/>
        </w:rPr>
        <w:t xml:space="preserve"> </w:t>
      </w:r>
      <w:r w:rsidR="00E90DEC" w:rsidRPr="00E90DEC">
        <w:rPr>
          <w:rFonts w:cs="Arial"/>
          <w:szCs w:val="20"/>
        </w:rPr>
        <w:t>met referentien</w:t>
      </w:r>
      <w:r w:rsidR="00E90DEC" w:rsidRPr="00DE2AF4">
        <w:rPr>
          <w:rFonts w:cs="Arial"/>
          <w:szCs w:val="20"/>
        </w:rPr>
        <w:t>umme</w:t>
      </w:r>
      <w:r w:rsidR="00BF5EE6" w:rsidRPr="00DE2AF4">
        <w:rPr>
          <w:rFonts w:cs="Arial"/>
          <w:szCs w:val="20"/>
        </w:rPr>
        <w:t>r:</w:t>
      </w:r>
      <w:r w:rsidR="00DE2AF4">
        <w:rPr>
          <w:rFonts w:cs="Arial"/>
          <w:szCs w:val="20"/>
        </w:rPr>
        <w:t xml:space="preserve"> </w:t>
      </w:r>
      <w:r w:rsidR="00DE2AF4" w:rsidRPr="00DE2AF4">
        <w:rPr>
          <w:rFonts w:cs="Arial"/>
          <w:szCs w:val="20"/>
        </w:rPr>
        <w:t>2023/032/CCS</w:t>
      </w:r>
      <w:r w:rsidR="00E90DEC" w:rsidRPr="00DE2AF4">
        <w:rPr>
          <w:rFonts w:cs="Arial"/>
          <w:color w:val="000000"/>
          <w:szCs w:val="20"/>
          <w:lang w:eastAsia="zh-CN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F89B16F" w14:textId="77777777" w:rsidR="0032797F" w:rsidRDefault="0032797F" w:rsidP="0032797F">
      <w:pPr>
        <w:spacing w:line="276" w:lineRule="auto"/>
        <w:jc w:val="left"/>
        <w:rPr>
          <w:rFonts w:cs="Arial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32797F" w:rsidRPr="00826409" w14:paraId="5430CDA1" w14:textId="77777777" w:rsidTr="00684099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1AD7DABE" w14:textId="77777777" w:rsidR="0032797F" w:rsidRDefault="0032797F" w:rsidP="00684099">
            <w:pPr>
              <w:rPr>
                <w:rFonts w:cs="Arial"/>
                <w:b/>
                <w:color w:val="FFFFFF"/>
                <w:szCs w:val="20"/>
              </w:rPr>
            </w:pPr>
          </w:p>
          <w:p w14:paraId="65EF6205" w14:textId="01EC0C31" w:rsidR="0032797F" w:rsidRDefault="0032797F" w:rsidP="00684099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 1</w:t>
            </w:r>
            <w:r w:rsidR="001E4D34">
              <w:rPr>
                <w:rFonts w:cs="Arial"/>
                <w:b/>
                <w:color w:val="FFFFFF"/>
                <w:szCs w:val="20"/>
              </w:rPr>
              <w:t>: VAKKUNDIGHEID</w:t>
            </w:r>
          </w:p>
          <w:p w14:paraId="2B904018" w14:textId="77777777" w:rsidR="0032797F" w:rsidRPr="002A24D8" w:rsidRDefault="0032797F" w:rsidP="00684099">
            <w:pPr>
              <w:jc w:val="center"/>
              <w:rPr>
                <w:rFonts w:cs="Arial"/>
                <w:b/>
                <w:i/>
                <w:iCs/>
                <w:color w:val="FFFFFF"/>
                <w:szCs w:val="20"/>
              </w:rPr>
            </w:pPr>
          </w:p>
          <w:p w14:paraId="57F7B03C" w14:textId="40837B93" w:rsidR="0032797F" w:rsidRPr="00275324" w:rsidRDefault="00C806CD" w:rsidP="00684099">
            <w:pPr>
              <w:jc w:val="center"/>
              <w:rPr>
                <w:rFonts w:cs="Arial"/>
                <w:b/>
                <w:i/>
                <w:iCs/>
                <w:color w:val="FFFFFF"/>
                <w:szCs w:val="20"/>
              </w:rPr>
            </w:pPr>
            <w:r w:rsidRPr="00C806CD">
              <w:rPr>
                <w:bCs/>
                <w:i/>
                <w:iCs/>
                <w:noProof/>
                <w:color w:val="FFFFFF" w:themeColor="background1"/>
                <w:szCs w:val="20"/>
                <w:lang w:eastAsia="zh-CN"/>
              </w:rPr>
              <w:t>Uit de referentie blijkt dat u ervaring heeft met het vervaardigen van minimaal 30 afzonderlijke videoproducties op basis van een bestaand concept met meerdere opdrachtgevers/(communicatie)medewerkers binnen één organisatie. Gegadigde was hierbij verantwoordelijk voor het zelfstandig scripten, opnemen, editen en monteren van de video’s.</w:t>
            </w:r>
          </w:p>
        </w:tc>
      </w:tr>
      <w:tr w:rsidR="0032797F" w:rsidRPr="00826409" w14:paraId="1CA00D2A" w14:textId="77777777" w:rsidTr="00684099">
        <w:trPr>
          <w:jc w:val="center"/>
        </w:trPr>
        <w:tc>
          <w:tcPr>
            <w:tcW w:w="843" w:type="dxa"/>
            <w:vAlign w:val="center"/>
          </w:tcPr>
          <w:p w14:paraId="6F4D7F8A" w14:textId="77777777" w:rsidR="0032797F" w:rsidRPr="000B4E53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B22BA1C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4E4A8A14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097E3D75" w14:textId="77777777" w:rsidTr="00684099">
        <w:trPr>
          <w:jc w:val="center"/>
        </w:trPr>
        <w:tc>
          <w:tcPr>
            <w:tcW w:w="843" w:type="dxa"/>
            <w:vMerge w:val="restart"/>
          </w:tcPr>
          <w:p w14:paraId="4325CD50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C4253BA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3792BBFF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1342ECAC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41FAB477" w14:textId="77777777" w:rsidTr="00684099">
        <w:trPr>
          <w:jc w:val="center"/>
        </w:trPr>
        <w:tc>
          <w:tcPr>
            <w:tcW w:w="843" w:type="dxa"/>
            <w:vMerge/>
            <w:vAlign w:val="center"/>
          </w:tcPr>
          <w:p w14:paraId="4B08631B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BCEE617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B5DCDAE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08A87770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0B24F656" w14:textId="77777777" w:rsidTr="00684099">
        <w:trPr>
          <w:jc w:val="center"/>
        </w:trPr>
        <w:tc>
          <w:tcPr>
            <w:tcW w:w="843" w:type="dxa"/>
            <w:vMerge/>
            <w:vAlign w:val="center"/>
          </w:tcPr>
          <w:p w14:paraId="49EA1C96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5577ACA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80E581E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595774B4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747307BF" w14:textId="77777777" w:rsidTr="00684099">
        <w:trPr>
          <w:jc w:val="center"/>
        </w:trPr>
        <w:tc>
          <w:tcPr>
            <w:tcW w:w="843" w:type="dxa"/>
            <w:vMerge/>
            <w:vAlign w:val="center"/>
          </w:tcPr>
          <w:p w14:paraId="240AE5A9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1194282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1196552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5650CA70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18AC410F" w14:textId="77777777" w:rsidTr="00684099">
        <w:trPr>
          <w:jc w:val="center"/>
        </w:trPr>
        <w:tc>
          <w:tcPr>
            <w:tcW w:w="843" w:type="dxa"/>
            <w:vMerge/>
            <w:vAlign w:val="center"/>
          </w:tcPr>
          <w:p w14:paraId="7BFD1B27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8078F3F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50F22E8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00BAC88C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2C5AD4B5" w14:textId="77777777" w:rsidTr="00684099">
        <w:trPr>
          <w:trHeight w:val="2520"/>
          <w:jc w:val="center"/>
        </w:trPr>
        <w:tc>
          <w:tcPr>
            <w:tcW w:w="843" w:type="dxa"/>
          </w:tcPr>
          <w:p w14:paraId="234897A5" w14:textId="77777777" w:rsidR="0032797F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2EE66F4" w14:textId="77777777" w:rsidR="0032797F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EF05DD7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664CF654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3192E86E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6BEB9DB9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490EB346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54006204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2DBD0846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47F33095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579BA516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0919187C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  <w:p w14:paraId="22CCF835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51E3A430" w14:textId="77777777" w:rsidTr="00684099">
        <w:trPr>
          <w:jc w:val="center"/>
        </w:trPr>
        <w:tc>
          <w:tcPr>
            <w:tcW w:w="843" w:type="dxa"/>
            <w:vAlign w:val="center"/>
          </w:tcPr>
          <w:p w14:paraId="339EFA39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4.</w:t>
            </w:r>
          </w:p>
        </w:tc>
        <w:tc>
          <w:tcPr>
            <w:tcW w:w="2140" w:type="dxa"/>
            <w:vAlign w:val="center"/>
          </w:tcPr>
          <w:p w14:paraId="74F227B5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08EA4424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1E44D672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6B377680" w14:textId="77777777" w:rsidTr="00684099">
        <w:trPr>
          <w:jc w:val="center"/>
        </w:trPr>
        <w:tc>
          <w:tcPr>
            <w:tcW w:w="843" w:type="dxa"/>
            <w:vAlign w:val="center"/>
          </w:tcPr>
          <w:p w14:paraId="251E97EF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1B78524" w14:textId="77777777" w:rsidR="0032797F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187B7D56" w14:textId="77777777" w:rsidR="0032797F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54841C1D" w14:textId="77777777" w:rsidR="0032797F" w:rsidRPr="00826409" w:rsidRDefault="0032797F" w:rsidP="0068409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32797F" w:rsidRPr="00826409" w14:paraId="35520C85" w14:textId="77777777" w:rsidTr="00684099">
        <w:trPr>
          <w:jc w:val="center"/>
        </w:trPr>
        <w:tc>
          <w:tcPr>
            <w:tcW w:w="843" w:type="dxa"/>
            <w:vAlign w:val="center"/>
          </w:tcPr>
          <w:p w14:paraId="49C9F0E7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32BB70A" w14:textId="77777777" w:rsidR="0032797F" w:rsidRPr="00826409" w:rsidRDefault="0032797F" w:rsidP="00684099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F19F4C5" w14:textId="77777777" w:rsidR="0032797F" w:rsidRPr="00C35815" w:rsidRDefault="0032797F" w:rsidP="00684099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41CFDFE4" w14:textId="77777777" w:rsidR="0032797F" w:rsidRPr="00C35815" w:rsidRDefault="0032797F" w:rsidP="00684099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5ECCFBC1" w14:textId="77777777" w:rsidR="0032797F" w:rsidRPr="00C35815" w:rsidRDefault="0032797F" w:rsidP="00684099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78E2F15A" w14:textId="77777777" w:rsidR="0032797F" w:rsidRPr="009B0A66" w:rsidRDefault="0032797F" w:rsidP="00684099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56C33BBE" w14:textId="77777777" w:rsidR="0032797F" w:rsidRPr="0032797F" w:rsidRDefault="0032797F" w:rsidP="0032797F">
      <w:pPr>
        <w:spacing w:line="276" w:lineRule="auto"/>
        <w:jc w:val="left"/>
        <w:rPr>
          <w:rFonts w:cs="Arial"/>
          <w:szCs w:val="20"/>
        </w:rPr>
      </w:pPr>
    </w:p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4926E640" w14:textId="30122FCF" w:rsidR="00B57F0A" w:rsidRDefault="00B57F0A" w:rsidP="00A55E21">
      <w:pPr>
        <w:jc w:val="left"/>
      </w:pPr>
    </w:p>
    <w:p w14:paraId="414D6489" w14:textId="251A4301" w:rsidR="00A217F5" w:rsidRDefault="00A217F5" w:rsidP="00B57F0A">
      <w:pPr>
        <w:jc w:val="left"/>
      </w:pPr>
    </w:p>
    <w:sectPr w:rsidR="00A217F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B89D" w14:textId="77777777" w:rsidR="00B160E6" w:rsidRDefault="00B160E6">
      <w:r>
        <w:separator/>
      </w:r>
    </w:p>
  </w:endnote>
  <w:endnote w:type="continuationSeparator" w:id="0">
    <w:p w14:paraId="0B22E05A" w14:textId="77777777" w:rsidR="00B160E6" w:rsidRDefault="00B160E6">
      <w:r>
        <w:continuationSeparator/>
      </w:r>
    </w:p>
  </w:endnote>
  <w:endnote w:type="continuationNotice" w:id="1">
    <w:p w14:paraId="76BA7FA9" w14:textId="77777777" w:rsidR="00B160E6" w:rsidRDefault="00B16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1562" w14:textId="77777777" w:rsidR="00B160E6" w:rsidRDefault="00B160E6">
      <w:r>
        <w:separator/>
      </w:r>
    </w:p>
  </w:footnote>
  <w:footnote w:type="continuationSeparator" w:id="0">
    <w:p w14:paraId="6DC70BEB" w14:textId="77777777" w:rsidR="00B160E6" w:rsidRDefault="00B160E6">
      <w:r>
        <w:continuationSeparator/>
      </w:r>
    </w:p>
  </w:footnote>
  <w:footnote w:type="continuationNotice" w:id="1">
    <w:p w14:paraId="7C01051D" w14:textId="77777777" w:rsidR="00B160E6" w:rsidRDefault="00B160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21343">
    <w:abstractNumId w:val="1"/>
  </w:num>
  <w:num w:numId="2" w16cid:durableId="196499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55C0"/>
    <w:rsid w:val="00023737"/>
    <w:rsid w:val="00065868"/>
    <w:rsid w:val="00071420"/>
    <w:rsid w:val="000A603C"/>
    <w:rsid w:val="000B008C"/>
    <w:rsid w:val="000B4E53"/>
    <w:rsid w:val="000C032F"/>
    <w:rsid w:val="000D2E67"/>
    <w:rsid w:val="000E0D15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4D34"/>
    <w:rsid w:val="001E514A"/>
    <w:rsid w:val="001E74AF"/>
    <w:rsid w:val="001F6E31"/>
    <w:rsid w:val="0021078E"/>
    <w:rsid w:val="0021462F"/>
    <w:rsid w:val="0024734F"/>
    <w:rsid w:val="002530D8"/>
    <w:rsid w:val="00275324"/>
    <w:rsid w:val="002961E6"/>
    <w:rsid w:val="002A208B"/>
    <w:rsid w:val="002A3132"/>
    <w:rsid w:val="002B6B05"/>
    <w:rsid w:val="002C1461"/>
    <w:rsid w:val="002C3AF5"/>
    <w:rsid w:val="002C46CD"/>
    <w:rsid w:val="002C4DF6"/>
    <w:rsid w:val="002D05FC"/>
    <w:rsid w:val="002D07F9"/>
    <w:rsid w:val="002F4C38"/>
    <w:rsid w:val="00305F91"/>
    <w:rsid w:val="003126E7"/>
    <w:rsid w:val="00323CFA"/>
    <w:rsid w:val="0032797F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01489"/>
    <w:rsid w:val="004057B4"/>
    <w:rsid w:val="00410414"/>
    <w:rsid w:val="0043637D"/>
    <w:rsid w:val="00442939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30F"/>
    <w:rsid w:val="006A2B79"/>
    <w:rsid w:val="006D35C3"/>
    <w:rsid w:val="006D6613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357C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03C0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9F2807"/>
    <w:rsid w:val="00A02F4A"/>
    <w:rsid w:val="00A20FA3"/>
    <w:rsid w:val="00A217F5"/>
    <w:rsid w:val="00A259F9"/>
    <w:rsid w:val="00A31D6D"/>
    <w:rsid w:val="00A5318D"/>
    <w:rsid w:val="00A55E21"/>
    <w:rsid w:val="00A568D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1CC0"/>
    <w:rsid w:val="00AE2415"/>
    <w:rsid w:val="00B024E4"/>
    <w:rsid w:val="00B0333E"/>
    <w:rsid w:val="00B119B5"/>
    <w:rsid w:val="00B120FD"/>
    <w:rsid w:val="00B13E38"/>
    <w:rsid w:val="00B15B10"/>
    <w:rsid w:val="00B160E6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806CD"/>
    <w:rsid w:val="00CA063A"/>
    <w:rsid w:val="00CA193B"/>
    <w:rsid w:val="00CA2B16"/>
    <w:rsid w:val="00CC5E70"/>
    <w:rsid w:val="00CC6269"/>
    <w:rsid w:val="00CC6BA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C797A"/>
    <w:rsid w:val="00DD0518"/>
    <w:rsid w:val="00DD1C60"/>
    <w:rsid w:val="00DD5847"/>
    <w:rsid w:val="00DE2AF4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0FDE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3F9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aliases w:val="Lijstalinea 2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798E8AE79A441BB8060055BD010E4" ma:contentTypeVersion="8" ma:contentTypeDescription="Een nieuw document maken." ma:contentTypeScope="" ma:versionID="1ae73e8a38139e39994aaba6ef82a8c1">
  <xsd:schema xmlns:xsd="http://www.w3.org/2001/XMLSchema" xmlns:xs="http://www.w3.org/2001/XMLSchema" xmlns:p="http://schemas.microsoft.com/office/2006/metadata/properties" xmlns:ns2="a99da19f-8164-4f49-8596-038150be6694" targetNamespace="http://schemas.microsoft.com/office/2006/metadata/properties" ma:root="true" ma:fieldsID="e87c5580b86d371f26c033522c8cee40" ns2:_="">
    <xsd:import namespace="a99da19f-8164-4f49-8596-038150be66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da19f-8164-4f49-8596-038150be6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667A78-7E6A-4D0D-81B5-B79AC0768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da19f-8164-4f49-8596-038150be6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2</Pages>
  <Words>286</Words>
  <Characters>1575</Characters>
  <Application>Microsoft Office Word</Application>
  <DocSecurity>2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5</cp:revision>
  <cp:lastPrinted>2016-11-04T11:55:00Z</cp:lastPrinted>
  <dcterms:created xsi:type="dcterms:W3CDTF">2024-02-07T09:45:00Z</dcterms:created>
  <dcterms:modified xsi:type="dcterms:W3CDTF">2024-02-09T13:31:00Z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0x010100A8F798E8AE79A441BB8060055BD010E4</vt:lpwstr>
  </property>
</Properties>
</file>