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21B8D" w14:textId="3B8F5A83" w:rsidR="004469B6" w:rsidRPr="00BC3158" w:rsidRDefault="00EC04D2" w:rsidP="004469B6">
      <w:pPr>
        <w:jc w:val="center"/>
        <w:rPr>
          <w:rFonts w:ascii="Open Sans" w:hAnsi="Open Sans" w:cs="Open Sans"/>
          <w:b/>
          <w:sz w:val="28"/>
          <w:szCs w:val="28"/>
        </w:rPr>
      </w:pPr>
      <w:r w:rsidRPr="2AD4FB73">
        <w:rPr>
          <w:rFonts w:ascii="Open Sans" w:hAnsi="Open Sans" w:cs="Open Sans"/>
          <w:b/>
          <w:sz w:val="28"/>
          <w:szCs w:val="28"/>
        </w:rPr>
        <w:t>BIJLAGE</w:t>
      </w:r>
      <w:r w:rsidR="00A669A8" w:rsidRPr="2AD4FB73">
        <w:rPr>
          <w:rFonts w:ascii="Open Sans" w:hAnsi="Open Sans" w:cs="Open Sans"/>
          <w:b/>
          <w:sz w:val="28"/>
          <w:szCs w:val="28"/>
        </w:rPr>
        <w:t xml:space="preserve"> </w:t>
      </w:r>
      <w:r w:rsidR="2FCA9A02" w:rsidRPr="2AD4FB73">
        <w:rPr>
          <w:rFonts w:ascii="Open Sans" w:hAnsi="Open Sans" w:cs="Open Sans"/>
          <w:b/>
          <w:bCs/>
          <w:sz w:val="28"/>
          <w:szCs w:val="28"/>
        </w:rPr>
        <w:t>5</w:t>
      </w:r>
      <w:r w:rsidR="00E55204">
        <w:rPr>
          <w:rFonts w:ascii="Open Sans" w:hAnsi="Open Sans" w:cs="Open Sans"/>
          <w:b/>
          <w:bCs/>
          <w:sz w:val="28"/>
          <w:szCs w:val="28"/>
        </w:rPr>
        <w:t xml:space="preserve"> </w:t>
      </w:r>
      <w:r w:rsidR="00172037">
        <w:rPr>
          <w:rFonts w:ascii="Open Sans" w:hAnsi="Open Sans" w:cs="Open Sans"/>
          <w:b/>
          <w:bCs/>
          <w:sz w:val="28"/>
          <w:szCs w:val="28"/>
        </w:rPr>
        <w:t>B</w:t>
      </w:r>
      <w:r w:rsidR="00137D06" w:rsidRPr="2AD4FB73">
        <w:rPr>
          <w:rFonts w:ascii="Open Sans" w:hAnsi="Open Sans" w:cs="Open Sans"/>
          <w:b/>
          <w:sz w:val="28"/>
          <w:szCs w:val="28"/>
        </w:rPr>
        <w:t xml:space="preserve"> </w:t>
      </w:r>
      <w:r w:rsidR="004469B6" w:rsidRPr="2AD4FB73">
        <w:rPr>
          <w:rFonts w:ascii="Open Sans" w:hAnsi="Open Sans" w:cs="Open Sans"/>
          <w:b/>
          <w:sz w:val="28"/>
          <w:szCs w:val="28"/>
        </w:rPr>
        <w:t>EISEN</w:t>
      </w:r>
      <w:r w:rsidR="00E55204">
        <w:rPr>
          <w:rFonts w:ascii="Open Sans" w:hAnsi="Open Sans" w:cs="Open Sans"/>
          <w:b/>
          <w:sz w:val="28"/>
          <w:szCs w:val="28"/>
        </w:rPr>
        <w:t xml:space="preserve"> Perceel </w:t>
      </w:r>
      <w:r w:rsidR="00172037">
        <w:rPr>
          <w:rFonts w:ascii="Open Sans" w:hAnsi="Open Sans" w:cs="Open Sans"/>
          <w:b/>
          <w:sz w:val="28"/>
          <w:szCs w:val="28"/>
        </w:rPr>
        <w:t>2</w:t>
      </w:r>
    </w:p>
    <w:p w14:paraId="37B7B562" w14:textId="77777777" w:rsidR="004469B6" w:rsidRPr="00BC3158" w:rsidRDefault="004469B6" w:rsidP="004469B6">
      <w:pPr>
        <w:rPr>
          <w:rFonts w:ascii="Open Sans" w:hAnsi="Open Sans" w:cs="Open Sans"/>
        </w:rPr>
      </w:pPr>
    </w:p>
    <w:p w14:paraId="1DB63D2E" w14:textId="77777777" w:rsidR="004469B6" w:rsidRPr="00BC3158" w:rsidRDefault="004469B6" w:rsidP="004469B6">
      <w:pPr>
        <w:rPr>
          <w:rFonts w:ascii="Open Sans" w:hAnsi="Open Sans" w:cs="Open Sans"/>
        </w:rPr>
      </w:pPr>
    </w:p>
    <w:p w14:paraId="7355D99C" w14:textId="5AE64428" w:rsidR="004469B6" w:rsidRPr="008F07D4" w:rsidRDefault="2BC6DF34" w:rsidP="1C52E48F">
      <w:pPr>
        <w:spacing w:line="259" w:lineRule="auto"/>
        <w:jc w:val="both"/>
        <w:rPr>
          <w:rFonts w:ascii="Open Sans" w:hAnsi="Open Sans" w:cs="Open Sans"/>
          <w:szCs w:val="20"/>
        </w:rPr>
      </w:pPr>
      <w:r w:rsidRPr="008F07D4">
        <w:rPr>
          <w:rFonts w:ascii="Open Sans" w:hAnsi="Open Sans" w:cs="Open Sans"/>
          <w:szCs w:val="20"/>
        </w:rPr>
        <w:t>B</w:t>
      </w:r>
      <w:r w:rsidR="00A925A3" w:rsidRPr="008F07D4">
        <w:rPr>
          <w:rFonts w:ascii="Open Sans" w:hAnsi="Open Sans" w:cs="Open Sans"/>
          <w:szCs w:val="20"/>
        </w:rPr>
        <w:t xml:space="preserve">ij </w:t>
      </w:r>
      <w:r w:rsidR="00544006" w:rsidRPr="008F07D4">
        <w:rPr>
          <w:rFonts w:ascii="Open Sans" w:hAnsi="Open Sans" w:cs="Open Sans"/>
          <w:szCs w:val="20"/>
        </w:rPr>
        <w:t xml:space="preserve">de </w:t>
      </w:r>
      <w:r w:rsidR="004469B6" w:rsidRPr="008F07D4">
        <w:rPr>
          <w:rFonts w:ascii="Open Sans" w:hAnsi="Open Sans" w:cs="Open Sans"/>
          <w:szCs w:val="20"/>
        </w:rPr>
        <w:t xml:space="preserve">Europese aanbesteding </w:t>
      </w:r>
      <w:r w:rsidR="00A12CFB" w:rsidRPr="008F07D4">
        <w:rPr>
          <w:rFonts w:ascii="Open Sans" w:hAnsi="Open Sans" w:cs="Open Sans"/>
          <w:szCs w:val="20"/>
        </w:rPr>
        <w:t xml:space="preserve">Hardware </w:t>
      </w:r>
      <w:r w:rsidR="6A61284D" w:rsidRPr="008F07D4">
        <w:rPr>
          <w:rFonts w:eastAsia="Arial" w:cs="Arial"/>
          <w:color w:val="000000" w:themeColor="text1"/>
          <w:szCs w:val="20"/>
          <w:lang w:val="nl"/>
        </w:rPr>
        <w:t xml:space="preserve">Perceel </w:t>
      </w:r>
      <w:r w:rsidR="00172037" w:rsidRPr="008F07D4">
        <w:rPr>
          <w:rFonts w:eastAsia="Arial" w:cs="Arial"/>
          <w:color w:val="000000" w:themeColor="text1"/>
          <w:szCs w:val="20"/>
          <w:lang w:val="nl"/>
        </w:rPr>
        <w:t>2</w:t>
      </w:r>
      <w:r w:rsidR="6A61284D" w:rsidRPr="008F07D4">
        <w:rPr>
          <w:rFonts w:eastAsia="Arial" w:cs="Arial"/>
          <w:color w:val="000000" w:themeColor="text1"/>
          <w:szCs w:val="20"/>
          <w:lang w:val="nl"/>
        </w:rPr>
        <w:t xml:space="preserve">: </w:t>
      </w:r>
      <w:r w:rsidR="00172037" w:rsidRPr="008F07D4">
        <w:rPr>
          <w:rFonts w:eastAsia="Arial" w:cs="Arial"/>
          <w:color w:val="000000" w:themeColor="text1"/>
          <w:szCs w:val="20"/>
          <w:lang w:val="nl"/>
        </w:rPr>
        <w:t>Servers, back-up, storage en infrastructuur/netwerk componenten</w:t>
      </w:r>
      <w:r w:rsidR="00172037" w:rsidRPr="008F07D4">
        <w:rPr>
          <w:rFonts w:ascii="Open Sans" w:hAnsi="Open Sans" w:cs="Open Sans"/>
          <w:szCs w:val="20"/>
        </w:rPr>
        <w:t xml:space="preserve"> </w:t>
      </w:r>
      <w:r w:rsidR="004469B6" w:rsidRPr="008F07D4">
        <w:rPr>
          <w:rFonts w:ascii="Open Sans" w:hAnsi="Open Sans" w:cs="Open Sans"/>
          <w:szCs w:val="20"/>
        </w:rPr>
        <w:t>van</w:t>
      </w:r>
      <w:r w:rsidR="30466E27" w:rsidRPr="008F07D4">
        <w:rPr>
          <w:rFonts w:ascii="Open Sans" w:hAnsi="Open Sans" w:cs="Open Sans"/>
          <w:szCs w:val="20"/>
        </w:rPr>
        <w:t xml:space="preserve"> </w:t>
      </w:r>
      <w:r w:rsidR="004469B6" w:rsidRPr="008F07D4">
        <w:rPr>
          <w:rFonts w:ascii="Open Sans" w:hAnsi="Open Sans" w:cs="Open Sans"/>
          <w:szCs w:val="20"/>
        </w:rPr>
        <w:t>Hogeschool Rotterdam</w:t>
      </w:r>
      <w:r w:rsidR="006B7783" w:rsidRPr="008F07D4">
        <w:rPr>
          <w:rFonts w:ascii="Open Sans" w:hAnsi="Open Sans" w:cs="Open Sans"/>
          <w:szCs w:val="20"/>
        </w:rPr>
        <w:t xml:space="preserve"> met referentienummer </w:t>
      </w:r>
      <w:r w:rsidR="003D7D51" w:rsidRPr="008F07D4">
        <w:rPr>
          <w:rFonts w:ascii="Open Sans" w:hAnsi="Open Sans" w:cs="Open Sans"/>
          <w:szCs w:val="20"/>
        </w:rPr>
        <w:t>20</w:t>
      </w:r>
      <w:r w:rsidR="00A669A8" w:rsidRPr="008F07D4">
        <w:rPr>
          <w:rFonts w:ascii="Open Sans" w:hAnsi="Open Sans" w:cs="Open Sans"/>
          <w:szCs w:val="20"/>
        </w:rPr>
        <w:t>23011FITIT</w:t>
      </w:r>
      <w:r w:rsidR="00243E51" w:rsidRPr="008F07D4">
        <w:rPr>
          <w:rFonts w:ascii="Open Sans" w:hAnsi="Open Sans" w:cs="Open Sans"/>
          <w:szCs w:val="20"/>
        </w:rPr>
        <w:t>.</w:t>
      </w:r>
    </w:p>
    <w:p w14:paraId="2BEA9D53" w14:textId="3E993D61" w:rsidR="1C52E48F" w:rsidRDefault="1C52E48F" w:rsidP="1C52E48F">
      <w:pPr>
        <w:jc w:val="both"/>
        <w:rPr>
          <w:rFonts w:ascii="Open Sans" w:hAnsi="Open Sans" w:cs="Open Sans"/>
        </w:rPr>
      </w:pPr>
    </w:p>
    <w:p w14:paraId="3E0695A5" w14:textId="77777777" w:rsidR="00F47525" w:rsidRPr="00BC3158" w:rsidRDefault="00F47525" w:rsidP="00F47525">
      <w:pPr>
        <w:pStyle w:val="Kop1"/>
        <w:spacing w:after="280"/>
        <w:rPr>
          <w:rFonts w:ascii="Open Sans" w:hAnsi="Open Sans" w:cs="Open Sans"/>
        </w:rPr>
      </w:pPr>
      <w:r w:rsidRPr="00BC3158">
        <w:rPr>
          <w:rFonts w:ascii="Open Sans" w:hAnsi="Open Sans" w:cs="Open Sans"/>
        </w:rPr>
        <w:lastRenderedPageBreak/>
        <w:t>Eisen</w:t>
      </w:r>
    </w:p>
    <w:p w14:paraId="1DA7B156" w14:textId="01E74534" w:rsidR="00F47525" w:rsidRPr="00BC3158" w:rsidRDefault="00F47525" w:rsidP="00F47525">
      <w:pPr>
        <w:rPr>
          <w:rFonts w:ascii="Open Sans" w:hAnsi="Open Sans" w:cs="Open Sans"/>
          <w:b/>
        </w:rPr>
      </w:pPr>
      <w:r w:rsidRPr="00BC3158">
        <w:rPr>
          <w:rFonts w:ascii="Open Sans" w:hAnsi="Open Sans" w:cs="Open Sans"/>
        </w:rPr>
        <w:t>Hieronder vindt u het overzicht van de eisen</w:t>
      </w:r>
      <w:r w:rsidRPr="00BC3158">
        <w:rPr>
          <w:rFonts w:ascii="Open Sans" w:hAnsi="Open Sans" w:cs="Open Sans"/>
          <w:b/>
        </w:rPr>
        <w:t>.</w:t>
      </w:r>
    </w:p>
    <w:p w14:paraId="32C8C5E1" w14:textId="5875D577" w:rsidR="00477DB1" w:rsidRPr="00BC3158" w:rsidRDefault="00006D78" w:rsidP="00F47525">
      <w:pPr>
        <w:pStyle w:val="Kop2"/>
        <w:ind w:left="851"/>
        <w:rPr>
          <w:rFonts w:ascii="Open Sans" w:hAnsi="Open Sans" w:cs="Open Sans"/>
          <w:color w:val="auto"/>
        </w:rPr>
      </w:pPr>
      <w:bookmarkStart w:id="0" w:name="_Toc466558961"/>
      <w:bookmarkStart w:id="1" w:name="_Toc444089887"/>
      <w:r w:rsidRPr="64B3A1FE">
        <w:rPr>
          <w:rFonts w:ascii="Open Sans" w:hAnsi="Open Sans" w:cs="Open Sans"/>
          <w:color w:val="auto"/>
        </w:rPr>
        <w:t>Dienstverlening</w:t>
      </w:r>
      <w:r w:rsidR="0004453F" w:rsidRPr="64B3A1FE">
        <w:rPr>
          <w:rFonts w:ascii="Open Sans" w:hAnsi="Open Sans" w:cs="Open Sans"/>
          <w:color w:val="auto"/>
        </w:rPr>
        <w:t xml:space="preserve"> en service</w:t>
      </w:r>
    </w:p>
    <w:p w14:paraId="3ABB2E70" w14:textId="77777777" w:rsidR="00432AFF" w:rsidRPr="00BC3158" w:rsidRDefault="00432AFF" w:rsidP="00432AFF">
      <w:pPr>
        <w:tabs>
          <w:tab w:val="left" w:pos="1440"/>
        </w:tabs>
        <w:rPr>
          <w:rFonts w:ascii="Open Sans" w:hAnsi="Open Sans" w:cs="Open Sans"/>
        </w:rPr>
      </w:pPr>
      <w:r w:rsidRPr="00BC3158">
        <w:rPr>
          <w:rFonts w:ascii="Open Sans" w:hAnsi="Open Sans" w:cs="Open Sans"/>
        </w:rPr>
        <w:t>Hogeschool Rotterdam stelt een aantal eisen ten aanzien van de kwaliteit van de dienstverlening.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86"/>
        <w:gridCol w:w="7392"/>
        <w:gridCol w:w="783"/>
      </w:tblGrid>
      <w:tr w:rsidR="00D15F56" w:rsidRPr="00BC3158" w14:paraId="284D237F" w14:textId="77777777" w:rsidTr="13CEB76D">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FF0000"/>
            <w:noWrap/>
          </w:tcPr>
          <w:p w14:paraId="037EB677" w14:textId="77777777" w:rsidR="00D15F56" w:rsidRPr="00BC3158" w:rsidRDefault="00D15F56">
            <w:p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shd w:val="clear" w:color="auto" w:fill="FF0000"/>
            <w:hideMark/>
          </w:tcPr>
          <w:p w14:paraId="2F2A9699" w14:textId="77777777" w:rsidR="00D15F56" w:rsidRPr="00BC3158" w:rsidRDefault="00D15F56">
            <w:pPr>
              <w:rPr>
                <w:rFonts w:ascii="Open Sans" w:hAnsi="Open Sans" w:cs="Open Sans"/>
                <w:b/>
                <w:lang w:eastAsia="en-US"/>
              </w:rPr>
            </w:pPr>
            <w:r w:rsidRPr="00BC3158">
              <w:rPr>
                <w:rFonts w:ascii="Open Sans" w:hAnsi="Open Sans" w:cs="Open Sans"/>
                <w:b/>
                <w:lang w:eastAsia="en-US"/>
              </w:rPr>
              <w:t>Inhoud</w:t>
            </w:r>
          </w:p>
        </w:tc>
        <w:tc>
          <w:tcPr>
            <w:tcW w:w="432" w:type="pct"/>
            <w:tcBorders>
              <w:top w:val="single" w:sz="4" w:space="0" w:color="auto"/>
              <w:left w:val="single" w:sz="4" w:space="0" w:color="auto"/>
              <w:bottom w:val="single" w:sz="4" w:space="0" w:color="auto"/>
              <w:right w:val="single" w:sz="4" w:space="0" w:color="auto"/>
            </w:tcBorders>
            <w:shd w:val="clear" w:color="auto" w:fill="FF0000"/>
            <w:hideMark/>
          </w:tcPr>
          <w:p w14:paraId="0FE03B3C" w14:textId="77777777" w:rsidR="00D15F56" w:rsidRPr="00BC3158" w:rsidRDefault="00D15F56">
            <w:pPr>
              <w:jc w:val="center"/>
              <w:rPr>
                <w:rFonts w:ascii="Open Sans" w:hAnsi="Open Sans" w:cs="Open Sans"/>
                <w:b/>
                <w:lang w:eastAsia="en-US"/>
              </w:rPr>
            </w:pPr>
            <w:r w:rsidRPr="00BC3158">
              <w:rPr>
                <w:rFonts w:ascii="Open Sans" w:hAnsi="Open Sans" w:cs="Open Sans"/>
                <w:b/>
                <w:lang w:eastAsia="en-US"/>
              </w:rPr>
              <w:t>Ja/Nee</w:t>
            </w:r>
          </w:p>
        </w:tc>
      </w:tr>
      <w:tr w:rsidR="00D15F56" w:rsidRPr="00BC3158" w14:paraId="680BFEB6"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3257898B" w14:textId="77777777" w:rsidR="00D15F56" w:rsidRPr="00BC3158" w:rsidRDefault="00D15F56"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63445B22" w14:textId="18E23325" w:rsidR="00D15F56" w:rsidRPr="00BC3158" w:rsidRDefault="00D15F56">
            <w:pPr>
              <w:rPr>
                <w:rFonts w:ascii="Open Sans" w:hAnsi="Open Sans" w:cs="Open Sans"/>
                <w:lang w:eastAsia="en-US"/>
              </w:rPr>
            </w:pPr>
            <w:r w:rsidRPr="64B3A1FE">
              <w:rPr>
                <w:rFonts w:ascii="Open Sans" w:hAnsi="Open Sans" w:cs="Open Sans"/>
                <w:lang w:eastAsia="en-US"/>
              </w:rPr>
              <w:t xml:space="preserve">Opdrachtnemer moet in staat zijn om probleemloos alle </w:t>
            </w:r>
            <w:r w:rsidR="5CEC3B08" w:rsidRPr="64B3A1FE">
              <w:rPr>
                <w:rFonts w:ascii="Open Sans" w:hAnsi="Open Sans" w:cs="Open Sans"/>
                <w:lang w:eastAsia="en-US"/>
              </w:rPr>
              <w:t>A-</w:t>
            </w:r>
            <w:r w:rsidRPr="64B3A1FE">
              <w:rPr>
                <w:rFonts w:ascii="Open Sans" w:hAnsi="Open Sans" w:cs="Open Sans"/>
                <w:lang w:eastAsia="en-US"/>
              </w:rPr>
              <w:t>merken</w:t>
            </w:r>
            <w:r w:rsidR="02ABB03F" w:rsidRPr="64B3A1FE">
              <w:rPr>
                <w:rFonts w:ascii="Open Sans" w:hAnsi="Open Sans" w:cs="Open Sans"/>
                <w:lang w:eastAsia="en-US"/>
              </w:rPr>
              <w:t xml:space="preserve"> </w:t>
            </w:r>
            <w:r w:rsidRPr="64B3A1FE">
              <w:rPr>
                <w:rFonts w:ascii="Open Sans" w:hAnsi="Open Sans" w:cs="Open Sans"/>
                <w:lang w:eastAsia="en-US"/>
              </w:rPr>
              <w:t>te kunnen leveren.</w:t>
            </w:r>
          </w:p>
        </w:tc>
        <w:tc>
          <w:tcPr>
            <w:tcW w:w="432" w:type="pct"/>
            <w:tcBorders>
              <w:top w:val="single" w:sz="4" w:space="0" w:color="auto"/>
              <w:left w:val="single" w:sz="4" w:space="0" w:color="auto"/>
              <w:bottom w:val="single" w:sz="4" w:space="0" w:color="auto"/>
              <w:right w:val="single" w:sz="4" w:space="0" w:color="auto"/>
            </w:tcBorders>
          </w:tcPr>
          <w:p w14:paraId="506905B0" w14:textId="77777777" w:rsidR="00D15F56" w:rsidRPr="00BC3158" w:rsidRDefault="00D15F56">
            <w:pPr>
              <w:rPr>
                <w:rFonts w:ascii="Open Sans" w:hAnsi="Open Sans" w:cs="Open Sans"/>
                <w:lang w:eastAsia="en-US"/>
              </w:rPr>
            </w:pPr>
          </w:p>
        </w:tc>
      </w:tr>
      <w:tr w:rsidR="00D15F56" w:rsidRPr="00BC3158" w14:paraId="23B7B9D5"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2F377ACA" w14:textId="77777777" w:rsidR="00D15F56" w:rsidRPr="00BC3158" w:rsidRDefault="00D15F56"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7E6E55B8" w14:textId="77777777" w:rsidR="00D15F56" w:rsidRPr="00BC3158" w:rsidRDefault="00D15F56">
            <w:pPr>
              <w:rPr>
                <w:rFonts w:ascii="Open Sans" w:hAnsi="Open Sans" w:cs="Open Sans"/>
                <w:lang w:eastAsia="en-US"/>
              </w:rPr>
            </w:pPr>
            <w:r w:rsidRPr="00BC3158">
              <w:rPr>
                <w:rFonts w:ascii="Open Sans" w:hAnsi="Open Sans" w:cs="Open Sans"/>
              </w:rPr>
              <w:t>Opdrachtnemer adviseert gevraagd en ongevraagd over alternatieven voor gevraagde producten (die bijvoorbeeld goedkoper of krachtiger zijn).</w:t>
            </w:r>
          </w:p>
        </w:tc>
        <w:tc>
          <w:tcPr>
            <w:tcW w:w="432" w:type="pct"/>
            <w:tcBorders>
              <w:top w:val="single" w:sz="4" w:space="0" w:color="auto"/>
              <w:left w:val="single" w:sz="4" w:space="0" w:color="auto"/>
              <w:bottom w:val="single" w:sz="4" w:space="0" w:color="auto"/>
              <w:right w:val="single" w:sz="4" w:space="0" w:color="auto"/>
            </w:tcBorders>
          </w:tcPr>
          <w:p w14:paraId="69DB78D7" w14:textId="77777777" w:rsidR="00D15F56" w:rsidRPr="00BC3158" w:rsidRDefault="00D15F56">
            <w:pPr>
              <w:rPr>
                <w:rFonts w:ascii="Open Sans" w:hAnsi="Open Sans" w:cs="Open Sans"/>
                <w:lang w:eastAsia="en-US"/>
              </w:rPr>
            </w:pPr>
          </w:p>
        </w:tc>
      </w:tr>
      <w:tr w:rsidR="00D15F56" w:rsidRPr="00BC3158" w14:paraId="1318C580"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5A60DF2B" w14:textId="77777777" w:rsidR="00D15F56" w:rsidRPr="00BC3158" w:rsidRDefault="00D15F56"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515E56B4" w14:textId="77777777" w:rsidR="00D15F56" w:rsidRPr="00BC3158" w:rsidRDefault="00D15F56">
            <w:pPr>
              <w:rPr>
                <w:rFonts w:ascii="Open Sans" w:hAnsi="Open Sans" w:cs="Open Sans"/>
                <w:szCs w:val="20"/>
              </w:rPr>
            </w:pPr>
            <w:r w:rsidRPr="00BC3158">
              <w:rPr>
                <w:rFonts w:ascii="Open Sans" w:hAnsi="Open Sans" w:cs="Open Sans"/>
                <w:szCs w:val="20"/>
              </w:rPr>
              <w:t xml:space="preserve">De te leveren hardware is, tenzij expliciet door Opdrachtgever aangegeven, nieuw en niet </w:t>
            </w:r>
            <w:proofErr w:type="spellStart"/>
            <w:r w:rsidRPr="00BC3158">
              <w:rPr>
                <w:rFonts w:ascii="Open Sans" w:hAnsi="Open Sans" w:cs="Open Sans"/>
                <w:szCs w:val="20"/>
              </w:rPr>
              <w:t>refurbished</w:t>
            </w:r>
            <w:proofErr w:type="spellEnd"/>
            <w:r w:rsidRPr="00BC3158">
              <w:rPr>
                <w:rFonts w:ascii="Open Sans" w:hAnsi="Open Sans" w:cs="Open Sans"/>
                <w:szCs w:val="20"/>
              </w:rPr>
              <w:t xml:space="preserve">, </w:t>
            </w:r>
            <w:proofErr w:type="spellStart"/>
            <w:r w:rsidRPr="00BC3158">
              <w:rPr>
                <w:rFonts w:ascii="Open Sans" w:hAnsi="Open Sans" w:cs="Open Sans"/>
                <w:szCs w:val="20"/>
              </w:rPr>
              <w:t>remarketed</w:t>
            </w:r>
            <w:proofErr w:type="spellEnd"/>
            <w:r w:rsidRPr="00BC3158">
              <w:rPr>
                <w:rFonts w:ascii="Open Sans" w:hAnsi="Open Sans" w:cs="Open Sans"/>
                <w:szCs w:val="20"/>
              </w:rPr>
              <w:t xml:space="preserve"> of </w:t>
            </w:r>
            <w:proofErr w:type="spellStart"/>
            <w:r w:rsidRPr="00BC3158">
              <w:rPr>
                <w:rFonts w:ascii="Open Sans" w:hAnsi="Open Sans" w:cs="Open Sans"/>
                <w:szCs w:val="20"/>
              </w:rPr>
              <w:t>renewed</w:t>
            </w:r>
            <w:proofErr w:type="spellEnd"/>
            <w:r w:rsidRPr="00BC3158">
              <w:rPr>
                <w:rFonts w:ascii="Open Sans" w:hAnsi="Open Sans" w:cs="Open Sans"/>
                <w:szCs w:val="20"/>
              </w:rPr>
              <w:t>.</w:t>
            </w:r>
          </w:p>
        </w:tc>
        <w:tc>
          <w:tcPr>
            <w:tcW w:w="432" w:type="pct"/>
            <w:tcBorders>
              <w:top w:val="single" w:sz="4" w:space="0" w:color="auto"/>
              <w:left w:val="single" w:sz="4" w:space="0" w:color="auto"/>
              <w:bottom w:val="single" w:sz="4" w:space="0" w:color="auto"/>
              <w:right w:val="single" w:sz="4" w:space="0" w:color="auto"/>
            </w:tcBorders>
          </w:tcPr>
          <w:p w14:paraId="2B310851" w14:textId="77777777" w:rsidR="00D15F56" w:rsidRPr="00BC3158" w:rsidRDefault="00D15F56">
            <w:pPr>
              <w:rPr>
                <w:rFonts w:ascii="Open Sans" w:hAnsi="Open Sans" w:cs="Open Sans"/>
                <w:lang w:eastAsia="en-US"/>
              </w:rPr>
            </w:pPr>
          </w:p>
        </w:tc>
      </w:tr>
      <w:tr w:rsidR="00D15F56" w:rsidRPr="00BC3158" w14:paraId="6C0122C2"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385D6A36" w14:textId="77777777" w:rsidR="00D15F56" w:rsidRPr="00BC3158" w:rsidRDefault="00D15F56"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72C0619F" w14:textId="77777777" w:rsidR="00D15F56" w:rsidRPr="00BC3158" w:rsidRDefault="00D15F56">
            <w:pPr>
              <w:rPr>
                <w:rFonts w:ascii="Open Sans" w:hAnsi="Open Sans" w:cs="Open Sans"/>
              </w:rPr>
            </w:pPr>
            <w:r w:rsidRPr="00BC3158">
              <w:rPr>
                <w:rFonts w:ascii="Open Sans" w:hAnsi="Open Sans" w:cs="Open Sans"/>
              </w:rPr>
              <w:t>Voor de hardware die op voorraad wordt gehouden, gaat het eigendom en risico van het gereed product pas over van Opdrachtnemer naar Opdrachtgever op het moment van het uitleveren door Opdrachtnemer.</w:t>
            </w:r>
          </w:p>
        </w:tc>
        <w:tc>
          <w:tcPr>
            <w:tcW w:w="432" w:type="pct"/>
            <w:tcBorders>
              <w:top w:val="single" w:sz="4" w:space="0" w:color="auto"/>
              <w:left w:val="single" w:sz="4" w:space="0" w:color="auto"/>
              <w:bottom w:val="single" w:sz="4" w:space="0" w:color="auto"/>
              <w:right w:val="single" w:sz="4" w:space="0" w:color="auto"/>
            </w:tcBorders>
          </w:tcPr>
          <w:p w14:paraId="596DFFF4" w14:textId="77777777" w:rsidR="00D15F56" w:rsidRPr="00BC3158" w:rsidRDefault="00D15F56">
            <w:pPr>
              <w:rPr>
                <w:rFonts w:ascii="Open Sans" w:hAnsi="Open Sans" w:cs="Open Sans"/>
                <w:lang w:eastAsia="en-US"/>
              </w:rPr>
            </w:pPr>
          </w:p>
        </w:tc>
      </w:tr>
      <w:tr w:rsidR="00D15F56" w:rsidRPr="00BC3158" w14:paraId="4F806D4D"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60531601" w14:textId="77777777" w:rsidR="00D15F56" w:rsidRPr="00BC3158" w:rsidRDefault="00D15F56"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54EDB5C7" w14:textId="77777777" w:rsidR="00D15F56" w:rsidRPr="00AE7612" w:rsidRDefault="00D15F56">
            <w:pPr>
              <w:tabs>
                <w:tab w:val="num" w:pos="720"/>
              </w:tabs>
              <w:spacing w:line="240" w:lineRule="atLeast"/>
              <w:rPr>
                <w:rFonts w:ascii="Open Sans" w:hAnsi="Open Sans" w:cs="Open Sans"/>
              </w:rPr>
            </w:pPr>
            <w:r w:rsidRPr="00AE7612">
              <w:rPr>
                <w:rFonts w:ascii="Open Sans" w:hAnsi="Open Sans" w:cs="Open Sans"/>
              </w:rPr>
              <w:t xml:space="preserve">Inschrijver dient een Servicedesk te bieden </w:t>
            </w:r>
            <w:r w:rsidRPr="00AE7612">
              <w:rPr>
                <w:rFonts w:ascii="Open Sans" w:hAnsi="Open Sans" w:cs="Open Sans"/>
                <w:bCs/>
              </w:rPr>
              <w:t>waar</w:t>
            </w:r>
            <w:r w:rsidRPr="00AE7612">
              <w:rPr>
                <w:rFonts w:ascii="Open Sans" w:hAnsi="Open Sans" w:cs="Open Sans"/>
              </w:rPr>
              <w:t xml:space="preserve"> Hogeschool Rotterdam minimaal terecht kan voor:</w:t>
            </w:r>
          </w:p>
          <w:p w14:paraId="3E6378F9" w14:textId="1A7C3C6A" w:rsidR="00D15F56" w:rsidRPr="00AE7612" w:rsidRDefault="00AE7612" w:rsidP="009E3E67">
            <w:pPr>
              <w:pStyle w:val="Lijstalinea"/>
              <w:numPr>
                <w:ilvl w:val="0"/>
                <w:numId w:val="4"/>
              </w:numPr>
              <w:spacing w:line="240" w:lineRule="atLeast"/>
              <w:jc w:val="both"/>
              <w:rPr>
                <w:rFonts w:ascii="Open Sans" w:hAnsi="Open Sans" w:cs="Open Sans"/>
                <w:szCs w:val="20"/>
              </w:rPr>
            </w:pPr>
            <w:r w:rsidRPr="00AE7612">
              <w:rPr>
                <w:rFonts w:ascii="Open Sans" w:hAnsi="Open Sans" w:cs="Open Sans"/>
                <w:szCs w:val="20"/>
              </w:rPr>
              <w:t>Storingsmeldingen</w:t>
            </w:r>
            <w:r>
              <w:rPr>
                <w:rFonts w:ascii="Open Sans" w:hAnsi="Open Sans" w:cs="Open Sans"/>
                <w:szCs w:val="20"/>
              </w:rPr>
              <w:t xml:space="preserve"> en</w:t>
            </w:r>
          </w:p>
          <w:p w14:paraId="0924AE98" w14:textId="2421B87C" w:rsidR="00D15F56" w:rsidRPr="00BC3158" w:rsidRDefault="00AE7612" w:rsidP="009E3E67">
            <w:pPr>
              <w:pStyle w:val="Lijstalinea"/>
              <w:numPr>
                <w:ilvl w:val="0"/>
                <w:numId w:val="4"/>
              </w:numPr>
              <w:spacing w:line="240" w:lineRule="atLeast"/>
              <w:jc w:val="both"/>
              <w:rPr>
                <w:rFonts w:ascii="Open Sans" w:hAnsi="Open Sans" w:cs="Open Sans"/>
                <w:szCs w:val="20"/>
              </w:rPr>
            </w:pPr>
            <w:r w:rsidRPr="00AE7612">
              <w:rPr>
                <w:rFonts w:ascii="Open Sans" w:hAnsi="Open Sans" w:cs="Open Sans"/>
                <w:szCs w:val="20"/>
              </w:rPr>
              <w:t>I</w:t>
            </w:r>
            <w:r w:rsidR="00D15F56" w:rsidRPr="00AE7612">
              <w:rPr>
                <w:rFonts w:ascii="Open Sans" w:hAnsi="Open Sans" w:cs="Open Sans"/>
                <w:szCs w:val="20"/>
              </w:rPr>
              <w:t>nformatieverzoeken.</w:t>
            </w:r>
          </w:p>
        </w:tc>
        <w:tc>
          <w:tcPr>
            <w:tcW w:w="432" w:type="pct"/>
            <w:tcBorders>
              <w:top w:val="single" w:sz="4" w:space="0" w:color="auto"/>
              <w:left w:val="single" w:sz="4" w:space="0" w:color="auto"/>
              <w:bottom w:val="single" w:sz="4" w:space="0" w:color="auto"/>
              <w:right w:val="single" w:sz="4" w:space="0" w:color="auto"/>
            </w:tcBorders>
          </w:tcPr>
          <w:p w14:paraId="5F4AB14B" w14:textId="77777777" w:rsidR="00D15F56" w:rsidRPr="00BC3158" w:rsidRDefault="00D15F56">
            <w:pPr>
              <w:rPr>
                <w:rFonts w:ascii="Open Sans" w:hAnsi="Open Sans" w:cs="Open Sans"/>
                <w:lang w:eastAsia="en-US"/>
              </w:rPr>
            </w:pPr>
          </w:p>
        </w:tc>
      </w:tr>
      <w:tr w:rsidR="009538A9" w:rsidRPr="00BC3158" w14:paraId="2BA2288D"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33A6A51F" w14:textId="77777777" w:rsidR="009538A9" w:rsidRPr="00BC3158" w:rsidRDefault="009538A9"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0759222A" w14:textId="77777777" w:rsidR="009538A9" w:rsidRPr="00A428BB" w:rsidRDefault="009538A9" w:rsidP="009538A9">
            <w:pPr>
              <w:spacing w:line="240" w:lineRule="auto"/>
              <w:textAlignment w:val="baseline"/>
              <w:rPr>
                <w:rFonts w:ascii="Segoe UI" w:hAnsi="Segoe UI" w:cs="Segoe UI"/>
                <w:sz w:val="18"/>
                <w:szCs w:val="18"/>
              </w:rPr>
            </w:pPr>
            <w:r w:rsidRPr="00D82B83">
              <w:rPr>
                <w:rFonts w:ascii="Open Sans" w:hAnsi="Open Sans" w:cs="Open Sans"/>
                <w:szCs w:val="20"/>
              </w:rPr>
              <w:t>Opdrachtgever beschikt over een Servicedesk die ten minste aan onderstaande eisen voldoet:</w:t>
            </w:r>
            <w:r w:rsidRPr="00A428BB">
              <w:rPr>
                <w:rFonts w:ascii="Open Sans" w:hAnsi="Open Sans" w:cs="Open Sans"/>
                <w:szCs w:val="20"/>
              </w:rPr>
              <w:t> </w:t>
            </w:r>
          </w:p>
          <w:p w14:paraId="2407D634" w14:textId="77777777" w:rsidR="00923530" w:rsidRPr="00923530" w:rsidRDefault="009538A9" w:rsidP="00923530">
            <w:pPr>
              <w:pStyle w:val="Lijstalinea"/>
              <w:numPr>
                <w:ilvl w:val="0"/>
                <w:numId w:val="17"/>
              </w:numPr>
              <w:spacing w:line="240" w:lineRule="auto"/>
              <w:jc w:val="both"/>
              <w:textAlignment w:val="baseline"/>
              <w:rPr>
                <w:rFonts w:ascii="Open Sans" w:hAnsi="Open Sans" w:cs="Open Sans"/>
                <w:sz w:val="22"/>
                <w:szCs w:val="22"/>
              </w:rPr>
            </w:pPr>
            <w:r w:rsidRPr="00923530">
              <w:rPr>
                <w:rFonts w:ascii="Open Sans" w:hAnsi="Open Sans" w:cs="Open Sans"/>
                <w:szCs w:val="20"/>
              </w:rPr>
              <w:t>Openingstijden (minimaal) op werkdagen van 8:30 tot 17:00 uur; </w:t>
            </w:r>
          </w:p>
          <w:p w14:paraId="64A74204" w14:textId="77777777" w:rsidR="00923530" w:rsidRPr="00923530" w:rsidRDefault="00923530" w:rsidP="00923530">
            <w:pPr>
              <w:pStyle w:val="Lijstalinea"/>
              <w:numPr>
                <w:ilvl w:val="0"/>
                <w:numId w:val="17"/>
              </w:numPr>
              <w:spacing w:line="240" w:lineRule="auto"/>
              <w:jc w:val="both"/>
              <w:textAlignment w:val="baseline"/>
              <w:rPr>
                <w:rFonts w:ascii="Open Sans" w:hAnsi="Open Sans" w:cs="Open Sans"/>
                <w:sz w:val="22"/>
                <w:szCs w:val="22"/>
              </w:rPr>
            </w:pPr>
            <w:r w:rsidRPr="00923530">
              <w:rPr>
                <w:rFonts w:ascii="Open Sans" w:hAnsi="Open Sans" w:cs="Open Sans"/>
                <w:szCs w:val="20"/>
              </w:rPr>
              <w:t>Bereikbaar</w:t>
            </w:r>
            <w:r w:rsidR="009538A9" w:rsidRPr="00923530">
              <w:rPr>
                <w:rFonts w:ascii="Open Sans" w:hAnsi="Open Sans" w:cs="Open Sans"/>
                <w:szCs w:val="20"/>
              </w:rPr>
              <w:t xml:space="preserve"> via email en telefoon; </w:t>
            </w:r>
          </w:p>
          <w:p w14:paraId="5C558DC5" w14:textId="17243F90" w:rsidR="009538A9" w:rsidRPr="00923530" w:rsidRDefault="00923530" w:rsidP="00923530">
            <w:pPr>
              <w:pStyle w:val="Lijstalinea"/>
              <w:numPr>
                <w:ilvl w:val="0"/>
                <w:numId w:val="17"/>
              </w:numPr>
              <w:spacing w:line="240" w:lineRule="auto"/>
              <w:jc w:val="both"/>
              <w:textAlignment w:val="baseline"/>
              <w:rPr>
                <w:rFonts w:ascii="Open Sans" w:hAnsi="Open Sans" w:cs="Open Sans"/>
                <w:sz w:val="22"/>
                <w:szCs w:val="22"/>
              </w:rPr>
            </w:pPr>
            <w:r w:rsidRPr="00923530">
              <w:rPr>
                <w:rFonts w:ascii="Open Sans" w:hAnsi="Open Sans" w:cs="Open Sans"/>
                <w:szCs w:val="20"/>
              </w:rPr>
              <w:t>De</w:t>
            </w:r>
            <w:r w:rsidR="009538A9" w:rsidRPr="00923530">
              <w:rPr>
                <w:rFonts w:ascii="Open Sans" w:hAnsi="Open Sans" w:cs="Open Sans"/>
                <w:szCs w:val="20"/>
              </w:rPr>
              <w:t xml:space="preserve"> servicedeskmedewerkers dienen de Nederlandse taal in woord en geschrift voldoende te beheersen. </w:t>
            </w:r>
          </w:p>
          <w:p w14:paraId="592C96A5" w14:textId="77777777" w:rsidR="009538A9" w:rsidRPr="00A428BB" w:rsidRDefault="009538A9" w:rsidP="009538A9">
            <w:pPr>
              <w:spacing w:line="240" w:lineRule="auto"/>
              <w:ind w:left="720"/>
              <w:textAlignment w:val="baseline"/>
              <w:rPr>
                <w:rFonts w:ascii="Segoe UI" w:hAnsi="Segoe UI" w:cs="Segoe UI"/>
                <w:sz w:val="18"/>
                <w:szCs w:val="18"/>
              </w:rPr>
            </w:pPr>
            <w:r w:rsidRPr="00A428BB">
              <w:rPr>
                <w:rFonts w:ascii="Open Sans" w:hAnsi="Open Sans" w:cs="Open Sans"/>
                <w:szCs w:val="20"/>
              </w:rPr>
              <w:t> </w:t>
            </w:r>
          </w:p>
          <w:p w14:paraId="1E9C1275" w14:textId="77777777" w:rsidR="009538A9" w:rsidRPr="00A428BB" w:rsidRDefault="009538A9" w:rsidP="009538A9">
            <w:pPr>
              <w:spacing w:line="240" w:lineRule="auto"/>
              <w:textAlignment w:val="baseline"/>
              <w:rPr>
                <w:rFonts w:ascii="Segoe UI" w:hAnsi="Segoe UI" w:cs="Segoe UI"/>
                <w:sz w:val="18"/>
                <w:szCs w:val="18"/>
              </w:rPr>
            </w:pPr>
            <w:r w:rsidRPr="00D82B83">
              <w:rPr>
                <w:rFonts w:ascii="Open Sans" w:hAnsi="Open Sans" w:cs="Open Sans"/>
                <w:szCs w:val="20"/>
              </w:rPr>
              <w:t>Opdrachtgever dient een Servicedesk te bieden waar Hogeschool Rotterdam minimaal terecht kan voor:</w:t>
            </w:r>
            <w:r w:rsidRPr="00A428BB">
              <w:rPr>
                <w:rFonts w:ascii="Open Sans" w:hAnsi="Open Sans" w:cs="Open Sans"/>
                <w:szCs w:val="20"/>
              </w:rPr>
              <w:t> </w:t>
            </w:r>
          </w:p>
          <w:p w14:paraId="0A6520C3" w14:textId="77777777" w:rsidR="00923530" w:rsidRPr="00923530" w:rsidRDefault="00CA7937" w:rsidP="00923530">
            <w:pPr>
              <w:numPr>
                <w:ilvl w:val="0"/>
                <w:numId w:val="15"/>
              </w:numPr>
              <w:spacing w:line="240" w:lineRule="auto"/>
              <w:ind w:left="1080" w:firstLine="0"/>
              <w:jc w:val="both"/>
              <w:textAlignment w:val="baseline"/>
              <w:rPr>
                <w:rFonts w:ascii="Open Sans" w:hAnsi="Open Sans" w:cs="Open Sans"/>
                <w:sz w:val="22"/>
                <w:szCs w:val="22"/>
                <w:lang w:val="en-US"/>
              </w:rPr>
            </w:pPr>
            <w:r w:rsidRPr="00923530">
              <w:rPr>
                <w:rFonts w:ascii="Open Sans" w:hAnsi="Open Sans" w:cs="Open Sans"/>
                <w:szCs w:val="20"/>
              </w:rPr>
              <w:t>Storingsmeldingen</w:t>
            </w:r>
            <w:r w:rsidR="009538A9" w:rsidRPr="00923530">
              <w:rPr>
                <w:rFonts w:ascii="Open Sans" w:hAnsi="Open Sans" w:cs="Open Sans"/>
                <w:szCs w:val="20"/>
              </w:rPr>
              <w:t>;</w:t>
            </w:r>
            <w:r w:rsidR="009538A9" w:rsidRPr="00923530">
              <w:rPr>
                <w:rFonts w:ascii="Open Sans" w:hAnsi="Open Sans" w:cs="Open Sans"/>
                <w:szCs w:val="20"/>
                <w:lang w:val="en-US"/>
              </w:rPr>
              <w:t> </w:t>
            </w:r>
          </w:p>
          <w:p w14:paraId="1B196863" w14:textId="672462CD" w:rsidR="009538A9" w:rsidRPr="00923530" w:rsidRDefault="00923530" w:rsidP="00923530">
            <w:pPr>
              <w:numPr>
                <w:ilvl w:val="0"/>
                <w:numId w:val="15"/>
              </w:numPr>
              <w:spacing w:line="240" w:lineRule="auto"/>
              <w:ind w:left="1080" w:firstLine="0"/>
              <w:jc w:val="both"/>
              <w:textAlignment w:val="baseline"/>
              <w:rPr>
                <w:rFonts w:ascii="Open Sans" w:hAnsi="Open Sans" w:cs="Open Sans"/>
                <w:sz w:val="22"/>
                <w:szCs w:val="22"/>
                <w:lang w:val="en-US"/>
              </w:rPr>
            </w:pPr>
            <w:r>
              <w:rPr>
                <w:rFonts w:ascii="Open Sans" w:hAnsi="Open Sans" w:cs="Open Sans"/>
              </w:rPr>
              <w:t>In</w:t>
            </w:r>
            <w:r w:rsidR="014E2E85" w:rsidRPr="00923530">
              <w:rPr>
                <w:rFonts w:ascii="Open Sans" w:hAnsi="Open Sans" w:cs="Open Sans"/>
              </w:rPr>
              <w:t>formatieverzoeken</w:t>
            </w:r>
            <w:r w:rsidR="7CDB325C" w:rsidRPr="00923530">
              <w:rPr>
                <w:rFonts w:ascii="Open Sans" w:hAnsi="Open Sans" w:cs="Open Sans"/>
              </w:rPr>
              <w:t>.</w:t>
            </w:r>
            <w:r w:rsidR="7CDB325C" w:rsidRPr="00923530">
              <w:rPr>
                <w:rFonts w:ascii="Open Sans" w:hAnsi="Open Sans" w:cs="Open Sans"/>
                <w:lang w:val="en-US"/>
              </w:rPr>
              <w:t> </w:t>
            </w:r>
          </w:p>
        </w:tc>
        <w:tc>
          <w:tcPr>
            <w:tcW w:w="432" w:type="pct"/>
            <w:tcBorders>
              <w:top w:val="single" w:sz="4" w:space="0" w:color="auto"/>
              <w:left w:val="single" w:sz="4" w:space="0" w:color="auto"/>
              <w:bottom w:val="single" w:sz="4" w:space="0" w:color="auto"/>
              <w:right w:val="single" w:sz="4" w:space="0" w:color="auto"/>
            </w:tcBorders>
          </w:tcPr>
          <w:p w14:paraId="38C65470" w14:textId="77777777" w:rsidR="009538A9" w:rsidRPr="00BC3158" w:rsidRDefault="009538A9" w:rsidP="009538A9">
            <w:pPr>
              <w:rPr>
                <w:rFonts w:ascii="Open Sans" w:hAnsi="Open Sans" w:cs="Open Sans"/>
                <w:lang w:eastAsia="en-US"/>
              </w:rPr>
            </w:pPr>
          </w:p>
        </w:tc>
      </w:tr>
      <w:tr w:rsidR="009538A9" w:rsidRPr="00BC3158" w14:paraId="18F44C4E"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7B635D99" w14:textId="77777777" w:rsidR="009538A9" w:rsidRPr="00BC3158" w:rsidRDefault="009538A9"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2E0AA733" w14:textId="2D81159F" w:rsidR="009538A9" w:rsidRPr="00D2778D" w:rsidRDefault="00D82DAC" w:rsidP="009538A9">
            <w:pPr>
              <w:tabs>
                <w:tab w:val="num" w:pos="720"/>
              </w:tabs>
              <w:spacing w:line="240" w:lineRule="atLeast"/>
              <w:rPr>
                <w:rFonts w:ascii="Open Sans" w:hAnsi="Open Sans" w:cs="Open Sans"/>
                <w:szCs w:val="20"/>
                <w:highlight w:val="yellow"/>
              </w:rPr>
            </w:pPr>
            <w:r w:rsidRPr="00D82B83">
              <w:rPr>
                <w:rFonts w:ascii="Open Sans" w:hAnsi="Open Sans" w:cs="Open Sans"/>
                <w:szCs w:val="20"/>
              </w:rPr>
              <w:t xml:space="preserve">Hogeschool Rotterdam eist in voorkomend geval dat de vervangen ICT-hardware door Opdrachtnemer wordt afgevoerd, duurzaam en veilig (bijvoorbeeld </w:t>
            </w:r>
            <w:r w:rsidR="00B9484E">
              <w:rPr>
                <w:rFonts w:ascii="Open Sans" w:hAnsi="Open Sans" w:cs="Open Sans"/>
                <w:szCs w:val="20"/>
              </w:rPr>
              <w:t>een bewijs van het</w:t>
            </w:r>
            <w:r w:rsidRPr="00D82B83">
              <w:rPr>
                <w:rFonts w:ascii="Open Sans" w:hAnsi="Open Sans" w:cs="Open Sans"/>
                <w:szCs w:val="20"/>
              </w:rPr>
              <w:t xml:space="preserve"> verwijderen van gegevens op </w:t>
            </w:r>
            <w:r w:rsidR="00FE277B">
              <w:rPr>
                <w:rFonts w:ascii="Open Sans" w:hAnsi="Open Sans" w:cs="Open Sans"/>
                <w:szCs w:val="20"/>
              </w:rPr>
              <w:t>datadragers</w:t>
            </w:r>
            <w:r w:rsidRPr="00D82B83">
              <w:rPr>
                <w:rFonts w:ascii="Open Sans" w:hAnsi="Open Sans" w:cs="Open Sans"/>
                <w:szCs w:val="20"/>
              </w:rPr>
              <w:t>. Hierbij komt het voor dat de af te voeren ICT-hardware niet door Opdrachtnemer was geleverd).</w:t>
            </w:r>
            <w:r w:rsidRPr="003F3A97">
              <w:rPr>
                <w:rFonts w:ascii="Open Sans" w:hAnsi="Open Sans" w:cs="Open Sans"/>
                <w:szCs w:val="20"/>
              </w:rPr>
              <w:t> </w:t>
            </w:r>
          </w:p>
        </w:tc>
        <w:tc>
          <w:tcPr>
            <w:tcW w:w="432" w:type="pct"/>
            <w:tcBorders>
              <w:top w:val="single" w:sz="4" w:space="0" w:color="auto"/>
              <w:left w:val="single" w:sz="4" w:space="0" w:color="auto"/>
              <w:bottom w:val="single" w:sz="4" w:space="0" w:color="auto"/>
              <w:right w:val="single" w:sz="4" w:space="0" w:color="auto"/>
            </w:tcBorders>
          </w:tcPr>
          <w:p w14:paraId="69BD29AA" w14:textId="77777777" w:rsidR="009538A9" w:rsidRPr="00BC3158" w:rsidRDefault="009538A9" w:rsidP="009538A9">
            <w:pPr>
              <w:rPr>
                <w:rFonts w:ascii="Open Sans" w:hAnsi="Open Sans" w:cs="Open Sans"/>
                <w:lang w:eastAsia="en-US"/>
              </w:rPr>
            </w:pPr>
          </w:p>
        </w:tc>
      </w:tr>
    </w:tbl>
    <w:p w14:paraId="494509E8" w14:textId="77777777" w:rsidR="00BC3158" w:rsidRDefault="00BC3158" w:rsidP="00BC3158"/>
    <w:p w14:paraId="1C7B5CDD" w14:textId="77777777" w:rsidR="00575F0D" w:rsidRDefault="00575F0D" w:rsidP="00BC3158"/>
    <w:p w14:paraId="691078E3" w14:textId="77777777" w:rsidR="00923530" w:rsidRDefault="00923530" w:rsidP="00BC3158"/>
    <w:p w14:paraId="5FD7E2C1" w14:textId="77777777" w:rsidR="00575F0D" w:rsidRPr="003F3A97" w:rsidRDefault="00575F0D" w:rsidP="00BC3158"/>
    <w:p w14:paraId="7FCBC20B" w14:textId="52DE91A6" w:rsidR="00006D78" w:rsidRPr="00BC3158" w:rsidRDefault="00696FF3" w:rsidP="00006D78">
      <w:pPr>
        <w:pStyle w:val="Kop2"/>
        <w:ind w:left="851"/>
        <w:rPr>
          <w:rFonts w:ascii="Open Sans" w:hAnsi="Open Sans" w:cs="Open Sans"/>
          <w:color w:val="auto"/>
        </w:rPr>
      </w:pPr>
      <w:r w:rsidRPr="00BC3158">
        <w:rPr>
          <w:rFonts w:ascii="Open Sans" w:hAnsi="Open Sans" w:cs="Open Sans"/>
          <w:color w:val="auto"/>
        </w:rPr>
        <w:lastRenderedPageBreak/>
        <w:t>Bestellen en l</w:t>
      </w:r>
      <w:r w:rsidR="00006D78" w:rsidRPr="00BC3158">
        <w:rPr>
          <w:rFonts w:ascii="Open Sans" w:hAnsi="Open Sans" w:cs="Open Sans"/>
          <w:color w:val="auto"/>
        </w:rPr>
        <w:t>ever</w:t>
      </w:r>
      <w:r w:rsidRPr="00BC3158">
        <w:rPr>
          <w:rFonts w:ascii="Open Sans" w:hAnsi="Open Sans" w:cs="Open Sans"/>
          <w:color w:val="auto"/>
        </w:rPr>
        <w:t>en</w:t>
      </w:r>
    </w:p>
    <w:p w14:paraId="46E02A17" w14:textId="4CF2A04B" w:rsidR="00006D78" w:rsidRPr="00BC3158" w:rsidRDefault="00006D78" w:rsidP="00006D78">
      <w:pPr>
        <w:tabs>
          <w:tab w:val="left" w:pos="1440"/>
        </w:tabs>
        <w:rPr>
          <w:rFonts w:ascii="Open Sans" w:hAnsi="Open Sans" w:cs="Open Sans"/>
        </w:rPr>
      </w:pPr>
      <w:r w:rsidRPr="00BC3158">
        <w:rPr>
          <w:rFonts w:ascii="Open Sans" w:hAnsi="Open Sans" w:cs="Open Sans"/>
        </w:rPr>
        <w:t>Hogeschool Rotterdam stelt een aantal eisen ten aanzien van de kwaliteit v</w:t>
      </w:r>
      <w:r w:rsidR="00CA6D19" w:rsidRPr="00BC3158">
        <w:rPr>
          <w:rFonts w:ascii="Open Sans" w:hAnsi="Open Sans" w:cs="Open Sans"/>
        </w:rPr>
        <w:t>an</w:t>
      </w:r>
      <w:r w:rsidRPr="00BC3158">
        <w:rPr>
          <w:rFonts w:ascii="Open Sans" w:hAnsi="Open Sans" w:cs="Open Sans"/>
        </w:rPr>
        <w:t xml:space="preserve"> de </w:t>
      </w:r>
      <w:r w:rsidR="00CA6D19" w:rsidRPr="00BC3158">
        <w:rPr>
          <w:rFonts w:ascii="Open Sans" w:hAnsi="Open Sans" w:cs="Open Sans"/>
        </w:rPr>
        <w:t>levering.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006D78" w:rsidRPr="00BC3158" w14:paraId="43848F3D" w14:textId="77777777" w:rsidTr="13CEB76D">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54F1F55B" w14:textId="77777777" w:rsidR="00006D78" w:rsidRPr="00BC3158" w:rsidRDefault="00006D78" w:rsidP="00217B66">
            <w:p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615E7940" w14:textId="77777777" w:rsidR="00006D78" w:rsidRPr="00BC3158" w:rsidRDefault="00006D78" w:rsidP="00217B66">
            <w:pPr>
              <w:rPr>
                <w:rFonts w:ascii="Open Sans" w:hAnsi="Open Sans" w:cs="Open Sans"/>
                <w:b/>
                <w:lang w:eastAsia="en-US"/>
              </w:rPr>
            </w:pPr>
            <w:r w:rsidRPr="00BC3158">
              <w:rPr>
                <w:rFonts w:ascii="Open Sans" w:hAnsi="Open Sans" w:cs="Open Sans"/>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05E7A40" w14:textId="77777777" w:rsidR="00006D78" w:rsidRPr="00BC3158" w:rsidRDefault="00006D78" w:rsidP="00217B66">
            <w:pPr>
              <w:jc w:val="center"/>
              <w:rPr>
                <w:rFonts w:ascii="Open Sans" w:hAnsi="Open Sans" w:cs="Open Sans"/>
                <w:b/>
                <w:lang w:eastAsia="en-US"/>
              </w:rPr>
            </w:pPr>
            <w:r w:rsidRPr="00BC3158">
              <w:rPr>
                <w:rFonts w:ascii="Open Sans" w:hAnsi="Open Sans" w:cs="Open Sans"/>
                <w:b/>
                <w:lang w:eastAsia="en-US"/>
              </w:rPr>
              <w:t>Ja/Nee</w:t>
            </w:r>
          </w:p>
        </w:tc>
      </w:tr>
      <w:tr w:rsidR="00E70C1A" w:rsidRPr="00BC3158" w14:paraId="0A9F1524" w14:textId="77777777" w:rsidTr="13CEB76D">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4F77F486" w14:textId="77777777" w:rsidR="00E70C1A" w:rsidRPr="00BC3158" w:rsidRDefault="00E70C1A" w:rsidP="009E3E67">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47EC86FB" w14:textId="5EDBBAF1" w:rsidR="00E70C1A" w:rsidRPr="00BC3158" w:rsidRDefault="000649D9" w:rsidP="00E70C1A">
            <w:pPr>
              <w:rPr>
                <w:rFonts w:ascii="Open Sans" w:hAnsi="Open Sans" w:cs="Open Sans"/>
                <w:lang w:eastAsia="en-US"/>
              </w:rPr>
            </w:pPr>
            <w:r w:rsidRPr="00BC3158">
              <w:rPr>
                <w:rFonts w:ascii="Open Sans" w:hAnsi="Open Sans" w:cs="Open Sans"/>
                <w:szCs w:val="20"/>
              </w:rPr>
              <w:t>Er geldt geen minimum ordergrootte in aantal of bedrag bij bestellingen van Hogeschool Rotterdam.</w:t>
            </w:r>
          </w:p>
        </w:tc>
        <w:tc>
          <w:tcPr>
            <w:tcW w:w="443" w:type="pct"/>
            <w:tcBorders>
              <w:top w:val="single" w:sz="4" w:space="0" w:color="auto"/>
              <w:left w:val="single" w:sz="4" w:space="0" w:color="auto"/>
              <w:bottom w:val="single" w:sz="4" w:space="0" w:color="auto"/>
              <w:right w:val="single" w:sz="4" w:space="0" w:color="auto"/>
            </w:tcBorders>
          </w:tcPr>
          <w:p w14:paraId="58031DE7" w14:textId="77777777" w:rsidR="00E70C1A" w:rsidRPr="00BC3158" w:rsidRDefault="00E70C1A" w:rsidP="00E70C1A">
            <w:pPr>
              <w:rPr>
                <w:rFonts w:ascii="Open Sans" w:hAnsi="Open Sans" w:cs="Open Sans"/>
                <w:lang w:eastAsia="en-US"/>
              </w:rPr>
            </w:pPr>
          </w:p>
        </w:tc>
      </w:tr>
      <w:tr w:rsidR="005E0190" w:rsidRPr="00BC3158" w14:paraId="46498A43" w14:textId="77777777" w:rsidTr="13CEB76D">
        <w:trPr>
          <w:trHeight w:val="255"/>
        </w:trPr>
        <w:tc>
          <w:tcPr>
            <w:tcW w:w="467" w:type="pct"/>
            <w:tcBorders>
              <w:top w:val="single" w:sz="4" w:space="0" w:color="auto"/>
              <w:left w:val="single" w:sz="4" w:space="0" w:color="auto"/>
              <w:bottom w:val="single" w:sz="4" w:space="0" w:color="auto"/>
              <w:right w:val="single" w:sz="4" w:space="0" w:color="auto"/>
            </w:tcBorders>
            <w:noWrap/>
          </w:tcPr>
          <w:p w14:paraId="2629337D" w14:textId="77777777" w:rsidR="005E0190" w:rsidRPr="00BC3158" w:rsidRDefault="005E0190" w:rsidP="009E3E67">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15A918BB" w14:textId="3645D4E3" w:rsidR="005E0190" w:rsidRPr="00BC3158" w:rsidRDefault="005E0190" w:rsidP="00E70C1A">
            <w:pPr>
              <w:rPr>
                <w:rFonts w:ascii="Open Sans" w:hAnsi="Open Sans" w:cs="Open Sans"/>
                <w:szCs w:val="20"/>
              </w:rPr>
            </w:pPr>
            <w:r w:rsidRPr="00BC3158">
              <w:rPr>
                <w:rFonts w:ascii="Open Sans" w:hAnsi="Open Sans" w:cs="Open Sans"/>
              </w:rPr>
              <w:t>Na het plaatsen van een bestelling stuurt opdrachtgever binnen vier (4) uur een orderbevestiging met een opgave van de verwachte leverdatum.</w:t>
            </w:r>
          </w:p>
        </w:tc>
        <w:tc>
          <w:tcPr>
            <w:tcW w:w="443" w:type="pct"/>
            <w:tcBorders>
              <w:top w:val="single" w:sz="4" w:space="0" w:color="auto"/>
              <w:left w:val="single" w:sz="4" w:space="0" w:color="auto"/>
              <w:bottom w:val="single" w:sz="4" w:space="0" w:color="auto"/>
              <w:right w:val="single" w:sz="4" w:space="0" w:color="auto"/>
            </w:tcBorders>
          </w:tcPr>
          <w:p w14:paraId="13267B01" w14:textId="77777777" w:rsidR="005E0190" w:rsidRPr="00BC3158" w:rsidRDefault="005E0190" w:rsidP="00E70C1A">
            <w:pPr>
              <w:rPr>
                <w:rFonts w:ascii="Open Sans" w:hAnsi="Open Sans" w:cs="Open Sans"/>
                <w:lang w:eastAsia="en-US"/>
              </w:rPr>
            </w:pPr>
          </w:p>
        </w:tc>
      </w:tr>
      <w:tr w:rsidR="009B0C0F" w:rsidRPr="00BC3158" w14:paraId="2D564D74" w14:textId="77777777" w:rsidTr="13CEB76D">
        <w:trPr>
          <w:trHeight w:val="255"/>
        </w:trPr>
        <w:tc>
          <w:tcPr>
            <w:tcW w:w="467" w:type="pct"/>
            <w:tcBorders>
              <w:top w:val="single" w:sz="4" w:space="0" w:color="auto"/>
              <w:left w:val="single" w:sz="4" w:space="0" w:color="auto"/>
              <w:bottom w:val="single" w:sz="4" w:space="0" w:color="auto"/>
              <w:right w:val="single" w:sz="4" w:space="0" w:color="auto"/>
            </w:tcBorders>
            <w:noWrap/>
          </w:tcPr>
          <w:p w14:paraId="78232FF0" w14:textId="77777777" w:rsidR="009B0C0F" w:rsidRPr="00BC3158" w:rsidRDefault="009B0C0F" w:rsidP="009E3E67">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1B40B43A" w14:textId="3A4E4779" w:rsidR="009B0C0F" w:rsidRPr="00BC3158" w:rsidRDefault="009B0C0F" w:rsidP="009B0C0F">
            <w:pPr>
              <w:autoSpaceDE w:val="0"/>
              <w:autoSpaceDN w:val="0"/>
              <w:adjustRightInd w:val="0"/>
              <w:spacing w:line="240" w:lineRule="auto"/>
              <w:rPr>
                <w:rFonts w:ascii="Open Sans" w:hAnsi="Open Sans" w:cs="Open Sans"/>
                <w:szCs w:val="20"/>
              </w:rPr>
            </w:pPr>
            <w:r w:rsidRPr="00BC3158">
              <w:rPr>
                <w:rFonts w:ascii="Open Sans" w:hAnsi="Open Sans" w:cs="Open Sans"/>
                <w:szCs w:val="20"/>
              </w:rPr>
              <w:t xml:space="preserve">Op elke </w:t>
            </w:r>
            <w:r w:rsidRPr="00BC3158">
              <w:rPr>
                <w:rFonts w:ascii="Open Sans" w:hAnsi="Open Sans" w:cs="Open Sans"/>
                <w:b/>
                <w:szCs w:val="20"/>
              </w:rPr>
              <w:t>orderbevestiging</w:t>
            </w:r>
            <w:r w:rsidRPr="00BC3158">
              <w:rPr>
                <w:rFonts w:ascii="Open Sans" w:hAnsi="Open Sans" w:cs="Open Sans"/>
                <w:szCs w:val="20"/>
              </w:rPr>
              <w:t xml:space="preserve"> staat minimaal het volgende vermeld:</w:t>
            </w:r>
          </w:p>
          <w:p w14:paraId="1C4ECDB8" w14:textId="37FA7C99"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NAW-gegevens Opdrachtnemer</w:t>
            </w:r>
            <w:r w:rsidR="00923530">
              <w:rPr>
                <w:rFonts w:ascii="Open Sans" w:hAnsi="Open Sans" w:cs="Open Sans"/>
                <w:szCs w:val="20"/>
              </w:rPr>
              <w:t>;</w:t>
            </w:r>
          </w:p>
          <w:p w14:paraId="1636CB9C" w14:textId="1F8AD526"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Orderbevestiging nummer</w:t>
            </w:r>
            <w:r w:rsidR="00923530">
              <w:rPr>
                <w:rFonts w:ascii="Open Sans" w:hAnsi="Open Sans" w:cs="Open Sans"/>
                <w:szCs w:val="20"/>
              </w:rPr>
              <w:t>;</w:t>
            </w:r>
          </w:p>
          <w:p w14:paraId="4F2DE940" w14:textId="2C1FC4EF"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Datum bestelling</w:t>
            </w:r>
            <w:r w:rsidR="00923530">
              <w:rPr>
                <w:rFonts w:ascii="Open Sans" w:hAnsi="Open Sans" w:cs="Open Sans"/>
                <w:szCs w:val="20"/>
              </w:rPr>
              <w:t>;</w:t>
            </w:r>
          </w:p>
          <w:p w14:paraId="2F5A2454" w14:textId="59D2CC28"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Klantnummer</w:t>
            </w:r>
            <w:r w:rsidR="00923530">
              <w:rPr>
                <w:rFonts w:ascii="Open Sans" w:hAnsi="Open Sans" w:cs="Open Sans"/>
                <w:szCs w:val="20"/>
              </w:rPr>
              <w:t>;</w:t>
            </w:r>
          </w:p>
          <w:p w14:paraId="5FCA2893" w14:textId="24BD02D7"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Referentie Hogeschool Rotterdam</w:t>
            </w:r>
            <w:r w:rsidR="00923530">
              <w:rPr>
                <w:rFonts w:ascii="Open Sans" w:hAnsi="Open Sans" w:cs="Open Sans"/>
                <w:szCs w:val="20"/>
              </w:rPr>
              <w:t>;</w:t>
            </w:r>
          </w:p>
          <w:p w14:paraId="69837095" w14:textId="0222B159"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Bedrag eenheid</w:t>
            </w:r>
            <w:r w:rsidR="00923530">
              <w:rPr>
                <w:rFonts w:ascii="Open Sans" w:hAnsi="Open Sans" w:cs="Open Sans"/>
                <w:szCs w:val="20"/>
              </w:rPr>
              <w:t>;</w:t>
            </w:r>
          </w:p>
          <w:p w14:paraId="7282F485" w14:textId="07FA6280"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Artikel</w:t>
            </w:r>
            <w:r w:rsidR="00923530">
              <w:rPr>
                <w:rFonts w:ascii="Open Sans" w:hAnsi="Open Sans" w:cs="Open Sans"/>
                <w:szCs w:val="20"/>
              </w:rPr>
              <w:t>;</w:t>
            </w:r>
          </w:p>
          <w:p w14:paraId="24EB7DD7" w14:textId="2BA180B3"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Specificatie artikel</w:t>
            </w:r>
            <w:r w:rsidR="00923530">
              <w:rPr>
                <w:rFonts w:ascii="Open Sans" w:hAnsi="Open Sans" w:cs="Open Sans"/>
                <w:szCs w:val="20"/>
              </w:rPr>
              <w:t>;</w:t>
            </w:r>
          </w:p>
          <w:p w14:paraId="79476DC1" w14:textId="6DD32656"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Referentienummer</w:t>
            </w:r>
            <w:r w:rsidR="00923530">
              <w:rPr>
                <w:rFonts w:ascii="Open Sans" w:hAnsi="Open Sans" w:cs="Open Sans"/>
                <w:szCs w:val="20"/>
              </w:rPr>
              <w:t>;</w:t>
            </w:r>
          </w:p>
          <w:p w14:paraId="444A7E59" w14:textId="5872A199"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Aantal eenheid</w:t>
            </w:r>
            <w:r w:rsidR="00923530">
              <w:rPr>
                <w:rFonts w:ascii="Open Sans" w:hAnsi="Open Sans" w:cs="Open Sans"/>
                <w:szCs w:val="20"/>
              </w:rPr>
              <w:t>;</w:t>
            </w:r>
          </w:p>
          <w:p w14:paraId="78DDF246" w14:textId="40AE3F7A"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Prijs per eenheid</w:t>
            </w:r>
            <w:r w:rsidR="00923530">
              <w:rPr>
                <w:rFonts w:ascii="Open Sans" w:hAnsi="Open Sans" w:cs="Open Sans"/>
                <w:szCs w:val="20"/>
              </w:rPr>
              <w:t>;</w:t>
            </w:r>
          </w:p>
          <w:p w14:paraId="75A44E61" w14:textId="7A360903" w:rsidR="009B0C0F" w:rsidRPr="00BC3158" w:rsidRDefault="00923530"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Totaalprijs</w:t>
            </w:r>
            <w:r w:rsidR="009B0C0F" w:rsidRPr="00BC3158">
              <w:rPr>
                <w:rFonts w:ascii="Open Sans" w:hAnsi="Open Sans" w:cs="Open Sans"/>
                <w:szCs w:val="20"/>
              </w:rPr>
              <w:t xml:space="preserve"> exclusief BTW</w:t>
            </w:r>
            <w:r>
              <w:rPr>
                <w:rFonts w:ascii="Open Sans" w:hAnsi="Open Sans" w:cs="Open Sans"/>
                <w:szCs w:val="20"/>
              </w:rPr>
              <w:t>;</w:t>
            </w:r>
          </w:p>
          <w:p w14:paraId="3B5FCF42" w14:textId="0604A9FC" w:rsidR="009B0C0F" w:rsidRDefault="00923530"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Totaalprijs</w:t>
            </w:r>
            <w:r w:rsidR="009B0C0F" w:rsidRPr="00BC3158">
              <w:rPr>
                <w:rFonts w:ascii="Open Sans" w:hAnsi="Open Sans" w:cs="Open Sans"/>
                <w:szCs w:val="20"/>
              </w:rPr>
              <w:t xml:space="preserve"> inclusief BTW</w:t>
            </w:r>
            <w:r>
              <w:rPr>
                <w:rFonts w:ascii="Open Sans" w:hAnsi="Open Sans" w:cs="Open Sans"/>
                <w:szCs w:val="20"/>
              </w:rPr>
              <w:t>;</w:t>
            </w:r>
          </w:p>
          <w:p w14:paraId="10EEFD5A" w14:textId="7BF9DF9E" w:rsidR="00A11350" w:rsidRPr="00BC3158" w:rsidRDefault="00A11350" w:rsidP="009E3E67">
            <w:pPr>
              <w:pStyle w:val="Lijstalinea"/>
              <w:numPr>
                <w:ilvl w:val="0"/>
                <w:numId w:val="5"/>
              </w:numPr>
              <w:autoSpaceDE w:val="0"/>
              <w:autoSpaceDN w:val="0"/>
              <w:adjustRightInd w:val="0"/>
              <w:spacing w:line="240" w:lineRule="auto"/>
              <w:rPr>
                <w:rFonts w:ascii="Open Sans" w:hAnsi="Open Sans" w:cs="Open Sans"/>
                <w:szCs w:val="20"/>
              </w:rPr>
            </w:pPr>
            <w:r>
              <w:rPr>
                <w:rFonts w:ascii="Open Sans" w:hAnsi="Open Sans" w:cs="Open Sans"/>
                <w:szCs w:val="20"/>
              </w:rPr>
              <w:t>Percentage opslag</w:t>
            </w:r>
            <w:r w:rsidR="00923530">
              <w:rPr>
                <w:rFonts w:ascii="Open Sans" w:hAnsi="Open Sans" w:cs="Open Sans"/>
                <w:szCs w:val="20"/>
              </w:rPr>
              <w:t>;</w:t>
            </w:r>
          </w:p>
          <w:p w14:paraId="1AF9F116" w14:textId="435A5854"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Verzendadres</w:t>
            </w:r>
            <w:r w:rsidR="003011E9">
              <w:rPr>
                <w:rFonts w:ascii="Open Sans" w:hAnsi="Open Sans" w:cs="Open Sans"/>
                <w:szCs w:val="20"/>
              </w:rPr>
              <w:t>;</w:t>
            </w:r>
          </w:p>
          <w:p w14:paraId="01A29EE8" w14:textId="7BFB5F96"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Ter attentie van (naam besteller)</w:t>
            </w:r>
            <w:r w:rsidR="003011E9">
              <w:rPr>
                <w:rFonts w:ascii="Open Sans" w:hAnsi="Open Sans" w:cs="Open Sans"/>
                <w:szCs w:val="20"/>
              </w:rPr>
              <w:t>;</w:t>
            </w:r>
          </w:p>
          <w:p w14:paraId="65AA8DEC" w14:textId="758EEBDC" w:rsidR="0015256A"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Leverdatum</w:t>
            </w:r>
            <w:r w:rsidR="003011E9">
              <w:rPr>
                <w:rFonts w:ascii="Open Sans" w:hAnsi="Open Sans" w:cs="Open Sans"/>
                <w:szCs w:val="20"/>
              </w:rPr>
              <w:t>;</w:t>
            </w:r>
          </w:p>
          <w:p w14:paraId="78F2FC9A" w14:textId="06FB4632"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Indicatie levertijd</w:t>
            </w:r>
            <w:r w:rsidR="003011E9">
              <w:rPr>
                <w:rFonts w:ascii="Open Sans" w:hAnsi="Open Sans" w:cs="Open Sans"/>
                <w:szCs w:val="20"/>
              </w:rPr>
              <w:t>.</w:t>
            </w:r>
          </w:p>
        </w:tc>
        <w:tc>
          <w:tcPr>
            <w:tcW w:w="443" w:type="pct"/>
            <w:tcBorders>
              <w:top w:val="single" w:sz="4" w:space="0" w:color="auto"/>
              <w:left w:val="single" w:sz="4" w:space="0" w:color="auto"/>
              <w:bottom w:val="single" w:sz="4" w:space="0" w:color="auto"/>
              <w:right w:val="single" w:sz="4" w:space="0" w:color="auto"/>
            </w:tcBorders>
          </w:tcPr>
          <w:p w14:paraId="1CD187E0" w14:textId="77777777" w:rsidR="009B0C0F" w:rsidRPr="00BC3158" w:rsidRDefault="009B0C0F" w:rsidP="009B0C0F">
            <w:pPr>
              <w:rPr>
                <w:rFonts w:ascii="Open Sans" w:hAnsi="Open Sans" w:cs="Open Sans"/>
                <w:lang w:eastAsia="en-US"/>
              </w:rPr>
            </w:pPr>
          </w:p>
        </w:tc>
      </w:tr>
      <w:tr w:rsidR="00586162" w:rsidRPr="00BC3158" w14:paraId="30267DBA" w14:textId="77777777" w:rsidTr="13CEB76D">
        <w:trPr>
          <w:trHeight w:val="255"/>
        </w:trPr>
        <w:tc>
          <w:tcPr>
            <w:tcW w:w="467" w:type="pct"/>
            <w:tcBorders>
              <w:top w:val="single" w:sz="4" w:space="0" w:color="auto"/>
              <w:left w:val="single" w:sz="4" w:space="0" w:color="auto"/>
              <w:bottom w:val="single" w:sz="4" w:space="0" w:color="auto"/>
              <w:right w:val="single" w:sz="4" w:space="0" w:color="auto"/>
            </w:tcBorders>
            <w:noWrap/>
          </w:tcPr>
          <w:p w14:paraId="1B7B5607" w14:textId="77777777" w:rsidR="00586162" w:rsidRPr="00BC3158" w:rsidRDefault="00586162" w:rsidP="009E3E67">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65A00908" w14:textId="745177EB" w:rsidR="00586162" w:rsidRPr="00BC3158" w:rsidRDefault="00586162" w:rsidP="00586162">
            <w:pPr>
              <w:rPr>
                <w:rFonts w:ascii="Open Sans" w:hAnsi="Open Sans" w:cs="Open Sans"/>
                <w:lang w:eastAsia="en-US"/>
              </w:rPr>
            </w:pPr>
            <w:r w:rsidRPr="00BC3158">
              <w:rPr>
                <w:rFonts w:ascii="Open Sans" w:hAnsi="Open Sans" w:cs="Open Sans"/>
                <w:szCs w:val="20"/>
              </w:rPr>
              <w:t>Leveringen geschieden tijdens kantooruren op het aangegeven adres, tenzij voor een specifieke opdracht anders wordt overeengekomen. Het aangegeven adres kan het adres van de eindgebruiker zijn.</w:t>
            </w:r>
          </w:p>
        </w:tc>
        <w:tc>
          <w:tcPr>
            <w:tcW w:w="443" w:type="pct"/>
            <w:tcBorders>
              <w:top w:val="single" w:sz="4" w:space="0" w:color="auto"/>
              <w:left w:val="single" w:sz="4" w:space="0" w:color="auto"/>
              <w:bottom w:val="single" w:sz="4" w:space="0" w:color="auto"/>
              <w:right w:val="single" w:sz="4" w:space="0" w:color="auto"/>
            </w:tcBorders>
          </w:tcPr>
          <w:p w14:paraId="4787647A" w14:textId="77777777" w:rsidR="00586162" w:rsidRPr="00BC3158" w:rsidRDefault="00586162" w:rsidP="00586162">
            <w:pPr>
              <w:rPr>
                <w:rFonts w:ascii="Open Sans" w:hAnsi="Open Sans" w:cs="Open Sans"/>
                <w:lang w:eastAsia="en-US"/>
              </w:rPr>
            </w:pPr>
          </w:p>
        </w:tc>
      </w:tr>
      <w:tr w:rsidR="0014773C" w:rsidRPr="00BC3158" w14:paraId="7996CF72" w14:textId="77777777" w:rsidTr="13CEB76D">
        <w:trPr>
          <w:trHeight w:val="255"/>
        </w:trPr>
        <w:tc>
          <w:tcPr>
            <w:tcW w:w="467" w:type="pct"/>
            <w:tcBorders>
              <w:top w:val="single" w:sz="4" w:space="0" w:color="auto"/>
              <w:left w:val="single" w:sz="4" w:space="0" w:color="auto"/>
              <w:bottom w:val="single" w:sz="4" w:space="0" w:color="auto"/>
              <w:right w:val="single" w:sz="4" w:space="0" w:color="auto"/>
            </w:tcBorders>
            <w:noWrap/>
          </w:tcPr>
          <w:p w14:paraId="13FAC0FA" w14:textId="77777777" w:rsidR="0014773C" w:rsidRPr="00BC3158" w:rsidRDefault="0014773C" w:rsidP="009E3E67">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22A7AB64" w14:textId="77777777" w:rsidR="0014773C" w:rsidRPr="00BC3158" w:rsidRDefault="0014773C" w:rsidP="0014773C">
            <w:pPr>
              <w:autoSpaceDE w:val="0"/>
              <w:autoSpaceDN w:val="0"/>
              <w:adjustRightInd w:val="0"/>
              <w:spacing w:line="240" w:lineRule="auto"/>
              <w:rPr>
                <w:rFonts w:ascii="Open Sans" w:hAnsi="Open Sans" w:cs="Open Sans"/>
                <w:color w:val="000000"/>
                <w:szCs w:val="20"/>
              </w:rPr>
            </w:pPr>
            <w:r w:rsidRPr="00BC3158">
              <w:rPr>
                <w:rFonts w:ascii="Open Sans" w:hAnsi="Open Sans" w:cs="Open Sans"/>
                <w:color w:val="000000"/>
                <w:szCs w:val="20"/>
              </w:rPr>
              <w:t xml:space="preserve">Bij elke levering wordt een </w:t>
            </w:r>
            <w:r w:rsidRPr="00BC3158">
              <w:rPr>
                <w:rFonts w:ascii="Open Sans" w:hAnsi="Open Sans" w:cs="Open Sans"/>
                <w:b/>
                <w:color w:val="000000"/>
                <w:szCs w:val="20"/>
              </w:rPr>
              <w:t xml:space="preserve">pakbon </w:t>
            </w:r>
            <w:r w:rsidRPr="00BC3158">
              <w:rPr>
                <w:rFonts w:ascii="Open Sans" w:hAnsi="Open Sans" w:cs="Open Sans"/>
                <w:color w:val="000000"/>
                <w:szCs w:val="20"/>
              </w:rPr>
              <w:t>toegevoegd, waarop minimaal wordt vermeld:</w:t>
            </w:r>
          </w:p>
          <w:p w14:paraId="1566DC85" w14:textId="70C09599"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NAW-gegevens Opdrachtnemer</w:t>
            </w:r>
            <w:r w:rsidR="003011E9">
              <w:rPr>
                <w:rFonts w:ascii="Open Sans" w:hAnsi="Open Sans" w:cs="Open Sans"/>
                <w:szCs w:val="20"/>
              </w:rPr>
              <w:t>;</w:t>
            </w:r>
          </w:p>
          <w:p w14:paraId="26268ED8" w14:textId="2737F995"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Orderbevestiging nummer</w:t>
            </w:r>
            <w:r w:rsidR="003011E9">
              <w:rPr>
                <w:rFonts w:ascii="Open Sans" w:hAnsi="Open Sans" w:cs="Open Sans"/>
                <w:szCs w:val="20"/>
              </w:rPr>
              <w:t>;</w:t>
            </w:r>
          </w:p>
          <w:p w14:paraId="3042B49C" w14:textId="296E8B4B"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Datum bestelling</w:t>
            </w:r>
            <w:r w:rsidR="003011E9">
              <w:rPr>
                <w:rFonts w:ascii="Open Sans" w:hAnsi="Open Sans" w:cs="Open Sans"/>
                <w:szCs w:val="20"/>
              </w:rPr>
              <w:t>;</w:t>
            </w:r>
          </w:p>
          <w:p w14:paraId="0A178ABC" w14:textId="10E27EA3"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Klantnummer</w:t>
            </w:r>
            <w:r w:rsidR="003011E9">
              <w:rPr>
                <w:rFonts w:ascii="Open Sans" w:hAnsi="Open Sans" w:cs="Open Sans"/>
                <w:szCs w:val="20"/>
              </w:rPr>
              <w:t>;</w:t>
            </w:r>
          </w:p>
          <w:p w14:paraId="5FBFF6A0" w14:textId="5C20E424"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Referentie Hogeschool Rotterdam</w:t>
            </w:r>
            <w:r w:rsidR="003011E9">
              <w:rPr>
                <w:rFonts w:ascii="Open Sans" w:hAnsi="Open Sans" w:cs="Open Sans"/>
                <w:szCs w:val="20"/>
              </w:rPr>
              <w:t>;</w:t>
            </w:r>
          </w:p>
          <w:p w14:paraId="6436E8FB" w14:textId="74DD2A5E"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Artikel</w:t>
            </w:r>
            <w:r w:rsidR="003011E9">
              <w:rPr>
                <w:rFonts w:ascii="Open Sans" w:hAnsi="Open Sans" w:cs="Open Sans"/>
                <w:szCs w:val="20"/>
              </w:rPr>
              <w:t>;</w:t>
            </w:r>
          </w:p>
          <w:p w14:paraId="2994CA43" w14:textId="63AF4A90"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Specificatie artikel</w:t>
            </w:r>
            <w:r w:rsidR="003011E9">
              <w:rPr>
                <w:rFonts w:ascii="Open Sans" w:hAnsi="Open Sans" w:cs="Open Sans"/>
                <w:szCs w:val="20"/>
              </w:rPr>
              <w:t>;</w:t>
            </w:r>
          </w:p>
          <w:p w14:paraId="4C204774" w14:textId="56CC5E3D"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Referentienummer</w:t>
            </w:r>
            <w:r w:rsidR="003011E9">
              <w:rPr>
                <w:rFonts w:ascii="Open Sans" w:hAnsi="Open Sans" w:cs="Open Sans"/>
                <w:szCs w:val="20"/>
              </w:rPr>
              <w:t>;</w:t>
            </w:r>
          </w:p>
          <w:p w14:paraId="0D620230" w14:textId="79482186"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Aantal eenheid</w:t>
            </w:r>
            <w:r w:rsidR="003011E9">
              <w:rPr>
                <w:rFonts w:ascii="Open Sans" w:hAnsi="Open Sans" w:cs="Open Sans"/>
                <w:szCs w:val="20"/>
              </w:rPr>
              <w:t>;</w:t>
            </w:r>
          </w:p>
          <w:p w14:paraId="03FAA523" w14:textId="5F3B09F0"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Prijs per eenheid</w:t>
            </w:r>
            <w:r w:rsidR="003011E9">
              <w:rPr>
                <w:rFonts w:ascii="Open Sans" w:hAnsi="Open Sans" w:cs="Open Sans"/>
                <w:szCs w:val="20"/>
              </w:rPr>
              <w:t>;</w:t>
            </w:r>
          </w:p>
          <w:p w14:paraId="7F489CDE" w14:textId="76F92A8E"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Ter attentie van (naam besteller)</w:t>
            </w:r>
            <w:r w:rsidR="003011E9">
              <w:rPr>
                <w:rFonts w:ascii="Open Sans" w:hAnsi="Open Sans" w:cs="Open Sans"/>
                <w:szCs w:val="20"/>
              </w:rPr>
              <w:t>;</w:t>
            </w:r>
          </w:p>
          <w:p w14:paraId="1FB6F9EB" w14:textId="4FE278C7"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Leverdatum</w:t>
            </w:r>
            <w:r w:rsidR="003011E9">
              <w:rPr>
                <w:rFonts w:ascii="Open Sans" w:hAnsi="Open Sans" w:cs="Open Sans"/>
                <w:szCs w:val="20"/>
              </w:rPr>
              <w:t>;</w:t>
            </w:r>
          </w:p>
          <w:p w14:paraId="15C9E175" w14:textId="3E405969" w:rsidR="0014773C" w:rsidRPr="00BC3158" w:rsidRDefault="00756D2D" w:rsidP="009E3E67">
            <w:pPr>
              <w:pStyle w:val="Lijstalinea"/>
              <w:numPr>
                <w:ilvl w:val="0"/>
                <w:numId w:val="6"/>
              </w:numPr>
              <w:rPr>
                <w:rFonts w:ascii="Open Sans" w:hAnsi="Open Sans" w:cs="Open Sans"/>
              </w:rPr>
            </w:pPr>
            <w:r>
              <w:rPr>
                <w:rFonts w:ascii="Open Sans" w:hAnsi="Open Sans" w:cs="Open Sans"/>
                <w:color w:val="000000"/>
                <w:szCs w:val="20"/>
              </w:rPr>
              <w:t>E</w:t>
            </w:r>
            <w:r w:rsidR="0014773C" w:rsidRPr="00BC3158">
              <w:rPr>
                <w:rFonts w:ascii="Open Sans" w:hAnsi="Open Sans" w:cs="Open Sans"/>
                <w:color w:val="000000"/>
                <w:szCs w:val="20"/>
              </w:rPr>
              <w:t>ventuele naleveringen (alleen toegestaan na akkoord opdrachtgever)</w:t>
            </w:r>
            <w:r w:rsidR="003011E9">
              <w:rPr>
                <w:rFonts w:ascii="Open Sans" w:hAnsi="Open Sans" w:cs="Open Sans"/>
                <w:color w:val="000000"/>
                <w:szCs w:val="20"/>
              </w:rPr>
              <w:t>.</w:t>
            </w:r>
          </w:p>
        </w:tc>
        <w:tc>
          <w:tcPr>
            <w:tcW w:w="443" w:type="pct"/>
            <w:tcBorders>
              <w:top w:val="single" w:sz="4" w:space="0" w:color="auto"/>
              <w:left w:val="single" w:sz="4" w:space="0" w:color="auto"/>
              <w:bottom w:val="single" w:sz="4" w:space="0" w:color="auto"/>
              <w:right w:val="single" w:sz="4" w:space="0" w:color="auto"/>
            </w:tcBorders>
          </w:tcPr>
          <w:p w14:paraId="7CDB068A" w14:textId="77777777" w:rsidR="0014773C" w:rsidRPr="00BC3158" w:rsidRDefault="0014773C" w:rsidP="0014773C">
            <w:pPr>
              <w:rPr>
                <w:rFonts w:ascii="Open Sans" w:hAnsi="Open Sans" w:cs="Open Sans"/>
                <w:lang w:eastAsia="en-US"/>
              </w:rPr>
            </w:pPr>
          </w:p>
        </w:tc>
      </w:tr>
      <w:bookmarkEnd w:id="0"/>
      <w:bookmarkEnd w:id="1"/>
    </w:tbl>
    <w:p w14:paraId="14FC8A40" w14:textId="76186C92" w:rsidR="00E71C13" w:rsidRDefault="00E71C13" w:rsidP="00796C41">
      <w:pPr>
        <w:pStyle w:val="Kop2"/>
        <w:numPr>
          <w:ilvl w:val="0"/>
          <w:numId w:val="0"/>
        </w:numPr>
      </w:pPr>
    </w:p>
    <w:p w14:paraId="220A1CCB" w14:textId="77777777" w:rsidR="00CD0BF9" w:rsidRPr="0040543B" w:rsidRDefault="00CD0BF9" w:rsidP="0040543B"/>
    <w:p w14:paraId="22C0C467" w14:textId="4EA32937" w:rsidR="00D53BC3" w:rsidRDefault="00D53BC3" w:rsidP="00F47525">
      <w:pPr>
        <w:rPr>
          <w:rFonts w:ascii="Open Sans" w:hAnsi="Open Sans" w:cs="Open Sans"/>
        </w:rPr>
      </w:pPr>
      <w:bookmarkStart w:id="2" w:name="_Toc409428215"/>
      <w:bookmarkStart w:id="3" w:name="_Toc409428216"/>
      <w:bookmarkStart w:id="4" w:name="_Toc409428218"/>
      <w:bookmarkStart w:id="5" w:name="_Toc409428219"/>
      <w:bookmarkStart w:id="6" w:name="_Toc409428220"/>
      <w:bookmarkStart w:id="7" w:name="_Toc409428221"/>
      <w:bookmarkStart w:id="8" w:name="_Toc409428224"/>
      <w:bookmarkStart w:id="9" w:name="_Toc409428225"/>
      <w:bookmarkEnd w:id="2"/>
      <w:bookmarkEnd w:id="3"/>
      <w:bookmarkEnd w:id="4"/>
      <w:bookmarkEnd w:id="5"/>
      <w:bookmarkEnd w:id="6"/>
      <w:bookmarkEnd w:id="7"/>
      <w:bookmarkEnd w:id="8"/>
      <w:bookmarkEnd w:id="9"/>
    </w:p>
    <w:p w14:paraId="49B2F8B3" w14:textId="77777777" w:rsidR="00ED06A7" w:rsidRDefault="00ED06A7" w:rsidP="00F47525">
      <w:pPr>
        <w:rPr>
          <w:rFonts w:ascii="Open Sans" w:hAnsi="Open Sans" w:cs="Open Sans"/>
        </w:rPr>
      </w:pPr>
    </w:p>
    <w:p w14:paraId="6471044F" w14:textId="5EBF4907" w:rsidR="00185D36" w:rsidRDefault="00185D36" w:rsidP="00F47525">
      <w:pPr>
        <w:rPr>
          <w:rFonts w:ascii="Open Sans" w:hAnsi="Open Sans" w:cs="Open Sans"/>
        </w:rPr>
      </w:pPr>
    </w:p>
    <w:p w14:paraId="6B6174D2" w14:textId="77777777" w:rsidR="00185D36" w:rsidRPr="00BC3158" w:rsidRDefault="00185D36" w:rsidP="00F47525">
      <w:pPr>
        <w:rPr>
          <w:rFonts w:ascii="Open Sans" w:hAnsi="Open Sans" w:cs="Open Sans"/>
        </w:rPr>
      </w:pPr>
    </w:p>
    <w:p w14:paraId="4FEF7284" w14:textId="77777777" w:rsidR="00F47525" w:rsidRPr="00BC3158" w:rsidRDefault="00F47525" w:rsidP="00F47525">
      <w:pPr>
        <w:rPr>
          <w:rFonts w:ascii="Open Sans" w:hAnsi="Open Sans" w:cs="Open Sans"/>
          <w:b/>
        </w:rPr>
      </w:pPr>
      <w:r w:rsidRPr="00BC3158">
        <w:rPr>
          <w:rFonts w:ascii="Open Sans" w:hAnsi="Open Sans" w:cs="Open Sans"/>
          <w:b/>
        </w:rPr>
        <w:t xml:space="preserve">Voor akkoord </w:t>
      </w:r>
    </w:p>
    <w:p w14:paraId="30090008" w14:textId="77777777" w:rsidR="00F47525" w:rsidRPr="00BC3158" w:rsidRDefault="00F47525" w:rsidP="00F47525">
      <w:pPr>
        <w:rPr>
          <w:rFonts w:ascii="Open Sans" w:hAnsi="Open Sans" w:cs="Open Sans"/>
          <w:b/>
        </w:rPr>
      </w:pPr>
    </w:p>
    <w:p w14:paraId="6452F0B8" w14:textId="77777777" w:rsidR="00F47525" w:rsidRPr="00BC3158" w:rsidRDefault="00F47525" w:rsidP="00F47525">
      <w:pPr>
        <w:rPr>
          <w:rFonts w:ascii="Open Sans" w:hAnsi="Open Sans" w:cs="Open Sans"/>
          <w: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747"/>
        <w:gridCol w:w="6325"/>
      </w:tblGrid>
      <w:tr w:rsidR="00F47525" w:rsidRPr="00BC3158" w14:paraId="22A7EBA1" w14:textId="77777777" w:rsidTr="004037EF">
        <w:trPr>
          <w:trHeight w:val="573"/>
        </w:trPr>
        <w:tc>
          <w:tcPr>
            <w:tcW w:w="2747" w:type="dxa"/>
            <w:tcBorders>
              <w:top w:val="single" w:sz="4" w:space="0" w:color="auto"/>
              <w:left w:val="single" w:sz="4" w:space="0" w:color="auto"/>
              <w:bottom w:val="single" w:sz="4" w:space="0" w:color="auto"/>
              <w:right w:val="single" w:sz="4" w:space="0" w:color="auto"/>
            </w:tcBorders>
            <w:vAlign w:val="center"/>
          </w:tcPr>
          <w:p w14:paraId="5CE9BD6D"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b/>
                <w:lang w:eastAsia="en-US"/>
              </w:rPr>
            </w:pPr>
            <w:r w:rsidRPr="00BC3158">
              <w:rPr>
                <w:rFonts w:ascii="Open Sans" w:hAnsi="Open Sans" w:cs="Open Sans"/>
                <w:b/>
                <w:lang w:eastAsia="en-US"/>
              </w:rPr>
              <w:t>Inschrijver</w:t>
            </w:r>
          </w:p>
          <w:p w14:paraId="0E14DEBC"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1B1877F"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lang w:eastAsia="en-US"/>
              </w:rPr>
            </w:pPr>
          </w:p>
        </w:tc>
      </w:tr>
      <w:tr w:rsidR="00F47525" w:rsidRPr="00BC3158" w14:paraId="10B6384F" w14:textId="77777777" w:rsidTr="004037EF">
        <w:trPr>
          <w:trHeight w:val="573"/>
        </w:trPr>
        <w:tc>
          <w:tcPr>
            <w:tcW w:w="2747" w:type="dxa"/>
            <w:tcBorders>
              <w:top w:val="single" w:sz="4" w:space="0" w:color="auto"/>
              <w:left w:val="single" w:sz="4" w:space="0" w:color="auto"/>
              <w:bottom w:val="single" w:sz="4" w:space="0" w:color="auto"/>
              <w:right w:val="single" w:sz="4" w:space="0" w:color="auto"/>
            </w:tcBorders>
            <w:vAlign w:val="center"/>
          </w:tcPr>
          <w:p w14:paraId="1F0746D3"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b/>
                <w:lang w:eastAsia="en-US"/>
              </w:rPr>
            </w:pPr>
            <w:r w:rsidRPr="00BC3158">
              <w:rPr>
                <w:rFonts w:ascii="Open Sans" w:hAnsi="Open Sans" w:cs="Open Sans"/>
                <w:b/>
                <w:lang w:eastAsia="en-US"/>
              </w:rPr>
              <w:t>Naam</w:t>
            </w:r>
          </w:p>
          <w:p w14:paraId="7534BD21"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034888D6"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lang w:eastAsia="en-US"/>
              </w:rPr>
            </w:pPr>
          </w:p>
        </w:tc>
      </w:tr>
      <w:tr w:rsidR="00F47525" w:rsidRPr="00BC3158" w14:paraId="27AE4077" w14:textId="77777777" w:rsidTr="004037EF">
        <w:trPr>
          <w:trHeight w:val="586"/>
        </w:trPr>
        <w:tc>
          <w:tcPr>
            <w:tcW w:w="2747" w:type="dxa"/>
            <w:tcBorders>
              <w:top w:val="single" w:sz="4" w:space="0" w:color="auto"/>
              <w:left w:val="single" w:sz="4" w:space="0" w:color="auto"/>
              <w:bottom w:val="single" w:sz="4" w:space="0" w:color="auto"/>
              <w:right w:val="single" w:sz="4" w:space="0" w:color="auto"/>
            </w:tcBorders>
            <w:vAlign w:val="center"/>
          </w:tcPr>
          <w:p w14:paraId="399AFBE1"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b/>
                <w:lang w:eastAsia="en-US"/>
              </w:rPr>
            </w:pPr>
            <w:r w:rsidRPr="00BC3158">
              <w:rPr>
                <w:rFonts w:ascii="Open Sans" w:hAnsi="Open Sans" w:cs="Open Sans"/>
                <w:b/>
                <w:lang w:eastAsia="en-US"/>
              </w:rPr>
              <w:t>Functie</w:t>
            </w:r>
          </w:p>
          <w:p w14:paraId="09BDB4AB"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4DC8B400"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lang w:eastAsia="en-US"/>
              </w:rPr>
            </w:pPr>
          </w:p>
        </w:tc>
      </w:tr>
      <w:tr w:rsidR="00F47525" w:rsidRPr="00BC3158" w14:paraId="56D3BE24" w14:textId="77777777" w:rsidTr="004037EF">
        <w:trPr>
          <w:trHeight w:val="573"/>
        </w:trPr>
        <w:tc>
          <w:tcPr>
            <w:tcW w:w="2747" w:type="dxa"/>
            <w:tcBorders>
              <w:top w:val="single" w:sz="4" w:space="0" w:color="auto"/>
              <w:left w:val="single" w:sz="4" w:space="0" w:color="auto"/>
              <w:bottom w:val="single" w:sz="4" w:space="0" w:color="auto"/>
              <w:right w:val="single" w:sz="4" w:space="0" w:color="auto"/>
            </w:tcBorders>
            <w:vAlign w:val="center"/>
          </w:tcPr>
          <w:p w14:paraId="62EBCE40"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b/>
                <w:lang w:eastAsia="en-US"/>
              </w:rPr>
            </w:pPr>
            <w:r w:rsidRPr="00BC3158">
              <w:rPr>
                <w:rFonts w:ascii="Open Sans" w:hAnsi="Open Sans" w:cs="Open Sans"/>
                <w:b/>
                <w:lang w:eastAsia="en-US"/>
              </w:rPr>
              <w:t>Plaats en datum</w:t>
            </w:r>
          </w:p>
          <w:p w14:paraId="0B544FDC"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C885FE6"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lang w:eastAsia="en-US"/>
              </w:rPr>
            </w:pPr>
          </w:p>
        </w:tc>
      </w:tr>
      <w:tr w:rsidR="00F47525" w:rsidRPr="00BC3158" w14:paraId="4C80A7FA" w14:textId="77777777" w:rsidTr="004037EF">
        <w:trPr>
          <w:trHeight w:val="1119"/>
        </w:trPr>
        <w:tc>
          <w:tcPr>
            <w:tcW w:w="2747" w:type="dxa"/>
            <w:tcBorders>
              <w:top w:val="single" w:sz="4" w:space="0" w:color="auto"/>
              <w:left w:val="single" w:sz="4" w:space="0" w:color="auto"/>
              <w:bottom w:val="single" w:sz="4" w:space="0" w:color="auto"/>
              <w:right w:val="single" w:sz="4" w:space="0" w:color="auto"/>
            </w:tcBorders>
            <w:vAlign w:val="center"/>
            <w:hideMark/>
          </w:tcPr>
          <w:p w14:paraId="14323EC7"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b/>
                <w:lang w:eastAsia="en-US"/>
              </w:rPr>
            </w:pPr>
            <w:r w:rsidRPr="00BC3158">
              <w:rPr>
                <w:rFonts w:ascii="Open Sans" w:hAnsi="Open Sans" w:cs="Open Sans"/>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669F07A5"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lang w:eastAsia="en-US"/>
              </w:rPr>
            </w:pPr>
          </w:p>
          <w:p w14:paraId="7DF53D59"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lang w:eastAsia="en-US"/>
              </w:rPr>
            </w:pPr>
          </w:p>
          <w:p w14:paraId="443F7B90"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lang w:eastAsia="en-US"/>
              </w:rPr>
            </w:pPr>
          </w:p>
          <w:p w14:paraId="52742372" w14:textId="77777777" w:rsidR="00F47525" w:rsidRPr="00BC3158" w:rsidRDefault="00F47525">
            <w:pPr>
              <w:widowControl w:val="0"/>
              <w:tabs>
                <w:tab w:val="center" w:pos="4536"/>
              </w:tabs>
              <w:autoSpaceDE w:val="0"/>
              <w:autoSpaceDN w:val="0"/>
              <w:adjustRightInd w:val="0"/>
              <w:spacing w:before="60" w:after="60"/>
              <w:rPr>
                <w:rFonts w:ascii="Open Sans" w:hAnsi="Open Sans" w:cs="Open Sans"/>
                <w:lang w:eastAsia="en-US"/>
              </w:rPr>
            </w:pPr>
          </w:p>
        </w:tc>
      </w:tr>
    </w:tbl>
    <w:p w14:paraId="7EB8FA4F" w14:textId="77777777" w:rsidR="00F47525" w:rsidRPr="00BC3158" w:rsidRDefault="00F47525" w:rsidP="00F47525">
      <w:pPr>
        <w:rPr>
          <w:rFonts w:ascii="Open Sans" w:hAnsi="Open Sans" w:cs="Open Sans"/>
          <w:b/>
        </w:rPr>
      </w:pPr>
    </w:p>
    <w:sectPr w:rsidR="00F47525" w:rsidRPr="00BC3158" w:rsidSect="00F47525">
      <w:headerReference w:type="even" r:id="rId11"/>
      <w:headerReference w:type="default" r:id="rId12"/>
      <w:footerReference w:type="default" r:id="rId13"/>
      <w:headerReference w:type="first" r:id="rId14"/>
      <w:footerReference w:type="first" r:id="rId15"/>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79A9C" w14:textId="77777777" w:rsidR="00AC7339" w:rsidRDefault="00AC7339">
      <w:r>
        <w:separator/>
      </w:r>
    </w:p>
  </w:endnote>
  <w:endnote w:type="continuationSeparator" w:id="0">
    <w:p w14:paraId="7F6274A3" w14:textId="77777777" w:rsidR="00AC7339" w:rsidRDefault="00AC7339">
      <w:r>
        <w:continuationSeparator/>
      </w:r>
    </w:p>
  </w:endnote>
  <w:endnote w:type="continuationNotice" w:id="1">
    <w:p w14:paraId="467E2010" w14:textId="77777777" w:rsidR="00AC7339" w:rsidRDefault="00AC73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20B0604020202020204"/>
    <w:charset w:val="00"/>
    <w:family w:val="swiss"/>
    <w:notTrueType/>
    <w:pitch w:val="variable"/>
    <w:sig w:usb0="20000287" w:usb1="00000001" w:usb2="00000000" w:usb3="00000000" w:csb0="0000019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CCC39" w14:textId="633870B7" w:rsidR="00D47A37" w:rsidRPr="00BC3158" w:rsidRDefault="004B5AFF" w:rsidP="00FB1979">
    <w:pPr>
      <w:pStyle w:val="Voettekst"/>
      <w:spacing w:after="120"/>
      <w:rPr>
        <w:rFonts w:ascii="Open Sans" w:hAnsi="Open Sans" w:cs="Open Sans"/>
      </w:rPr>
    </w:pPr>
    <w:r w:rsidRPr="00BC3158">
      <w:rPr>
        <w:rFonts w:ascii="Open Sans" w:hAnsi="Open Sans" w:cs="Open Sans"/>
        <w:noProof/>
      </w:rPr>
      <w:fldChar w:fldCharType="begin"/>
    </w:r>
    <w:r w:rsidRPr="00BC3158">
      <w:rPr>
        <w:rFonts w:ascii="Open Sans" w:hAnsi="Open Sans" w:cs="Open Sans"/>
        <w:noProof/>
      </w:rPr>
      <w:instrText xml:space="preserve"> FILENAME   \* MERGEFORMAT </w:instrText>
    </w:r>
    <w:r w:rsidRPr="00BC3158">
      <w:rPr>
        <w:rFonts w:ascii="Open Sans" w:hAnsi="Open Sans" w:cs="Open Sans"/>
        <w:noProof/>
      </w:rPr>
      <w:fldChar w:fldCharType="separate"/>
    </w:r>
    <w:r w:rsidR="00FB1979">
      <w:rPr>
        <w:rFonts w:ascii="Open Sans" w:hAnsi="Open Sans" w:cs="Open Sans"/>
        <w:noProof/>
      </w:rPr>
      <w:t>Bijlage 5</w:t>
    </w:r>
    <w:r w:rsidR="003011E9">
      <w:rPr>
        <w:rFonts w:ascii="Open Sans" w:hAnsi="Open Sans" w:cs="Open Sans"/>
        <w:noProof/>
      </w:rPr>
      <w:t>B</w:t>
    </w:r>
    <w:r w:rsidR="00FB1979">
      <w:rPr>
        <w:rFonts w:ascii="Open Sans" w:hAnsi="Open Sans" w:cs="Open Sans"/>
        <w:noProof/>
      </w:rPr>
      <w:t xml:space="preserve"> -</w:t>
    </w:r>
    <w:r w:rsidR="00890473" w:rsidRPr="00BC3158">
      <w:rPr>
        <w:rFonts w:ascii="Open Sans" w:hAnsi="Open Sans" w:cs="Open Sans"/>
        <w:noProof/>
      </w:rPr>
      <w:t xml:space="preserve"> Aanbestedingsdocument eisenlijst</w:t>
    </w:r>
    <w:r w:rsidR="00B03FED" w:rsidRPr="00BC3158">
      <w:rPr>
        <w:rFonts w:ascii="Open Sans" w:hAnsi="Open Sans" w:cs="Open Sans"/>
        <w:noProof/>
      </w:rPr>
      <w:t xml:space="preserve"> Perceel </w:t>
    </w:r>
    <w:r w:rsidR="003011E9">
      <w:rPr>
        <w:rFonts w:ascii="Open Sans" w:hAnsi="Open Sans" w:cs="Open Sans"/>
        <w:noProof/>
      </w:rPr>
      <w:t>2</w:t>
    </w:r>
    <w:r w:rsidR="00B03FED" w:rsidRPr="00BC3158" w:rsidDel="00B03FED">
      <w:rPr>
        <w:rFonts w:ascii="Open Sans" w:hAnsi="Open Sans" w:cs="Open Sans"/>
        <w:noProof/>
      </w:rPr>
      <w:t xml:space="preserve"> </w:t>
    </w:r>
    <w:r w:rsidRPr="00BC3158">
      <w:rPr>
        <w:rFonts w:ascii="Open Sans" w:hAnsi="Open Sans" w:cs="Open Sans"/>
        <w:noProof/>
      </w:rPr>
      <w:fldChar w:fldCharType="end"/>
    </w:r>
    <w:r w:rsidR="00FB1979">
      <w:rPr>
        <w:rFonts w:ascii="Open Sans" w:hAnsi="Open Sans" w:cs="Open Sans"/>
        <w:noProof/>
      </w:rPr>
      <w:tab/>
    </w:r>
    <w:r w:rsidR="00F47525" w:rsidRPr="00BC3158">
      <w:rPr>
        <w:rFonts w:ascii="Open Sans" w:hAnsi="Open Sans" w:cs="Open Sans"/>
      </w:rPr>
      <w:tab/>
    </w:r>
    <w:r w:rsidR="00D47A37" w:rsidRPr="00BC3158">
      <w:rPr>
        <w:rFonts w:ascii="Open Sans" w:hAnsi="Open Sans" w:cs="Open Sans"/>
      </w:rPr>
      <w:fldChar w:fldCharType="begin"/>
    </w:r>
    <w:r w:rsidR="00D47A37" w:rsidRPr="00BC3158">
      <w:rPr>
        <w:rFonts w:ascii="Open Sans" w:hAnsi="Open Sans" w:cs="Open Sans"/>
      </w:rPr>
      <w:instrText xml:space="preserve"> PAGE </w:instrText>
    </w:r>
    <w:r w:rsidR="00D47A37" w:rsidRPr="00BC3158">
      <w:rPr>
        <w:rFonts w:ascii="Open Sans" w:hAnsi="Open Sans" w:cs="Open Sans"/>
      </w:rPr>
      <w:fldChar w:fldCharType="separate"/>
    </w:r>
    <w:r w:rsidR="00103362" w:rsidRPr="00BC3158">
      <w:rPr>
        <w:rFonts w:ascii="Open Sans" w:hAnsi="Open Sans" w:cs="Open Sans"/>
        <w:noProof/>
      </w:rPr>
      <w:t>7</w:t>
    </w:r>
    <w:r w:rsidR="00D47A37" w:rsidRPr="00BC3158">
      <w:rPr>
        <w:rFonts w:ascii="Open Sans" w:hAnsi="Open Sans" w:cs="Open Sans"/>
        <w:noProof/>
      </w:rPr>
      <w:fldChar w:fldCharType="end"/>
    </w:r>
    <w:r w:rsidR="00F47525" w:rsidRPr="00BC3158">
      <w:rPr>
        <w:rFonts w:ascii="Open Sans" w:hAnsi="Open Sans" w:cs="Open Sans"/>
        <w:noProof/>
      </w:rPr>
      <w:t xml:space="preserve"> /</w:t>
    </w:r>
    <w:r w:rsidR="00D47A37" w:rsidRPr="00BC3158">
      <w:rPr>
        <w:rFonts w:ascii="Open Sans" w:hAnsi="Open Sans" w:cs="Open Sans"/>
      </w:rPr>
      <w:t xml:space="preserve"> </w:t>
    </w:r>
    <w:r w:rsidR="006B7783" w:rsidRPr="00BC3158">
      <w:rPr>
        <w:rFonts w:ascii="Open Sans" w:hAnsi="Open Sans" w:cs="Open Sans"/>
        <w:noProof/>
      </w:rPr>
      <w:fldChar w:fldCharType="begin"/>
    </w:r>
    <w:r w:rsidR="006B7783" w:rsidRPr="00BC3158">
      <w:rPr>
        <w:rFonts w:ascii="Open Sans" w:hAnsi="Open Sans" w:cs="Open Sans"/>
        <w:noProof/>
      </w:rPr>
      <w:instrText xml:space="preserve"> NUMPAGES </w:instrText>
    </w:r>
    <w:r w:rsidR="006B7783" w:rsidRPr="00BC3158">
      <w:rPr>
        <w:rFonts w:ascii="Open Sans" w:hAnsi="Open Sans" w:cs="Open Sans"/>
        <w:noProof/>
      </w:rPr>
      <w:fldChar w:fldCharType="separate"/>
    </w:r>
    <w:r w:rsidR="00103362" w:rsidRPr="00BC3158">
      <w:rPr>
        <w:rFonts w:ascii="Open Sans" w:hAnsi="Open Sans" w:cs="Open Sans"/>
        <w:noProof/>
      </w:rPr>
      <w:t>7</w:t>
    </w:r>
    <w:r w:rsidR="006B7783" w:rsidRPr="00BC3158">
      <w:rPr>
        <w:rFonts w:ascii="Open Sans" w:hAnsi="Open Sans" w:cs="Open San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A13D" w14:textId="77777777" w:rsidR="00D47A37" w:rsidRDefault="00D47A37">
    <w:r>
      <w:rPr>
        <w:noProof/>
      </w:rPr>
      <mc:AlternateContent>
        <mc:Choice Requires="wps">
          <w:drawing>
            <wp:anchor distT="0" distB="0" distL="114300" distR="114300" simplePos="0" relativeHeight="251658240" behindDoc="0" locked="0" layoutInCell="0" allowOverlap="1" wp14:anchorId="60EE9AA3" wp14:editId="3CAF37EE">
              <wp:simplePos x="0" y="0"/>
              <wp:positionH relativeFrom="page">
                <wp:posOffset>6480810</wp:posOffset>
              </wp:positionH>
              <wp:positionV relativeFrom="page">
                <wp:posOffset>9613265</wp:posOffset>
              </wp:positionV>
              <wp:extent cx="720090" cy="720090"/>
              <wp:effectExtent l="3810" t="254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E9AA3" id="_x0000_t202" coordsize="21600,21600" o:spt="202" path="m,l,21600r21600,l21600,xe">
              <v:stroke joinstyle="miter"/>
              <v:path gradientshapeok="t" o:connecttype="rect"/>
            </v:shapetype>
            <v:shape id="Text Box 5"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&#13;&#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v:textbox>
              <w10:wrap anchorx="page" anchory="page"/>
            </v:shape>
          </w:pict>
        </mc:Fallback>
      </mc:AlternateContent>
    </w:r>
  </w:p>
  <w:bookmarkStart w:id="12" w:name="bmAfzenderRegel1"/>
  <w:bookmarkEnd w:id="12"/>
  <w:p w14:paraId="0CF880B2" w14:textId="77777777" w:rsidR="00D47A37" w:rsidRDefault="00D47A37"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290181B3" wp14:editId="39D97A82">
              <wp:simplePos x="0" y="0"/>
              <wp:positionH relativeFrom="column">
                <wp:posOffset>-28575</wp:posOffset>
              </wp:positionH>
              <wp:positionV relativeFrom="paragraph">
                <wp:posOffset>-189230</wp:posOffset>
              </wp:positionV>
              <wp:extent cx="5053965" cy="259080"/>
              <wp:effectExtent l="0" t="127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0BB5" w14:textId="77777777" w:rsidR="00D47A37" w:rsidRPr="0023094B" w:rsidRDefault="00D47A37" w:rsidP="00D657D9">
                          <w:pPr>
                            <w:jc w:val="right"/>
                          </w:pPr>
                          <w:bookmarkStart w:id="13" w:name="bmAccreditatie"/>
                          <w:bookmarkEnd w:id="13"/>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90181B3" id="Text Box 3"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46000BB5" w14:textId="77777777" w:rsidR="00D47A37" w:rsidRPr="0023094B" w:rsidRDefault="00D47A37" w:rsidP="00D657D9">
                    <w:pPr>
                      <w:jc w:val="right"/>
                    </w:pPr>
                    <w:bookmarkStart w:id="33" w:name="bmAccreditatie"/>
                    <w:bookmarkEnd w:id="33"/>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7C41D" w14:textId="77777777" w:rsidR="00AC7339" w:rsidRDefault="00AC7339">
      <w:r>
        <w:separator/>
      </w:r>
    </w:p>
  </w:footnote>
  <w:footnote w:type="continuationSeparator" w:id="0">
    <w:p w14:paraId="6B2DD9D3" w14:textId="77777777" w:rsidR="00AC7339" w:rsidRDefault="00AC7339">
      <w:r>
        <w:continuationSeparator/>
      </w:r>
    </w:p>
  </w:footnote>
  <w:footnote w:type="continuationNotice" w:id="1">
    <w:p w14:paraId="7D28D70C" w14:textId="77777777" w:rsidR="00AC7339" w:rsidRDefault="00AC73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3E40" w14:textId="77777777" w:rsidR="00D47A37" w:rsidRDefault="00D47A37">
    <w:pPr>
      <w:pStyle w:val="Koptekst"/>
    </w:pPr>
    <w:r>
      <w:rPr>
        <w:noProof/>
      </w:rPr>
      <w:drawing>
        <wp:inline distT="0" distB="0" distL="0" distR="0" wp14:anchorId="12C77203" wp14:editId="086DA9BF">
          <wp:extent cx="1076325" cy="1076325"/>
          <wp:effectExtent l="19050" t="0" r="9525" b="0"/>
          <wp:docPr id="33" name="Picture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F424" w14:textId="3D2BE848" w:rsidR="00F47525" w:rsidRDefault="00F47525">
    <w:pPr>
      <w:pStyle w:val="Koptekst"/>
    </w:pPr>
    <w:r w:rsidRPr="00051B81">
      <w:rPr>
        <w:noProof/>
        <w:sz w:val="12"/>
        <w:szCs w:val="12"/>
      </w:rPr>
      <w:drawing>
        <wp:anchor distT="0" distB="0" distL="114300" distR="114300" simplePos="0" relativeHeight="251658243" behindDoc="1" locked="0" layoutInCell="0" allowOverlap="1" wp14:anchorId="587AD48B" wp14:editId="3138F4E7">
          <wp:simplePos x="0" y="0"/>
          <wp:positionH relativeFrom="page">
            <wp:posOffset>591038</wp:posOffset>
          </wp:positionH>
          <wp:positionV relativeFrom="page">
            <wp:posOffset>381310</wp:posOffset>
          </wp:positionV>
          <wp:extent cx="990000" cy="990000"/>
          <wp:effectExtent l="0" t="0" r="635" b="635"/>
          <wp:wrapNone/>
          <wp:docPr id="34" name="Picture 34"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47A37" w14:paraId="11F249BD" w14:textId="77777777" w:rsidTr="007A0094">
      <w:trPr>
        <w:trHeight w:val="1539"/>
      </w:trPr>
      <w:tc>
        <w:tcPr>
          <w:tcW w:w="6117" w:type="dxa"/>
          <w:vAlign w:val="bottom"/>
        </w:tcPr>
        <w:p w14:paraId="36E7125E" w14:textId="77777777" w:rsidR="00D47A37" w:rsidRDefault="00D47A37" w:rsidP="007A0094">
          <w:pPr>
            <w:pStyle w:val="HROpleidingen"/>
            <w:spacing w:after="120"/>
          </w:pPr>
          <w:bookmarkStart w:id="10" w:name="bmInstituutNaamNietStandaard"/>
          <w:bookmarkEnd w:id="10"/>
        </w:p>
        <w:p w14:paraId="59B879D6" w14:textId="77777777" w:rsidR="00D47A37" w:rsidRDefault="00D47A37" w:rsidP="007A0094">
          <w:pPr>
            <w:pStyle w:val="HRNaamInstituut"/>
          </w:pPr>
          <w:bookmarkStart w:id="11" w:name="bmInstituutnaam"/>
          <w:bookmarkEnd w:id="11"/>
        </w:p>
      </w:tc>
      <w:tc>
        <w:tcPr>
          <w:tcW w:w="2394" w:type="dxa"/>
          <w:vMerge w:val="restart"/>
        </w:tcPr>
        <w:p w14:paraId="1526F0D8" w14:textId="77777777" w:rsidR="00D47A37" w:rsidRDefault="00D47A37" w:rsidP="003B43B9">
          <w:pPr>
            <w:jc w:val="right"/>
          </w:pPr>
        </w:p>
      </w:tc>
    </w:tr>
    <w:tr w:rsidR="00D47A37" w14:paraId="7CE42A69" w14:textId="77777777" w:rsidTr="003B43B9">
      <w:trPr>
        <w:trHeight w:val="442"/>
      </w:trPr>
      <w:tc>
        <w:tcPr>
          <w:tcW w:w="6117" w:type="dxa"/>
          <w:vAlign w:val="bottom"/>
        </w:tcPr>
        <w:p w14:paraId="1703A524" w14:textId="77777777" w:rsidR="00D47A37" w:rsidRDefault="00D47A37" w:rsidP="006018D6">
          <w:pPr>
            <w:pStyle w:val="HRNaamInstituut"/>
          </w:pPr>
        </w:p>
      </w:tc>
      <w:tc>
        <w:tcPr>
          <w:tcW w:w="2394" w:type="dxa"/>
          <w:vMerge/>
        </w:tcPr>
        <w:p w14:paraId="01E30284" w14:textId="77777777" w:rsidR="00D47A37" w:rsidRDefault="00D47A37" w:rsidP="003B43B9">
          <w:pPr>
            <w:jc w:val="right"/>
          </w:pPr>
        </w:p>
      </w:tc>
    </w:tr>
  </w:tbl>
  <w:p w14:paraId="583C01A5" w14:textId="77777777" w:rsidR="00D47A37" w:rsidRDefault="00D47A37" w:rsidP="008F33E4">
    <w:pPr>
      <w:pStyle w:val="HRNaamInstituut"/>
    </w:pPr>
    <w:r w:rsidRPr="00051B81">
      <w:rPr>
        <w:noProof/>
        <w:sz w:val="12"/>
        <w:szCs w:val="12"/>
      </w:rPr>
      <w:drawing>
        <wp:anchor distT="0" distB="0" distL="114300" distR="114300" simplePos="0" relativeHeight="251658242" behindDoc="1" locked="0" layoutInCell="0" allowOverlap="1" wp14:anchorId="7215B0E4" wp14:editId="3CC74CFD">
          <wp:simplePos x="0" y="0"/>
          <wp:positionH relativeFrom="page">
            <wp:posOffset>360045</wp:posOffset>
          </wp:positionH>
          <wp:positionV relativeFrom="page">
            <wp:posOffset>360045</wp:posOffset>
          </wp:positionV>
          <wp:extent cx="990000" cy="990000"/>
          <wp:effectExtent l="0" t="0" r="635" b="635"/>
          <wp:wrapNone/>
          <wp:docPr id="35" name="Picture 35"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401"/>
    <w:multiLevelType w:val="multilevel"/>
    <w:tmpl w:val="8174B3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70832"/>
    <w:multiLevelType w:val="multilevel"/>
    <w:tmpl w:val="1D8E43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62D44"/>
    <w:multiLevelType w:val="hybridMultilevel"/>
    <w:tmpl w:val="987A0B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313C4A"/>
    <w:multiLevelType w:val="multilevel"/>
    <w:tmpl w:val="404E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DB36AC"/>
    <w:multiLevelType w:val="hybridMultilevel"/>
    <w:tmpl w:val="5A96876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4D043E"/>
    <w:multiLevelType w:val="hybridMultilevel"/>
    <w:tmpl w:val="DC72A2A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5009EE"/>
    <w:multiLevelType w:val="hybridMultilevel"/>
    <w:tmpl w:val="4F56E58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260DE5"/>
    <w:multiLevelType w:val="hybridMultilevel"/>
    <w:tmpl w:val="AF62B148"/>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1003164"/>
    <w:multiLevelType w:val="hybridMultilevel"/>
    <w:tmpl w:val="EF7E3A2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EB2D67"/>
    <w:multiLevelType w:val="hybridMultilevel"/>
    <w:tmpl w:val="209208A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CF73AD8"/>
    <w:multiLevelType w:val="multilevel"/>
    <w:tmpl w:val="74C4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0F0EF4"/>
    <w:multiLevelType w:val="hybridMultilevel"/>
    <w:tmpl w:val="14566DF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3"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F09609D"/>
    <w:multiLevelType w:val="hybridMultilevel"/>
    <w:tmpl w:val="6472EA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F2A4B3C"/>
    <w:multiLevelType w:val="hybridMultilevel"/>
    <w:tmpl w:val="FB72E6CA"/>
    <w:lvl w:ilvl="0" w:tplc="0413000F">
      <w:start w:val="1"/>
      <w:numFmt w:val="decimal"/>
      <w:lvlText w:val="%1."/>
      <w:lvlJc w:val="left"/>
      <w:pPr>
        <w:ind w:left="720" w:hanging="360"/>
      </w:pPr>
    </w:lvl>
    <w:lvl w:ilvl="1" w:tplc="80C0D288">
      <w:start w:val="1"/>
      <w:numFmt w:val="lowerLetter"/>
      <w:lvlText w:val="%2."/>
      <w:lvlJc w:val="left"/>
      <w:pPr>
        <w:ind w:left="1440" w:hanging="360"/>
      </w:pPr>
    </w:lvl>
    <w:lvl w:ilvl="2" w:tplc="6962586E">
      <w:start w:val="1"/>
      <w:numFmt w:val="lowerRoman"/>
      <w:lvlText w:val="%3."/>
      <w:lvlJc w:val="right"/>
      <w:pPr>
        <w:ind w:left="2160" w:hanging="180"/>
      </w:pPr>
    </w:lvl>
    <w:lvl w:ilvl="3" w:tplc="EB8E4344">
      <w:start w:val="1"/>
      <w:numFmt w:val="decimal"/>
      <w:lvlText w:val="%4."/>
      <w:lvlJc w:val="left"/>
      <w:pPr>
        <w:ind w:left="2880" w:hanging="360"/>
      </w:pPr>
    </w:lvl>
    <w:lvl w:ilvl="4" w:tplc="E6F600DC">
      <w:start w:val="1"/>
      <w:numFmt w:val="lowerLetter"/>
      <w:lvlText w:val="%5."/>
      <w:lvlJc w:val="left"/>
      <w:pPr>
        <w:ind w:left="3600" w:hanging="360"/>
      </w:pPr>
    </w:lvl>
    <w:lvl w:ilvl="5" w:tplc="74E04ABC">
      <w:start w:val="1"/>
      <w:numFmt w:val="lowerRoman"/>
      <w:lvlText w:val="%6."/>
      <w:lvlJc w:val="right"/>
      <w:pPr>
        <w:ind w:left="4320" w:hanging="180"/>
      </w:pPr>
    </w:lvl>
    <w:lvl w:ilvl="6" w:tplc="8ADA5A82">
      <w:start w:val="1"/>
      <w:numFmt w:val="decimal"/>
      <w:lvlText w:val="%7."/>
      <w:lvlJc w:val="left"/>
      <w:pPr>
        <w:ind w:left="5040" w:hanging="360"/>
      </w:pPr>
    </w:lvl>
    <w:lvl w:ilvl="7" w:tplc="9CE0D5DC">
      <w:start w:val="1"/>
      <w:numFmt w:val="lowerLetter"/>
      <w:lvlText w:val="%8."/>
      <w:lvlJc w:val="left"/>
      <w:pPr>
        <w:ind w:left="5760" w:hanging="360"/>
      </w:pPr>
    </w:lvl>
    <w:lvl w:ilvl="8" w:tplc="093EE4A6">
      <w:start w:val="1"/>
      <w:numFmt w:val="lowerRoman"/>
      <w:lvlText w:val="%9."/>
      <w:lvlJc w:val="right"/>
      <w:pPr>
        <w:ind w:left="6480" w:hanging="180"/>
      </w:pPr>
    </w:lvl>
  </w:abstractNum>
  <w:num w:numId="1" w16cid:durableId="23487105">
    <w:abstractNumId w:val="12"/>
  </w:num>
  <w:num w:numId="2" w16cid:durableId="132724963">
    <w:abstractNumId w:val="12"/>
  </w:num>
  <w:num w:numId="3" w16cid:durableId="1872915281">
    <w:abstractNumId w:val="13"/>
  </w:num>
  <w:num w:numId="4" w16cid:durableId="441152688">
    <w:abstractNumId w:val="7"/>
  </w:num>
  <w:num w:numId="5" w16cid:durableId="1357080046">
    <w:abstractNumId w:val="5"/>
  </w:num>
  <w:num w:numId="6" w16cid:durableId="1463839841">
    <w:abstractNumId w:val="11"/>
  </w:num>
  <w:num w:numId="7" w16cid:durableId="980422758">
    <w:abstractNumId w:val="9"/>
  </w:num>
  <w:num w:numId="8" w16cid:durableId="1135290265">
    <w:abstractNumId w:val="15"/>
  </w:num>
  <w:num w:numId="9" w16cid:durableId="1105803660">
    <w:abstractNumId w:val="8"/>
  </w:num>
  <w:num w:numId="10" w16cid:durableId="605235839">
    <w:abstractNumId w:val="2"/>
  </w:num>
  <w:num w:numId="11" w16cid:durableId="587345926">
    <w:abstractNumId w:val="4"/>
  </w:num>
  <w:num w:numId="12" w16cid:durableId="1490094174">
    <w:abstractNumId w:val="3"/>
  </w:num>
  <w:num w:numId="13" w16cid:durableId="142815786">
    <w:abstractNumId w:val="0"/>
  </w:num>
  <w:num w:numId="14" w16cid:durableId="726610369">
    <w:abstractNumId w:val="1"/>
  </w:num>
  <w:num w:numId="15" w16cid:durableId="491332449">
    <w:abstractNumId w:val="10"/>
  </w:num>
  <w:num w:numId="16" w16cid:durableId="286089133">
    <w:abstractNumId w:val="6"/>
  </w:num>
  <w:num w:numId="17" w16cid:durableId="111864709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B6"/>
    <w:rsid w:val="000041C3"/>
    <w:rsid w:val="00004B1A"/>
    <w:rsid w:val="000067E8"/>
    <w:rsid w:val="00006D78"/>
    <w:rsid w:val="00011279"/>
    <w:rsid w:val="00015F4A"/>
    <w:rsid w:val="00016056"/>
    <w:rsid w:val="000169C7"/>
    <w:rsid w:val="000172E6"/>
    <w:rsid w:val="00023737"/>
    <w:rsid w:val="000308F2"/>
    <w:rsid w:val="000360D4"/>
    <w:rsid w:val="000367A6"/>
    <w:rsid w:val="0004453F"/>
    <w:rsid w:val="000649D9"/>
    <w:rsid w:val="000649E3"/>
    <w:rsid w:val="00070EF6"/>
    <w:rsid w:val="00071279"/>
    <w:rsid w:val="0007410B"/>
    <w:rsid w:val="00074E34"/>
    <w:rsid w:val="00077897"/>
    <w:rsid w:val="00080CD4"/>
    <w:rsid w:val="00080E4F"/>
    <w:rsid w:val="00084792"/>
    <w:rsid w:val="00090F69"/>
    <w:rsid w:val="000912CA"/>
    <w:rsid w:val="00093D64"/>
    <w:rsid w:val="00095CC3"/>
    <w:rsid w:val="000A10E5"/>
    <w:rsid w:val="000B008C"/>
    <w:rsid w:val="000B1027"/>
    <w:rsid w:val="000B218B"/>
    <w:rsid w:val="000B5327"/>
    <w:rsid w:val="000C032F"/>
    <w:rsid w:val="000C3285"/>
    <w:rsid w:val="000D49F7"/>
    <w:rsid w:val="000D6236"/>
    <w:rsid w:val="000E3E19"/>
    <w:rsid w:val="000E4184"/>
    <w:rsid w:val="000F00B1"/>
    <w:rsid w:val="000F0FC9"/>
    <w:rsid w:val="001028E7"/>
    <w:rsid w:val="00102BCD"/>
    <w:rsid w:val="00103362"/>
    <w:rsid w:val="00105EC2"/>
    <w:rsid w:val="001137F3"/>
    <w:rsid w:val="001141A1"/>
    <w:rsid w:val="0012144B"/>
    <w:rsid w:val="00124A66"/>
    <w:rsid w:val="00124DC5"/>
    <w:rsid w:val="0012603D"/>
    <w:rsid w:val="00127B74"/>
    <w:rsid w:val="001325E5"/>
    <w:rsid w:val="00137D06"/>
    <w:rsid w:val="00144FB4"/>
    <w:rsid w:val="001472BD"/>
    <w:rsid w:val="0014773C"/>
    <w:rsid w:val="0015256A"/>
    <w:rsid w:val="00155A2C"/>
    <w:rsid w:val="00160A50"/>
    <w:rsid w:val="00165B6B"/>
    <w:rsid w:val="00167CE7"/>
    <w:rsid w:val="00172037"/>
    <w:rsid w:val="0017420B"/>
    <w:rsid w:val="00174AED"/>
    <w:rsid w:val="00181DD1"/>
    <w:rsid w:val="00182CB0"/>
    <w:rsid w:val="001853CF"/>
    <w:rsid w:val="00185D36"/>
    <w:rsid w:val="001A5505"/>
    <w:rsid w:val="001A6C50"/>
    <w:rsid w:val="001B1CA8"/>
    <w:rsid w:val="001B2308"/>
    <w:rsid w:val="001B463A"/>
    <w:rsid w:val="001B6E6F"/>
    <w:rsid w:val="001C2DEA"/>
    <w:rsid w:val="001C621D"/>
    <w:rsid w:val="001D471E"/>
    <w:rsid w:val="001D5819"/>
    <w:rsid w:val="001E514A"/>
    <w:rsid w:val="001E5799"/>
    <w:rsid w:val="001E5EC0"/>
    <w:rsid w:val="001E7F50"/>
    <w:rsid w:val="001F1E63"/>
    <w:rsid w:val="00206A8F"/>
    <w:rsid w:val="0021078E"/>
    <w:rsid w:val="002109F6"/>
    <w:rsid w:val="00217B66"/>
    <w:rsid w:val="002204BC"/>
    <w:rsid w:val="0022543E"/>
    <w:rsid w:val="00230F23"/>
    <w:rsid w:val="002402E1"/>
    <w:rsid w:val="00240EE9"/>
    <w:rsid w:val="00242506"/>
    <w:rsid w:val="002427A4"/>
    <w:rsid w:val="00243E51"/>
    <w:rsid w:val="002530D8"/>
    <w:rsid w:val="00253575"/>
    <w:rsid w:val="00253679"/>
    <w:rsid w:val="00260CEA"/>
    <w:rsid w:val="0026477A"/>
    <w:rsid w:val="0026577F"/>
    <w:rsid w:val="002736DE"/>
    <w:rsid w:val="00286663"/>
    <w:rsid w:val="002932F2"/>
    <w:rsid w:val="002A05AC"/>
    <w:rsid w:val="002A3132"/>
    <w:rsid w:val="002B1CA8"/>
    <w:rsid w:val="002B2355"/>
    <w:rsid w:val="002B41D0"/>
    <w:rsid w:val="002B521D"/>
    <w:rsid w:val="002C1461"/>
    <w:rsid w:val="002C23C4"/>
    <w:rsid w:val="002C46CD"/>
    <w:rsid w:val="002C4DF6"/>
    <w:rsid w:val="002D07F9"/>
    <w:rsid w:val="002D29EB"/>
    <w:rsid w:val="002F0203"/>
    <w:rsid w:val="002F4C38"/>
    <w:rsid w:val="00300A99"/>
    <w:rsid w:val="003011E9"/>
    <w:rsid w:val="00302EFB"/>
    <w:rsid w:val="00304513"/>
    <w:rsid w:val="00305F91"/>
    <w:rsid w:val="003108D3"/>
    <w:rsid w:val="003109A3"/>
    <w:rsid w:val="003126E7"/>
    <w:rsid w:val="00316F2D"/>
    <w:rsid w:val="00320A10"/>
    <w:rsid w:val="00322DED"/>
    <w:rsid w:val="00323CFA"/>
    <w:rsid w:val="00340267"/>
    <w:rsid w:val="00347499"/>
    <w:rsid w:val="00350533"/>
    <w:rsid w:val="00351F34"/>
    <w:rsid w:val="0036513B"/>
    <w:rsid w:val="0036720A"/>
    <w:rsid w:val="0036749A"/>
    <w:rsid w:val="0036790E"/>
    <w:rsid w:val="0037000E"/>
    <w:rsid w:val="00371BA7"/>
    <w:rsid w:val="0037452F"/>
    <w:rsid w:val="00384324"/>
    <w:rsid w:val="00385B97"/>
    <w:rsid w:val="003879D9"/>
    <w:rsid w:val="0039328D"/>
    <w:rsid w:val="00395AE5"/>
    <w:rsid w:val="00396830"/>
    <w:rsid w:val="003A13B9"/>
    <w:rsid w:val="003A56B6"/>
    <w:rsid w:val="003A6836"/>
    <w:rsid w:val="003B0C8A"/>
    <w:rsid w:val="003B1B7D"/>
    <w:rsid w:val="003B43B9"/>
    <w:rsid w:val="003B477E"/>
    <w:rsid w:val="003B52AB"/>
    <w:rsid w:val="003C1097"/>
    <w:rsid w:val="003C2161"/>
    <w:rsid w:val="003C69E4"/>
    <w:rsid w:val="003D017C"/>
    <w:rsid w:val="003D2547"/>
    <w:rsid w:val="003D43E8"/>
    <w:rsid w:val="003D6722"/>
    <w:rsid w:val="003D68B7"/>
    <w:rsid w:val="003D7D51"/>
    <w:rsid w:val="003E04F8"/>
    <w:rsid w:val="003E120E"/>
    <w:rsid w:val="003E1B43"/>
    <w:rsid w:val="003E51A6"/>
    <w:rsid w:val="003E51F4"/>
    <w:rsid w:val="003E7B4C"/>
    <w:rsid w:val="003F3A45"/>
    <w:rsid w:val="003F3A97"/>
    <w:rsid w:val="004037EF"/>
    <w:rsid w:val="00405066"/>
    <w:rsid w:val="0040543B"/>
    <w:rsid w:val="00406A54"/>
    <w:rsid w:val="00410414"/>
    <w:rsid w:val="00412C64"/>
    <w:rsid w:val="004169E9"/>
    <w:rsid w:val="00417EBB"/>
    <w:rsid w:val="00432AFF"/>
    <w:rsid w:val="00432E5E"/>
    <w:rsid w:val="00432F64"/>
    <w:rsid w:val="004412A7"/>
    <w:rsid w:val="004424C8"/>
    <w:rsid w:val="00445AA3"/>
    <w:rsid w:val="004469B6"/>
    <w:rsid w:val="004556D9"/>
    <w:rsid w:val="00455EA3"/>
    <w:rsid w:val="004623A0"/>
    <w:rsid w:val="004627A0"/>
    <w:rsid w:val="00471C95"/>
    <w:rsid w:val="00474F01"/>
    <w:rsid w:val="00475E62"/>
    <w:rsid w:val="00477DB1"/>
    <w:rsid w:val="00483B88"/>
    <w:rsid w:val="00494027"/>
    <w:rsid w:val="0049425C"/>
    <w:rsid w:val="004B5AFF"/>
    <w:rsid w:val="004C36AF"/>
    <w:rsid w:val="004C47AE"/>
    <w:rsid w:val="004C7235"/>
    <w:rsid w:val="004D025F"/>
    <w:rsid w:val="004D0EBB"/>
    <w:rsid w:val="004D29A1"/>
    <w:rsid w:val="004D3466"/>
    <w:rsid w:val="004D688C"/>
    <w:rsid w:val="004D6EAB"/>
    <w:rsid w:val="004E1207"/>
    <w:rsid w:val="004E38DA"/>
    <w:rsid w:val="004E6014"/>
    <w:rsid w:val="004E65D9"/>
    <w:rsid w:val="004E76BE"/>
    <w:rsid w:val="004F372C"/>
    <w:rsid w:val="004F3BEB"/>
    <w:rsid w:val="005010B0"/>
    <w:rsid w:val="00501148"/>
    <w:rsid w:val="00504E40"/>
    <w:rsid w:val="00504E4D"/>
    <w:rsid w:val="005050D9"/>
    <w:rsid w:val="005071FB"/>
    <w:rsid w:val="00510583"/>
    <w:rsid w:val="0051245E"/>
    <w:rsid w:val="00514DD8"/>
    <w:rsid w:val="00523217"/>
    <w:rsid w:val="00531B63"/>
    <w:rsid w:val="00533DEA"/>
    <w:rsid w:val="00536F15"/>
    <w:rsid w:val="00542211"/>
    <w:rsid w:val="00544006"/>
    <w:rsid w:val="005467AB"/>
    <w:rsid w:val="00547C88"/>
    <w:rsid w:val="00563CA1"/>
    <w:rsid w:val="00564A32"/>
    <w:rsid w:val="00564E26"/>
    <w:rsid w:val="0057042E"/>
    <w:rsid w:val="0057194B"/>
    <w:rsid w:val="00572B40"/>
    <w:rsid w:val="00574B19"/>
    <w:rsid w:val="00575F0D"/>
    <w:rsid w:val="00580DB7"/>
    <w:rsid w:val="00584504"/>
    <w:rsid w:val="00586162"/>
    <w:rsid w:val="0059161E"/>
    <w:rsid w:val="00594BE0"/>
    <w:rsid w:val="00596F0E"/>
    <w:rsid w:val="005A0702"/>
    <w:rsid w:val="005A1355"/>
    <w:rsid w:val="005A20CC"/>
    <w:rsid w:val="005A32B6"/>
    <w:rsid w:val="005A39E9"/>
    <w:rsid w:val="005A3F4E"/>
    <w:rsid w:val="005B2FB4"/>
    <w:rsid w:val="005B584C"/>
    <w:rsid w:val="005C50FF"/>
    <w:rsid w:val="005C5DBE"/>
    <w:rsid w:val="005D335E"/>
    <w:rsid w:val="005D49B4"/>
    <w:rsid w:val="005D5C45"/>
    <w:rsid w:val="005D72FF"/>
    <w:rsid w:val="005D7920"/>
    <w:rsid w:val="005E0190"/>
    <w:rsid w:val="005E0484"/>
    <w:rsid w:val="005E18DD"/>
    <w:rsid w:val="005E280B"/>
    <w:rsid w:val="005E3E7D"/>
    <w:rsid w:val="005E407F"/>
    <w:rsid w:val="005E4C21"/>
    <w:rsid w:val="005F48BD"/>
    <w:rsid w:val="005F637F"/>
    <w:rsid w:val="005F6A2F"/>
    <w:rsid w:val="005F7814"/>
    <w:rsid w:val="00600364"/>
    <w:rsid w:val="00600CDF"/>
    <w:rsid w:val="006018D6"/>
    <w:rsid w:val="00603449"/>
    <w:rsid w:val="00606CA8"/>
    <w:rsid w:val="006118D9"/>
    <w:rsid w:val="00611B5D"/>
    <w:rsid w:val="00611C0B"/>
    <w:rsid w:val="0062246F"/>
    <w:rsid w:val="00627FE6"/>
    <w:rsid w:val="00631404"/>
    <w:rsid w:val="00642CDE"/>
    <w:rsid w:val="006449BE"/>
    <w:rsid w:val="0064561D"/>
    <w:rsid w:val="006474DA"/>
    <w:rsid w:val="00647D6B"/>
    <w:rsid w:val="00650FCC"/>
    <w:rsid w:val="006520A1"/>
    <w:rsid w:val="006560D2"/>
    <w:rsid w:val="00657EEA"/>
    <w:rsid w:val="00662FE1"/>
    <w:rsid w:val="0066475E"/>
    <w:rsid w:val="00672420"/>
    <w:rsid w:val="00672D71"/>
    <w:rsid w:val="00681D1E"/>
    <w:rsid w:val="0068683A"/>
    <w:rsid w:val="00687A16"/>
    <w:rsid w:val="00693BBC"/>
    <w:rsid w:val="006956B1"/>
    <w:rsid w:val="00696FF3"/>
    <w:rsid w:val="006A1034"/>
    <w:rsid w:val="006A2B79"/>
    <w:rsid w:val="006A35C0"/>
    <w:rsid w:val="006B7783"/>
    <w:rsid w:val="006C04E7"/>
    <w:rsid w:val="006C29A6"/>
    <w:rsid w:val="006F5860"/>
    <w:rsid w:val="006F6B66"/>
    <w:rsid w:val="00703A2C"/>
    <w:rsid w:val="007069A0"/>
    <w:rsid w:val="00706F28"/>
    <w:rsid w:val="007110B9"/>
    <w:rsid w:val="00721F68"/>
    <w:rsid w:val="00722CE8"/>
    <w:rsid w:val="00725F55"/>
    <w:rsid w:val="00726D9C"/>
    <w:rsid w:val="00730DCD"/>
    <w:rsid w:val="00744407"/>
    <w:rsid w:val="00744910"/>
    <w:rsid w:val="007458D5"/>
    <w:rsid w:val="007458EA"/>
    <w:rsid w:val="0075101A"/>
    <w:rsid w:val="00756882"/>
    <w:rsid w:val="00756D2D"/>
    <w:rsid w:val="00761D44"/>
    <w:rsid w:val="00761D7B"/>
    <w:rsid w:val="00763C94"/>
    <w:rsid w:val="00767A90"/>
    <w:rsid w:val="0077361B"/>
    <w:rsid w:val="0077413D"/>
    <w:rsid w:val="00776699"/>
    <w:rsid w:val="00781114"/>
    <w:rsid w:val="00782EE9"/>
    <w:rsid w:val="00783ED6"/>
    <w:rsid w:val="0079138B"/>
    <w:rsid w:val="00791E7E"/>
    <w:rsid w:val="007946CA"/>
    <w:rsid w:val="00794EB5"/>
    <w:rsid w:val="00796C41"/>
    <w:rsid w:val="007A0094"/>
    <w:rsid w:val="007A0134"/>
    <w:rsid w:val="007A2A34"/>
    <w:rsid w:val="007A2E67"/>
    <w:rsid w:val="007C014B"/>
    <w:rsid w:val="007C3AB8"/>
    <w:rsid w:val="007D49F3"/>
    <w:rsid w:val="007E206F"/>
    <w:rsid w:val="007E7804"/>
    <w:rsid w:val="007F0D3B"/>
    <w:rsid w:val="007F0F7D"/>
    <w:rsid w:val="007F1E09"/>
    <w:rsid w:val="007F6668"/>
    <w:rsid w:val="00800D58"/>
    <w:rsid w:val="00802896"/>
    <w:rsid w:val="00806B15"/>
    <w:rsid w:val="008301AD"/>
    <w:rsid w:val="00832D0F"/>
    <w:rsid w:val="00835DE9"/>
    <w:rsid w:val="0084553F"/>
    <w:rsid w:val="0084728E"/>
    <w:rsid w:val="00851999"/>
    <w:rsid w:val="00852253"/>
    <w:rsid w:val="00853EEA"/>
    <w:rsid w:val="008547D9"/>
    <w:rsid w:val="00855FFF"/>
    <w:rsid w:val="008634E3"/>
    <w:rsid w:val="008659B7"/>
    <w:rsid w:val="008679DE"/>
    <w:rsid w:val="00872946"/>
    <w:rsid w:val="00882932"/>
    <w:rsid w:val="00883351"/>
    <w:rsid w:val="00886E0F"/>
    <w:rsid w:val="00887B0F"/>
    <w:rsid w:val="00890473"/>
    <w:rsid w:val="00891ECD"/>
    <w:rsid w:val="00893357"/>
    <w:rsid w:val="008933EF"/>
    <w:rsid w:val="00896E16"/>
    <w:rsid w:val="008A44EA"/>
    <w:rsid w:val="008B37FB"/>
    <w:rsid w:val="008B71E3"/>
    <w:rsid w:val="008B7BE5"/>
    <w:rsid w:val="008C0206"/>
    <w:rsid w:val="008C560B"/>
    <w:rsid w:val="008D1468"/>
    <w:rsid w:val="008D6DA6"/>
    <w:rsid w:val="008D74F3"/>
    <w:rsid w:val="008E58E6"/>
    <w:rsid w:val="008E628D"/>
    <w:rsid w:val="008E7912"/>
    <w:rsid w:val="008F04B4"/>
    <w:rsid w:val="008F07D4"/>
    <w:rsid w:val="008F0B53"/>
    <w:rsid w:val="008F33E4"/>
    <w:rsid w:val="008F6927"/>
    <w:rsid w:val="00901EA6"/>
    <w:rsid w:val="00905B07"/>
    <w:rsid w:val="00922056"/>
    <w:rsid w:val="00923530"/>
    <w:rsid w:val="00927D39"/>
    <w:rsid w:val="0093198E"/>
    <w:rsid w:val="00945B46"/>
    <w:rsid w:val="00946964"/>
    <w:rsid w:val="00951936"/>
    <w:rsid w:val="009538A9"/>
    <w:rsid w:val="0095678D"/>
    <w:rsid w:val="0096280A"/>
    <w:rsid w:val="009632FA"/>
    <w:rsid w:val="0096435C"/>
    <w:rsid w:val="009644E3"/>
    <w:rsid w:val="009673C1"/>
    <w:rsid w:val="0097441C"/>
    <w:rsid w:val="009763AD"/>
    <w:rsid w:val="009777AA"/>
    <w:rsid w:val="00982605"/>
    <w:rsid w:val="00984BC1"/>
    <w:rsid w:val="0098535D"/>
    <w:rsid w:val="00990AF0"/>
    <w:rsid w:val="00991474"/>
    <w:rsid w:val="0099374F"/>
    <w:rsid w:val="009B0C0F"/>
    <w:rsid w:val="009B42F7"/>
    <w:rsid w:val="009D1BF6"/>
    <w:rsid w:val="009D1C57"/>
    <w:rsid w:val="009D4CE3"/>
    <w:rsid w:val="009D576F"/>
    <w:rsid w:val="009D65A4"/>
    <w:rsid w:val="009E3E67"/>
    <w:rsid w:val="009E44F5"/>
    <w:rsid w:val="009F2884"/>
    <w:rsid w:val="009F3E89"/>
    <w:rsid w:val="00A000A6"/>
    <w:rsid w:val="00A02F4A"/>
    <w:rsid w:val="00A03270"/>
    <w:rsid w:val="00A034A3"/>
    <w:rsid w:val="00A060D9"/>
    <w:rsid w:val="00A11350"/>
    <w:rsid w:val="00A1241A"/>
    <w:rsid w:val="00A12CFB"/>
    <w:rsid w:val="00A16695"/>
    <w:rsid w:val="00A225F8"/>
    <w:rsid w:val="00A259F9"/>
    <w:rsid w:val="00A31D6D"/>
    <w:rsid w:val="00A31F96"/>
    <w:rsid w:val="00A32F18"/>
    <w:rsid w:val="00A41402"/>
    <w:rsid w:val="00A4157F"/>
    <w:rsid w:val="00A428BB"/>
    <w:rsid w:val="00A46D2D"/>
    <w:rsid w:val="00A5318D"/>
    <w:rsid w:val="00A540C2"/>
    <w:rsid w:val="00A55166"/>
    <w:rsid w:val="00A61F7B"/>
    <w:rsid w:val="00A64F3C"/>
    <w:rsid w:val="00A65267"/>
    <w:rsid w:val="00A660E7"/>
    <w:rsid w:val="00A669A8"/>
    <w:rsid w:val="00A74307"/>
    <w:rsid w:val="00A8442D"/>
    <w:rsid w:val="00A86359"/>
    <w:rsid w:val="00A925A3"/>
    <w:rsid w:val="00A95013"/>
    <w:rsid w:val="00A9614B"/>
    <w:rsid w:val="00A97C10"/>
    <w:rsid w:val="00AA0BC7"/>
    <w:rsid w:val="00AA18E8"/>
    <w:rsid w:val="00AA1D48"/>
    <w:rsid w:val="00AB0687"/>
    <w:rsid w:val="00AB6628"/>
    <w:rsid w:val="00AB786E"/>
    <w:rsid w:val="00AC3F0E"/>
    <w:rsid w:val="00AC576C"/>
    <w:rsid w:val="00AC6D2E"/>
    <w:rsid w:val="00AC7339"/>
    <w:rsid w:val="00AD0691"/>
    <w:rsid w:val="00AD5A83"/>
    <w:rsid w:val="00AD63AE"/>
    <w:rsid w:val="00AD7ABC"/>
    <w:rsid w:val="00AE02FA"/>
    <w:rsid w:val="00AE4EA9"/>
    <w:rsid w:val="00AE567D"/>
    <w:rsid w:val="00AE7612"/>
    <w:rsid w:val="00AF3DFA"/>
    <w:rsid w:val="00B008D7"/>
    <w:rsid w:val="00B0333E"/>
    <w:rsid w:val="00B038D0"/>
    <w:rsid w:val="00B03FED"/>
    <w:rsid w:val="00B06285"/>
    <w:rsid w:val="00B1026D"/>
    <w:rsid w:val="00B113A9"/>
    <w:rsid w:val="00B120FD"/>
    <w:rsid w:val="00B15B10"/>
    <w:rsid w:val="00B1614A"/>
    <w:rsid w:val="00B21218"/>
    <w:rsid w:val="00B216DC"/>
    <w:rsid w:val="00B22BC4"/>
    <w:rsid w:val="00B24A88"/>
    <w:rsid w:val="00B3364D"/>
    <w:rsid w:val="00B36AE6"/>
    <w:rsid w:val="00B40F4F"/>
    <w:rsid w:val="00B53B88"/>
    <w:rsid w:val="00B55CE6"/>
    <w:rsid w:val="00B55E3D"/>
    <w:rsid w:val="00B57FA2"/>
    <w:rsid w:val="00B67ECE"/>
    <w:rsid w:val="00B71D7E"/>
    <w:rsid w:val="00B72EA1"/>
    <w:rsid w:val="00B761F3"/>
    <w:rsid w:val="00B80767"/>
    <w:rsid w:val="00B80B14"/>
    <w:rsid w:val="00B846DA"/>
    <w:rsid w:val="00B87DE5"/>
    <w:rsid w:val="00B9086E"/>
    <w:rsid w:val="00B92FAA"/>
    <w:rsid w:val="00B931F1"/>
    <w:rsid w:val="00B9484E"/>
    <w:rsid w:val="00B95353"/>
    <w:rsid w:val="00BA1705"/>
    <w:rsid w:val="00BA3ED0"/>
    <w:rsid w:val="00BA7B9F"/>
    <w:rsid w:val="00BB1F02"/>
    <w:rsid w:val="00BB3809"/>
    <w:rsid w:val="00BB467D"/>
    <w:rsid w:val="00BB6382"/>
    <w:rsid w:val="00BB70C9"/>
    <w:rsid w:val="00BB717F"/>
    <w:rsid w:val="00BB7751"/>
    <w:rsid w:val="00BC3135"/>
    <w:rsid w:val="00BC3158"/>
    <w:rsid w:val="00BD51A8"/>
    <w:rsid w:val="00BE0099"/>
    <w:rsid w:val="00BE0109"/>
    <w:rsid w:val="00BF7C06"/>
    <w:rsid w:val="00C00465"/>
    <w:rsid w:val="00C00F3D"/>
    <w:rsid w:val="00C04300"/>
    <w:rsid w:val="00C0493F"/>
    <w:rsid w:val="00C06E9E"/>
    <w:rsid w:val="00C07C13"/>
    <w:rsid w:val="00C1115E"/>
    <w:rsid w:val="00C11B6E"/>
    <w:rsid w:val="00C1428F"/>
    <w:rsid w:val="00C2459C"/>
    <w:rsid w:val="00C24D15"/>
    <w:rsid w:val="00C36C56"/>
    <w:rsid w:val="00C376C1"/>
    <w:rsid w:val="00C400D6"/>
    <w:rsid w:val="00C40595"/>
    <w:rsid w:val="00C40A68"/>
    <w:rsid w:val="00C42AB5"/>
    <w:rsid w:val="00C449EC"/>
    <w:rsid w:val="00C65CF7"/>
    <w:rsid w:val="00C66127"/>
    <w:rsid w:val="00C72C48"/>
    <w:rsid w:val="00C75F9A"/>
    <w:rsid w:val="00C902A5"/>
    <w:rsid w:val="00CA193B"/>
    <w:rsid w:val="00CA2B16"/>
    <w:rsid w:val="00CA48BD"/>
    <w:rsid w:val="00CA6D19"/>
    <w:rsid w:val="00CA7937"/>
    <w:rsid w:val="00CB24E2"/>
    <w:rsid w:val="00CC4F65"/>
    <w:rsid w:val="00CC5E70"/>
    <w:rsid w:val="00CC70D4"/>
    <w:rsid w:val="00CD0BF9"/>
    <w:rsid w:val="00CD3ED6"/>
    <w:rsid w:val="00CD5848"/>
    <w:rsid w:val="00CE3CBD"/>
    <w:rsid w:val="00CE425E"/>
    <w:rsid w:val="00CE773C"/>
    <w:rsid w:val="00CF4DCD"/>
    <w:rsid w:val="00CF7AD8"/>
    <w:rsid w:val="00D02F1A"/>
    <w:rsid w:val="00D05D4A"/>
    <w:rsid w:val="00D0768B"/>
    <w:rsid w:val="00D15F56"/>
    <w:rsid w:val="00D175E5"/>
    <w:rsid w:val="00D234C5"/>
    <w:rsid w:val="00D25B86"/>
    <w:rsid w:val="00D26B68"/>
    <w:rsid w:val="00D2778D"/>
    <w:rsid w:val="00D311C3"/>
    <w:rsid w:val="00D31418"/>
    <w:rsid w:val="00D349FD"/>
    <w:rsid w:val="00D3708C"/>
    <w:rsid w:val="00D3717C"/>
    <w:rsid w:val="00D4033B"/>
    <w:rsid w:val="00D41145"/>
    <w:rsid w:val="00D41DF8"/>
    <w:rsid w:val="00D41E8A"/>
    <w:rsid w:val="00D47A37"/>
    <w:rsid w:val="00D513A4"/>
    <w:rsid w:val="00D53203"/>
    <w:rsid w:val="00D53BC3"/>
    <w:rsid w:val="00D56967"/>
    <w:rsid w:val="00D657D9"/>
    <w:rsid w:val="00D80E4F"/>
    <w:rsid w:val="00D82B83"/>
    <w:rsid w:val="00D82DAC"/>
    <w:rsid w:val="00D84DE4"/>
    <w:rsid w:val="00D9093B"/>
    <w:rsid w:val="00D943C1"/>
    <w:rsid w:val="00DA1444"/>
    <w:rsid w:val="00DA2596"/>
    <w:rsid w:val="00DA26FE"/>
    <w:rsid w:val="00DA6F33"/>
    <w:rsid w:val="00DB3866"/>
    <w:rsid w:val="00DB7EEF"/>
    <w:rsid w:val="00DD1511"/>
    <w:rsid w:val="00DD5847"/>
    <w:rsid w:val="00DD6287"/>
    <w:rsid w:val="00DF3BF3"/>
    <w:rsid w:val="00E0484A"/>
    <w:rsid w:val="00E10EC1"/>
    <w:rsid w:val="00E12F5C"/>
    <w:rsid w:val="00E16016"/>
    <w:rsid w:val="00E24B3F"/>
    <w:rsid w:val="00E25A03"/>
    <w:rsid w:val="00E30B84"/>
    <w:rsid w:val="00E314E5"/>
    <w:rsid w:val="00E31635"/>
    <w:rsid w:val="00E3230A"/>
    <w:rsid w:val="00E32DE1"/>
    <w:rsid w:val="00E374D7"/>
    <w:rsid w:val="00E42613"/>
    <w:rsid w:val="00E45E43"/>
    <w:rsid w:val="00E527B9"/>
    <w:rsid w:val="00E5280C"/>
    <w:rsid w:val="00E55204"/>
    <w:rsid w:val="00E57521"/>
    <w:rsid w:val="00E60205"/>
    <w:rsid w:val="00E645AE"/>
    <w:rsid w:val="00E645DB"/>
    <w:rsid w:val="00E67A6D"/>
    <w:rsid w:val="00E67F66"/>
    <w:rsid w:val="00E70C1A"/>
    <w:rsid w:val="00E71B09"/>
    <w:rsid w:val="00E71C13"/>
    <w:rsid w:val="00E91359"/>
    <w:rsid w:val="00E9636B"/>
    <w:rsid w:val="00EA1824"/>
    <w:rsid w:val="00EA2577"/>
    <w:rsid w:val="00EA4D00"/>
    <w:rsid w:val="00EA4DF4"/>
    <w:rsid w:val="00EA5492"/>
    <w:rsid w:val="00EA602A"/>
    <w:rsid w:val="00EB0069"/>
    <w:rsid w:val="00EB73EC"/>
    <w:rsid w:val="00EC04D2"/>
    <w:rsid w:val="00EC112D"/>
    <w:rsid w:val="00EC149E"/>
    <w:rsid w:val="00EC3025"/>
    <w:rsid w:val="00EC4012"/>
    <w:rsid w:val="00ED06A7"/>
    <w:rsid w:val="00ED3D7C"/>
    <w:rsid w:val="00ED43F1"/>
    <w:rsid w:val="00EE1160"/>
    <w:rsid w:val="00EE1EBF"/>
    <w:rsid w:val="00EE44F2"/>
    <w:rsid w:val="00EF30E4"/>
    <w:rsid w:val="00EF7DB9"/>
    <w:rsid w:val="00F07BD0"/>
    <w:rsid w:val="00F10515"/>
    <w:rsid w:val="00F11919"/>
    <w:rsid w:val="00F129B1"/>
    <w:rsid w:val="00F20CEC"/>
    <w:rsid w:val="00F23F48"/>
    <w:rsid w:val="00F2433F"/>
    <w:rsid w:val="00F24F72"/>
    <w:rsid w:val="00F3090C"/>
    <w:rsid w:val="00F3308E"/>
    <w:rsid w:val="00F344A5"/>
    <w:rsid w:val="00F4042B"/>
    <w:rsid w:val="00F41FE4"/>
    <w:rsid w:val="00F43BD0"/>
    <w:rsid w:val="00F46B05"/>
    <w:rsid w:val="00F47525"/>
    <w:rsid w:val="00F502B5"/>
    <w:rsid w:val="00F50D89"/>
    <w:rsid w:val="00F53DF2"/>
    <w:rsid w:val="00F53E94"/>
    <w:rsid w:val="00F657AA"/>
    <w:rsid w:val="00F72999"/>
    <w:rsid w:val="00F745C2"/>
    <w:rsid w:val="00F83360"/>
    <w:rsid w:val="00F836F2"/>
    <w:rsid w:val="00F90C5C"/>
    <w:rsid w:val="00F91189"/>
    <w:rsid w:val="00FA4CAC"/>
    <w:rsid w:val="00FA694C"/>
    <w:rsid w:val="00FB0732"/>
    <w:rsid w:val="00FB0A0B"/>
    <w:rsid w:val="00FB1979"/>
    <w:rsid w:val="00FB551A"/>
    <w:rsid w:val="00FC095C"/>
    <w:rsid w:val="00FC29E9"/>
    <w:rsid w:val="00FC3183"/>
    <w:rsid w:val="00FC35E8"/>
    <w:rsid w:val="00FC5F52"/>
    <w:rsid w:val="00FD11F9"/>
    <w:rsid w:val="00FD38EC"/>
    <w:rsid w:val="00FE277B"/>
    <w:rsid w:val="00FE2F79"/>
    <w:rsid w:val="00FE3673"/>
    <w:rsid w:val="00FE368A"/>
    <w:rsid w:val="00FE3A3D"/>
    <w:rsid w:val="00FE59EF"/>
    <w:rsid w:val="00FE7460"/>
    <w:rsid w:val="00FF2C8E"/>
    <w:rsid w:val="00FF43B3"/>
    <w:rsid w:val="014E2E85"/>
    <w:rsid w:val="02ABB03F"/>
    <w:rsid w:val="0460A111"/>
    <w:rsid w:val="06044F11"/>
    <w:rsid w:val="13CEB76D"/>
    <w:rsid w:val="1466DF50"/>
    <w:rsid w:val="1AEEE09A"/>
    <w:rsid w:val="1C52E48F"/>
    <w:rsid w:val="21C7719B"/>
    <w:rsid w:val="2AD4FB73"/>
    <w:rsid w:val="2BC6DF34"/>
    <w:rsid w:val="2F659B4E"/>
    <w:rsid w:val="2FCA9A02"/>
    <w:rsid w:val="30466E27"/>
    <w:rsid w:val="37782413"/>
    <w:rsid w:val="383150AD"/>
    <w:rsid w:val="40EC5D86"/>
    <w:rsid w:val="424AF1AD"/>
    <w:rsid w:val="52F7E80E"/>
    <w:rsid w:val="5CEC3B08"/>
    <w:rsid w:val="5D3CF634"/>
    <w:rsid w:val="64571850"/>
    <w:rsid w:val="64B3A1FE"/>
    <w:rsid w:val="69C9006A"/>
    <w:rsid w:val="6A61284D"/>
    <w:rsid w:val="73AD6609"/>
    <w:rsid w:val="74CF429C"/>
    <w:rsid w:val="780B514C"/>
    <w:rsid w:val="7CDB325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07ABA"/>
  <w15:docId w15:val="{2E638079-E85B-4CB5-A93B-A69B8A69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69B6"/>
    <w:pPr>
      <w:spacing w:line="280" w:lineRule="atLeast"/>
    </w:pPr>
    <w:rPr>
      <w:rFonts w:ascii="Arial" w:hAnsi="Arial"/>
      <w:szCs w:val="24"/>
    </w:rPr>
  </w:style>
  <w:style w:type="paragraph" w:styleId="Kop1">
    <w:name w:val="heading 1"/>
    <w:basedOn w:val="Standaard"/>
    <w:next w:val="Standaard"/>
    <w:link w:val="Kop1Char"/>
    <w:qFormat/>
    <w:rsid w:val="004469B6"/>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4469B6"/>
    <w:pPr>
      <w:keepNext/>
      <w:keepLines/>
      <w:numPr>
        <w:ilvl w:val="1"/>
        <w:numId w:val="2"/>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4469B6"/>
    <w:pPr>
      <w:keepNext/>
      <w:keepLines/>
      <w:numPr>
        <w:ilvl w:val="2"/>
        <w:numId w:val="2"/>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4469B6"/>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rsid w:val="004469B6"/>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4469B6"/>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4469B6"/>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4469B6"/>
    <w:rPr>
      <w:rFonts w:asciiTheme="majorHAnsi" w:eastAsiaTheme="majorEastAsia" w:hAnsiTheme="majorHAnsi" w:cstheme="majorBidi"/>
      <w:b/>
      <w:bCs/>
      <w:i/>
      <w:iCs/>
      <w:color w:val="4F81BD" w:themeColor="accent1"/>
      <w:szCs w:val="24"/>
    </w:rPr>
  </w:style>
  <w:style w:type="character" w:styleId="Verwijzingopmerking">
    <w:name w:val="annotation reference"/>
    <w:basedOn w:val="Standaardalinea-lettertype"/>
    <w:unhideWhenUsed/>
    <w:rsid w:val="000C3285"/>
    <w:rPr>
      <w:sz w:val="16"/>
      <w:szCs w:val="16"/>
    </w:rPr>
  </w:style>
  <w:style w:type="paragraph" w:styleId="Tekstopmerking">
    <w:name w:val="annotation text"/>
    <w:basedOn w:val="Standaard"/>
    <w:link w:val="TekstopmerkingChar"/>
    <w:unhideWhenUsed/>
    <w:rsid w:val="000C3285"/>
    <w:pPr>
      <w:spacing w:line="240" w:lineRule="auto"/>
    </w:pPr>
    <w:rPr>
      <w:szCs w:val="20"/>
    </w:rPr>
  </w:style>
  <w:style w:type="character" w:customStyle="1" w:styleId="TekstopmerkingChar">
    <w:name w:val="Tekst opmerking Char"/>
    <w:basedOn w:val="Standaardalinea-lettertype"/>
    <w:link w:val="Tekstopmerking"/>
    <w:rsid w:val="000C3285"/>
    <w:rPr>
      <w:rFonts w:ascii="Arial" w:hAnsi="Arial"/>
    </w:rPr>
  </w:style>
  <w:style w:type="paragraph" w:styleId="Onderwerpvanopmerking">
    <w:name w:val="annotation subject"/>
    <w:basedOn w:val="Tekstopmerking"/>
    <w:next w:val="Tekstopmerking"/>
    <w:link w:val="OnderwerpvanopmerkingChar"/>
    <w:semiHidden/>
    <w:unhideWhenUsed/>
    <w:rsid w:val="000C3285"/>
    <w:rPr>
      <w:b/>
      <w:bCs/>
    </w:rPr>
  </w:style>
  <w:style w:type="character" w:customStyle="1" w:styleId="OnderwerpvanopmerkingChar">
    <w:name w:val="Onderwerp van opmerking Char"/>
    <w:basedOn w:val="TekstopmerkingChar"/>
    <w:link w:val="Onderwerpvanopmerking"/>
    <w:semiHidden/>
    <w:rsid w:val="000C3285"/>
    <w:rPr>
      <w:rFonts w:ascii="Arial" w:hAnsi="Arial"/>
      <w:b/>
      <w:bCs/>
    </w:rPr>
  </w:style>
  <w:style w:type="paragraph" w:styleId="Lijstalinea">
    <w:name w:val="List Paragraph"/>
    <w:basedOn w:val="Standaard"/>
    <w:uiPriority w:val="34"/>
    <w:qFormat/>
    <w:rsid w:val="00D53203"/>
    <w:pPr>
      <w:ind w:left="720"/>
      <w:contextualSpacing/>
    </w:pPr>
  </w:style>
  <w:style w:type="character" w:styleId="Hyperlink">
    <w:name w:val="Hyperlink"/>
    <w:uiPriority w:val="99"/>
    <w:rsid w:val="009F3E89"/>
    <w:rPr>
      <w:color w:val="0000FF"/>
      <w:u w:val="single"/>
    </w:rPr>
  </w:style>
  <w:style w:type="paragraph" w:styleId="Geenafstand">
    <w:name w:val="No Spacing"/>
    <w:uiPriority w:val="1"/>
    <w:qFormat/>
    <w:rsid w:val="003E51A6"/>
    <w:rPr>
      <w:rFonts w:ascii="Arial" w:eastAsia="Calibri" w:hAnsi="Arial" w:cs="Arial"/>
      <w:color w:val="404040"/>
      <w:sz w:val="18"/>
      <w:szCs w:val="18"/>
      <w:lang w:eastAsia="en-US"/>
    </w:rPr>
  </w:style>
  <w:style w:type="character" w:styleId="Zwaar">
    <w:name w:val="Strong"/>
    <w:basedOn w:val="Titelvanboek"/>
    <w:uiPriority w:val="22"/>
    <w:qFormat/>
    <w:rsid w:val="005E280B"/>
    <w:rPr>
      <w:rFonts w:ascii="Myriad Pro" w:hAnsi="Myriad Pro"/>
      <w:b/>
      <w:bCs w:val="0"/>
      <w:i w:val="0"/>
      <w:iCs w:val="0"/>
      <w:color w:val="31849B" w:themeColor="accent5" w:themeShade="BF"/>
      <w:spacing w:val="5"/>
    </w:rPr>
  </w:style>
  <w:style w:type="character" w:styleId="Titelvanboek">
    <w:name w:val="Book Title"/>
    <w:basedOn w:val="Standaardalinea-lettertype"/>
    <w:uiPriority w:val="33"/>
    <w:qFormat/>
    <w:rsid w:val="005E280B"/>
    <w:rPr>
      <w:b/>
      <w:bCs/>
      <w:i/>
      <w:iCs/>
      <w:spacing w:val="5"/>
    </w:rPr>
  </w:style>
  <w:style w:type="table" w:styleId="Lijsttabel3-Accent2">
    <w:name w:val="List Table 3 Accent 2"/>
    <w:basedOn w:val="Standaardtabel"/>
    <w:uiPriority w:val="48"/>
    <w:rsid w:val="001C2DE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paragraph" w:styleId="Revisie">
    <w:name w:val="Revision"/>
    <w:hidden/>
    <w:uiPriority w:val="99"/>
    <w:semiHidden/>
    <w:rsid w:val="001C2DEA"/>
    <w:rPr>
      <w:rFonts w:ascii="Arial" w:hAnsi="Arial"/>
      <w:szCs w:val="24"/>
    </w:rPr>
  </w:style>
  <w:style w:type="paragraph" w:customStyle="1" w:styleId="Default">
    <w:name w:val="Default"/>
    <w:rsid w:val="004424C8"/>
    <w:pPr>
      <w:autoSpaceDE w:val="0"/>
      <w:autoSpaceDN w:val="0"/>
      <w:adjustRightInd w:val="0"/>
    </w:pPr>
    <w:rPr>
      <w:rFonts w:ascii="Arial" w:hAnsi="Arial" w:cs="Arial"/>
      <w:color w:val="000000"/>
      <w:sz w:val="24"/>
      <w:szCs w:val="24"/>
    </w:rPr>
  </w:style>
  <w:style w:type="paragraph" w:styleId="Eindnoottekst">
    <w:name w:val="endnote text"/>
    <w:basedOn w:val="Standaard"/>
    <w:link w:val="EindnoottekstChar"/>
    <w:semiHidden/>
    <w:unhideWhenUsed/>
    <w:rsid w:val="00445AA3"/>
    <w:pPr>
      <w:spacing w:line="240" w:lineRule="auto"/>
    </w:pPr>
    <w:rPr>
      <w:szCs w:val="20"/>
    </w:rPr>
  </w:style>
  <w:style w:type="character" w:customStyle="1" w:styleId="EindnoottekstChar">
    <w:name w:val="Eindnoottekst Char"/>
    <w:basedOn w:val="Standaardalinea-lettertype"/>
    <w:link w:val="Eindnoottekst"/>
    <w:semiHidden/>
    <w:rsid w:val="00445AA3"/>
    <w:rPr>
      <w:rFonts w:ascii="Arial" w:hAnsi="Arial"/>
    </w:rPr>
  </w:style>
  <w:style w:type="character" w:styleId="Eindnootmarkering">
    <w:name w:val="endnote reference"/>
    <w:basedOn w:val="Standaardalinea-lettertype"/>
    <w:semiHidden/>
    <w:unhideWhenUsed/>
    <w:rsid w:val="00445AA3"/>
    <w:rPr>
      <w:vertAlign w:val="superscript"/>
    </w:rPr>
  </w:style>
  <w:style w:type="paragraph" w:customStyle="1" w:styleId="paragraph">
    <w:name w:val="paragraph"/>
    <w:basedOn w:val="Standaard"/>
    <w:rsid w:val="00D82B83"/>
    <w:pPr>
      <w:spacing w:before="100" w:beforeAutospacing="1" w:after="100" w:afterAutospacing="1" w:line="240" w:lineRule="auto"/>
    </w:pPr>
    <w:rPr>
      <w:rFonts w:ascii="Times New Roman" w:hAnsi="Times New Roman"/>
      <w:sz w:val="24"/>
      <w:lang w:val="en-US"/>
    </w:rPr>
  </w:style>
  <w:style w:type="character" w:customStyle="1" w:styleId="normaltextrun">
    <w:name w:val="normaltextrun"/>
    <w:basedOn w:val="Standaardalinea-lettertype"/>
    <w:rsid w:val="00D82B83"/>
  </w:style>
  <w:style w:type="character" w:customStyle="1" w:styleId="eop">
    <w:name w:val="eop"/>
    <w:basedOn w:val="Standaardalinea-lettertype"/>
    <w:rsid w:val="00D82B83"/>
  </w:style>
  <w:style w:type="character" w:styleId="GevolgdeHyperlink">
    <w:name w:val="FollowedHyperlink"/>
    <w:basedOn w:val="Standaardalinea-lettertype"/>
    <w:semiHidden/>
    <w:unhideWhenUsed/>
    <w:rsid w:val="00B846DA"/>
    <w:rPr>
      <w:color w:val="800080" w:themeColor="followedHyperlink"/>
      <w:u w:val="single"/>
    </w:rPr>
  </w:style>
  <w:style w:type="table" w:customStyle="1" w:styleId="ListTable3-Accent21">
    <w:name w:val="List Table 3 - Accent 21"/>
    <w:basedOn w:val="Standaardtabel"/>
    <w:uiPriority w:val="48"/>
    <w:rsid w:val="00172037"/>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431097">
      <w:bodyDiv w:val="1"/>
      <w:marLeft w:val="0"/>
      <w:marRight w:val="0"/>
      <w:marTop w:val="0"/>
      <w:marBottom w:val="0"/>
      <w:divBdr>
        <w:top w:val="none" w:sz="0" w:space="0" w:color="auto"/>
        <w:left w:val="none" w:sz="0" w:space="0" w:color="auto"/>
        <w:bottom w:val="none" w:sz="0" w:space="0" w:color="auto"/>
        <w:right w:val="none" w:sz="0" w:space="0" w:color="auto"/>
      </w:divBdr>
    </w:div>
    <w:div w:id="986789397">
      <w:bodyDiv w:val="1"/>
      <w:marLeft w:val="0"/>
      <w:marRight w:val="0"/>
      <w:marTop w:val="0"/>
      <w:marBottom w:val="0"/>
      <w:divBdr>
        <w:top w:val="none" w:sz="0" w:space="0" w:color="auto"/>
        <w:left w:val="none" w:sz="0" w:space="0" w:color="auto"/>
        <w:bottom w:val="none" w:sz="0" w:space="0" w:color="auto"/>
        <w:right w:val="none" w:sz="0" w:space="0" w:color="auto"/>
      </w:divBdr>
    </w:div>
    <w:div w:id="1757432993">
      <w:bodyDiv w:val="1"/>
      <w:marLeft w:val="0"/>
      <w:marRight w:val="0"/>
      <w:marTop w:val="0"/>
      <w:marBottom w:val="0"/>
      <w:divBdr>
        <w:top w:val="none" w:sz="0" w:space="0" w:color="auto"/>
        <w:left w:val="none" w:sz="0" w:space="0" w:color="auto"/>
        <w:bottom w:val="none" w:sz="0" w:space="0" w:color="auto"/>
        <w:right w:val="none" w:sz="0" w:space="0" w:color="auto"/>
      </w:divBdr>
    </w:div>
    <w:div w:id="1766346196">
      <w:bodyDiv w:val="1"/>
      <w:marLeft w:val="0"/>
      <w:marRight w:val="0"/>
      <w:marTop w:val="0"/>
      <w:marBottom w:val="0"/>
      <w:divBdr>
        <w:top w:val="none" w:sz="0" w:space="0" w:color="auto"/>
        <w:left w:val="none" w:sz="0" w:space="0" w:color="auto"/>
        <w:bottom w:val="none" w:sz="0" w:space="0" w:color="auto"/>
        <w:right w:val="none" w:sz="0" w:space="0" w:color="auto"/>
      </w:divBdr>
      <w:divsChild>
        <w:div w:id="331685945">
          <w:marLeft w:val="0"/>
          <w:marRight w:val="0"/>
          <w:marTop w:val="0"/>
          <w:marBottom w:val="0"/>
          <w:divBdr>
            <w:top w:val="none" w:sz="0" w:space="0" w:color="auto"/>
            <w:left w:val="none" w:sz="0" w:space="0" w:color="auto"/>
            <w:bottom w:val="none" w:sz="0" w:space="0" w:color="auto"/>
            <w:right w:val="none" w:sz="0" w:space="0" w:color="auto"/>
          </w:divBdr>
          <w:divsChild>
            <w:div w:id="82921665">
              <w:marLeft w:val="0"/>
              <w:marRight w:val="0"/>
              <w:marTop w:val="0"/>
              <w:marBottom w:val="0"/>
              <w:divBdr>
                <w:top w:val="none" w:sz="0" w:space="0" w:color="auto"/>
                <w:left w:val="none" w:sz="0" w:space="0" w:color="auto"/>
                <w:bottom w:val="none" w:sz="0" w:space="0" w:color="auto"/>
                <w:right w:val="none" w:sz="0" w:space="0" w:color="auto"/>
              </w:divBdr>
            </w:div>
            <w:div w:id="609628919">
              <w:marLeft w:val="0"/>
              <w:marRight w:val="0"/>
              <w:marTop w:val="0"/>
              <w:marBottom w:val="0"/>
              <w:divBdr>
                <w:top w:val="none" w:sz="0" w:space="0" w:color="auto"/>
                <w:left w:val="none" w:sz="0" w:space="0" w:color="auto"/>
                <w:bottom w:val="none" w:sz="0" w:space="0" w:color="auto"/>
                <w:right w:val="none" w:sz="0" w:space="0" w:color="auto"/>
              </w:divBdr>
            </w:div>
            <w:div w:id="637031350">
              <w:marLeft w:val="0"/>
              <w:marRight w:val="0"/>
              <w:marTop w:val="0"/>
              <w:marBottom w:val="0"/>
              <w:divBdr>
                <w:top w:val="none" w:sz="0" w:space="0" w:color="auto"/>
                <w:left w:val="none" w:sz="0" w:space="0" w:color="auto"/>
                <w:bottom w:val="none" w:sz="0" w:space="0" w:color="auto"/>
                <w:right w:val="none" w:sz="0" w:space="0" w:color="auto"/>
              </w:divBdr>
            </w:div>
            <w:div w:id="775833228">
              <w:marLeft w:val="0"/>
              <w:marRight w:val="0"/>
              <w:marTop w:val="0"/>
              <w:marBottom w:val="0"/>
              <w:divBdr>
                <w:top w:val="none" w:sz="0" w:space="0" w:color="auto"/>
                <w:left w:val="none" w:sz="0" w:space="0" w:color="auto"/>
                <w:bottom w:val="none" w:sz="0" w:space="0" w:color="auto"/>
                <w:right w:val="none" w:sz="0" w:space="0" w:color="auto"/>
              </w:divBdr>
            </w:div>
            <w:div w:id="1284578183">
              <w:marLeft w:val="0"/>
              <w:marRight w:val="0"/>
              <w:marTop w:val="0"/>
              <w:marBottom w:val="0"/>
              <w:divBdr>
                <w:top w:val="none" w:sz="0" w:space="0" w:color="auto"/>
                <w:left w:val="none" w:sz="0" w:space="0" w:color="auto"/>
                <w:bottom w:val="none" w:sz="0" w:space="0" w:color="auto"/>
                <w:right w:val="none" w:sz="0" w:space="0" w:color="auto"/>
              </w:divBdr>
            </w:div>
            <w:div w:id="1367095739">
              <w:marLeft w:val="0"/>
              <w:marRight w:val="0"/>
              <w:marTop w:val="0"/>
              <w:marBottom w:val="0"/>
              <w:divBdr>
                <w:top w:val="none" w:sz="0" w:space="0" w:color="auto"/>
                <w:left w:val="none" w:sz="0" w:space="0" w:color="auto"/>
                <w:bottom w:val="none" w:sz="0" w:space="0" w:color="auto"/>
                <w:right w:val="none" w:sz="0" w:space="0" w:color="auto"/>
              </w:divBdr>
            </w:div>
            <w:div w:id="1762019061">
              <w:marLeft w:val="0"/>
              <w:marRight w:val="0"/>
              <w:marTop w:val="0"/>
              <w:marBottom w:val="0"/>
              <w:divBdr>
                <w:top w:val="none" w:sz="0" w:space="0" w:color="auto"/>
                <w:left w:val="none" w:sz="0" w:space="0" w:color="auto"/>
                <w:bottom w:val="none" w:sz="0" w:space="0" w:color="auto"/>
                <w:right w:val="none" w:sz="0" w:space="0" w:color="auto"/>
              </w:divBdr>
            </w:div>
            <w:div w:id="2001813652">
              <w:marLeft w:val="0"/>
              <w:marRight w:val="0"/>
              <w:marTop w:val="0"/>
              <w:marBottom w:val="0"/>
              <w:divBdr>
                <w:top w:val="none" w:sz="0" w:space="0" w:color="auto"/>
                <w:left w:val="none" w:sz="0" w:space="0" w:color="auto"/>
                <w:bottom w:val="none" w:sz="0" w:space="0" w:color="auto"/>
                <w:right w:val="none" w:sz="0" w:space="0" w:color="auto"/>
              </w:divBdr>
            </w:div>
          </w:divsChild>
        </w:div>
        <w:div w:id="1764061755">
          <w:marLeft w:val="0"/>
          <w:marRight w:val="0"/>
          <w:marTop w:val="0"/>
          <w:marBottom w:val="0"/>
          <w:divBdr>
            <w:top w:val="none" w:sz="0" w:space="0" w:color="auto"/>
            <w:left w:val="none" w:sz="0" w:space="0" w:color="auto"/>
            <w:bottom w:val="none" w:sz="0" w:space="0" w:color="auto"/>
            <w:right w:val="none" w:sz="0" w:space="0" w:color="auto"/>
          </w:divBdr>
          <w:divsChild>
            <w:div w:id="585265256">
              <w:marLeft w:val="0"/>
              <w:marRight w:val="0"/>
              <w:marTop w:val="0"/>
              <w:marBottom w:val="0"/>
              <w:divBdr>
                <w:top w:val="none" w:sz="0" w:space="0" w:color="auto"/>
                <w:left w:val="none" w:sz="0" w:space="0" w:color="auto"/>
                <w:bottom w:val="none" w:sz="0" w:space="0" w:color="auto"/>
                <w:right w:val="none" w:sz="0" w:space="0" w:color="auto"/>
              </w:divBdr>
            </w:div>
          </w:divsChild>
        </w:div>
        <w:div w:id="1809128391">
          <w:marLeft w:val="0"/>
          <w:marRight w:val="0"/>
          <w:marTop w:val="0"/>
          <w:marBottom w:val="0"/>
          <w:divBdr>
            <w:top w:val="none" w:sz="0" w:space="0" w:color="auto"/>
            <w:left w:val="none" w:sz="0" w:space="0" w:color="auto"/>
            <w:bottom w:val="none" w:sz="0" w:space="0" w:color="auto"/>
            <w:right w:val="none" w:sz="0" w:space="0" w:color="auto"/>
          </w:divBdr>
          <w:divsChild>
            <w:div w:id="8775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1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f646a11-50a8-4b13-9d3b-be1fb6144600">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3FAD0EDCFD1840A3040DA73FF394A1" ma:contentTypeVersion="5" ma:contentTypeDescription="Create a new document." ma:contentTypeScope="" ma:versionID="2e4d40b25d30c6118f7e4ddad91b347e">
  <xsd:schema xmlns:xsd="http://www.w3.org/2001/XMLSchema" xmlns:xs="http://www.w3.org/2001/XMLSchema" xmlns:p="http://schemas.microsoft.com/office/2006/metadata/properties" xmlns:ns2="05b0ecd6-5a3e-4e6a-a721-451a67c9428a" xmlns:ns3="cf646a11-50a8-4b13-9d3b-be1fb6144600" targetNamespace="http://schemas.microsoft.com/office/2006/metadata/properties" ma:root="true" ma:fieldsID="603ebc7ea2f166c122c9f62855e6c8c6" ns2:_="" ns3:_="">
    <xsd:import namespace="05b0ecd6-5a3e-4e6a-a721-451a67c9428a"/>
    <xsd:import namespace="cf646a11-50a8-4b13-9d3b-be1fb61446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0ecd6-5a3e-4e6a-a721-451a67c94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46a11-50a8-4b13-9d3b-be1fb61446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67AF2-9C8D-449C-99B5-372107175705}">
  <ds:schemaRefs>
    <ds:schemaRef ds:uri="http://schemas.microsoft.com/office/2006/metadata/properties"/>
    <ds:schemaRef ds:uri="http://schemas.microsoft.com/office/infopath/2007/PartnerControls"/>
    <ds:schemaRef ds:uri="cf646a11-50a8-4b13-9d3b-be1fb6144600"/>
  </ds:schemaRefs>
</ds:datastoreItem>
</file>

<file path=customXml/itemProps2.xml><?xml version="1.0" encoding="utf-8"?>
<ds:datastoreItem xmlns:ds="http://schemas.openxmlformats.org/officeDocument/2006/customXml" ds:itemID="{8D4EA4DA-8F5C-4B78-A14F-45D232332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0ecd6-5a3e-4e6a-a721-451a67c9428a"/>
    <ds:schemaRef ds:uri="cf646a11-50a8-4b13-9d3b-be1fb6144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6E48B9-155C-43CF-B78A-34452BD63E2A}">
  <ds:schemaRefs>
    <ds:schemaRef ds:uri="http://schemas.microsoft.com/sharepoint/v3/contenttype/forms"/>
  </ds:schemaRefs>
</ds:datastoreItem>
</file>

<file path=customXml/itemProps4.xml><?xml version="1.0" encoding="utf-8"?>
<ds:datastoreItem xmlns:ds="http://schemas.openxmlformats.org/officeDocument/2006/customXml" ds:itemID="{D84F3DAC-EEA5-4315-A9F0-2DC3F9ACF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P:\adm\sjabloon\Office\Blanco document.dotm</Template>
  <TotalTime>1</TotalTime>
  <Pages>4</Pages>
  <Words>513</Words>
  <Characters>2826</Characters>
  <Application>Microsoft Office Word</Application>
  <DocSecurity>0</DocSecurity>
  <Lines>23</Lines>
  <Paragraphs>6</Paragraphs>
  <ScaleCrop>false</ScaleCrop>
  <Company>Hogeschool Rotterdam</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Maria van der Bruggen</cp:lastModifiedBy>
  <cp:revision>3</cp:revision>
  <dcterms:created xsi:type="dcterms:W3CDTF">2023-12-05T15:09:00Z</dcterms:created>
  <dcterms:modified xsi:type="dcterms:W3CDTF">2023-12-05T15:09:00Z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19-08-2016</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nee</vt:lpwstr>
  </property>
  <property fmtid="{D5CDD505-2E9C-101B-9397-08002B2CF9AE}" pid="6" name="Kleurenprinter">
    <vt:lpwstr>Ja</vt:lpwstr>
  </property>
  <property fmtid="{D5CDD505-2E9C-101B-9397-08002B2CF9AE}" pid="7" name="ContentTypeId">
    <vt:lpwstr>0x0101008D3FAD0EDCFD1840A3040DA73FF394A1</vt:lpwstr>
  </property>
  <property fmtid="{D5CDD505-2E9C-101B-9397-08002B2CF9AE}" pid="8" name="Order">
    <vt:r8>77700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