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1B8D" w14:textId="5818ED99" w:rsidR="004469B6" w:rsidRPr="00BC3158" w:rsidRDefault="00EC04D2" w:rsidP="004469B6">
      <w:pPr>
        <w:jc w:val="center"/>
        <w:rPr>
          <w:rFonts w:ascii="Open Sans" w:hAnsi="Open Sans" w:cs="Open Sans"/>
          <w:b/>
          <w:sz w:val="28"/>
          <w:szCs w:val="28"/>
        </w:rPr>
      </w:pPr>
      <w:r w:rsidRPr="2AD4FB73">
        <w:rPr>
          <w:rFonts w:ascii="Open Sans" w:hAnsi="Open Sans" w:cs="Open Sans"/>
          <w:b/>
          <w:sz w:val="28"/>
          <w:szCs w:val="28"/>
        </w:rPr>
        <w:t>BIJLAGE</w:t>
      </w:r>
      <w:r w:rsidR="00A669A8" w:rsidRPr="2AD4FB73">
        <w:rPr>
          <w:rFonts w:ascii="Open Sans" w:hAnsi="Open Sans" w:cs="Open Sans"/>
          <w:b/>
          <w:sz w:val="28"/>
          <w:szCs w:val="28"/>
        </w:rPr>
        <w:t xml:space="preserve"> </w:t>
      </w:r>
      <w:r w:rsidR="2FCA9A02" w:rsidRPr="2AD4FB73">
        <w:rPr>
          <w:rFonts w:ascii="Open Sans" w:hAnsi="Open Sans" w:cs="Open Sans"/>
          <w:b/>
          <w:bCs/>
          <w:sz w:val="28"/>
          <w:szCs w:val="28"/>
        </w:rPr>
        <w:t>5</w:t>
      </w:r>
      <w:r w:rsidR="00E55204">
        <w:rPr>
          <w:rFonts w:ascii="Open Sans" w:hAnsi="Open Sans" w:cs="Open Sans"/>
          <w:b/>
          <w:bCs/>
          <w:sz w:val="28"/>
          <w:szCs w:val="28"/>
        </w:rPr>
        <w:t xml:space="preserve"> A</w:t>
      </w:r>
      <w:r w:rsidR="00137D06" w:rsidRPr="2AD4FB73">
        <w:rPr>
          <w:rFonts w:ascii="Open Sans" w:hAnsi="Open Sans" w:cs="Open Sans"/>
          <w:b/>
          <w:sz w:val="28"/>
          <w:szCs w:val="28"/>
        </w:rPr>
        <w:t xml:space="preserve"> </w:t>
      </w:r>
      <w:r w:rsidR="004469B6" w:rsidRPr="2AD4FB73">
        <w:rPr>
          <w:rFonts w:ascii="Open Sans" w:hAnsi="Open Sans" w:cs="Open Sans"/>
          <w:b/>
          <w:sz w:val="28"/>
          <w:szCs w:val="28"/>
        </w:rPr>
        <w:t>EISEN</w:t>
      </w:r>
      <w:r w:rsidR="00E55204">
        <w:rPr>
          <w:rFonts w:ascii="Open Sans" w:hAnsi="Open Sans" w:cs="Open Sans"/>
          <w:b/>
          <w:sz w:val="28"/>
          <w:szCs w:val="28"/>
        </w:rPr>
        <w:t xml:space="preserve"> Perceel 1</w:t>
      </w:r>
    </w:p>
    <w:p w14:paraId="37B7B562" w14:textId="77777777" w:rsidR="004469B6" w:rsidRPr="00BC3158" w:rsidRDefault="004469B6" w:rsidP="004469B6">
      <w:pPr>
        <w:rPr>
          <w:rFonts w:ascii="Open Sans" w:hAnsi="Open Sans" w:cs="Open Sans"/>
        </w:rPr>
      </w:pPr>
    </w:p>
    <w:p w14:paraId="1DB63D2E" w14:textId="77777777" w:rsidR="004469B6" w:rsidRPr="00BC3158" w:rsidRDefault="004469B6" w:rsidP="004469B6">
      <w:pPr>
        <w:rPr>
          <w:rFonts w:ascii="Open Sans" w:hAnsi="Open Sans" w:cs="Open Sans"/>
        </w:rPr>
      </w:pPr>
    </w:p>
    <w:p w14:paraId="7355D99C" w14:textId="4434E40E" w:rsidR="004469B6" w:rsidRPr="005F6A2F" w:rsidRDefault="2BC6DF34" w:rsidP="1C52E48F">
      <w:pPr>
        <w:spacing w:line="259" w:lineRule="auto"/>
        <w:jc w:val="both"/>
        <w:rPr>
          <w:rFonts w:ascii="Open Sans" w:hAnsi="Open Sans" w:cs="Open Sans"/>
        </w:rPr>
      </w:pPr>
      <w:r w:rsidRPr="1C52E48F">
        <w:rPr>
          <w:rFonts w:ascii="Open Sans" w:hAnsi="Open Sans" w:cs="Open Sans"/>
        </w:rPr>
        <w:t>B</w:t>
      </w:r>
      <w:r w:rsidR="00A925A3" w:rsidRPr="1C52E48F">
        <w:rPr>
          <w:rFonts w:ascii="Open Sans" w:hAnsi="Open Sans" w:cs="Open Sans"/>
        </w:rPr>
        <w:t xml:space="preserve">ij </w:t>
      </w:r>
      <w:r w:rsidR="00544006" w:rsidRPr="1C52E48F">
        <w:rPr>
          <w:rFonts w:ascii="Open Sans" w:hAnsi="Open Sans" w:cs="Open Sans"/>
        </w:rPr>
        <w:t xml:space="preserve">de </w:t>
      </w:r>
      <w:r w:rsidR="004469B6" w:rsidRPr="1C52E48F">
        <w:rPr>
          <w:rFonts w:ascii="Open Sans" w:hAnsi="Open Sans" w:cs="Open Sans"/>
        </w:rPr>
        <w:t xml:space="preserve">Europese aanbesteding </w:t>
      </w:r>
      <w:r w:rsidR="00A12CFB" w:rsidRPr="1C52E48F">
        <w:rPr>
          <w:rFonts w:ascii="Open Sans" w:hAnsi="Open Sans" w:cs="Open Sans"/>
        </w:rPr>
        <w:t xml:space="preserve">Hardware </w:t>
      </w:r>
      <w:r w:rsidR="6A61284D" w:rsidRPr="1C52E48F">
        <w:rPr>
          <w:rFonts w:eastAsia="Arial" w:cs="Arial"/>
          <w:color w:val="000000" w:themeColor="text1"/>
          <w:sz w:val="19"/>
          <w:szCs w:val="19"/>
          <w:lang w:val="nl"/>
        </w:rPr>
        <w:t xml:space="preserve">Perceel 1: </w:t>
      </w:r>
      <w:r w:rsidR="6A61284D" w:rsidRPr="1C52E48F">
        <w:rPr>
          <w:rFonts w:eastAsia="Arial" w:cs="Arial"/>
          <w:b/>
          <w:bCs/>
          <w:color w:val="000000" w:themeColor="text1"/>
          <w:sz w:val="19"/>
          <w:szCs w:val="19"/>
          <w:lang w:val="nl"/>
        </w:rPr>
        <w:t>Werkplekken, mobiele devices (inclusief randapparatuur) en onderhoud (afhandeling reparaties)</w:t>
      </w:r>
      <w:r w:rsidR="5D3CF634" w:rsidRPr="1C52E48F">
        <w:rPr>
          <w:rFonts w:eastAsia="Arial" w:cs="Arial"/>
          <w:b/>
          <w:bCs/>
          <w:color w:val="000000" w:themeColor="text1"/>
          <w:sz w:val="19"/>
          <w:szCs w:val="19"/>
          <w:lang w:val="nl"/>
        </w:rPr>
        <w:t xml:space="preserve"> </w:t>
      </w:r>
      <w:r w:rsidR="004469B6" w:rsidRPr="1C52E48F">
        <w:rPr>
          <w:rFonts w:ascii="Open Sans" w:hAnsi="Open Sans" w:cs="Open Sans"/>
        </w:rPr>
        <w:t>van</w:t>
      </w:r>
      <w:r w:rsidR="30466E27" w:rsidRPr="1C52E48F">
        <w:rPr>
          <w:rFonts w:ascii="Open Sans" w:hAnsi="Open Sans" w:cs="Open Sans"/>
        </w:rPr>
        <w:t xml:space="preserve"> </w:t>
      </w:r>
      <w:r w:rsidR="004469B6" w:rsidRPr="1C52E48F">
        <w:rPr>
          <w:rFonts w:ascii="Open Sans" w:hAnsi="Open Sans" w:cs="Open Sans"/>
        </w:rPr>
        <w:t>Hogeschool Rotterdam</w:t>
      </w:r>
      <w:r w:rsidR="006B7783" w:rsidRPr="1C52E48F">
        <w:rPr>
          <w:rFonts w:ascii="Open Sans" w:hAnsi="Open Sans" w:cs="Open Sans"/>
        </w:rPr>
        <w:t xml:space="preserve"> met referentienummer </w:t>
      </w:r>
      <w:r w:rsidR="003D7D51" w:rsidRPr="1C52E48F">
        <w:rPr>
          <w:rFonts w:ascii="Open Sans" w:hAnsi="Open Sans" w:cs="Open Sans"/>
        </w:rPr>
        <w:t>20</w:t>
      </w:r>
      <w:r w:rsidR="00A669A8" w:rsidRPr="1C52E48F">
        <w:rPr>
          <w:rFonts w:ascii="Open Sans" w:hAnsi="Open Sans" w:cs="Open Sans"/>
        </w:rPr>
        <w:t>23011FITIT</w:t>
      </w:r>
      <w:r w:rsidR="00243E51" w:rsidRPr="1C52E48F">
        <w:rPr>
          <w:rFonts w:ascii="Open Sans" w:hAnsi="Open Sans" w:cs="Open Sans"/>
        </w:rPr>
        <w:t>.</w:t>
      </w:r>
    </w:p>
    <w:p w14:paraId="2BEA9D53" w14:textId="3E993D61" w:rsidR="1C52E48F" w:rsidRDefault="1C52E48F" w:rsidP="1C52E48F">
      <w:pPr>
        <w:jc w:val="both"/>
        <w:rPr>
          <w:rFonts w:ascii="Open Sans" w:hAnsi="Open Sans" w:cs="Open Sans"/>
        </w:rPr>
      </w:pPr>
    </w:p>
    <w:p w14:paraId="3E0695A5" w14:textId="77777777" w:rsidR="00F47525" w:rsidRPr="00BC3158" w:rsidRDefault="00F47525" w:rsidP="00F47525">
      <w:pPr>
        <w:pStyle w:val="Kop1"/>
        <w:spacing w:after="280"/>
        <w:rPr>
          <w:rFonts w:ascii="Open Sans" w:hAnsi="Open Sans" w:cs="Open Sans"/>
        </w:rPr>
      </w:pPr>
      <w:r w:rsidRPr="00BC3158">
        <w:rPr>
          <w:rFonts w:ascii="Open Sans" w:hAnsi="Open Sans" w:cs="Open Sans"/>
        </w:rPr>
        <w:lastRenderedPageBreak/>
        <w:t>Eisen</w:t>
      </w:r>
    </w:p>
    <w:p w14:paraId="1DA7B156" w14:textId="01E74534" w:rsidR="00F47525" w:rsidRPr="00BC3158" w:rsidRDefault="00F47525" w:rsidP="00F47525">
      <w:pPr>
        <w:rPr>
          <w:rFonts w:ascii="Open Sans" w:hAnsi="Open Sans" w:cs="Open Sans"/>
          <w:b/>
        </w:rPr>
      </w:pPr>
      <w:r w:rsidRPr="00BC3158">
        <w:rPr>
          <w:rFonts w:ascii="Open Sans" w:hAnsi="Open Sans" w:cs="Open Sans"/>
        </w:rPr>
        <w:t>Hieronder vindt u het overzicht van de eisen</w:t>
      </w:r>
      <w:r w:rsidRPr="00BC3158">
        <w:rPr>
          <w:rFonts w:ascii="Open Sans" w:hAnsi="Open Sans" w:cs="Open Sans"/>
          <w:b/>
        </w:rPr>
        <w:t>.</w:t>
      </w:r>
    </w:p>
    <w:p w14:paraId="32C8C5E1" w14:textId="5875D577" w:rsidR="00477DB1" w:rsidRPr="00BC3158" w:rsidRDefault="00006D78" w:rsidP="00F47525">
      <w:pPr>
        <w:pStyle w:val="Kop2"/>
        <w:rPr>
          <w:rFonts w:ascii="Open Sans" w:hAnsi="Open Sans" w:cs="Open Sans"/>
          <w:color w:val="auto"/>
        </w:rPr>
      </w:pPr>
      <w:bookmarkStart w:id="0" w:name="_Toc466558961"/>
      <w:bookmarkStart w:id="1" w:name="_Toc444089887"/>
      <w:r w:rsidRPr="64B3A1FE">
        <w:rPr>
          <w:rFonts w:ascii="Open Sans" w:hAnsi="Open Sans" w:cs="Open Sans"/>
          <w:color w:val="auto"/>
        </w:rPr>
        <w:t>Dienstverlening</w:t>
      </w:r>
      <w:r w:rsidR="0004453F" w:rsidRPr="64B3A1FE">
        <w:rPr>
          <w:rFonts w:ascii="Open Sans" w:hAnsi="Open Sans" w:cs="Open Sans"/>
          <w:color w:val="auto"/>
        </w:rPr>
        <w:t xml:space="preserve"> en service</w:t>
      </w:r>
    </w:p>
    <w:p w14:paraId="3ABB2E70" w14:textId="77777777" w:rsidR="00432AFF" w:rsidRPr="00BC3158" w:rsidRDefault="00432AFF" w:rsidP="00432AFF">
      <w:pPr>
        <w:tabs>
          <w:tab w:val="left" w:pos="1440"/>
        </w:tabs>
        <w:rPr>
          <w:rFonts w:ascii="Open Sans" w:hAnsi="Open Sans" w:cs="Open Sans"/>
        </w:rPr>
      </w:pPr>
      <w:r w:rsidRPr="00BC3158">
        <w:rPr>
          <w:rFonts w:ascii="Open Sans" w:hAnsi="Open Sans" w:cs="Open Sans"/>
        </w:rPr>
        <w:t>Hogeschool Rotterdam stelt een aantal eisen ten aanzien van de kwaliteit van de dienstverlening.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86"/>
        <w:gridCol w:w="7392"/>
        <w:gridCol w:w="783"/>
      </w:tblGrid>
      <w:tr w:rsidR="00D15F56" w:rsidRPr="00BC3158" w14:paraId="284D237F" w14:textId="77777777" w:rsidTr="13CEB76D">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FF0000"/>
            <w:noWrap/>
          </w:tcPr>
          <w:p w14:paraId="037EB677" w14:textId="77777777" w:rsidR="00D15F56" w:rsidRPr="00BC3158" w:rsidRDefault="00D15F56">
            <w:p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shd w:val="clear" w:color="auto" w:fill="FF0000"/>
            <w:hideMark/>
          </w:tcPr>
          <w:p w14:paraId="2F2A9699" w14:textId="77777777" w:rsidR="00D15F56" w:rsidRPr="00BC3158" w:rsidRDefault="00D15F56">
            <w:pPr>
              <w:rPr>
                <w:rFonts w:ascii="Open Sans" w:hAnsi="Open Sans" w:cs="Open Sans"/>
                <w:b/>
                <w:lang w:eastAsia="en-US"/>
              </w:rPr>
            </w:pPr>
            <w:r w:rsidRPr="00BC3158">
              <w:rPr>
                <w:rFonts w:ascii="Open Sans" w:hAnsi="Open Sans" w:cs="Open Sans"/>
                <w:b/>
                <w:lang w:eastAsia="en-US"/>
              </w:rPr>
              <w:t>Inhoud</w:t>
            </w:r>
          </w:p>
        </w:tc>
        <w:tc>
          <w:tcPr>
            <w:tcW w:w="432" w:type="pct"/>
            <w:tcBorders>
              <w:top w:val="single" w:sz="4" w:space="0" w:color="auto"/>
              <w:left w:val="single" w:sz="4" w:space="0" w:color="auto"/>
              <w:bottom w:val="single" w:sz="4" w:space="0" w:color="auto"/>
              <w:right w:val="single" w:sz="4" w:space="0" w:color="auto"/>
            </w:tcBorders>
            <w:shd w:val="clear" w:color="auto" w:fill="FF0000"/>
            <w:hideMark/>
          </w:tcPr>
          <w:p w14:paraId="0FE03B3C" w14:textId="77777777" w:rsidR="00D15F56" w:rsidRPr="00BC3158" w:rsidRDefault="00D15F56">
            <w:pPr>
              <w:jc w:val="center"/>
              <w:rPr>
                <w:rFonts w:ascii="Open Sans" w:hAnsi="Open Sans" w:cs="Open Sans"/>
                <w:b/>
                <w:lang w:eastAsia="en-US"/>
              </w:rPr>
            </w:pPr>
            <w:r w:rsidRPr="00BC3158">
              <w:rPr>
                <w:rFonts w:ascii="Open Sans" w:hAnsi="Open Sans" w:cs="Open Sans"/>
                <w:b/>
                <w:lang w:eastAsia="en-US"/>
              </w:rPr>
              <w:t>Ja/Nee</w:t>
            </w:r>
          </w:p>
        </w:tc>
      </w:tr>
      <w:tr w:rsidR="00D15F56" w:rsidRPr="00BC3158" w14:paraId="680BFEB6"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3257898B"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63445B22" w14:textId="18E23325" w:rsidR="00D15F56" w:rsidRPr="00BC3158" w:rsidRDefault="00D15F56">
            <w:pPr>
              <w:rPr>
                <w:rFonts w:ascii="Open Sans" w:hAnsi="Open Sans" w:cs="Open Sans"/>
                <w:lang w:eastAsia="en-US"/>
              </w:rPr>
            </w:pPr>
            <w:r w:rsidRPr="64B3A1FE">
              <w:rPr>
                <w:rFonts w:ascii="Open Sans" w:hAnsi="Open Sans" w:cs="Open Sans"/>
                <w:lang w:eastAsia="en-US"/>
              </w:rPr>
              <w:t xml:space="preserve">Opdrachtnemer moet in staat zijn om probleemloos alle </w:t>
            </w:r>
            <w:r w:rsidR="5CEC3B08" w:rsidRPr="64B3A1FE">
              <w:rPr>
                <w:rFonts w:ascii="Open Sans" w:hAnsi="Open Sans" w:cs="Open Sans"/>
                <w:lang w:eastAsia="en-US"/>
              </w:rPr>
              <w:t>A-</w:t>
            </w:r>
            <w:r w:rsidRPr="64B3A1FE">
              <w:rPr>
                <w:rFonts w:ascii="Open Sans" w:hAnsi="Open Sans" w:cs="Open Sans"/>
                <w:lang w:eastAsia="en-US"/>
              </w:rPr>
              <w:t>merken</w:t>
            </w:r>
            <w:r w:rsidR="02ABB03F" w:rsidRPr="64B3A1FE">
              <w:rPr>
                <w:rFonts w:ascii="Open Sans" w:hAnsi="Open Sans" w:cs="Open Sans"/>
                <w:lang w:eastAsia="en-US"/>
              </w:rPr>
              <w:t xml:space="preserve"> </w:t>
            </w:r>
            <w:r w:rsidRPr="64B3A1FE">
              <w:rPr>
                <w:rFonts w:ascii="Open Sans" w:hAnsi="Open Sans" w:cs="Open Sans"/>
                <w:lang w:eastAsia="en-US"/>
              </w:rPr>
              <w:t>te kunnen leveren.</w:t>
            </w:r>
          </w:p>
        </w:tc>
        <w:tc>
          <w:tcPr>
            <w:tcW w:w="432" w:type="pct"/>
            <w:tcBorders>
              <w:top w:val="single" w:sz="4" w:space="0" w:color="auto"/>
              <w:left w:val="single" w:sz="4" w:space="0" w:color="auto"/>
              <w:bottom w:val="single" w:sz="4" w:space="0" w:color="auto"/>
              <w:right w:val="single" w:sz="4" w:space="0" w:color="auto"/>
            </w:tcBorders>
          </w:tcPr>
          <w:p w14:paraId="506905B0" w14:textId="77777777" w:rsidR="00D15F56" w:rsidRPr="00BC3158" w:rsidRDefault="00D15F56">
            <w:pPr>
              <w:rPr>
                <w:rFonts w:ascii="Open Sans" w:hAnsi="Open Sans" w:cs="Open Sans"/>
                <w:lang w:eastAsia="en-US"/>
              </w:rPr>
            </w:pPr>
          </w:p>
        </w:tc>
      </w:tr>
      <w:tr w:rsidR="00D15F56" w:rsidRPr="00BC3158" w14:paraId="23B7B9D5"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2F377ACA"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7E6E55B8" w14:textId="77777777" w:rsidR="00D15F56" w:rsidRPr="00BC3158" w:rsidRDefault="00D15F56">
            <w:pPr>
              <w:rPr>
                <w:rFonts w:ascii="Open Sans" w:hAnsi="Open Sans" w:cs="Open Sans"/>
                <w:lang w:eastAsia="en-US"/>
              </w:rPr>
            </w:pPr>
            <w:r w:rsidRPr="00BC3158">
              <w:rPr>
                <w:rFonts w:ascii="Open Sans" w:hAnsi="Open Sans" w:cs="Open Sans"/>
              </w:rPr>
              <w:t>Opdrachtnemer adviseert gevraagd en ongevraagd over alternatieven voor gevraagde producten (die bijvoorbeeld goedkoper of krachtiger zijn).</w:t>
            </w:r>
          </w:p>
        </w:tc>
        <w:tc>
          <w:tcPr>
            <w:tcW w:w="432" w:type="pct"/>
            <w:tcBorders>
              <w:top w:val="single" w:sz="4" w:space="0" w:color="auto"/>
              <w:left w:val="single" w:sz="4" w:space="0" w:color="auto"/>
              <w:bottom w:val="single" w:sz="4" w:space="0" w:color="auto"/>
              <w:right w:val="single" w:sz="4" w:space="0" w:color="auto"/>
            </w:tcBorders>
          </w:tcPr>
          <w:p w14:paraId="69DB78D7" w14:textId="77777777" w:rsidR="00D15F56" w:rsidRPr="00BC3158" w:rsidRDefault="00D15F56">
            <w:pPr>
              <w:rPr>
                <w:rFonts w:ascii="Open Sans" w:hAnsi="Open Sans" w:cs="Open Sans"/>
                <w:lang w:eastAsia="en-US"/>
              </w:rPr>
            </w:pPr>
          </w:p>
        </w:tc>
      </w:tr>
      <w:tr w:rsidR="00D15F56" w:rsidRPr="00BC3158" w14:paraId="1318C580"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5A60DF2B"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515E56B4" w14:textId="77777777" w:rsidR="00D15F56" w:rsidRPr="00BC3158" w:rsidRDefault="00D15F56">
            <w:pPr>
              <w:rPr>
                <w:rFonts w:ascii="Open Sans" w:hAnsi="Open Sans" w:cs="Open Sans"/>
                <w:szCs w:val="20"/>
              </w:rPr>
            </w:pPr>
            <w:r w:rsidRPr="00BC3158">
              <w:rPr>
                <w:rFonts w:ascii="Open Sans" w:hAnsi="Open Sans" w:cs="Open Sans"/>
                <w:szCs w:val="20"/>
              </w:rPr>
              <w:t xml:space="preserve">De te leveren hardware is, tenzij expliciet door Opdrachtgever aangegeven, nieuw en niet </w:t>
            </w:r>
            <w:proofErr w:type="spellStart"/>
            <w:r w:rsidRPr="00BC3158">
              <w:rPr>
                <w:rFonts w:ascii="Open Sans" w:hAnsi="Open Sans" w:cs="Open Sans"/>
                <w:szCs w:val="20"/>
              </w:rPr>
              <w:t>refurbished</w:t>
            </w:r>
            <w:proofErr w:type="spellEnd"/>
            <w:r w:rsidRPr="00BC3158">
              <w:rPr>
                <w:rFonts w:ascii="Open Sans" w:hAnsi="Open Sans" w:cs="Open Sans"/>
                <w:szCs w:val="20"/>
              </w:rPr>
              <w:t xml:space="preserve">, </w:t>
            </w:r>
            <w:proofErr w:type="spellStart"/>
            <w:r w:rsidRPr="00BC3158">
              <w:rPr>
                <w:rFonts w:ascii="Open Sans" w:hAnsi="Open Sans" w:cs="Open Sans"/>
                <w:szCs w:val="20"/>
              </w:rPr>
              <w:t>remarketed</w:t>
            </w:r>
            <w:proofErr w:type="spellEnd"/>
            <w:r w:rsidRPr="00BC3158">
              <w:rPr>
                <w:rFonts w:ascii="Open Sans" w:hAnsi="Open Sans" w:cs="Open Sans"/>
                <w:szCs w:val="20"/>
              </w:rPr>
              <w:t xml:space="preserve"> of </w:t>
            </w:r>
            <w:proofErr w:type="spellStart"/>
            <w:r w:rsidRPr="00BC3158">
              <w:rPr>
                <w:rFonts w:ascii="Open Sans" w:hAnsi="Open Sans" w:cs="Open Sans"/>
                <w:szCs w:val="20"/>
              </w:rPr>
              <w:t>renewed</w:t>
            </w:r>
            <w:proofErr w:type="spellEnd"/>
            <w:r w:rsidRPr="00BC3158">
              <w:rPr>
                <w:rFonts w:ascii="Open Sans" w:hAnsi="Open Sans" w:cs="Open Sans"/>
                <w:szCs w:val="20"/>
              </w:rPr>
              <w:t>.</w:t>
            </w:r>
          </w:p>
        </w:tc>
        <w:tc>
          <w:tcPr>
            <w:tcW w:w="432" w:type="pct"/>
            <w:tcBorders>
              <w:top w:val="single" w:sz="4" w:space="0" w:color="auto"/>
              <w:left w:val="single" w:sz="4" w:space="0" w:color="auto"/>
              <w:bottom w:val="single" w:sz="4" w:space="0" w:color="auto"/>
              <w:right w:val="single" w:sz="4" w:space="0" w:color="auto"/>
            </w:tcBorders>
          </w:tcPr>
          <w:p w14:paraId="2B310851" w14:textId="77777777" w:rsidR="00D15F56" w:rsidRPr="00BC3158" w:rsidRDefault="00D15F56">
            <w:pPr>
              <w:rPr>
                <w:rFonts w:ascii="Open Sans" w:hAnsi="Open Sans" w:cs="Open Sans"/>
                <w:lang w:eastAsia="en-US"/>
              </w:rPr>
            </w:pPr>
          </w:p>
        </w:tc>
      </w:tr>
      <w:tr w:rsidR="00D15F56" w:rsidRPr="00BC3158" w14:paraId="6C0122C2"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385D6A36"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72C0619F" w14:textId="77777777" w:rsidR="00D15F56" w:rsidRPr="00BC3158" w:rsidRDefault="00D15F56">
            <w:pPr>
              <w:rPr>
                <w:rFonts w:ascii="Open Sans" w:hAnsi="Open Sans" w:cs="Open Sans"/>
              </w:rPr>
            </w:pPr>
            <w:r w:rsidRPr="00BC3158">
              <w:rPr>
                <w:rFonts w:ascii="Open Sans" w:hAnsi="Open Sans" w:cs="Open Sans"/>
              </w:rPr>
              <w:t>Voor de hardware die op voorraad wordt gehouden, gaat het eigendom en risico van het gereed product pas over van Opdrachtnemer naar Opdrachtgever op het moment van het uitleveren door Opdrachtnemer.</w:t>
            </w:r>
          </w:p>
        </w:tc>
        <w:tc>
          <w:tcPr>
            <w:tcW w:w="432" w:type="pct"/>
            <w:tcBorders>
              <w:top w:val="single" w:sz="4" w:space="0" w:color="auto"/>
              <w:left w:val="single" w:sz="4" w:space="0" w:color="auto"/>
              <w:bottom w:val="single" w:sz="4" w:space="0" w:color="auto"/>
              <w:right w:val="single" w:sz="4" w:space="0" w:color="auto"/>
            </w:tcBorders>
          </w:tcPr>
          <w:p w14:paraId="596DFFF4" w14:textId="77777777" w:rsidR="00D15F56" w:rsidRPr="00BC3158" w:rsidRDefault="00D15F56">
            <w:pPr>
              <w:rPr>
                <w:rFonts w:ascii="Open Sans" w:hAnsi="Open Sans" w:cs="Open Sans"/>
                <w:lang w:eastAsia="en-US"/>
              </w:rPr>
            </w:pPr>
          </w:p>
        </w:tc>
      </w:tr>
      <w:tr w:rsidR="00D15F56" w:rsidRPr="00BC3158" w14:paraId="6578A4B1"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029F54A2"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357E6A8C" w14:textId="180EC325" w:rsidR="00D15F56" w:rsidRPr="00BC3158" w:rsidRDefault="21C7719B">
            <w:pPr>
              <w:rPr>
                <w:rFonts w:ascii="Open Sans" w:hAnsi="Open Sans" w:cs="Open Sans"/>
              </w:rPr>
            </w:pPr>
            <w:r w:rsidRPr="00D52ECD">
              <w:rPr>
                <w:rFonts w:ascii="Open Sans" w:hAnsi="Open Sans" w:cs="Open Sans"/>
              </w:rPr>
              <w:t xml:space="preserve">Indien in de opdrachtbevestiging aangegeven is moeten de laptops en mobile </w:t>
            </w:r>
            <w:proofErr w:type="spellStart"/>
            <w:r w:rsidRPr="00D52ECD">
              <w:rPr>
                <w:rFonts w:ascii="Open Sans" w:hAnsi="Open Sans" w:cs="Open Sans"/>
              </w:rPr>
              <w:t>devices</w:t>
            </w:r>
            <w:proofErr w:type="spellEnd"/>
            <w:r w:rsidRPr="00D52ECD">
              <w:rPr>
                <w:rFonts w:ascii="Open Sans" w:hAnsi="Open Sans" w:cs="Open Sans"/>
              </w:rPr>
              <w:t xml:space="preserve"> opgenomen worden in Apple DEP, Android Zero Touch of Windows Autopilot</w:t>
            </w:r>
          </w:p>
        </w:tc>
        <w:tc>
          <w:tcPr>
            <w:tcW w:w="432" w:type="pct"/>
            <w:tcBorders>
              <w:top w:val="single" w:sz="4" w:space="0" w:color="auto"/>
              <w:left w:val="single" w:sz="4" w:space="0" w:color="auto"/>
              <w:bottom w:val="single" w:sz="4" w:space="0" w:color="auto"/>
              <w:right w:val="single" w:sz="4" w:space="0" w:color="auto"/>
            </w:tcBorders>
          </w:tcPr>
          <w:p w14:paraId="4DCA5055" w14:textId="77777777" w:rsidR="00D15F56" w:rsidRPr="00BC3158" w:rsidRDefault="00D15F56">
            <w:pPr>
              <w:rPr>
                <w:rFonts w:ascii="Open Sans" w:hAnsi="Open Sans" w:cs="Open Sans"/>
                <w:lang w:eastAsia="en-US"/>
              </w:rPr>
            </w:pPr>
          </w:p>
        </w:tc>
      </w:tr>
      <w:tr w:rsidR="00D15F56" w:rsidRPr="00BC3158" w14:paraId="4F806D4D"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60531601" w14:textId="77777777" w:rsidR="00D15F56" w:rsidRPr="00BC3158" w:rsidRDefault="00D15F56"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54EDB5C7" w14:textId="77777777" w:rsidR="00D15F56" w:rsidRPr="00AE7612" w:rsidRDefault="00D15F56">
            <w:pPr>
              <w:tabs>
                <w:tab w:val="num" w:pos="720"/>
              </w:tabs>
              <w:spacing w:line="240" w:lineRule="atLeast"/>
              <w:rPr>
                <w:rFonts w:ascii="Open Sans" w:hAnsi="Open Sans" w:cs="Open Sans"/>
              </w:rPr>
            </w:pPr>
            <w:r w:rsidRPr="00AE7612">
              <w:rPr>
                <w:rFonts w:ascii="Open Sans" w:hAnsi="Open Sans" w:cs="Open Sans"/>
              </w:rPr>
              <w:t xml:space="preserve">Inschrijver dient een Servicedesk te bieden </w:t>
            </w:r>
            <w:r w:rsidRPr="00AE7612">
              <w:rPr>
                <w:rFonts w:ascii="Open Sans" w:hAnsi="Open Sans" w:cs="Open Sans"/>
                <w:bCs/>
              </w:rPr>
              <w:t>waar</w:t>
            </w:r>
            <w:r w:rsidRPr="00AE7612">
              <w:rPr>
                <w:rFonts w:ascii="Open Sans" w:hAnsi="Open Sans" w:cs="Open Sans"/>
              </w:rPr>
              <w:t xml:space="preserve"> Hogeschool Rotterdam minimaal terecht kan voor:</w:t>
            </w:r>
          </w:p>
          <w:p w14:paraId="3E6378F9" w14:textId="1A7C3C6A" w:rsidR="00D15F56" w:rsidRPr="00AE7612" w:rsidRDefault="00AE7612" w:rsidP="009E3E67">
            <w:pPr>
              <w:pStyle w:val="Lijstalinea"/>
              <w:numPr>
                <w:ilvl w:val="0"/>
                <w:numId w:val="4"/>
              </w:numPr>
              <w:spacing w:line="240" w:lineRule="atLeast"/>
              <w:jc w:val="both"/>
              <w:rPr>
                <w:rFonts w:ascii="Open Sans" w:hAnsi="Open Sans" w:cs="Open Sans"/>
                <w:szCs w:val="20"/>
              </w:rPr>
            </w:pPr>
            <w:r w:rsidRPr="00AE7612">
              <w:rPr>
                <w:rFonts w:ascii="Open Sans" w:hAnsi="Open Sans" w:cs="Open Sans"/>
                <w:szCs w:val="20"/>
              </w:rPr>
              <w:t>Storingsmeldingen</w:t>
            </w:r>
            <w:r>
              <w:rPr>
                <w:rFonts w:ascii="Open Sans" w:hAnsi="Open Sans" w:cs="Open Sans"/>
                <w:szCs w:val="20"/>
              </w:rPr>
              <w:t xml:space="preserve"> en</w:t>
            </w:r>
          </w:p>
          <w:p w14:paraId="0924AE98" w14:textId="2421B87C" w:rsidR="00D15F56" w:rsidRPr="00BC3158" w:rsidRDefault="00AE7612" w:rsidP="009E3E67">
            <w:pPr>
              <w:pStyle w:val="Lijstalinea"/>
              <w:numPr>
                <w:ilvl w:val="0"/>
                <w:numId w:val="4"/>
              </w:numPr>
              <w:spacing w:line="240" w:lineRule="atLeast"/>
              <w:jc w:val="both"/>
              <w:rPr>
                <w:rFonts w:ascii="Open Sans" w:hAnsi="Open Sans" w:cs="Open Sans"/>
                <w:szCs w:val="20"/>
              </w:rPr>
            </w:pPr>
            <w:r w:rsidRPr="00AE7612">
              <w:rPr>
                <w:rFonts w:ascii="Open Sans" w:hAnsi="Open Sans" w:cs="Open Sans"/>
                <w:szCs w:val="20"/>
              </w:rPr>
              <w:t>I</w:t>
            </w:r>
            <w:r w:rsidR="00D15F56" w:rsidRPr="00AE7612">
              <w:rPr>
                <w:rFonts w:ascii="Open Sans" w:hAnsi="Open Sans" w:cs="Open Sans"/>
                <w:szCs w:val="20"/>
              </w:rPr>
              <w:t>nformatieverzoeken.</w:t>
            </w:r>
          </w:p>
        </w:tc>
        <w:tc>
          <w:tcPr>
            <w:tcW w:w="432" w:type="pct"/>
            <w:tcBorders>
              <w:top w:val="single" w:sz="4" w:space="0" w:color="auto"/>
              <w:left w:val="single" w:sz="4" w:space="0" w:color="auto"/>
              <w:bottom w:val="single" w:sz="4" w:space="0" w:color="auto"/>
              <w:right w:val="single" w:sz="4" w:space="0" w:color="auto"/>
            </w:tcBorders>
          </w:tcPr>
          <w:p w14:paraId="5F4AB14B" w14:textId="77777777" w:rsidR="00D15F56" w:rsidRPr="00BC3158" w:rsidRDefault="00D15F56">
            <w:pPr>
              <w:rPr>
                <w:rFonts w:ascii="Open Sans" w:hAnsi="Open Sans" w:cs="Open Sans"/>
                <w:lang w:eastAsia="en-US"/>
              </w:rPr>
            </w:pPr>
          </w:p>
        </w:tc>
      </w:tr>
      <w:tr w:rsidR="009538A9" w:rsidRPr="00BC3158" w14:paraId="2BA2288D"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33A6A51F" w14:textId="77777777" w:rsidR="009538A9" w:rsidRPr="00BC3158" w:rsidRDefault="009538A9"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0759222A" w14:textId="77777777" w:rsidR="009538A9" w:rsidRPr="00A428BB" w:rsidRDefault="009538A9" w:rsidP="009538A9">
            <w:pPr>
              <w:spacing w:line="240" w:lineRule="auto"/>
              <w:textAlignment w:val="baseline"/>
              <w:rPr>
                <w:rFonts w:ascii="Segoe UI" w:hAnsi="Segoe UI" w:cs="Segoe UI"/>
                <w:sz w:val="18"/>
                <w:szCs w:val="18"/>
              </w:rPr>
            </w:pPr>
            <w:r w:rsidRPr="00D82B83">
              <w:rPr>
                <w:rFonts w:ascii="Open Sans" w:hAnsi="Open Sans" w:cs="Open Sans"/>
                <w:szCs w:val="20"/>
              </w:rPr>
              <w:t>Opdrachtgever beschikt over een Servicedesk die ten minste aan onderstaande eisen voldoet:</w:t>
            </w:r>
            <w:r w:rsidRPr="00A428BB">
              <w:rPr>
                <w:rFonts w:ascii="Open Sans" w:hAnsi="Open Sans" w:cs="Open Sans"/>
                <w:szCs w:val="20"/>
              </w:rPr>
              <w:t> </w:t>
            </w:r>
          </w:p>
          <w:p w14:paraId="66361807" w14:textId="77777777" w:rsidR="006E5248" w:rsidRPr="006E5248" w:rsidRDefault="009538A9" w:rsidP="006E5248">
            <w:pPr>
              <w:pStyle w:val="Lijstalinea"/>
              <w:numPr>
                <w:ilvl w:val="0"/>
                <w:numId w:val="18"/>
              </w:numPr>
              <w:spacing w:line="240" w:lineRule="auto"/>
              <w:jc w:val="both"/>
              <w:textAlignment w:val="baseline"/>
              <w:rPr>
                <w:rFonts w:ascii="Open Sans" w:hAnsi="Open Sans" w:cs="Open Sans"/>
                <w:sz w:val="22"/>
                <w:szCs w:val="22"/>
              </w:rPr>
            </w:pPr>
            <w:r w:rsidRPr="006E5248">
              <w:rPr>
                <w:rFonts w:ascii="Open Sans" w:hAnsi="Open Sans" w:cs="Open Sans"/>
                <w:szCs w:val="20"/>
              </w:rPr>
              <w:t>Openingstijden (minimaal) op werkdagen van 8:30 tot 17:00 uur; </w:t>
            </w:r>
          </w:p>
          <w:p w14:paraId="7B75C0E2" w14:textId="77777777" w:rsidR="006E5248" w:rsidRPr="006E5248" w:rsidRDefault="006E5248" w:rsidP="006E5248">
            <w:pPr>
              <w:pStyle w:val="Lijstalinea"/>
              <w:numPr>
                <w:ilvl w:val="0"/>
                <w:numId w:val="18"/>
              </w:numPr>
              <w:spacing w:line="240" w:lineRule="auto"/>
              <w:jc w:val="both"/>
              <w:textAlignment w:val="baseline"/>
              <w:rPr>
                <w:rFonts w:ascii="Open Sans" w:hAnsi="Open Sans" w:cs="Open Sans"/>
                <w:sz w:val="22"/>
                <w:szCs w:val="22"/>
              </w:rPr>
            </w:pPr>
            <w:r w:rsidRPr="006E5248">
              <w:rPr>
                <w:rFonts w:ascii="Open Sans" w:hAnsi="Open Sans" w:cs="Open Sans"/>
                <w:szCs w:val="20"/>
              </w:rPr>
              <w:t>Bereikbaar</w:t>
            </w:r>
            <w:r w:rsidR="009538A9" w:rsidRPr="006E5248">
              <w:rPr>
                <w:rFonts w:ascii="Open Sans" w:hAnsi="Open Sans" w:cs="Open Sans"/>
                <w:szCs w:val="20"/>
              </w:rPr>
              <w:t xml:space="preserve"> via email en telefoon; </w:t>
            </w:r>
          </w:p>
          <w:p w14:paraId="5C558DC5" w14:textId="04563D2E" w:rsidR="009538A9" w:rsidRPr="006E5248" w:rsidRDefault="006E5248" w:rsidP="006E5248">
            <w:pPr>
              <w:pStyle w:val="Lijstalinea"/>
              <w:numPr>
                <w:ilvl w:val="0"/>
                <w:numId w:val="18"/>
              </w:numPr>
              <w:spacing w:line="240" w:lineRule="auto"/>
              <w:jc w:val="both"/>
              <w:textAlignment w:val="baseline"/>
              <w:rPr>
                <w:rFonts w:ascii="Open Sans" w:hAnsi="Open Sans" w:cs="Open Sans"/>
                <w:sz w:val="22"/>
                <w:szCs w:val="22"/>
              </w:rPr>
            </w:pPr>
            <w:r w:rsidRPr="006E5248">
              <w:rPr>
                <w:rFonts w:ascii="Open Sans" w:hAnsi="Open Sans" w:cs="Open Sans"/>
                <w:szCs w:val="20"/>
              </w:rPr>
              <w:t>De</w:t>
            </w:r>
            <w:r w:rsidR="009538A9" w:rsidRPr="006E5248">
              <w:rPr>
                <w:rFonts w:ascii="Open Sans" w:hAnsi="Open Sans" w:cs="Open Sans"/>
                <w:szCs w:val="20"/>
              </w:rPr>
              <w:t xml:space="preserve"> servicedeskmedewerkers dienen de Nederlandse taal in woord en geschrift voldoende te beheersen. </w:t>
            </w:r>
          </w:p>
          <w:p w14:paraId="592C96A5" w14:textId="77777777" w:rsidR="009538A9" w:rsidRPr="00A428BB" w:rsidRDefault="009538A9" w:rsidP="009538A9">
            <w:pPr>
              <w:spacing w:line="240" w:lineRule="auto"/>
              <w:ind w:left="720"/>
              <w:textAlignment w:val="baseline"/>
              <w:rPr>
                <w:rFonts w:ascii="Segoe UI" w:hAnsi="Segoe UI" w:cs="Segoe UI"/>
                <w:sz w:val="18"/>
                <w:szCs w:val="18"/>
              </w:rPr>
            </w:pPr>
            <w:r w:rsidRPr="00A428BB">
              <w:rPr>
                <w:rFonts w:ascii="Open Sans" w:hAnsi="Open Sans" w:cs="Open Sans"/>
                <w:szCs w:val="20"/>
              </w:rPr>
              <w:t> </w:t>
            </w:r>
          </w:p>
          <w:p w14:paraId="1E9C1275" w14:textId="77777777" w:rsidR="009538A9" w:rsidRPr="00A428BB" w:rsidRDefault="009538A9" w:rsidP="009538A9">
            <w:pPr>
              <w:spacing w:line="240" w:lineRule="auto"/>
              <w:textAlignment w:val="baseline"/>
              <w:rPr>
                <w:rFonts w:ascii="Segoe UI" w:hAnsi="Segoe UI" w:cs="Segoe UI"/>
                <w:sz w:val="18"/>
                <w:szCs w:val="18"/>
              </w:rPr>
            </w:pPr>
            <w:r w:rsidRPr="00D82B83">
              <w:rPr>
                <w:rFonts w:ascii="Open Sans" w:hAnsi="Open Sans" w:cs="Open Sans"/>
                <w:szCs w:val="20"/>
              </w:rPr>
              <w:t>Opdrachtgever dient een Servicedesk te bieden waar Hogeschool Rotterdam minimaal terecht kan voor:</w:t>
            </w:r>
            <w:r w:rsidRPr="00A428BB">
              <w:rPr>
                <w:rFonts w:ascii="Open Sans" w:hAnsi="Open Sans" w:cs="Open Sans"/>
                <w:szCs w:val="20"/>
              </w:rPr>
              <w:t> </w:t>
            </w:r>
          </w:p>
          <w:p w14:paraId="647CD62A" w14:textId="4C3DAD10" w:rsidR="009538A9" w:rsidRPr="006E5248" w:rsidRDefault="00CA7937" w:rsidP="009E3E67">
            <w:pPr>
              <w:numPr>
                <w:ilvl w:val="0"/>
                <w:numId w:val="15"/>
              </w:numPr>
              <w:spacing w:line="240" w:lineRule="auto"/>
              <w:ind w:left="1080" w:firstLine="0"/>
              <w:jc w:val="both"/>
              <w:textAlignment w:val="baseline"/>
              <w:rPr>
                <w:rFonts w:ascii="Open Sans" w:hAnsi="Open Sans" w:cs="Open Sans"/>
                <w:sz w:val="22"/>
                <w:szCs w:val="22"/>
                <w:lang w:val="en-US"/>
              </w:rPr>
            </w:pPr>
            <w:r w:rsidRPr="006E5248">
              <w:rPr>
                <w:rFonts w:ascii="Open Sans" w:hAnsi="Open Sans" w:cs="Open Sans"/>
                <w:szCs w:val="20"/>
              </w:rPr>
              <w:t>Storingsmeldingen</w:t>
            </w:r>
            <w:r w:rsidR="009538A9" w:rsidRPr="006E5248">
              <w:rPr>
                <w:rFonts w:ascii="Open Sans" w:hAnsi="Open Sans" w:cs="Open Sans"/>
                <w:szCs w:val="20"/>
              </w:rPr>
              <w:t>;</w:t>
            </w:r>
            <w:r w:rsidR="009538A9" w:rsidRPr="006E5248">
              <w:rPr>
                <w:rFonts w:ascii="Open Sans" w:hAnsi="Open Sans" w:cs="Open Sans"/>
                <w:szCs w:val="20"/>
                <w:lang w:val="en-US"/>
              </w:rPr>
              <w:t> </w:t>
            </w:r>
          </w:p>
          <w:p w14:paraId="2974E442" w14:textId="6B079689" w:rsidR="006E5248" w:rsidRPr="00903DA8" w:rsidRDefault="00903DA8" w:rsidP="009E3E67">
            <w:pPr>
              <w:numPr>
                <w:ilvl w:val="0"/>
                <w:numId w:val="15"/>
              </w:numPr>
              <w:spacing w:line="240" w:lineRule="auto"/>
              <w:ind w:left="1080" w:firstLine="0"/>
              <w:jc w:val="both"/>
              <w:textAlignment w:val="baseline"/>
              <w:rPr>
                <w:rFonts w:ascii="Open Sans" w:hAnsi="Open Sans" w:cs="Open Sans"/>
                <w:szCs w:val="20"/>
              </w:rPr>
            </w:pPr>
            <w:r w:rsidRPr="00903DA8">
              <w:rPr>
                <w:rFonts w:ascii="Open Sans" w:hAnsi="Open Sans" w:cs="Open Sans"/>
                <w:szCs w:val="20"/>
              </w:rPr>
              <w:t>Informatieverzoeken</w:t>
            </w:r>
            <w:r>
              <w:rPr>
                <w:rFonts w:ascii="Open Sans" w:hAnsi="Open Sans" w:cs="Open Sans"/>
                <w:szCs w:val="20"/>
              </w:rPr>
              <w:t>.</w:t>
            </w:r>
          </w:p>
          <w:p w14:paraId="1B196863" w14:textId="620D61BD" w:rsidR="009538A9" w:rsidRPr="00CA7937" w:rsidRDefault="009538A9" w:rsidP="006E5248">
            <w:pPr>
              <w:spacing w:line="240" w:lineRule="auto"/>
              <w:ind w:left="1080"/>
              <w:jc w:val="both"/>
              <w:textAlignment w:val="baseline"/>
              <w:rPr>
                <w:rFonts w:ascii="Open Sans" w:hAnsi="Open Sans" w:cs="Open Sans"/>
                <w:szCs w:val="20"/>
                <w:highlight w:val="yellow"/>
              </w:rPr>
            </w:pPr>
          </w:p>
        </w:tc>
        <w:tc>
          <w:tcPr>
            <w:tcW w:w="432" w:type="pct"/>
            <w:tcBorders>
              <w:top w:val="single" w:sz="4" w:space="0" w:color="auto"/>
              <w:left w:val="single" w:sz="4" w:space="0" w:color="auto"/>
              <w:bottom w:val="single" w:sz="4" w:space="0" w:color="auto"/>
              <w:right w:val="single" w:sz="4" w:space="0" w:color="auto"/>
            </w:tcBorders>
          </w:tcPr>
          <w:p w14:paraId="38C65470" w14:textId="77777777" w:rsidR="009538A9" w:rsidRPr="00BC3158" w:rsidRDefault="009538A9" w:rsidP="009538A9">
            <w:pPr>
              <w:rPr>
                <w:rFonts w:ascii="Open Sans" w:hAnsi="Open Sans" w:cs="Open Sans"/>
                <w:lang w:eastAsia="en-US"/>
              </w:rPr>
            </w:pPr>
          </w:p>
        </w:tc>
      </w:tr>
      <w:tr w:rsidR="009538A9" w:rsidRPr="00BC3158" w14:paraId="18F44C4E" w14:textId="77777777" w:rsidTr="13CEB76D">
        <w:trPr>
          <w:trHeight w:val="255"/>
        </w:trPr>
        <w:tc>
          <w:tcPr>
            <w:tcW w:w="489" w:type="pct"/>
            <w:tcBorders>
              <w:top w:val="single" w:sz="4" w:space="0" w:color="auto"/>
              <w:left w:val="single" w:sz="4" w:space="0" w:color="auto"/>
              <w:bottom w:val="single" w:sz="4" w:space="0" w:color="auto"/>
              <w:right w:val="single" w:sz="4" w:space="0" w:color="auto"/>
            </w:tcBorders>
            <w:noWrap/>
          </w:tcPr>
          <w:p w14:paraId="7B635D99" w14:textId="77777777" w:rsidR="009538A9" w:rsidRPr="00BC3158" w:rsidRDefault="009538A9" w:rsidP="009E3E67">
            <w:pPr>
              <w:pStyle w:val="Lijstalinea"/>
              <w:numPr>
                <w:ilvl w:val="0"/>
                <w:numId w:val="3"/>
              </w:numPr>
              <w:rPr>
                <w:rFonts w:ascii="Open Sans" w:hAnsi="Open Sans" w:cs="Open Sans"/>
                <w:b/>
                <w:lang w:eastAsia="en-US"/>
              </w:rPr>
            </w:pPr>
          </w:p>
        </w:tc>
        <w:tc>
          <w:tcPr>
            <w:tcW w:w="4079" w:type="pct"/>
            <w:tcBorders>
              <w:top w:val="single" w:sz="4" w:space="0" w:color="auto"/>
              <w:left w:val="single" w:sz="4" w:space="0" w:color="auto"/>
              <w:bottom w:val="single" w:sz="4" w:space="0" w:color="auto"/>
              <w:right w:val="single" w:sz="4" w:space="0" w:color="auto"/>
            </w:tcBorders>
          </w:tcPr>
          <w:p w14:paraId="2E0AA733" w14:textId="10A1EBB8" w:rsidR="009538A9" w:rsidRPr="00D2778D" w:rsidRDefault="00D82DAC" w:rsidP="009538A9">
            <w:pPr>
              <w:tabs>
                <w:tab w:val="num" w:pos="720"/>
              </w:tabs>
              <w:spacing w:line="240" w:lineRule="atLeast"/>
              <w:rPr>
                <w:rFonts w:ascii="Open Sans" w:hAnsi="Open Sans" w:cs="Open Sans"/>
                <w:szCs w:val="20"/>
                <w:highlight w:val="yellow"/>
              </w:rPr>
            </w:pPr>
            <w:r w:rsidRPr="00D82B83">
              <w:rPr>
                <w:rFonts w:ascii="Open Sans" w:hAnsi="Open Sans" w:cs="Open Sans"/>
                <w:szCs w:val="20"/>
              </w:rPr>
              <w:t>Hogeschool Rotterdam eist in voorkomend geval dat de vervangen ICT-hardware door Opdrachtnemer wordt afgevoerd, duurzaam en veilig (bijvoorbeeld het verwijderen van gegevens op schijven wordt verwerkt. Hierbij komt het voor dat de af te voeren ICT-hardware niet door Opdrachtnemer was geleverd).</w:t>
            </w:r>
            <w:r w:rsidRPr="00D52ECD">
              <w:rPr>
                <w:rFonts w:ascii="Open Sans" w:hAnsi="Open Sans" w:cs="Open Sans"/>
                <w:szCs w:val="20"/>
              </w:rPr>
              <w:t> </w:t>
            </w:r>
          </w:p>
        </w:tc>
        <w:tc>
          <w:tcPr>
            <w:tcW w:w="432" w:type="pct"/>
            <w:tcBorders>
              <w:top w:val="single" w:sz="4" w:space="0" w:color="auto"/>
              <w:left w:val="single" w:sz="4" w:space="0" w:color="auto"/>
              <w:bottom w:val="single" w:sz="4" w:space="0" w:color="auto"/>
              <w:right w:val="single" w:sz="4" w:space="0" w:color="auto"/>
            </w:tcBorders>
          </w:tcPr>
          <w:p w14:paraId="69BD29AA" w14:textId="77777777" w:rsidR="009538A9" w:rsidRPr="00BC3158" w:rsidRDefault="009538A9" w:rsidP="009538A9">
            <w:pPr>
              <w:rPr>
                <w:rFonts w:ascii="Open Sans" w:hAnsi="Open Sans" w:cs="Open Sans"/>
                <w:lang w:eastAsia="en-US"/>
              </w:rPr>
            </w:pPr>
          </w:p>
        </w:tc>
      </w:tr>
    </w:tbl>
    <w:p w14:paraId="494509E8" w14:textId="77777777" w:rsidR="00BC3158" w:rsidRPr="00D52ECD" w:rsidRDefault="00BC3158" w:rsidP="00BC3158"/>
    <w:p w14:paraId="7FCBC20B" w14:textId="52DE91A6" w:rsidR="00006D78" w:rsidRPr="00BC3158" w:rsidRDefault="00696FF3" w:rsidP="00006D78">
      <w:pPr>
        <w:pStyle w:val="Kop2"/>
        <w:rPr>
          <w:rFonts w:ascii="Open Sans" w:hAnsi="Open Sans" w:cs="Open Sans"/>
          <w:color w:val="auto"/>
        </w:rPr>
      </w:pPr>
      <w:r w:rsidRPr="00BC3158">
        <w:rPr>
          <w:rFonts w:ascii="Open Sans" w:hAnsi="Open Sans" w:cs="Open Sans"/>
          <w:color w:val="auto"/>
        </w:rPr>
        <w:lastRenderedPageBreak/>
        <w:t>Bestellen en l</w:t>
      </w:r>
      <w:r w:rsidR="00006D78" w:rsidRPr="00BC3158">
        <w:rPr>
          <w:rFonts w:ascii="Open Sans" w:hAnsi="Open Sans" w:cs="Open Sans"/>
          <w:color w:val="auto"/>
        </w:rPr>
        <w:t>ever</w:t>
      </w:r>
      <w:r w:rsidRPr="00BC3158">
        <w:rPr>
          <w:rFonts w:ascii="Open Sans" w:hAnsi="Open Sans" w:cs="Open Sans"/>
          <w:color w:val="auto"/>
        </w:rPr>
        <w:t>en</w:t>
      </w:r>
    </w:p>
    <w:p w14:paraId="46E02A17" w14:textId="4CF2A04B" w:rsidR="00006D78" w:rsidRPr="00BC3158" w:rsidRDefault="00006D78" w:rsidP="00006D78">
      <w:pPr>
        <w:tabs>
          <w:tab w:val="left" w:pos="1440"/>
        </w:tabs>
        <w:rPr>
          <w:rFonts w:ascii="Open Sans" w:hAnsi="Open Sans" w:cs="Open Sans"/>
        </w:rPr>
      </w:pPr>
      <w:r w:rsidRPr="00BC3158">
        <w:rPr>
          <w:rFonts w:ascii="Open Sans" w:hAnsi="Open Sans" w:cs="Open Sans"/>
        </w:rPr>
        <w:t>Hogeschool Rotterdam stelt een aantal eisen ten aanzien van de kwaliteit v</w:t>
      </w:r>
      <w:r w:rsidR="00CA6D19" w:rsidRPr="00BC3158">
        <w:rPr>
          <w:rFonts w:ascii="Open Sans" w:hAnsi="Open Sans" w:cs="Open Sans"/>
        </w:rPr>
        <w:t>an</w:t>
      </w:r>
      <w:r w:rsidRPr="00BC3158">
        <w:rPr>
          <w:rFonts w:ascii="Open Sans" w:hAnsi="Open Sans" w:cs="Open Sans"/>
        </w:rPr>
        <w:t xml:space="preserve"> de </w:t>
      </w:r>
      <w:r w:rsidR="00CA6D19" w:rsidRPr="00BC3158">
        <w:rPr>
          <w:rFonts w:ascii="Open Sans" w:hAnsi="Open Sans" w:cs="Open Sans"/>
        </w:rPr>
        <w:t>levering.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006D78" w:rsidRPr="00BC3158" w14:paraId="43848F3D" w14:textId="77777777" w:rsidTr="13CEB76D">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4F1F55B" w14:textId="77777777" w:rsidR="00006D78" w:rsidRPr="00BC3158" w:rsidRDefault="00006D78" w:rsidP="00217B66">
            <w:p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615E7940" w14:textId="77777777" w:rsidR="00006D78" w:rsidRPr="00BC3158" w:rsidRDefault="00006D78" w:rsidP="00217B66">
            <w:pPr>
              <w:rPr>
                <w:rFonts w:ascii="Open Sans" w:hAnsi="Open Sans" w:cs="Open Sans"/>
                <w:b/>
                <w:lang w:eastAsia="en-US"/>
              </w:rPr>
            </w:pPr>
            <w:r w:rsidRPr="00BC3158">
              <w:rPr>
                <w:rFonts w:ascii="Open Sans" w:hAnsi="Open Sans" w:cs="Open Sans"/>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05E7A40" w14:textId="77777777" w:rsidR="00006D78" w:rsidRPr="00BC3158" w:rsidRDefault="00006D78" w:rsidP="00217B66">
            <w:pPr>
              <w:jc w:val="center"/>
              <w:rPr>
                <w:rFonts w:ascii="Open Sans" w:hAnsi="Open Sans" w:cs="Open Sans"/>
                <w:b/>
                <w:lang w:eastAsia="en-US"/>
              </w:rPr>
            </w:pPr>
            <w:r w:rsidRPr="00BC3158">
              <w:rPr>
                <w:rFonts w:ascii="Open Sans" w:hAnsi="Open Sans" w:cs="Open Sans"/>
                <w:b/>
                <w:lang w:eastAsia="en-US"/>
              </w:rPr>
              <w:t>Ja/Nee</w:t>
            </w:r>
          </w:p>
        </w:tc>
      </w:tr>
      <w:tr w:rsidR="00E70C1A" w:rsidRPr="00BC3158" w14:paraId="0A9F1524"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F77F486" w14:textId="77777777" w:rsidR="00E70C1A" w:rsidRPr="00BC3158" w:rsidRDefault="00E70C1A"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47EC86FB" w14:textId="5EDBBAF1" w:rsidR="00E70C1A" w:rsidRPr="00BC3158" w:rsidRDefault="000649D9" w:rsidP="00E70C1A">
            <w:pPr>
              <w:rPr>
                <w:rFonts w:ascii="Open Sans" w:hAnsi="Open Sans" w:cs="Open Sans"/>
                <w:lang w:eastAsia="en-US"/>
              </w:rPr>
            </w:pPr>
            <w:r w:rsidRPr="00BC3158">
              <w:rPr>
                <w:rFonts w:ascii="Open Sans" w:hAnsi="Open Sans" w:cs="Open Sans"/>
                <w:szCs w:val="20"/>
              </w:rPr>
              <w:t>Er geldt geen minimum ordergrootte in aantal of bedrag bij bestellingen van Hogeschool Rotterdam.</w:t>
            </w:r>
          </w:p>
        </w:tc>
        <w:tc>
          <w:tcPr>
            <w:tcW w:w="443" w:type="pct"/>
            <w:tcBorders>
              <w:top w:val="single" w:sz="4" w:space="0" w:color="auto"/>
              <w:left w:val="single" w:sz="4" w:space="0" w:color="auto"/>
              <w:bottom w:val="single" w:sz="4" w:space="0" w:color="auto"/>
              <w:right w:val="single" w:sz="4" w:space="0" w:color="auto"/>
            </w:tcBorders>
          </w:tcPr>
          <w:p w14:paraId="58031DE7" w14:textId="77777777" w:rsidR="00E70C1A" w:rsidRPr="00BC3158" w:rsidRDefault="00E70C1A" w:rsidP="00E70C1A">
            <w:pPr>
              <w:rPr>
                <w:rFonts w:ascii="Open Sans" w:hAnsi="Open Sans" w:cs="Open Sans"/>
                <w:lang w:eastAsia="en-US"/>
              </w:rPr>
            </w:pPr>
          </w:p>
        </w:tc>
      </w:tr>
      <w:tr w:rsidR="005E0190" w:rsidRPr="00BC3158" w14:paraId="46498A43"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2629337D" w14:textId="77777777" w:rsidR="005E0190" w:rsidRPr="00BC3158" w:rsidRDefault="005E0190"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15A918BB" w14:textId="3645D4E3" w:rsidR="005E0190" w:rsidRPr="00BC3158" w:rsidRDefault="005E0190" w:rsidP="00E70C1A">
            <w:pPr>
              <w:rPr>
                <w:rFonts w:ascii="Open Sans" w:hAnsi="Open Sans" w:cs="Open Sans"/>
                <w:szCs w:val="20"/>
              </w:rPr>
            </w:pPr>
            <w:r w:rsidRPr="00BC3158">
              <w:rPr>
                <w:rFonts w:ascii="Open Sans" w:hAnsi="Open Sans" w:cs="Open Sans"/>
              </w:rPr>
              <w:t>Na het plaatsen van een bestelling stuurt opdrachtgever binnen vier (4) uur een orderbevestiging met een opgave van de verwachte leverdatum.</w:t>
            </w:r>
          </w:p>
        </w:tc>
        <w:tc>
          <w:tcPr>
            <w:tcW w:w="443" w:type="pct"/>
            <w:tcBorders>
              <w:top w:val="single" w:sz="4" w:space="0" w:color="auto"/>
              <w:left w:val="single" w:sz="4" w:space="0" w:color="auto"/>
              <w:bottom w:val="single" w:sz="4" w:space="0" w:color="auto"/>
              <w:right w:val="single" w:sz="4" w:space="0" w:color="auto"/>
            </w:tcBorders>
          </w:tcPr>
          <w:p w14:paraId="13267B01" w14:textId="77777777" w:rsidR="005E0190" w:rsidRPr="00BC3158" w:rsidRDefault="005E0190" w:rsidP="00E70C1A">
            <w:pPr>
              <w:rPr>
                <w:rFonts w:ascii="Open Sans" w:hAnsi="Open Sans" w:cs="Open Sans"/>
                <w:lang w:eastAsia="en-US"/>
              </w:rPr>
            </w:pPr>
          </w:p>
        </w:tc>
      </w:tr>
      <w:tr w:rsidR="009B0C0F" w:rsidRPr="00BC3158" w14:paraId="2D564D74"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78232FF0" w14:textId="77777777" w:rsidR="009B0C0F" w:rsidRPr="00BC3158" w:rsidRDefault="009B0C0F"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1B40B43A" w14:textId="3A4E4779" w:rsidR="009B0C0F" w:rsidRPr="00BC3158" w:rsidRDefault="009B0C0F" w:rsidP="009B0C0F">
            <w:pPr>
              <w:autoSpaceDE w:val="0"/>
              <w:autoSpaceDN w:val="0"/>
              <w:adjustRightInd w:val="0"/>
              <w:spacing w:line="240" w:lineRule="auto"/>
              <w:rPr>
                <w:rFonts w:ascii="Open Sans" w:hAnsi="Open Sans" w:cs="Open Sans"/>
                <w:szCs w:val="20"/>
              </w:rPr>
            </w:pPr>
            <w:r w:rsidRPr="00BC3158">
              <w:rPr>
                <w:rFonts w:ascii="Open Sans" w:hAnsi="Open Sans" w:cs="Open Sans"/>
                <w:szCs w:val="20"/>
              </w:rPr>
              <w:t xml:space="preserve">Op elke </w:t>
            </w:r>
            <w:r w:rsidRPr="00BC3158">
              <w:rPr>
                <w:rFonts w:ascii="Open Sans" w:hAnsi="Open Sans" w:cs="Open Sans"/>
                <w:b/>
                <w:szCs w:val="20"/>
              </w:rPr>
              <w:t>orderbevestiging</w:t>
            </w:r>
            <w:r w:rsidRPr="00BC3158">
              <w:rPr>
                <w:rFonts w:ascii="Open Sans" w:hAnsi="Open Sans" w:cs="Open Sans"/>
                <w:szCs w:val="20"/>
              </w:rPr>
              <w:t xml:space="preserve"> staat minimaal het volgende vermeld:</w:t>
            </w:r>
          </w:p>
          <w:p w14:paraId="1C4ECDB8" w14:textId="134E55B1"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NAW-gegevens Opdrachtnemer</w:t>
            </w:r>
            <w:r w:rsidR="0079531F">
              <w:rPr>
                <w:rFonts w:ascii="Open Sans" w:hAnsi="Open Sans" w:cs="Open Sans"/>
                <w:szCs w:val="20"/>
              </w:rPr>
              <w:t>;</w:t>
            </w:r>
          </w:p>
          <w:p w14:paraId="1636CB9C" w14:textId="3F3A203F"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Orderbevestiging nummer</w:t>
            </w:r>
            <w:r w:rsidR="0079531F">
              <w:rPr>
                <w:rFonts w:ascii="Open Sans" w:hAnsi="Open Sans" w:cs="Open Sans"/>
                <w:szCs w:val="20"/>
              </w:rPr>
              <w:t>;</w:t>
            </w:r>
          </w:p>
          <w:p w14:paraId="4F2DE940" w14:textId="33F3EC86"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Datum bestelling</w:t>
            </w:r>
            <w:r w:rsidR="0079531F">
              <w:rPr>
                <w:rFonts w:ascii="Open Sans" w:hAnsi="Open Sans" w:cs="Open Sans"/>
                <w:szCs w:val="20"/>
              </w:rPr>
              <w:t>;</w:t>
            </w:r>
          </w:p>
          <w:p w14:paraId="2F5A2454" w14:textId="2FC5B024"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Klantnummer</w:t>
            </w:r>
            <w:r w:rsidR="0079531F">
              <w:rPr>
                <w:rFonts w:ascii="Open Sans" w:hAnsi="Open Sans" w:cs="Open Sans"/>
                <w:szCs w:val="20"/>
              </w:rPr>
              <w:t>;</w:t>
            </w:r>
          </w:p>
          <w:p w14:paraId="5FCA2893" w14:textId="4E03184A"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 Hogeschool Rotterdam</w:t>
            </w:r>
            <w:r w:rsidR="0079531F">
              <w:rPr>
                <w:rFonts w:ascii="Open Sans" w:hAnsi="Open Sans" w:cs="Open Sans"/>
                <w:szCs w:val="20"/>
              </w:rPr>
              <w:t>;</w:t>
            </w:r>
          </w:p>
          <w:p w14:paraId="69837095" w14:textId="67C7A619"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Bedrag eenheid</w:t>
            </w:r>
            <w:r w:rsidR="0079531F">
              <w:rPr>
                <w:rFonts w:ascii="Open Sans" w:hAnsi="Open Sans" w:cs="Open Sans"/>
                <w:szCs w:val="20"/>
              </w:rPr>
              <w:t>;</w:t>
            </w:r>
          </w:p>
          <w:p w14:paraId="7282F485" w14:textId="21F01845"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Artikel</w:t>
            </w:r>
            <w:r w:rsidR="0079531F">
              <w:rPr>
                <w:rFonts w:ascii="Open Sans" w:hAnsi="Open Sans" w:cs="Open Sans"/>
                <w:szCs w:val="20"/>
              </w:rPr>
              <w:t>;</w:t>
            </w:r>
          </w:p>
          <w:p w14:paraId="24EB7DD7" w14:textId="12DFCA90"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Specificatie artikel</w:t>
            </w:r>
            <w:r w:rsidR="0079531F">
              <w:rPr>
                <w:rFonts w:ascii="Open Sans" w:hAnsi="Open Sans" w:cs="Open Sans"/>
                <w:szCs w:val="20"/>
              </w:rPr>
              <w:t>;</w:t>
            </w:r>
          </w:p>
          <w:p w14:paraId="79476DC1" w14:textId="2E6AB255"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Referentienummer</w:t>
            </w:r>
            <w:r w:rsidR="0079531F">
              <w:rPr>
                <w:rFonts w:ascii="Open Sans" w:hAnsi="Open Sans" w:cs="Open Sans"/>
                <w:szCs w:val="20"/>
              </w:rPr>
              <w:t>;</w:t>
            </w:r>
          </w:p>
          <w:p w14:paraId="444A7E59" w14:textId="4E482D50"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Aantal eenheid</w:t>
            </w:r>
            <w:r w:rsidR="0079531F">
              <w:rPr>
                <w:rFonts w:ascii="Open Sans" w:hAnsi="Open Sans" w:cs="Open Sans"/>
                <w:szCs w:val="20"/>
              </w:rPr>
              <w:t>;</w:t>
            </w:r>
          </w:p>
          <w:p w14:paraId="78DDF246" w14:textId="41FF2603"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Prijs per eenheid</w:t>
            </w:r>
            <w:r w:rsidR="0079531F">
              <w:rPr>
                <w:rFonts w:ascii="Open Sans" w:hAnsi="Open Sans" w:cs="Open Sans"/>
                <w:szCs w:val="20"/>
              </w:rPr>
              <w:t>;</w:t>
            </w:r>
          </w:p>
          <w:p w14:paraId="75A44E61" w14:textId="746213A8" w:rsidR="009B0C0F" w:rsidRPr="00BC3158" w:rsidRDefault="004D6EF6"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Totaalprijs</w:t>
            </w:r>
            <w:r w:rsidR="009B0C0F" w:rsidRPr="00BC3158">
              <w:rPr>
                <w:rFonts w:ascii="Open Sans" w:hAnsi="Open Sans" w:cs="Open Sans"/>
                <w:szCs w:val="20"/>
              </w:rPr>
              <w:t xml:space="preserve"> exclusief BTW</w:t>
            </w:r>
            <w:r w:rsidR="0079531F">
              <w:rPr>
                <w:rFonts w:ascii="Open Sans" w:hAnsi="Open Sans" w:cs="Open Sans"/>
                <w:szCs w:val="20"/>
              </w:rPr>
              <w:t>;</w:t>
            </w:r>
          </w:p>
          <w:p w14:paraId="3B5FCF42" w14:textId="71991AAD" w:rsidR="009B0C0F" w:rsidRDefault="004D6EF6"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Totaalprijs</w:t>
            </w:r>
            <w:r w:rsidR="009B0C0F" w:rsidRPr="00BC3158">
              <w:rPr>
                <w:rFonts w:ascii="Open Sans" w:hAnsi="Open Sans" w:cs="Open Sans"/>
                <w:szCs w:val="20"/>
              </w:rPr>
              <w:t xml:space="preserve"> inclusief BTW</w:t>
            </w:r>
            <w:r w:rsidR="0079531F">
              <w:rPr>
                <w:rFonts w:ascii="Open Sans" w:hAnsi="Open Sans" w:cs="Open Sans"/>
                <w:szCs w:val="20"/>
              </w:rPr>
              <w:t>;</w:t>
            </w:r>
          </w:p>
          <w:p w14:paraId="10EEFD5A" w14:textId="19A1486D" w:rsidR="00A11350" w:rsidRPr="00BC3158" w:rsidRDefault="00A11350" w:rsidP="009E3E67">
            <w:pPr>
              <w:pStyle w:val="Lijstalinea"/>
              <w:numPr>
                <w:ilvl w:val="0"/>
                <w:numId w:val="5"/>
              </w:numPr>
              <w:autoSpaceDE w:val="0"/>
              <w:autoSpaceDN w:val="0"/>
              <w:adjustRightInd w:val="0"/>
              <w:spacing w:line="240" w:lineRule="auto"/>
              <w:rPr>
                <w:rFonts w:ascii="Open Sans" w:hAnsi="Open Sans" w:cs="Open Sans"/>
                <w:szCs w:val="20"/>
              </w:rPr>
            </w:pPr>
            <w:r>
              <w:rPr>
                <w:rFonts w:ascii="Open Sans" w:hAnsi="Open Sans" w:cs="Open Sans"/>
                <w:szCs w:val="20"/>
              </w:rPr>
              <w:t>Percentage opslag</w:t>
            </w:r>
            <w:r w:rsidR="0079531F">
              <w:rPr>
                <w:rFonts w:ascii="Open Sans" w:hAnsi="Open Sans" w:cs="Open Sans"/>
                <w:szCs w:val="20"/>
              </w:rPr>
              <w:t>;</w:t>
            </w:r>
          </w:p>
          <w:p w14:paraId="1AF9F116" w14:textId="5B642E86"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Verzendadres</w:t>
            </w:r>
            <w:r w:rsidR="0079531F">
              <w:rPr>
                <w:rFonts w:ascii="Open Sans" w:hAnsi="Open Sans" w:cs="Open Sans"/>
                <w:szCs w:val="20"/>
              </w:rPr>
              <w:t>;</w:t>
            </w:r>
          </w:p>
          <w:p w14:paraId="01A29EE8" w14:textId="2D59BBF9"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Ter attentie van (naam besteller)</w:t>
            </w:r>
            <w:r w:rsidR="0079531F">
              <w:rPr>
                <w:rFonts w:ascii="Open Sans" w:hAnsi="Open Sans" w:cs="Open Sans"/>
                <w:szCs w:val="20"/>
              </w:rPr>
              <w:t>;</w:t>
            </w:r>
          </w:p>
          <w:p w14:paraId="65AA8DEC" w14:textId="668D0B82" w:rsidR="0015256A"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Leverdatum</w:t>
            </w:r>
            <w:r w:rsidR="0079531F">
              <w:rPr>
                <w:rFonts w:ascii="Open Sans" w:hAnsi="Open Sans" w:cs="Open Sans"/>
                <w:szCs w:val="20"/>
              </w:rPr>
              <w:t>;</w:t>
            </w:r>
          </w:p>
          <w:p w14:paraId="78F2FC9A" w14:textId="4BFF6214" w:rsidR="009B0C0F" w:rsidRPr="00BC3158" w:rsidRDefault="009B0C0F" w:rsidP="009E3E67">
            <w:pPr>
              <w:pStyle w:val="Lijstalinea"/>
              <w:numPr>
                <w:ilvl w:val="0"/>
                <w:numId w:val="5"/>
              </w:numPr>
              <w:autoSpaceDE w:val="0"/>
              <w:autoSpaceDN w:val="0"/>
              <w:adjustRightInd w:val="0"/>
              <w:spacing w:line="240" w:lineRule="auto"/>
              <w:rPr>
                <w:rFonts w:ascii="Open Sans" w:hAnsi="Open Sans" w:cs="Open Sans"/>
                <w:szCs w:val="20"/>
              </w:rPr>
            </w:pPr>
            <w:r w:rsidRPr="00BC3158">
              <w:rPr>
                <w:rFonts w:ascii="Open Sans" w:hAnsi="Open Sans" w:cs="Open Sans"/>
                <w:szCs w:val="20"/>
              </w:rPr>
              <w:t>Indicatie levertijd</w:t>
            </w:r>
            <w:r w:rsidR="0079531F">
              <w:rPr>
                <w:rFonts w:ascii="Open Sans" w:hAnsi="Open Sans" w:cs="Open Sans"/>
                <w:szCs w:val="20"/>
              </w:rPr>
              <w:t>.</w:t>
            </w:r>
          </w:p>
        </w:tc>
        <w:tc>
          <w:tcPr>
            <w:tcW w:w="443" w:type="pct"/>
            <w:tcBorders>
              <w:top w:val="single" w:sz="4" w:space="0" w:color="auto"/>
              <w:left w:val="single" w:sz="4" w:space="0" w:color="auto"/>
              <w:bottom w:val="single" w:sz="4" w:space="0" w:color="auto"/>
              <w:right w:val="single" w:sz="4" w:space="0" w:color="auto"/>
            </w:tcBorders>
          </w:tcPr>
          <w:p w14:paraId="1CD187E0" w14:textId="77777777" w:rsidR="009B0C0F" w:rsidRPr="00BC3158" w:rsidRDefault="009B0C0F" w:rsidP="009B0C0F">
            <w:pPr>
              <w:rPr>
                <w:rFonts w:ascii="Open Sans" w:hAnsi="Open Sans" w:cs="Open Sans"/>
                <w:lang w:eastAsia="en-US"/>
              </w:rPr>
            </w:pPr>
          </w:p>
        </w:tc>
      </w:tr>
      <w:tr w:rsidR="00586162" w:rsidRPr="00BC3158" w14:paraId="30267DBA"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1B7B5607" w14:textId="77777777" w:rsidR="00586162" w:rsidRPr="00BC3158" w:rsidRDefault="00586162"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65A00908" w14:textId="745177EB" w:rsidR="00586162" w:rsidRPr="00BC3158" w:rsidRDefault="00586162" w:rsidP="00586162">
            <w:pPr>
              <w:rPr>
                <w:rFonts w:ascii="Open Sans" w:hAnsi="Open Sans" w:cs="Open Sans"/>
                <w:lang w:eastAsia="en-US"/>
              </w:rPr>
            </w:pPr>
            <w:r w:rsidRPr="00BC3158">
              <w:rPr>
                <w:rFonts w:ascii="Open Sans" w:hAnsi="Open Sans" w:cs="Open Sans"/>
                <w:szCs w:val="20"/>
              </w:rPr>
              <w:t>Leveringen geschieden tijdens kantooruren op het aangegeven adres, tenzij voor een specifieke opdracht anders wordt overeengekomen. Het aangegeven adres kan het adres van de eindgebruiker zijn.</w:t>
            </w:r>
          </w:p>
        </w:tc>
        <w:tc>
          <w:tcPr>
            <w:tcW w:w="443" w:type="pct"/>
            <w:tcBorders>
              <w:top w:val="single" w:sz="4" w:space="0" w:color="auto"/>
              <w:left w:val="single" w:sz="4" w:space="0" w:color="auto"/>
              <w:bottom w:val="single" w:sz="4" w:space="0" w:color="auto"/>
              <w:right w:val="single" w:sz="4" w:space="0" w:color="auto"/>
            </w:tcBorders>
          </w:tcPr>
          <w:p w14:paraId="4787647A" w14:textId="77777777" w:rsidR="00586162" w:rsidRPr="00BC3158" w:rsidRDefault="00586162" w:rsidP="00586162">
            <w:pPr>
              <w:rPr>
                <w:rFonts w:ascii="Open Sans" w:hAnsi="Open Sans" w:cs="Open Sans"/>
                <w:lang w:eastAsia="en-US"/>
              </w:rPr>
            </w:pPr>
          </w:p>
        </w:tc>
      </w:tr>
      <w:tr w:rsidR="0014773C" w:rsidRPr="00BC3158" w14:paraId="7996CF72" w14:textId="77777777" w:rsidTr="13CEB76D">
        <w:trPr>
          <w:trHeight w:val="255"/>
        </w:trPr>
        <w:tc>
          <w:tcPr>
            <w:tcW w:w="467" w:type="pct"/>
            <w:tcBorders>
              <w:top w:val="single" w:sz="4" w:space="0" w:color="auto"/>
              <w:left w:val="single" w:sz="4" w:space="0" w:color="auto"/>
              <w:bottom w:val="single" w:sz="4" w:space="0" w:color="auto"/>
              <w:right w:val="single" w:sz="4" w:space="0" w:color="auto"/>
            </w:tcBorders>
            <w:noWrap/>
          </w:tcPr>
          <w:p w14:paraId="13FAC0FA" w14:textId="77777777" w:rsidR="0014773C" w:rsidRPr="00BC3158" w:rsidRDefault="0014773C" w:rsidP="009E3E67">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22A7AB64" w14:textId="77777777" w:rsidR="0014773C" w:rsidRPr="00BC3158" w:rsidRDefault="0014773C" w:rsidP="0014773C">
            <w:pPr>
              <w:autoSpaceDE w:val="0"/>
              <w:autoSpaceDN w:val="0"/>
              <w:adjustRightInd w:val="0"/>
              <w:spacing w:line="240" w:lineRule="auto"/>
              <w:rPr>
                <w:rFonts w:ascii="Open Sans" w:hAnsi="Open Sans" w:cs="Open Sans"/>
                <w:color w:val="000000"/>
                <w:szCs w:val="20"/>
              </w:rPr>
            </w:pPr>
            <w:r w:rsidRPr="00BC3158">
              <w:rPr>
                <w:rFonts w:ascii="Open Sans" w:hAnsi="Open Sans" w:cs="Open Sans"/>
                <w:color w:val="000000"/>
                <w:szCs w:val="20"/>
              </w:rPr>
              <w:t xml:space="preserve">Bij elke levering wordt een </w:t>
            </w:r>
            <w:r w:rsidRPr="00BC3158">
              <w:rPr>
                <w:rFonts w:ascii="Open Sans" w:hAnsi="Open Sans" w:cs="Open Sans"/>
                <w:b/>
                <w:color w:val="000000"/>
                <w:szCs w:val="20"/>
              </w:rPr>
              <w:t xml:space="preserve">pakbon </w:t>
            </w:r>
            <w:r w:rsidRPr="00BC3158">
              <w:rPr>
                <w:rFonts w:ascii="Open Sans" w:hAnsi="Open Sans" w:cs="Open Sans"/>
                <w:color w:val="000000"/>
                <w:szCs w:val="20"/>
              </w:rPr>
              <w:t>toegevoegd, waarop minimaal wordt vermeld:</w:t>
            </w:r>
          </w:p>
          <w:p w14:paraId="1566DC85" w14:textId="1F6269AA"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NAW-gegevens Opdrachtnemer</w:t>
            </w:r>
            <w:r w:rsidR="0079531F">
              <w:rPr>
                <w:rFonts w:ascii="Open Sans" w:hAnsi="Open Sans" w:cs="Open Sans"/>
                <w:szCs w:val="20"/>
              </w:rPr>
              <w:t>;</w:t>
            </w:r>
          </w:p>
          <w:p w14:paraId="26268ED8" w14:textId="1D7C74C7"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Orderbevestiging nummer</w:t>
            </w:r>
            <w:r w:rsidR="0079531F">
              <w:rPr>
                <w:rFonts w:ascii="Open Sans" w:hAnsi="Open Sans" w:cs="Open Sans"/>
                <w:szCs w:val="20"/>
              </w:rPr>
              <w:t>;</w:t>
            </w:r>
          </w:p>
          <w:p w14:paraId="3042B49C" w14:textId="4A98BDD9"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Datum bestelling</w:t>
            </w:r>
            <w:r w:rsidR="0079531F">
              <w:rPr>
                <w:rFonts w:ascii="Open Sans" w:hAnsi="Open Sans" w:cs="Open Sans"/>
                <w:szCs w:val="20"/>
              </w:rPr>
              <w:t>;</w:t>
            </w:r>
          </w:p>
          <w:p w14:paraId="0A178ABC" w14:textId="60B81994"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Klantnummer</w:t>
            </w:r>
            <w:r w:rsidR="0079531F">
              <w:rPr>
                <w:rFonts w:ascii="Open Sans" w:hAnsi="Open Sans" w:cs="Open Sans"/>
                <w:szCs w:val="20"/>
              </w:rPr>
              <w:t>;</w:t>
            </w:r>
          </w:p>
          <w:p w14:paraId="5FBFF6A0" w14:textId="11BA2440"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 Hogeschool Rotterdam</w:t>
            </w:r>
            <w:r w:rsidR="0079531F">
              <w:rPr>
                <w:rFonts w:ascii="Open Sans" w:hAnsi="Open Sans" w:cs="Open Sans"/>
                <w:szCs w:val="20"/>
              </w:rPr>
              <w:t>;</w:t>
            </w:r>
          </w:p>
          <w:p w14:paraId="6436E8FB" w14:textId="2D0D6ACA"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Artikel</w:t>
            </w:r>
            <w:r w:rsidR="0079531F">
              <w:rPr>
                <w:rFonts w:ascii="Open Sans" w:hAnsi="Open Sans" w:cs="Open Sans"/>
                <w:szCs w:val="20"/>
              </w:rPr>
              <w:t>;</w:t>
            </w:r>
          </w:p>
          <w:p w14:paraId="2994CA43" w14:textId="76C6A26B"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Specificatie artikel</w:t>
            </w:r>
            <w:r w:rsidR="0079531F">
              <w:rPr>
                <w:rFonts w:ascii="Open Sans" w:hAnsi="Open Sans" w:cs="Open Sans"/>
                <w:szCs w:val="20"/>
              </w:rPr>
              <w:t>;</w:t>
            </w:r>
          </w:p>
          <w:p w14:paraId="4C204774" w14:textId="3D51D74F"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Referentienummer</w:t>
            </w:r>
            <w:r w:rsidR="0079531F">
              <w:rPr>
                <w:rFonts w:ascii="Open Sans" w:hAnsi="Open Sans" w:cs="Open Sans"/>
                <w:szCs w:val="20"/>
              </w:rPr>
              <w:t>;</w:t>
            </w:r>
          </w:p>
          <w:p w14:paraId="0D620230" w14:textId="07BDD608"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Aantal eenheid</w:t>
            </w:r>
            <w:r w:rsidR="0079531F">
              <w:rPr>
                <w:rFonts w:ascii="Open Sans" w:hAnsi="Open Sans" w:cs="Open Sans"/>
                <w:szCs w:val="20"/>
              </w:rPr>
              <w:t>;</w:t>
            </w:r>
          </w:p>
          <w:p w14:paraId="03FAA523" w14:textId="18C8ACB4"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Prijs per eenheid</w:t>
            </w:r>
            <w:r w:rsidR="0079531F">
              <w:rPr>
                <w:rFonts w:ascii="Open Sans" w:hAnsi="Open Sans" w:cs="Open Sans"/>
                <w:szCs w:val="20"/>
              </w:rPr>
              <w:t>;</w:t>
            </w:r>
          </w:p>
          <w:p w14:paraId="7F489CDE" w14:textId="659626EB"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Ter attentie van (naam besteller)</w:t>
            </w:r>
            <w:r w:rsidR="0079531F">
              <w:rPr>
                <w:rFonts w:ascii="Open Sans" w:hAnsi="Open Sans" w:cs="Open Sans"/>
                <w:szCs w:val="20"/>
              </w:rPr>
              <w:t>;</w:t>
            </w:r>
          </w:p>
          <w:p w14:paraId="1FB6F9EB" w14:textId="4C5FE1AF" w:rsidR="0014773C" w:rsidRPr="00BC3158" w:rsidRDefault="0014773C" w:rsidP="009E3E67">
            <w:pPr>
              <w:pStyle w:val="Lijstalinea"/>
              <w:numPr>
                <w:ilvl w:val="0"/>
                <w:numId w:val="6"/>
              </w:numPr>
              <w:autoSpaceDE w:val="0"/>
              <w:autoSpaceDN w:val="0"/>
              <w:adjustRightInd w:val="0"/>
              <w:spacing w:line="240" w:lineRule="auto"/>
              <w:rPr>
                <w:rFonts w:ascii="Open Sans" w:hAnsi="Open Sans" w:cs="Open Sans"/>
                <w:szCs w:val="20"/>
              </w:rPr>
            </w:pPr>
            <w:r w:rsidRPr="00BC3158">
              <w:rPr>
                <w:rFonts w:ascii="Open Sans" w:hAnsi="Open Sans" w:cs="Open Sans"/>
                <w:szCs w:val="20"/>
              </w:rPr>
              <w:t>Leverdatum</w:t>
            </w:r>
            <w:r w:rsidR="0079531F">
              <w:rPr>
                <w:rFonts w:ascii="Open Sans" w:hAnsi="Open Sans" w:cs="Open Sans"/>
                <w:szCs w:val="20"/>
              </w:rPr>
              <w:t>;</w:t>
            </w:r>
          </w:p>
          <w:p w14:paraId="15C9E175" w14:textId="1561C806" w:rsidR="0014773C" w:rsidRPr="00BC3158" w:rsidRDefault="00853EEA" w:rsidP="009E3E67">
            <w:pPr>
              <w:pStyle w:val="Lijstalinea"/>
              <w:numPr>
                <w:ilvl w:val="0"/>
                <w:numId w:val="6"/>
              </w:numPr>
              <w:rPr>
                <w:rFonts w:ascii="Open Sans" w:hAnsi="Open Sans" w:cs="Open Sans"/>
              </w:rPr>
            </w:pPr>
            <w:r>
              <w:rPr>
                <w:rFonts w:ascii="Open Sans" w:hAnsi="Open Sans" w:cs="Open Sans"/>
                <w:color w:val="000000"/>
                <w:szCs w:val="20"/>
              </w:rPr>
              <w:t>E</w:t>
            </w:r>
            <w:r w:rsidR="0014773C" w:rsidRPr="00BC3158">
              <w:rPr>
                <w:rFonts w:ascii="Open Sans" w:hAnsi="Open Sans" w:cs="Open Sans"/>
                <w:color w:val="000000"/>
                <w:szCs w:val="20"/>
              </w:rPr>
              <w:t>ventuele naleveringen (alleen toegestaan na akkoord opdrachtgever)</w:t>
            </w:r>
            <w:r w:rsidR="0079531F">
              <w:rPr>
                <w:rFonts w:ascii="Open Sans" w:hAnsi="Open Sans" w:cs="Open Sans"/>
                <w:color w:val="000000"/>
                <w:szCs w:val="20"/>
              </w:rPr>
              <w:t>.</w:t>
            </w:r>
          </w:p>
        </w:tc>
        <w:tc>
          <w:tcPr>
            <w:tcW w:w="443" w:type="pct"/>
            <w:tcBorders>
              <w:top w:val="single" w:sz="4" w:space="0" w:color="auto"/>
              <w:left w:val="single" w:sz="4" w:space="0" w:color="auto"/>
              <w:bottom w:val="single" w:sz="4" w:space="0" w:color="auto"/>
              <w:right w:val="single" w:sz="4" w:space="0" w:color="auto"/>
            </w:tcBorders>
          </w:tcPr>
          <w:p w14:paraId="7CDB068A" w14:textId="77777777" w:rsidR="0014773C" w:rsidRPr="00BC3158" w:rsidRDefault="0014773C" w:rsidP="0014773C">
            <w:pPr>
              <w:rPr>
                <w:rFonts w:ascii="Open Sans" w:hAnsi="Open Sans" w:cs="Open Sans"/>
                <w:lang w:eastAsia="en-US"/>
              </w:rPr>
            </w:pPr>
          </w:p>
        </w:tc>
      </w:tr>
    </w:tbl>
    <w:bookmarkEnd w:id="0"/>
    <w:bookmarkEnd w:id="1"/>
    <w:p w14:paraId="1EE4CE5A" w14:textId="77777777" w:rsidR="00351F34" w:rsidRPr="00861D41" w:rsidRDefault="00351F34" w:rsidP="00351F34">
      <w:pPr>
        <w:pStyle w:val="Kop2"/>
        <w:spacing w:line="240" w:lineRule="auto"/>
        <w:rPr>
          <w:rFonts w:ascii="Open Sans" w:hAnsi="Open Sans" w:cs="Open Sans"/>
          <w:color w:val="auto"/>
        </w:rPr>
      </w:pPr>
      <w:r w:rsidRPr="00861D41">
        <w:rPr>
          <w:rFonts w:ascii="Open Sans" w:hAnsi="Open Sans" w:cs="Open Sans"/>
          <w:color w:val="auto"/>
        </w:rPr>
        <w:lastRenderedPageBreak/>
        <w:t>Webshop</w:t>
      </w:r>
    </w:p>
    <w:p w14:paraId="4ACD0F50" w14:textId="77777777" w:rsidR="00351F34" w:rsidRPr="00861D41" w:rsidRDefault="00351F34" w:rsidP="00351F34">
      <w:pPr>
        <w:spacing w:line="240" w:lineRule="auto"/>
        <w:rPr>
          <w:rFonts w:ascii="Open Sans" w:hAnsi="Open Sans" w:cs="Open Sans"/>
          <w:szCs w:val="20"/>
        </w:rPr>
      </w:pPr>
      <w:r w:rsidRPr="00861D41">
        <w:rPr>
          <w:rFonts w:ascii="Open Sans" w:hAnsi="Open Sans" w:cs="Open Sans"/>
          <w:szCs w:val="20"/>
        </w:rPr>
        <w:t>Hogeschool Rotterdam gaat gebruik maken van een webshop. Dit systeem wordt gebruikt voor het bestellen.</w:t>
      </w:r>
    </w:p>
    <w:tbl>
      <w:tblPr>
        <w:tblpPr w:leftFromText="141" w:rightFromText="141" w:vertAnchor="text" w:tblpX="-39" w:tblpY="116"/>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93"/>
        <w:gridCol w:w="7371"/>
        <w:gridCol w:w="799"/>
      </w:tblGrid>
      <w:tr w:rsidR="00351F34" w:rsidRPr="00861D41" w14:paraId="0C5C9E12"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FF0000"/>
            <w:noWrap/>
          </w:tcPr>
          <w:p w14:paraId="37D147E1" w14:textId="77777777" w:rsidR="00351F34" w:rsidRPr="00861D41" w:rsidRDefault="00351F34" w:rsidP="00253575">
            <w:p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72BF5814" w14:textId="77777777" w:rsidR="00351F34" w:rsidRPr="00861D41" w:rsidRDefault="00351F34" w:rsidP="00253575">
            <w:pPr>
              <w:spacing w:line="240" w:lineRule="auto"/>
              <w:rPr>
                <w:rFonts w:ascii="Open Sans" w:hAnsi="Open Sans" w:cs="Open Sans"/>
                <w:b/>
                <w:szCs w:val="20"/>
                <w:lang w:eastAsia="en-US"/>
              </w:rPr>
            </w:pPr>
            <w:r w:rsidRPr="00861D41">
              <w:rPr>
                <w:rFonts w:ascii="Open Sans" w:hAnsi="Open Sans" w:cs="Open Sans"/>
                <w:b/>
                <w:szCs w:val="20"/>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31A2F333" w14:textId="77777777" w:rsidR="00351F34" w:rsidRPr="00861D41" w:rsidRDefault="00351F34" w:rsidP="00253575">
            <w:pPr>
              <w:spacing w:line="240" w:lineRule="auto"/>
              <w:rPr>
                <w:rFonts w:ascii="Open Sans" w:hAnsi="Open Sans" w:cs="Open Sans"/>
                <w:b/>
                <w:bCs/>
                <w:lang w:eastAsia="en-US"/>
              </w:rPr>
            </w:pPr>
            <w:r w:rsidRPr="00861D41">
              <w:rPr>
                <w:rFonts w:ascii="Open Sans" w:hAnsi="Open Sans" w:cs="Open Sans"/>
                <w:b/>
                <w:bCs/>
                <w:lang w:eastAsia="en-US"/>
              </w:rPr>
              <w:t>Ja/Nee</w:t>
            </w:r>
          </w:p>
          <w:p w14:paraId="5358AFC9" w14:textId="77777777" w:rsidR="00351F34" w:rsidRPr="00861D41" w:rsidRDefault="00351F34" w:rsidP="00253575">
            <w:pPr>
              <w:spacing w:line="240" w:lineRule="auto"/>
              <w:rPr>
                <w:rFonts w:ascii="Open Sans" w:hAnsi="Open Sans" w:cs="Open Sans"/>
                <w:b/>
                <w:bCs/>
                <w:lang w:eastAsia="en-US"/>
              </w:rPr>
            </w:pPr>
          </w:p>
        </w:tc>
      </w:tr>
      <w:tr w:rsidR="00351F34" w:rsidRPr="00861D41" w14:paraId="177056A0"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hideMark/>
          </w:tcPr>
          <w:p w14:paraId="5828C92B"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2FBA4C0A" w14:textId="77777777" w:rsidR="00351F34" w:rsidRPr="00861D41" w:rsidRDefault="00351F34" w:rsidP="00253575">
            <w:pPr>
              <w:spacing w:line="240" w:lineRule="auto"/>
              <w:rPr>
                <w:rFonts w:ascii="Open Sans" w:eastAsia="Arial" w:hAnsi="Open Sans" w:cs="Open Sans"/>
                <w:szCs w:val="20"/>
              </w:rPr>
            </w:pPr>
            <w:r w:rsidRPr="00861D41">
              <w:rPr>
                <w:rFonts w:ascii="Open Sans" w:eastAsia="Arial" w:hAnsi="Open Sans" w:cs="Open Sans"/>
                <w:szCs w:val="20"/>
              </w:rPr>
              <w:t xml:space="preserve">De Inschrijver levert een webshop, waarin minimaal de volgende functies zijn opgenomen; </w:t>
            </w:r>
          </w:p>
          <w:p w14:paraId="1903F82C" w14:textId="5962CE91" w:rsidR="00351F34" w:rsidRPr="00861D41" w:rsidRDefault="0012603D" w:rsidP="009E3E67">
            <w:pPr>
              <w:pStyle w:val="Lijstalinea"/>
              <w:numPr>
                <w:ilvl w:val="0"/>
                <w:numId w:val="7"/>
              </w:numPr>
              <w:spacing w:line="240" w:lineRule="auto"/>
              <w:rPr>
                <w:rFonts w:ascii="Open Sans" w:hAnsi="Open Sans" w:cs="Open Sans"/>
                <w:szCs w:val="20"/>
                <w:lang w:eastAsia="en-US"/>
              </w:rPr>
            </w:pPr>
            <w:r w:rsidRPr="00861D41">
              <w:rPr>
                <w:rFonts w:ascii="Open Sans" w:eastAsia="Arial" w:hAnsi="Open Sans" w:cs="Open Sans"/>
                <w:szCs w:val="20"/>
              </w:rPr>
              <w:t>Bestelfunctie</w:t>
            </w:r>
            <w:r w:rsidR="00351F34" w:rsidRPr="00861D41">
              <w:rPr>
                <w:rFonts w:ascii="Open Sans" w:eastAsia="Arial" w:hAnsi="Open Sans" w:cs="Open Sans"/>
                <w:szCs w:val="20"/>
              </w:rPr>
              <w:t xml:space="preserve"> in de Nederlandse taal;</w:t>
            </w:r>
          </w:p>
          <w:p w14:paraId="48546FF9" w14:textId="10DFBB4E" w:rsidR="00351F34" w:rsidRPr="00861D41" w:rsidRDefault="0012603D" w:rsidP="009E3E67">
            <w:pPr>
              <w:pStyle w:val="Lijstalinea"/>
              <w:numPr>
                <w:ilvl w:val="0"/>
                <w:numId w:val="7"/>
              </w:numPr>
              <w:spacing w:line="240" w:lineRule="auto"/>
              <w:rPr>
                <w:rFonts w:ascii="Open Sans" w:hAnsi="Open Sans" w:cs="Open Sans"/>
                <w:szCs w:val="20"/>
                <w:lang w:eastAsia="en-US"/>
              </w:rPr>
            </w:pPr>
            <w:r w:rsidRPr="00861D41">
              <w:rPr>
                <w:rFonts w:ascii="Open Sans" w:eastAsia="Arial" w:hAnsi="Open Sans" w:cs="Open Sans"/>
                <w:szCs w:val="20"/>
              </w:rPr>
              <w:t>Zoekfunctie</w:t>
            </w:r>
            <w:r w:rsidR="00351F34" w:rsidRPr="00861D41">
              <w:rPr>
                <w:rFonts w:ascii="Open Sans" w:eastAsia="Arial" w:hAnsi="Open Sans" w:cs="Open Sans"/>
                <w:szCs w:val="20"/>
              </w:rPr>
              <w:t xml:space="preserve"> </w:t>
            </w:r>
            <w:r>
              <w:rPr>
                <w:rFonts w:ascii="Open Sans" w:eastAsia="Arial" w:hAnsi="Open Sans" w:cs="Open Sans"/>
                <w:szCs w:val="20"/>
              </w:rPr>
              <w:t>van</w:t>
            </w:r>
            <w:r w:rsidR="00351F34" w:rsidRPr="00861D41">
              <w:rPr>
                <w:rFonts w:ascii="Open Sans" w:eastAsia="Arial" w:hAnsi="Open Sans" w:cs="Open Sans"/>
                <w:szCs w:val="20"/>
              </w:rPr>
              <w:t xml:space="preserve"> het Hogeschool Rotterdam assortiment inclusief foto’s;</w:t>
            </w:r>
          </w:p>
          <w:p w14:paraId="6A5881F0" w14:textId="05F98A24" w:rsidR="00351F34" w:rsidRPr="00861D41" w:rsidRDefault="0012603D" w:rsidP="009E3E67">
            <w:pPr>
              <w:pStyle w:val="Lijstalinea"/>
              <w:numPr>
                <w:ilvl w:val="0"/>
                <w:numId w:val="7"/>
              </w:numPr>
              <w:spacing w:line="240" w:lineRule="auto"/>
              <w:rPr>
                <w:rFonts w:ascii="Open Sans" w:hAnsi="Open Sans" w:cs="Open Sans"/>
                <w:szCs w:val="20"/>
                <w:lang w:eastAsia="en-US"/>
              </w:rPr>
            </w:pPr>
            <w:r w:rsidRPr="00861D41">
              <w:rPr>
                <w:rFonts w:ascii="Open Sans" w:eastAsia="Arial" w:hAnsi="Open Sans" w:cs="Open Sans"/>
                <w:szCs w:val="20"/>
              </w:rPr>
              <w:t>Prijscategorie</w:t>
            </w:r>
            <w:r w:rsidR="00351F34" w:rsidRPr="00861D41">
              <w:rPr>
                <w:rFonts w:ascii="Open Sans" w:eastAsia="Arial" w:hAnsi="Open Sans" w:cs="Open Sans"/>
                <w:szCs w:val="20"/>
              </w:rPr>
              <w:t>;</w:t>
            </w:r>
          </w:p>
          <w:p w14:paraId="607DD643" w14:textId="010BB729" w:rsidR="00351F34" w:rsidRPr="00861D41" w:rsidRDefault="0012603D" w:rsidP="009E3E67">
            <w:pPr>
              <w:pStyle w:val="Lijstalinea"/>
              <w:numPr>
                <w:ilvl w:val="0"/>
                <w:numId w:val="7"/>
              </w:numPr>
              <w:spacing w:line="240" w:lineRule="auto"/>
              <w:rPr>
                <w:rFonts w:ascii="Open Sans" w:hAnsi="Open Sans" w:cs="Open Sans"/>
                <w:szCs w:val="20"/>
                <w:lang w:eastAsia="en-US"/>
              </w:rPr>
            </w:pPr>
            <w:r w:rsidRPr="00861D41">
              <w:rPr>
                <w:rFonts w:ascii="Open Sans" w:eastAsia="Arial" w:hAnsi="Open Sans" w:cs="Open Sans"/>
                <w:szCs w:val="20"/>
              </w:rPr>
              <w:t>Artikelnaam</w:t>
            </w:r>
            <w:r w:rsidR="00351F34" w:rsidRPr="00861D41">
              <w:rPr>
                <w:rFonts w:ascii="Open Sans" w:eastAsia="Arial" w:hAnsi="Open Sans" w:cs="Open Sans"/>
                <w:szCs w:val="20"/>
              </w:rPr>
              <w:t>;</w:t>
            </w:r>
          </w:p>
          <w:p w14:paraId="5691AEC4" w14:textId="3D937DB9" w:rsidR="00351F34" w:rsidRPr="00861D41" w:rsidRDefault="0012603D" w:rsidP="009E3E67">
            <w:pPr>
              <w:pStyle w:val="Lijstalinea"/>
              <w:numPr>
                <w:ilvl w:val="0"/>
                <w:numId w:val="7"/>
              </w:numPr>
              <w:spacing w:line="240" w:lineRule="auto"/>
              <w:rPr>
                <w:rFonts w:ascii="Open Sans" w:hAnsi="Open Sans" w:cs="Open Sans"/>
                <w:szCs w:val="20"/>
                <w:lang w:eastAsia="en-US"/>
              </w:rPr>
            </w:pPr>
            <w:r w:rsidRPr="00861D41">
              <w:rPr>
                <w:rFonts w:ascii="Open Sans" w:eastAsia="Arial" w:hAnsi="Open Sans" w:cs="Open Sans"/>
                <w:szCs w:val="20"/>
              </w:rPr>
              <w:t>Prijs</w:t>
            </w:r>
            <w:r w:rsidR="00351F34" w:rsidRPr="00861D41">
              <w:rPr>
                <w:rFonts w:ascii="Open Sans" w:eastAsia="Arial" w:hAnsi="Open Sans" w:cs="Open Sans"/>
                <w:szCs w:val="20"/>
              </w:rPr>
              <w:t>.</w:t>
            </w:r>
          </w:p>
        </w:tc>
        <w:tc>
          <w:tcPr>
            <w:tcW w:w="799" w:type="dxa"/>
            <w:tcBorders>
              <w:top w:val="single" w:sz="4" w:space="0" w:color="auto"/>
              <w:left w:val="single" w:sz="4" w:space="0" w:color="auto"/>
              <w:bottom w:val="single" w:sz="4" w:space="0" w:color="auto"/>
              <w:right w:val="single" w:sz="4" w:space="0" w:color="auto"/>
            </w:tcBorders>
          </w:tcPr>
          <w:p w14:paraId="2DEA7AA8"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0CF89AEA"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4BB7F890"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6BC78E3E" w14:textId="77777777" w:rsidR="00351F34" w:rsidRPr="00861D41" w:rsidRDefault="00351F34" w:rsidP="00253575">
            <w:pPr>
              <w:spacing w:line="240" w:lineRule="auto"/>
              <w:rPr>
                <w:rFonts w:ascii="Open Sans" w:hAnsi="Open Sans" w:cs="Open Sans"/>
              </w:rPr>
            </w:pPr>
            <w:r w:rsidRPr="00861D41">
              <w:rPr>
                <w:rFonts w:ascii="Open Sans" w:eastAsia="Arial" w:hAnsi="Open Sans" w:cs="Open Sans"/>
                <w:szCs w:val="20"/>
              </w:rPr>
              <w:t>De webshop dient aan de volgende eisen te voldoen:</w:t>
            </w:r>
          </w:p>
          <w:p w14:paraId="61A8C9DF"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24/7 beschikbaar;</w:t>
            </w:r>
          </w:p>
          <w:p w14:paraId="235558D7"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De webshop is in de Nederlandse taal;</w:t>
            </w:r>
          </w:p>
          <w:p w14:paraId="1C3DE801"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De producten dienen duidelijk weergegeven te worden met afbeeldingen/foto’s en totaalprijs inclusief BTW en bezorgkosten, dit dient wel gespecificeerd te zijn;</w:t>
            </w:r>
          </w:p>
          <w:p w14:paraId="0DFA352D"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De producten zijn gerangschikt op prijs, van laag naar hoog;</w:t>
            </w:r>
          </w:p>
          <w:p w14:paraId="52D6A569"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De webshop bevat een zoekfunctie die besteller de mogelijkheid geeft om binnen het assortiment voor Opdrachtgever te zoeken;</w:t>
            </w:r>
          </w:p>
          <w:p w14:paraId="0F94917A" w14:textId="77777777" w:rsidR="00351F34" w:rsidRPr="00861D41" w:rsidRDefault="00351F34" w:rsidP="009E3E67">
            <w:pPr>
              <w:pStyle w:val="Lijstalinea"/>
              <w:numPr>
                <w:ilvl w:val="0"/>
                <w:numId w:val="8"/>
              </w:numPr>
              <w:spacing w:line="240" w:lineRule="auto"/>
              <w:rPr>
                <w:rFonts w:ascii="Open Sans" w:hAnsi="Open Sans" w:cs="Open Sans"/>
                <w:szCs w:val="20"/>
              </w:rPr>
            </w:pPr>
            <w:r w:rsidRPr="00861D41">
              <w:rPr>
                <w:rFonts w:ascii="Open Sans" w:eastAsia="Arial" w:hAnsi="Open Sans" w:cs="Open Sans"/>
                <w:szCs w:val="20"/>
              </w:rPr>
              <w:t>Levertijden worden aangegeven;</w:t>
            </w:r>
          </w:p>
          <w:p w14:paraId="519DB11D" w14:textId="19FF5B2D" w:rsidR="00351F34" w:rsidRPr="00861D41" w:rsidRDefault="00351F34" w:rsidP="009E3E67">
            <w:pPr>
              <w:pStyle w:val="Lijstalinea"/>
              <w:numPr>
                <w:ilvl w:val="0"/>
                <w:numId w:val="8"/>
              </w:numPr>
              <w:spacing w:line="240" w:lineRule="auto"/>
              <w:rPr>
                <w:rFonts w:ascii="Open Sans" w:hAnsi="Open Sans" w:cs="Open Sans"/>
                <w:sz w:val="22"/>
                <w:szCs w:val="22"/>
              </w:rPr>
            </w:pPr>
            <w:r w:rsidRPr="00861D41">
              <w:rPr>
                <w:rFonts w:ascii="Open Sans" w:eastAsia="Arial" w:hAnsi="Open Sans" w:cs="Open Sans"/>
                <w:szCs w:val="20"/>
              </w:rPr>
              <w:t>Beschikbaarheid</w:t>
            </w:r>
            <w:r w:rsidR="0012603D">
              <w:rPr>
                <w:rFonts w:ascii="Open Sans" w:eastAsia="Arial" w:hAnsi="Open Sans" w:cs="Open Sans"/>
                <w:szCs w:val="20"/>
              </w:rPr>
              <w:t>/</w:t>
            </w:r>
            <w:r w:rsidRPr="00861D41">
              <w:rPr>
                <w:rFonts w:ascii="Open Sans" w:eastAsia="Arial" w:hAnsi="Open Sans" w:cs="Open Sans"/>
                <w:szCs w:val="20"/>
              </w:rPr>
              <w:t xml:space="preserve"> op voorraad is per artikel inzichtelijk;</w:t>
            </w:r>
          </w:p>
        </w:tc>
        <w:tc>
          <w:tcPr>
            <w:tcW w:w="799" w:type="dxa"/>
            <w:tcBorders>
              <w:top w:val="single" w:sz="4" w:space="0" w:color="auto"/>
              <w:left w:val="single" w:sz="4" w:space="0" w:color="auto"/>
              <w:bottom w:val="single" w:sz="4" w:space="0" w:color="auto"/>
              <w:right w:val="single" w:sz="4" w:space="0" w:color="auto"/>
            </w:tcBorders>
          </w:tcPr>
          <w:p w14:paraId="29A07D6D"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5D599550"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385BAE18"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30329334" w14:textId="2C0E4987" w:rsidR="00351F34" w:rsidRPr="00861D41" w:rsidRDefault="00351F34" w:rsidP="00253575">
            <w:pPr>
              <w:spacing w:line="240" w:lineRule="auto"/>
              <w:rPr>
                <w:rFonts w:ascii="Open Sans" w:hAnsi="Open Sans" w:cs="Open Sans"/>
                <w:lang w:eastAsia="en-US"/>
              </w:rPr>
            </w:pPr>
            <w:r w:rsidRPr="13CEB76D">
              <w:rPr>
                <w:rFonts w:ascii="Open Sans" w:hAnsi="Open Sans" w:cs="Open Sans"/>
                <w:lang w:eastAsia="en-US"/>
              </w:rPr>
              <w:t xml:space="preserve">De Inschrijver voorziet Hogeschool Rotterdam van een </w:t>
            </w:r>
            <w:r w:rsidR="0012603D" w:rsidRPr="13CEB76D">
              <w:rPr>
                <w:rFonts w:ascii="Open Sans" w:hAnsi="Open Sans" w:cs="Open Sans"/>
                <w:lang w:eastAsia="en-US"/>
              </w:rPr>
              <w:t>OCI-koppeling</w:t>
            </w:r>
            <w:r w:rsidRPr="13CEB76D">
              <w:rPr>
                <w:rFonts w:ascii="Open Sans" w:hAnsi="Open Sans" w:cs="Open Sans"/>
                <w:lang w:eastAsia="en-US"/>
              </w:rPr>
              <w:t xml:space="preserve"> met het inkoopsysteem van Hogeschool Rotterdam.</w:t>
            </w:r>
          </w:p>
        </w:tc>
        <w:tc>
          <w:tcPr>
            <w:tcW w:w="799" w:type="dxa"/>
            <w:tcBorders>
              <w:top w:val="single" w:sz="4" w:space="0" w:color="auto"/>
              <w:left w:val="single" w:sz="4" w:space="0" w:color="auto"/>
              <w:bottom w:val="single" w:sz="4" w:space="0" w:color="auto"/>
              <w:right w:val="single" w:sz="4" w:space="0" w:color="auto"/>
            </w:tcBorders>
          </w:tcPr>
          <w:p w14:paraId="1F460C7B"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09EAC232"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50C1F49B"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3BD1B048" w14:textId="77EE544A" w:rsidR="00351F34" w:rsidRPr="00861D41" w:rsidRDefault="00351F34" w:rsidP="00253575">
            <w:pPr>
              <w:spacing w:line="240" w:lineRule="auto"/>
              <w:rPr>
                <w:rFonts w:ascii="Open Sans" w:hAnsi="Open Sans" w:cs="Open Sans"/>
                <w:lang w:eastAsia="en-US"/>
              </w:rPr>
            </w:pPr>
            <w:r w:rsidRPr="00861D41">
              <w:rPr>
                <w:rFonts w:ascii="Open Sans" w:hAnsi="Open Sans" w:cs="Open Sans"/>
                <w:lang w:eastAsia="en-US"/>
              </w:rPr>
              <w:t xml:space="preserve">Na definitieve gunning wordt de </w:t>
            </w:r>
            <w:r w:rsidR="0012603D" w:rsidRPr="00861D41">
              <w:rPr>
                <w:rFonts w:ascii="Open Sans" w:hAnsi="Open Sans" w:cs="Open Sans"/>
                <w:lang w:eastAsia="en-US"/>
              </w:rPr>
              <w:t>OCI-koppeling</w:t>
            </w:r>
            <w:r w:rsidRPr="00861D41">
              <w:rPr>
                <w:rFonts w:ascii="Open Sans" w:hAnsi="Open Sans" w:cs="Open Sans"/>
                <w:lang w:eastAsia="en-US"/>
              </w:rPr>
              <w:t xml:space="preserve"> gerealiseerd en is binnen vier (4) weken na ingang van de overeenkomst ingericht.  </w:t>
            </w:r>
          </w:p>
        </w:tc>
        <w:tc>
          <w:tcPr>
            <w:tcW w:w="799" w:type="dxa"/>
            <w:tcBorders>
              <w:top w:val="single" w:sz="4" w:space="0" w:color="auto"/>
              <w:left w:val="single" w:sz="4" w:space="0" w:color="auto"/>
              <w:bottom w:val="single" w:sz="4" w:space="0" w:color="auto"/>
              <w:right w:val="single" w:sz="4" w:space="0" w:color="auto"/>
            </w:tcBorders>
          </w:tcPr>
          <w:p w14:paraId="7664890E"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612813BD"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0E289F0E"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476A99FA" w14:textId="77777777" w:rsidR="00351F34" w:rsidRPr="009B7115" w:rsidRDefault="00351F34" w:rsidP="00253575">
            <w:pPr>
              <w:spacing w:line="240" w:lineRule="auto"/>
              <w:rPr>
                <w:rFonts w:ascii="Open Sans" w:hAnsi="Open Sans" w:cs="Open Sans"/>
                <w:lang w:eastAsia="en-US"/>
              </w:rPr>
            </w:pPr>
            <w:r w:rsidRPr="009B7115">
              <w:rPr>
                <w:rFonts w:ascii="Open Sans" w:hAnsi="Open Sans" w:cs="Open Sans"/>
                <w:lang w:eastAsia="en-US"/>
              </w:rPr>
              <w:t xml:space="preserve">Nadat de bestelling geplaatst is stuurt het systeem een orderbevestiging naar besteller. </w:t>
            </w:r>
          </w:p>
        </w:tc>
        <w:tc>
          <w:tcPr>
            <w:tcW w:w="799" w:type="dxa"/>
            <w:tcBorders>
              <w:top w:val="single" w:sz="4" w:space="0" w:color="auto"/>
              <w:left w:val="single" w:sz="4" w:space="0" w:color="auto"/>
              <w:bottom w:val="single" w:sz="4" w:space="0" w:color="auto"/>
              <w:right w:val="single" w:sz="4" w:space="0" w:color="auto"/>
            </w:tcBorders>
          </w:tcPr>
          <w:p w14:paraId="5FA1E702"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63F462C7"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598A1599"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216B638E" w14:textId="77777777" w:rsidR="00351F34" w:rsidRPr="00861D41" w:rsidRDefault="00351F34" w:rsidP="00253575">
            <w:pPr>
              <w:spacing w:line="240" w:lineRule="auto"/>
              <w:rPr>
                <w:rFonts w:ascii="Open Sans" w:hAnsi="Open Sans" w:cs="Open Sans"/>
                <w:lang w:eastAsia="en-US"/>
              </w:rPr>
            </w:pPr>
            <w:r w:rsidRPr="00861D41">
              <w:rPr>
                <w:rFonts w:ascii="Open Sans" w:hAnsi="Open Sans" w:cs="Open Sans"/>
              </w:rPr>
              <w:t>In het inkoopsysteem worden de prijzen zowel inclusief als exclusief BTW weergegeven.</w:t>
            </w:r>
          </w:p>
        </w:tc>
        <w:tc>
          <w:tcPr>
            <w:tcW w:w="799" w:type="dxa"/>
            <w:tcBorders>
              <w:top w:val="single" w:sz="4" w:space="0" w:color="auto"/>
              <w:left w:val="single" w:sz="4" w:space="0" w:color="auto"/>
              <w:bottom w:val="single" w:sz="4" w:space="0" w:color="auto"/>
              <w:right w:val="single" w:sz="4" w:space="0" w:color="auto"/>
            </w:tcBorders>
          </w:tcPr>
          <w:p w14:paraId="2FD6F150" w14:textId="77777777" w:rsidR="00351F34" w:rsidRPr="00861D41" w:rsidRDefault="00351F34" w:rsidP="00253575">
            <w:pPr>
              <w:spacing w:line="240" w:lineRule="auto"/>
              <w:rPr>
                <w:rFonts w:ascii="Open Sans" w:hAnsi="Open Sans" w:cs="Open Sans"/>
                <w:b/>
                <w:szCs w:val="20"/>
                <w:lang w:eastAsia="en-US"/>
              </w:rPr>
            </w:pPr>
          </w:p>
        </w:tc>
      </w:tr>
      <w:tr w:rsidR="00351F34" w:rsidRPr="00861D41" w14:paraId="43FF30C1" w14:textId="77777777" w:rsidTr="13CEB76D">
        <w:trPr>
          <w:trHeight w:val="255"/>
        </w:trPr>
        <w:tc>
          <w:tcPr>
            <w:tcW w:w="993" w:type="dxa"/>
            <w:tcBorders>
              <w:top w:val="single" w:sz="4" w:space="0" w:color="auto"/>
              <w:left w:val="single" w:sz="4" w:space="0" w:color="auto"/>
              <w:bottom w:val="single" w:sz="4" w:space="0" w:color="auto"/>
              <w:right w:val="single" w:sz="4" w:space="0" w:color="auto"/>
            </w:tcBorders>
            <w:noWrap/>
          </w:tcPr>
          <w:p w14:paraId="317E4888" w14:textId="77777777" w:rsidR="00351F34" w:rsidRPr="00861D41" w:rsidRDefault="00351F34" w:rsidP="009E3E67">
            <w:pPr>
              <w:pStyle w:val="Lijstalinea"/>
              <w:numPr>
                <w:ilvl w:val="0"/>
                <w:numId w:val="3"/>
              </w:numPr>
              <w:spacing w:line="240" w:lineRule="auto"/>
              <w:rPr>
                <w:rFonts w:ascii="Open Sans" w:hAnsi="Open Sans" w:cs="Open Sans"/>
                <w:b/>
                <w:szCs w:val="20"/>
                <w:lang w:eastAsia="en-US"/>
              </w:rPr>
            </w:pPr>
          </w:p>
        </w:tc>
        <w:tc>
          <w:tcPr>
            <w:tcW w:w="7371" w:type="dxa"/>
            <w:tcBorders>
              <w:top w:val="single" w:sz="4" w:space="0" w:color="auto"/>
              <w:left w:val="single" w:sz="4" w:space="0" w:color="auto"/>
              <w:bottom w:val="single" w:sz="4" w:space="0" w:color="auto"/>
              <w:right w:val="single" w:sz="4" w:space="0" w:color="auto"/>
            </w:tcBorders>
          </w:tcPr>
          <w:p w14:paraId="54B153E2" w14:textId="77777777" w:rsidR="00351F34" w:rsidRPr="00861D41" w:rsidRDefault="00351F34" w:rsidP="00253575">
            <w:pPr>
              <w:spacing w:line="240" w:lineRule="auto"/>
              <w:rPr>
                <w:rFonts w:ascii="Open Sans" w:hAnsi="Open Sans" w:cs="Open Sans"/>
                <w:lang w:eastAsia="en-US"/>
              </w:rPr>
            </w:pPr>
            <w:r w:rsidRPr="00861D41">
              <w:rPr>
                <w:rFonts w:ascii="Open Sans" w:hAnsi="Open Sans" w:cs="Open Sans"/>
                <w:lang w:eastAsia="en-US"/>
              </w:rPr>
              <w:t>Inschrijver beschikt over een testomgeving waarin de webshop getest kan worden.</w:t>
            </w:r>
          </w:p>
        </w:tc>
        <w:tc>
          <w:tcPr>
            <w:tcW w:w="799" w:type="dxa"/>
            <w:tcBorders>
              <w:top w:val="single" w:sz="4" w:space="0" w:color="auto"/>
              <w:left w:val="single" w:sz="4" w:space="0" w:color="auto"/>
              <w:bottom w:val="single" w:sz="4" w:space="0" w:color="auto"/>
              <w:right w:val="single" w:sz="4" w:space="0" w:color="auto"/>
            </w:tcBorders>
          </w:tcPr>
          <w:p w14:paraId="31EBF412" w14:textId="77777777" w:rsidR="00351F34" w:rsidRPr="00861D41" w:rsidRDefault="00351F34" w:rsidP="00253575">
            <w:pPr>
              <w:spacing w:line="240" w:lineRule="auto"/>
              <w:rPr>
                <w:rFonts w:ascii="Open Sans" w:hAnsi="Open Sans" w:cs="Open Sans"/>
                <w:b/>
                <w:szCs w:val="20"/>
                <w:lang w:eastAsia="en-US"/>
              </w:rPr>
            </w:pPr>
          </w:p>
        </w:tc>
      </w:tr>
    </w:tbl>
    <w:p w14:paraId="7A83A5EB" w14:textId="77777777" w:rsidR="0079180C" w:rsidRPr="00BC3158" w:rsidRDefault="0079180C" w:rsidP="0079180C">
      <w:pPr>
        <w:pStyle w:val="Kop2"/>
        <w:rPr>
          <w:rFonts w:ascii="Open Sans" w:hAnsi="Open Sans" w:cs="Open Sans"/>
          <w:color w:val="auto"/>
        </w:rPr>
      </w:pPr>
      <w:r w:rsidRPr="00BC3158">
        <w:rPr>
          <w:rFonts w:ascii="Open Sans" w:hAnsi="Open Sans" w:cs="Open Sans"/>
          <w:color w:val="auto"/>
        </w:rPr>
        <w:t>Garantie en klachten</w:t>
      </w:r>
    </w:p>
    <w:p w14:paraId="27811698" w14:textId="77777777" w:rsidR="0079180C" w:rsidRPr="00BC3158" w:rsidRDefault="0079180C" w:rsidP="0079180C">
      <w:pPr>
        <w:tabs>
          <w:tab w:val="left" w:pos="1440"/>
        </w:tabs>
        <w:rPr>
          <w:rFonts w:ascii="Open Sans" w:hAnsi="Open Sans" w:cs="Open Sans"/>
        </w:rPr>
      </w:pPr>
      <w:r w:rsidRPr="00BC3158">
        <w:rPr>
          <w:rFonts w:ascii="Open Sans" w:hAnsi="Open Sans" w:cs="Open Sans"/>
        </w:rPr>
        <w:t>Hogeschool Rotterdam stelt een aantal eisen ten aanzien van de kwaliteit over de garantie en de klachten.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79180C" w:rsidRPr="00BC3158" w14:paraId="487BFB6E" w14:textId="77777777" w:rsidTr="003F3F48">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1E4C8031" w14:textId="77777777" w:rsidR="0079180C" w:rsidRPr="00BC3158" w:rsidRDefault="0079180C" w:rsidP="003F3F48">
            <w:p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77DE8966" w14:textId="77777777" w:rsidR="0079180C" w:rsidRPr="00BC3158" w:rsidRDefault="0079180C" w:rsidP="003F3F48">
            <w:pPr>
              <w:rPr>
                <w:rFonts w:ascii="Open Sans" w:hAnsi="Open Sans" w:cs="Open Sans"/>
                <w:b/>
                <w:lang w:eastAsia="en-US"/>
              </w:rPr>
            </w:pPr>
            <w:r w:rsidRPr="00BC3158">
              <w:rPr>
                <w:rFonts w:ascii="Open Sans" w:hAnsi="Open Sans" w:cs="Open Sans"/>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F4A17B3" w14:textId="77777777" w:rsidR="0079180C" w:rsidRPr="00BC3158" w:rsidRDefault="0079180C" w:rsidP="003F3F48">
            <w:pPr>
              <w:jc w:val="center"/>
              <w:rPr>
                <w:rFonts w:ascii="Open Sans" w:hAnsi="Open Sans" w:cs="Open Sans"/>
                <w:b/>
                <w:lang w:eastAsia="en-US"/>
              </w:rPr>
            </w:pPr>
            <w:r w:rsidRPr="00BC3158">
              <w:rPr>
                <w:rFonts w:ascii="Open Sans" w:hAnsi="Open Sans" w:cs="Open Sans"/>
                <w:b/>
                <w:lang w:eastAsia="en-US"/>
              </w:rPr>
              <w:t>Ja/Nee</w:t>
            </w:r>
          </w:p>
        </w:tc>
      </w:tr>
      <w:tr w:rsidR="0079180C" w:rsidRPr="00BC3158" w14:paraId="233565B0"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576976CA"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03FEF655" w14:textId="77777777" w:rsidR="0079180C" w:rsidRPr="00BC3158" w:rsidRDefault="0079180C" w:rsidP="003F3F48">
            <w:pPr>
              <w:rPr>
                <w:rFonts w:ascii="Open Sans" w:hAnsi="Open Sans" w:cs="Open Sans"/>
                <w:lang w:eastAsia="en-US"/>
              </w:rPr>
            </w:pPr>
            <w:r w:rsidRPr="00BC3158">
              <w:rPr>
                <w:rFonts w:ascii="Open Sans" w:hAnsi="Open Sans" w:cs="Open Sans"/>
              </w:rPr>
              <w:t>Omdat afhandeling van garantie per merk/fabrikant anders is geregeld, wenst Hogeschool Rotterdam één (1) aanspreekpunt bij de Opdrachtnemer.</w:t>
            </w:r>
          </w:p>
        </w:tc>
        <w:tc>
          <w:tcPr>
            <w:tcW w:w="443" w:type="pct"/>
            <w:tcBorders>
              <w:top w:val="single" w:sz="4" w:space="0" w:color="auto"/>
              <w:left w:val="single" w:sz="4" w:space="0" w:color="auto"/>
              <w:bottom w:val="single" w:sz="4" w:space="0" w:color="auto"/>
              <w:right w:val="single" w:sz="4" w:space="0" w:color="auto"/>
            </w:tcBorders>
          </w:tcPr>
          <w:p w14:paraId="673CD146" w14:textId="77777777" w:rsidR="0079180C" w:rsidRPr="00BC3158" w:rsidRDefault="0079180C" w:rsidP="003F3F48">
            <w:pPr>
              <w:rPr>
                <w:rFonts w:ascii="Open Sans" w:hAnsi="Open Sans" w:cs="Open Sans"/>
                <w:lang w:eastAsia="en-US"/>
              </w:rPr>
            </w:pPr>
          </w:p>
        </w:tc>
      </w:tr>
      <w:tr w:rsidR="0079180C" w:rsidRPr="00BC3158" w14:paraId="7CA00499"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528AE30F"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35359349" w14:textId="77777777" w:rsidR="0079180C" w:rsidRPr="00BC3158" w:rsidRDefault="0079180C" w:rsidP="003F3F48">
            <w:pPr>
              <w:rPr>
                <w:rFonts w:ascii="Open Sans" w:hAnsi="Open Sans" w:cs="Open Sans"/>
              </w:rPr>
            </w:pPr>
            <w:r w:rsidRPr="00BC3158">
              <w:rPr>
                <w:rFonts w:ascii="Open Sans" w:hAnsi="Open Sans" w:cs="Open Sans"/>
              </w:rPr>
              <w:t>Het moet mogelijk zijn om meldingen van storingen en klachten zowel telefonisch als digitaal per mail in te kunnen dienen. Inschrijver stuurt bij een digitale melding te allen tijde een bevestiging van ontvangst.</w:t>
            </w:r>
          </w:p>
        </w:tc>
        <w:tc>
          <w:tcPr>
            <w:tcW w:w="443" w:type="pct"/>
            <w:tcBorders>
              <w:top w:val="single" w:sz="4" w:space="0" w:color="auto"/>
              <w:left w:val="single" w:sz="4" w:space="0" w:color="auto"/>
              <w:bottom w:val="single" w:sz="4" w:space="0" w:color="auto"/>
              <w:right w:val="single" w:sz="4" w:space="0" w:color="auto"/>
            </w:tcBorders>
          </w:tcPr>
          <w:p w14:paraId="63603361" w14:textId="77777777" w:rsidR="0079180C" w:rsidRPr="00BC3158" w:rsidRDefault="0079180C" w:rsidP="003F3F48">
            <w:pPr>
              <w:rPr>
                <w:rFonts w:ascii="Open Sans" w:hAnsi="Open Sans" w:cs="Open Sans"/>
                <w:lang w:eastAsia="en-US"/>
              </w:rPr>
            </w:pPr>
          </w:p>
        </w:tc>
      </w:tr>
      <w:tr w:rsidR="0079180C" w:rsidRPr="00BC3158" w14:paraId="0CFA45A7"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21DD6529"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457E87DF" w14:textId="77777777" w:rsidR="0079180C" w:rsidRPr="00BC3158" w:rsidRDefault="0079180C" w:rsidP="003F3F48">
            <w:pPr>
              <w:rPr>
                <w:rFonts w:ascii="Open Sans" w:hAnsi="Open Sans" w:cs="Open Sans"/>
              </w:rPr>
            </w:pPr>
            <w:r w:rsidRPr="00BC3158">
              <w:rPr>
                <w:rFonts w:ascii="Open Sans" w:hAnsi="Open Sans" w:cs="Open Sans"/>
              </w:rPr>
              <w:t>Indien de reparatie van een device buiten de garantie valt, legt de Opdrachtnemer dit vooraf voor aan de contractmanager van Hogeschool Rotterdam. Zij besluiten vervolgens of al dan niet tot reparatie kan worden overgegaan.</w:t>
            </w:r>
          </w:p>
        </w:tc>
        <w:tc>
          <w:tcPr>
            <w:tcW w:w="443" w:type="pct"/>
            <w:tcBorders>
              <w:top w:val="single" w:sz="4" w:space="0" w:color="auto"/>
              <w:left w:val="single" w:sz="4" w:space="0" w:color="auto"/>
              <w:bottom w:val="single" w:sz="4" w:space="0" w:color="auto"/>
              <w:right w:val="single" w:sz="4" w:space="0" w:color="auto"/>
            </w:tcBorders>
          </w:tcPr>
          <w:p w14:paraId="222F55C6" w14:textId="77777777" w:rsidR="0079180C" w:rsidRPr="00BC3158" w:rsidRDefault="0079180C" w:rsidP="003F3F48">
            <w:pPr>
              <w:rPr>
                <w:rFonts w:ascii="Open Sans" w:hAnsi="Open Sans" w:cs="Open Sans"/>
                <w:lang w:eastAsia="en-US"/>
              </w:rPr>
            </w:pPr>
          </w:p>
        </w:tc>
      </w:tr>
      <w:tr w:rsidR="0079180C" w:rsidRPr="00BC3158" w14:paraId="398A7F4E"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784EDE66"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04B6DAE1" w14:textId="77777777" w:rsidR="0079180C" w:rsidRPr="00BC3158" w:rsidRDefault="0079180C" w:rsidP="003F3F48">
            <w:pPr>
              <w:rPr>
                <w:rFonts w:ascii="Open Sans" w:hAnsi="Open Sans" w:cs="Open Sans"/>
              </w:rPr>
            </w:pPr>
            <w:r w:rsidRPr="00BC3158">
              <w:rPr>
                <w:rFonts w:ascii="Open Sans" w:hAnsi="Open Sans" w:cs="Open Sans"/>
              </w:rPr>
              <w:t>Om de garantie-afhandeling goed uit te kunnen voeren acht Hogeschool Rotterdam het noodzakelijk dat Opdrachtnemer hiervoor, kosteloos, een eigen CMDB in stand houdt en actueel houdt.</w:t>
            </w:r>
          </w:p>
        </w:tc>
        <w:tc>
          <w:tcPr>
            <w:tcW w:w="443" w:type="pct"/>
            <w:tcBorders>
              <w:top w:val="single" w:sz="4" w:space="0" w:color="auto"/>
              <w:left w:val="single" w:sz="4" w:space="0" w:color="auto"/>
              <w:bottom w:val="single" w:sz="4" w:space="0" w:color="auto"/>
              <w:right w:val="single" w:sz="4" w:space="0" w:color="auto"/>
            </w:tcBorders>
          </w:tcPr>
          <w:p w14:paraId="75F7ABE6" w14:textId="77777777" w:rsidR="0079180C" w:rsidRPr="00BC3158" w:rsidRDefault="0079180C" w:rsidP="003F3F48">
            <w:pPr>
              <w:rPr>
                <w:rFonts w:ascii="Open Sans" w:hAnsi="Open Sans" w:cs="Open Sans"/>
                <w:lang w:eastAsia="en-US"/>
              </w:rPr>
            </w:pPr>
          </w:p>
        </w:tc>
      </w:tr>
      <w:tr w:rsidR="0079180C" w:rsidRPr="00BC3158" w14:paraId="3252BEFE"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1142AAC8"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459E6D28" w14:textId="77777777" w:rsidR="0079180C" w:rsidRPr="00BC3158" w:rsidRDefault="0079180C" w:rsidP="003F3F48">
            <w:pPr>
              <w:autoSpaceDE w:val="0"/>
              <w:autoSpaceDN w:val="0"/>
              <w:adjustRightInd w:val="0"/>
              <w:spacing w:line="240" w:lineRule="auto"/>
              <w:rPr>
                <w:rFonts w:ascii="Open Sans" w:hAnsi="Open Sans" w:cs="Open Sans"/>
              </w:rPr>
            </w:pPr>
            <w:r w:rsidRPr="00BC3158">
              <w:rPr>
                <w:rFonts w:ascii="Open Sans" w:hAnsi="Open Sans" w:cs="Open Sans"/>
                <w:szCs w:val="20"/>
              </w:rPr>
              <w:t xml:space="preserve">Indien </w:t>
            </w:r>
            <w:r w:rsidRPr="00C67E76">
              <w:rPr>
                <w:rFonts w:ascii="Open Sans" w:hAnsi="Open Sans" w:cs="Open Sans"/>
                <w:color w:val="000000" w:themeColor="text1"/>
                <w:szCs w:val="20"/>
              </w:rPr>
              <w:t xml:space="preserve">binnen 14 werkdagen </w:t>
            </w:r>
            <w:r w:rsidRPr="00BC3158">
              <w:rPr>
                <w:rFonts w:ascii="Open Sans" w:hAnsi="Open Sans" w:cs="Open Sans"/>
                <w:szCs w:val="20"/>
              </w:rPr>
              <w:t>na levering blijkt dat een besteld artikel waarvan de</w:t>
            </w:r>
            <w:r>
              <w:rPr>
                <w:rFonts w:ascii="Open Sans" w:hAnsi="Open Sans" w:cs="Open Sans"/>
                <w:szCs w:val="20"/>
              </w:rPr>
              <w:t xml:space="preserve"> </w:t>
            </w:r>
            <w:r w:rsidRPr="00BC3158">
              <w:rPr>
                <w:rFonts w:ascii="Open Sans" w:hAnsi="Open Sans" w:cs="Open Sans"/>
                <w:szCs w:val="20"/>
              </w:rPr>
              <w:t>functionaliteit bij offerteaanvraag expliciet is benoemd niet aan de eisen voldoet, dan zal opdrachtnemer uiterlijk binnen vijf (5) werkdagen na melding zonder meerkosten voor opdrachtgever een alternatief aanbieden.</w:t>
            </w:r>
          </w:p>
        </w:tc>
        <w:tc>
          <w:tcPr>
            <w:tcW w:w="443" w:type="pct"/>
            <w:tcBorders>
              <w:top w:val="single" w:sz="4" w:space="0" w:color="auto"/>
              <w:left w:val="single" w:sz="4" w:space="0" w:color="auto"/>
              <w:bottom w:val="single" w:sz="4" w:space="0" w:color="auto"/>
              <w:right w:val="single" w:sz="4" w:space="0" w:color="auto"/>
            </w:tcBorders>
          </w:tcPr>
          <w:p w14:paraId="69CE81B4" w14:textId="77777777" w:rsidR="0079180C" w:rsidRPr="00BC3158" w:rsidRDefault="0079180C" w:rsidP="003F3F48">
            <w:pPr>
              <w:rPr>
                <w:rFonts w:ascii="Open Sans" w:hAnsi="Open Sans" w:cs="Open Sans"/>
                <w:lang w:eastAsia="en-US"/>
              </w:rPr>
            </w:pPr>
          </w:p>
        </w:tc>
      </w:tr>
      <w:tr w:rsidR="0079180C" w:rsidRPr="00BC3158" w14:paraId="4163A78F"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2B75DFA1"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6410F6A8" w14:textId="77777777" w:rsidR="0079180C" w:rsidRPr="00BC3158" w:rsidRDefault="0079180C" w:rsidP="003F3F48">
            <w:pPr>
              <w:rPr>
                <w:rFonts w:ascii="Open Sans" w:hAnsi="Open Sans" w:cs="Open Sans"/>
              </w:rPr>
            </w:pPr>
            <w:r w:rsidRPr="00BC3158">
              <w:rPr>
                <w:rFonts w:ascii="Open Sans" w:hAnsi="Open Sans" w:cs="Open Sans"/>
                <w:szCs w:val="20"/>
              </w:rPr>
              <w:t xml:space="preserve">Opdrachtnemer vervangt binnen één (1) werkdag geleverde apparatuur en componenten, zonder extra kosten voor de opdrachtgever, indien bij ingebruikname blijkt dat sprake is van “Dead on </w:t>
            </w:r>
            <w:proofErr w:type="spellStart"/>
            <w:r w:rsidRPr="00BC3158">
              <w:rPr>
                <w:rFonts w:ascii="Open Sans" w:hAnsi="Open Sans" w:cs="Open Sans"/>
                <w:szCs w:val="20"/>
              </w:rPr>
              <w:t>Arrival</w:t>
            </w:r>
            <w:proofErr w:type="spellEnd"/>
            <w:r w:rsidRPr="00BC3158">
              <w:rPr>
                <w:rFonts w:ascii="Open Sans" w:hAnsi="Open Sans" w:cs="Open Sans"/>
                <w:szCs w:val="20"/>
              </w:rPr>
              <w:t xml:space="preserve">” (DOA) van deze apparatuur. Er is sprake van “Dead on </w:t>
            </w:r>
            <w:proofErr w:type="spellStart"/>
            <w:r w:rsidRPr="00BC3158">
              <w:rPr>
                <w:rFonts w:ascii="Open Sans" w:hAnsi="Open Sans" w:cs="Open Sans"/>
                <w:szCs w:val="20"/>
              </w:rPr>
              <w:t>Arrival</w:t>
            </w:r>
            <w:proofErr w:type="spellEnd"/>
            <w:r w:rsidRPr="00BC3158">
              <w:rPr>
                <w:rFonts w:ascii="Open Sans" w:hAnsi="Open Sans" w:cs="Open Sans"/>
                <w:szCs w:val="20"/>
              </w:rPr>
              <w:t>” als het apparaat binnen 30 werkdagen na levering niet (meer) volledig functioneert.</w:t>
            </w:r>
          </w:p>
        </w:tc>
        <w:tc>
          <w:tcPr>
            <w:tcW w:w="443" w:type="pct"/>
            <w:tcBorders>
              <w:top w:val="single" w:sz="4" w:space="0" w:color="auto"/>
              <w:left w:val="single" w:sz="4" w:space="0" w:color="auto"/>
              <w:bottom w:val="single" w:sz="4" w:space="0" w:color="auto"/>
              <w:right w:val="single" w:sz="4" w:space="0" w:color="auto"/>
            </w:tcBorders>
          </w:tcPr>
          <w:p w14:paraId="79D37CB2" w14:textId="77777777" w:rsidR="0079180C" w:rsidRPr="00BC3158" w:rsidRDefault="0079180C" w:rsidP="003F3F48">
            <w:pPr>
              <w:rPr>
                <w:rFonts w:ascii="Open Sans" w:hAnsi="Open Sans" w:cs="Open Sans"/>
                <w:lang w:eastAsia="en-US"/>
              </w:rPr>
            </w:pPr>
          </w:p>
        </w:tc>
      </w:tr>
      <w:tr w:rsidR="0079180C" w:rsidRPr="00BC3158" w14:paraId="01BD37B5"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271FEC32"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0EB50C70" w14:textId="77777777" w:rsidR="0079180C" w:rsidRPr="00BC3158" w:rsidRDefault="0079180C" w:rsidP="003F3F48">
            <w:pPr>
              <w:autoSpaceDE w:val="0"/>
              <w:autoSpaceDN w:val="0"/>
              <w:adjustRightInd w:val="0"/>
              <w:spacing w:line="240" w:lineRule="auto"/>
              <w:rPr>
                <w:rFonts w:ascii="Open Sans" w:hAnsi="Open Sans" w:cs="Open Sans"/>
              </w:rPr>
            </w:pPr>
            <w:r w:rsidRPr="00BC3158">
              <w:rPr>
                <w:rFonts w:ascii="Open Sans" w:hAnsi="Open Sans" w:cs="Open Sans"/>
                <w:szCs w:val="20"/>
              </w:rPr>
              <w:t>Garantie die door de fabrikant wordt afgegeven op geleverde apparatuur geeft</w:t>
            </w:r>
            <w:r>
              <w:rPr>
                <w:rFonts w:ascii="Open Sans" w:hAnsi="Open Sans" w:cs="Open Sans"/>
                <w:szCs w:val="20"/>
              </w:rPr>
              <w:t xml:space="preserve"> </w:t>
            </w:r>
            <w:r w:rsidRPr="00BC3158">
              <w:rPr>
                <w:rFonts w:ascii="Open Sans" w:hAnsi="Open Sans" w:cs="Open Sans"/>
                <w:szCs w:val="20"/>
              </w:rPr>
              <w:t>opdrachtnemer onverminderd door aan de opdrachtgever.</w:t>
            </w:r>
          </w:p>
        </w:tc>
        <w:tc>
          <w:tcPr>
            <w:tcW w:w="443" w:type="pct"/>
            <w:tcBorders>
              <w:top w:val="single" w:sz="4" w:space="0" w:color="auto"/>
              <w:left w:val="single" w:sz="4" w:space="0" w:color="auto"/>
              <w:bottom w:val="single" w:sz="4" w:space="0" w:color="auto"/>
              <w:right w:val="single" w:sz="4" w:space="0" w:color="auto"/>
            </w:tcBorders>
          </w:tcPr>
          <w:p w14:paraId="52AAE919" w14:textId="77777777" w:rsidR="0079180C" w:rsidRPr="00BC3158" w:rsidRDefault="0079180C" w:rsidP="003F3F48">
            <w:pPr>
              <w:rPr>
                <w:rFonts w:ascii="Open Sans" w:hAnsi="Open Sans" w:cs="Open Sans"/>
                <w:lang w:eastAsia="en-US"/>
              </w:rPr>
            </w:pPr>
          </w:p>
        </w:tc>
      </w:tr>
      <w:tr w:rsidR="0079180C" w:rsidRPr="00BC3158" w14:paraId="608A750A"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530EC324"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7861123F" w14:textId="77777777" w:rsidR="0079180C" w:rsidRPr="00BC3158" w:rsidRDefault="0079180C" w:rsidP="003F3F48">
            <w:pPr>
              <w:rPr>
                <w:rFonts w:ascii="Open Sans" w:hAnsi="Open Sans" w:cs="Open Sans"/>
              </w:rPr>
            </w:pPr>
            <w:r w:rsidRPr="00BC3158">
              <w:rPr>
                <w:rFonts w:ascii="Open Sans" w:hAnsi="Open Sans" w:cs="Open Sans"/>
                <w:szCs w:val="20"/>
              </w:rPr>
              <w:t>De opdrachtnemer zorgt voor registratie ten behoeve van garantie en support bij de fabrikant en handelt namens opdrachtgever kwesties inzake garantie af (beroep doen op garantie, afleveren vervangende apparatuur/onderdelen).</w:t>
            </w:r>
          </w:p>
        </w:tc>
        <w:tc>
          <w:tcPr>
            <w:tcW w:w="443" w:type="pct"/>
            <w:tcBorders>
              <w:top w:val="single" w:sz="4" w:space="0" w:color="auto"/>
              <w:left w:val="single" w:sz="4" w:space="0" w:color="auto"/>
              <w:bottom w:val="single" w:sz="4" w:space="0" w:color="auto"/>
              <w:right w:val="single" w:sz="4" w:space="0" w:color="auto"/>
            </w:tcBorders>
          </w:tcPr>
          <w:p w14:paraId="3F05E762" w14:textId="77777777" w:rsidR="0079180C" w:rsidRPr="00BC3158" w:rsidRDefault="0079180C" w:rsidP="003F3F48">
            <w:pPr>
              <w:rPr>
                <w:rFonts w:ascii="Open Sans" w:hAnsi="Open Sans" w:cs="Open Sans"/>
                <w:lang w:eastAsia="en-US"/>
              </w:rPr>
            </w:pPr>
          </w:p>
        </w:tc>
      </w:tr>
      <w:tr w:rsidR="0079180C" w:rsidRPr="00BC3158" w14:paraId="39DD90E8"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3AB8E3B0"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6203B5B8" w14:textId="77777777" w:rsidR="0079180C" w:rsidRPr="00BC3158" w:rsidRDefault="0079180C" w:rsidP="003F3F48">
            <w:pPr>
              <w:rPr>
                <w:rFonts w:ascii="Open Sans" w:hAnsi="Open Sans" w:cs="Open Sans"/>
                <w:szCs w:val="20"/>
              </w:rPr>
            </w:pPr>
            <w:r w:rsidRPr="00BC3158">
              <w:rPr>
                <w:rFonts w:ascii="Open Sans" w:hAnsi="Open Sans" w:cs="Open Sans"/>
                <w:szCs w:val="20"/>
              </w:rPr>
              <w:t>Indien een apparaat onder garantie wordt vervangen dan dient het vervangende apparaat dezelfde of betere specificaties te hebben. Indien levering hiervan niet mogelijk is dan treedt de opdrachtnemer in overleg.</w:t>
            </w:r>
          </w:p>
        </w:tc>
        <w:tc>
          <w:tcPr>
            <w:tcW w:w="443" w:type="pct"/>
            <w:tcBorders>
              <w:top w:val="single" w:sz="4" w:space="0" w:color="auto"/>
              <w:left w:val="single" w:sz="4" w:space="0" w:color="auto"/>
              <w:bottom w:val="single" w:sz="4" w:space="0" w:color="auto"/>
              <w:right w:val="single" w:sz="4" w:space="0" w:color="auto"/>
            </w:tcBorders>
          </w:tcPr>
          <w:p w14:paraId="435F4B6E" w14:textId="77777777" w:rsidR="0079180C" w:rsidRPr="00BC3158" w:rsidRDefault="0079180C" w:rsidP="003F3F48">
            <w:pPr>
              <w:rPr>
                <w:rFonts w:ascii="Open Sans" w:hAnsi="Open Sans" w:cs="Open Sans"/>
                <w:lang w:eastAsia="en-US"/>
              </w:rPr>
            </w:pPr>
          </w:p>
        </w:tc>
      </w:tr>
      <w:tr w:rsidR="0079180C" w:rsidRPr="00BC3158" w14:paraId="648D85DF" w14:textId="77777777" w:rsidTr="003F3F48">
        <w:trPr>
          <w:trHeight w:val="255"/>
        </w:trPr>
        <w:tc>
          <w:tcPr>
            <w:tcW w:w="467" w:type="pct"/>
            <w:tcBorders>
              <w:top w:val="single" w:sz="4" w:space="0" w:color="auto"/>
              <w:left w:val="single" w:sz="4" w:space="0" w:color="auto"/>
              <w:bottom w:val="single" w:sz="4" w:space="0" w:color="auto"/>
              <w:right w:val="single" w:sz="4" w:space="0" w:color="auto"/>
            </w:tcBorders>
            <w:noWrap/>
          </w:tcPr>
          <w:p w14:paraId="040CD4E0" w14:textId="77777777" w:rsidR="0079180C" w:rsidRPr="00BC3158" w:rsidRDefault="0079180C" w:rsidP="0079180C">
            <w:pPr>
              <w:pStyle w:val="Lijstalinea"/>
              <w:numPr>
                <w:ilvl w:val="0"/>
                <w:numId w:val="3"/>
              </w:numPr>
              <w:rPr>
                <w:rFonts w:ascii="Open Sans" w:hAnsi="Open Sans" w:cs="Open Sans"/>
                <w:b/>
                <w:lang w:eastAsia="en-US"/>
              </w:rPr>
            </w:pPr>
          </w:p>
        </w:tc>
        <w:tc>
          <w:tcPr>
            <w:tcW w:w="4090" w:type="pct"/>
            <w:tcBorders>
              <w:top w:val="single" w:sz="4" w:space="0" w:color="auto"/>
              <w:left w:val="single" w:sz="4" w:space="0" w:color="auto"/>
              <w:bottom w:val="single" w:sz="4" w:space="0" w:color="auto"/>
              <w:right w:val="single" w:sz="4" w:space="0" w:color="auto"/>
            </w:tcBorders>
          </w:tcPr>
          <w:p w14:paraId="7B4F3883" w14:textId="77777777" w:rsidR="0079180C" w:rsidRPr="00BC3158" w:rsidRDefault="0079180C" w:rsidP="003F3F48">
            <w:pPr>
              <w:rPr>
                <w:rFonts w:ascii="Open Sans" w:hAnsi="Open Sans" w:cs="Open Sans"/>
                <w:szCs w:val="20"/>
              </w:rPr>
            </w:pPr>
            <w:r w:rsidRPr="00BC3158">
              <w:rPr>
                <w:rFonts w:ascii="Open Sans" w:hAnsi="Open Sans" w:cs="Open Sans"/>
                <w:szCs w:val="20"/>
              </w:rPr>
              <w:t>Aanmeldingen van reparaties, al of niet onder garantie, worden binnen twee (2) werkdagen verwerkt en de reparatie dient binnen tien (10) werkdagen afgerond te zijn.</w:t>
            </w:r>
          </w:p>
        </w:tc>
        <w:tc>
          <w:tcPr>
            <w:tcW w:w="443" w:type="pct"/>
            <w:tcBorders>
              <w:top w:val="single" w:sz="4" w:space="0" w:color="auto"/>
              <w:left w:val="single" w:sz="4" w:space="0" w:color="auto"/>
              <w:bottom w:val="single" w:sz="4" w:space="0" w:color="auto"/>
              <w:right w:val="single" w:sz="4" w:space="0" w:color="auto"/>
            </w:tcBorders>
          </w:tcPr>
          <w:p w14:paraId="29380110" w14:textId="77777777" w:rsidR="0079180C" w:rsidRPr="00BC3158" w:rsidRDefault="0079180C" w:rsidP="003F3F48">
            <w:pPr>
              <w:rPr>
                <w:rFonts w:ascii="Open Sans" w:hAnsi="Open Sans" w:cs="Open Sans"/>
                <w:lang w:eastAsia="en-US"/>
              </w:rPr>
            </w:pPr>
          </w:p>
        </w:tc>
      </w:tr>
    </w:tbl>
    <w:p w14:paraId="2455ABA8" w14:textId="77777777" w:rsidR="0079180C" w:rsidRDefault="0079180C" w:rsidP="0079180C"/>
    <w:p w14:paraId="0405C44D" w14:textId="3818CB91" w:rsidR="003F3F48" w:rsidRDefault="003F3F48">
      <w:pPr>
        <w:spacing w:line="240" w:lineRule="auto"/>
        <w:rPr>
          <w:rFonts w:ascii="Open Sans" w:hAnsi="Open Sans" w:cs="Open Sans"/>
        </w:rPr>
      </w:pPr>
      <w:r>
        <w:rPr>
          <w:rFonts w:ascii="Open Sans" w:hAnsi="Open Sans" w:cs="Open Sans"/>
        </w:rPr>
        <w:br w:type="page"/>
      </w:r>
    </w:p>
    <w:p w14:paraId="3BC5EF5F" w14:textId="77777777" w:rsidR="003F3F48" w:rsidRPr="00BC3158" w:rsidRDefault="003F3F48" w:rsidP="003F3F48">
      <w:pPr>
        <w:rPr>
          <w:rFonts w:ascii="Open Sans" w:hAnsi="Open Sans" w:cs="Open Sans"/>
          <w:b/>
        </w:rPr>
      </w:pPr>
      <w:r w:rsidRPr="00BC3158">
        <w:rPr>
          <w:rFonts w:ascii="Open Sans" w:hAnsi="Open Sans" w:cs="Open Sans"/>
          <w:b/>
        </w:rPr>
        <w:lastRenderedPageBreak/>
        <w:t xml:space="preserve">Voor akkoord </w:t>
      </w:r>
    </w:p>
    <w:p w14:paraId="337CEE39" w14:textId="77777777" w:rsidR="003F3F48" w:rsidRPr="00BC3158" w:rsidRDefault="003F3F48" w:rsidP="003F3F48">
      <w:pPr>
        <w:rPr>
          <w:rFonts w:ascii="Open Sans" w:hAnsi="Open Sans" w:cs="Open Sans"/>
          <w:b/>
        </w:rPr>
      </w:pPr>
    </w:p>
    <w:p w14:paraId="5ACBCAF6" w14:textId="77777777" w:rsidR="003F3F48" w:rsidRPr="00BC3158" w:rsidRDefault="003F3F48" w:rsidP="003F3F48">
      <w:pPr>
        <w:rPr>
          <w:rFonts w:ascii="Open Sans" w:hAnsi="Open Sans" w:cs="Open Sans"/>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747"/>
        <w:gridCol w:w="6325"/>
      </w:tblGrid>
      <w:tr w:rsidR="003F3F48" w:rsidRPr="00BC3158" w14:paraId="1A81123F" w14:textId="77777777" w:rsidTr="003F3F48">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5736196E"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Inschrijver</w:t>
            </w:r>
          </w:p>
          <w:p w14:paraId="517A7789"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248B628"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tc>
      </w:tr>
      <w:tr w:rsidR="003F3F48" w:rsidRPr="00BC3158" w14:paraId="2BD6A086" w14:textId="77777777" w:rsidTr="003F3F48">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64A5BC13"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Naam</w:t>
            </w:r>
          </w:p>
          <w:p w14:paraId="452CFFCA"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A5DCEE2"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tc>
      </w:tr>
      <w:tr w:rsidR="003F3F48" w:rsidRPr="00BC3158" w14:paraId="780ACAF6" w14:textId="77777777" w:rsidTr="003F3F48">
        <w:trPr>
          <w:trHeight w:val="586"/>
        </w:trPr>
        <w:tc>
          <w:tcPr>
            <w:tcW w:w="2747" w:type="dxa"/>
            <w:tcBorders>
              <w:top w:val="single" w:sz="4" w:space="0" w:color="auto"/>
              <w:left w:val="single" w:sz="4" w:space="0" w:color="auto"/>
              <w:bottom w:val="single" w:sz="4" w:space="0" w:color="auto"/>
              <w:right w:val="single" w:sz="4" w:space="0" w:color="auto"/>
            </w:tcBorders>
            <w:vAlign w:val="center"/>
          </w:tcPr>
          <w:p w14:paraId="63D90826"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Functie</w:t>
            </w:r>
          </w:p>
          <w:p w14:paraId="181A80FC"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BD2FB98"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tc>
      </w:tr>
      <w:tr w:rsidR="003F3F48" w:rsidRPr="00BC3158" w14:paraId="0611D2A3" w14:textId="77777777" w:rsidTr="003F3F48">
        <w:trPr>
          <w:trHeight w:val="573"/>
        </w:trPr>
        <w:tc>
          <w:tcPr>
            <w:tcW w:w="2747" w:type="dxa"/>
            <w:tcBorders>
              <w:top w:val="single" w:sz="4" w:space="0" w:color="auto"/>
              <w:left w:val="single" w:sz="4" w:space="0" w:color="auto"/>
              <w:bottom w:val="single" w:sz="4" w:space="0" w:color="auto"/>
              <w:right w:val="single" w:sz="4" w:space="0" w:color="auto"/>
            </w:tcBorders>
            <w:vAlign w:val="center"/>
          </w:tcPr>
          <w:p w14:paraId="511929EA"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Plaats en datum</w:t>
            </w:r>
          </w:p>
          <w:p w14:paraId="4D69DB3C"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10C75D8"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tc>
      </w:tr>
      <w:tr w:rsidR="003F3F48" w:rsidRPr="00BC3158" w14:paraId="2DF54813" w14:textId="77777777" w:rsidTr="003F3F48">
        <w:trPr>
          <w:trHeight w:val="1119"/>
        </w:trPr>
        <w:tc>
          <w:tcPr>
            <w:tcW w:w="2747" w:type="dxa"/>
            <w:tcBorders>
              <w:top w:val="single" w:sz="4" w:space="0" w:color="auto"/>
              <w:left w:val="single" w:sz="4" w:space="0" w:color="auto"/>
              <w:bottom w:val="single" w:sz="4" w:space="0" w:color="auto"/>
              <w:right w:val="single" w:sz="4" w:space="0" w:color="auto"/>
            </w:tcBorders>
            <w:vAlign w:val="center"/>
            <w:hideMark/>
          </w:tcPr>
          <w:p w14:paraId="74CA71BB"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b/>
                <w:lang w:eastAsia="en-US"/>
              </w:rPr>
            </w:pPr>
            <w:r w:rsidRPr="00BC3158">
              <w:rPr>
                <w:rFonts w:ascii="Open Sans" w:hAnsi="Open Sans" w:cs="Open Sans"/>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157A0DD2"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p w14:paraId="0670E093"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p w14:paraId="33640C1E"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p w14:paraId="2031B4E4" w14:textId="77777777" w:rsidR="003F3F48" w:rsidRPr="00BC3158" w:rsidRDefault="003F3F48" w:rsidP="003F3F48">
            <w:pPr>
              <w:widowControl w:val="0"/>
              <w:tabs>
                <w:tab w:val="center" w:pos="4536"/>
              </w:tabs>
              <w:autoSpaceDE w:val="0"/>
              <w:autoSpaceDN w:val="0"/>
              <w:adjustRightInd w:val="0"/>
              <w:spacing w:before="60" w:after="60"/>
              <w:rPr>
                <w:rFonts w:ascii="Open Sans" w:hAnsi="Open Sans" w:cs="Open Sans"/>
                <w:lang w:eastAsia="en-US"/>
              </w:rPr>
            </w:pPr>
          </w:p>
        </w:tc>
      </w:tr>
    </w:tbl>
    <w:p w14:paraId="35DAD20D" w14:textId="77777777" w:rsidR="003F3F48" w:rsidRPr="00BC3158" w:rsidRDefault="003F3F48" w:rsidP="003F3F48">
      <w:pPr>
        <w:rPr>
          <w:rFonts w:ascii="Open Sans" w:hAnsi="Open Sans" w:cs="Open Sans"/>
          <w:b/>
        </w:rPr>
      </w:pPr>
    </w:p>
    <w:p w14:paraId="2A464881" w14:textId="77777777" w:rsidR="0079180C" w:rsidRDefault="0079180C" w:rsidP="0079180C">
      <w:pPr>
        <w:rPr>
          <w:rFonts w:ascii="Open Sans" w:hAnsi="Open Sans" w:cs="Open Sans"/>
        </w:rPr>
      </w:pPr>
    </w:p>
    <w:p w14:paraId="6C487DE2" w14:textId="77777777" w:rsidR="0079180C" w:rsidRDefault="0079180C" w:rsidP="0079180C">
      <w:pPr>
        <w:rPr>
          <w:rFonts w:ascii="Open Sans" w:hAnsi="Open Sans" w:cs="Open Sans"/>
        </w:rPr>
      </w:pPr>
    </w:p>
    <w:p w14:paraId="2933D13A" w14:textId="77777777" w:rsidR="0012603D" w:rsidRDefault="0012603D" w:rsidP="0012603D">
      <w:pPr>
        <w:pStyle w:val="Kop2"/>
        <w:numPr>
          <w:ilvl w:val="0"/>
          <w:numId w:val="0"/>
        </w:numPr>
        <w:ind w:left="851"/>
        <w:rPr>
          <w:rFonts w:ascii="Open Sans" w:hAnsi="Open Sans" w:cs="Open Sans"/>
          <w:color w:val="auto"/>
        </w:rPr>
      </w:pPr>
    </w:p>
    <w:p w14:paraId="0469CFD2" w14:textId="77777777" w:rsidR="0012603D" w:rsidRDefault="0012603D" w:rsidP="0012603D">
      <w:pPr>
        <w:pStyle w:val="Kop2"/>
        <w:numPr>
          <w:ilvl w:val="0"/>
          <w:numId w:val="0"/>
        </w:numPr>
        <w:ind w:left="851"/>
        <w:rPr>
          <w:rFonts w:ascii="Open Sans" w:hAnsi="Open Sans" w:cs="Open Sans"/>
          <w:color w:val="auto"/>
        </w:rPr>
      </w:pPr>
    </w:p>
    <w:p w14:paraId="6CDE62D0" w14:textId="77777777" w:rsidR="0012603D" w:rsidRPr="0012603D" w:rsidRDefault="0012603D" w:rsidP="0012603D"/>
    <w:p w14:paraId="7B40FD3E" w14:textId="3AEF9A3B" w:rsidR="0040543B" w:rsidRDefault="0040543B" w:rsidP="0040543B">
      <w:bookmarkStart w:id="2" w:name="_Toc409428182"/>
      <w:bookmarkStart w:id="3" w:name="_Toc409428183"/>
      <w:bookmarkEnd w:id="2"/>
      <w:bookmarkEnd w:id="3"/>
    </w:p>
    <w:p w14:paraId="14FC8A40" w14:textId="76186C92" w:rsidR="00E71C13" w:rsidRDefault="00E71C13" w:rsidP="0040543B"/>
    <w:p w14:paraId="220A1CCB" w14:textId="77777777" w:rsidR="00CD0BF9" w:rsidRPr="0040543B" w:rsidRDefault="00CD0BF9" w:rsidP="0040543B"/>
    <w:p w14:paraId="22C0C467" w14:textId="4EA32937" w:rsidR="00D53BC3" w:rsidRDefault="00D53BC3" w:rsidP="00F47525">
      <w:pPr>
        <w:rPr>
          <w:rFonts w:ascii="Open Sans" w:hAnsi="Open Sans" w:cs="Open Sans"/>
        </w:rPr>
      </w:pPr>
      <w:bookmarkStart w:id="4" w:name="_Toc409428215"/>
      <w:bookmarkStart w:id="5" w:name="_Toc409428216"/>
      <w:bookmarkStart w:id="6" w:name="_Toc409428218"/>
      <w:bookmarkStart w:id="7" w:name="_Toc409428219"/>
      <w:bookmarkStart w:id="8" w:name="_Toc409428220"/>
      <w:bookmarkStart w:id="9" w:name="_Toc409428221"/>
      <w:bookmarkStart w:id="10" w:name="_Toc409428224"/>
      <w:bookmarkStart w:id="11" w:name="_Toc409428225"/>
      <w:bookmarkEnd w:id="4"/>
      <w:bookmarkEnd w:id="5"/>
      <w:bookmarkEnd w:id="6"/>
      <w:bookmarkEnd w:id="7"/>
      <w:bookmarkEnd w:id="8"/>
      <w:bookmarkEnd w:id="9"/>
      <w:bookmarkEnd w:id="10"/>
      <w:bookmarkEnd w:id="11"/>
    </w:p>
    <w:p w14:paraId="49B2F8B3" w14:textId="77777777" w:rsidR="00ED06A7" w:rsidRDefault="00ED06A7" w:rsidP="00F47525">
      <w:pPr>
        <w:rPr>
          <w:rFonts w:ascii="Open Sans" w:hAnsi="Open Sans" w:cs="Open Sans"/>
        </w:rPr>
      </w:pPr>
    </w:p>
    <w:p w14:paraId="6471044F" w14:textId="5EBF4907" w:rsidR="00185D36" w:rsidRDefault="00185D36" w:rsidP="00F47525">
      <w:pPr>
        <w:rPr>
          <w:rFonts w:ascii="Open Sans" w:hAnsi="Open Sans" w:cs="Open Sans"/>
        </w:rPr>
      </w:pPr>
    </w:p>
    <w:p w14:paraId="6B6174D2" w14:textId="77777777" w:rsidR="00185D36" w:rsidRPr="00BC3158" w:rsidRDefault="00185D36" w:rsidP="00F47525">
      <w:pPr>
        <w:rPr>
          <w:rFonts w:ascii="Open Sans" w:hAnsi="Open Sans" w:cs="Open Sans"/>
        </w:rPr>
      </w:pPr>
    </w:p>
    <w:sectPr w:rsidR="00185D36" w:rsidRPr="00BC3158" w:rsidSect="00F47525">
      <w:headerReference w:type="even" r:id="rId11"/>
      <w:headerReference w:type="default" r:id="rId12"/>
      <w:footerReference w:type="default" r:id="rId13"/>
      <w:headerReference w:type="first" r:id="rId14"/>
      <w:footerReference w:type="first" r:id="rId15"/>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0FDE" w14:textId="77777777" w:rsidR="00687A16" w:rsidRDefault="00687A16">
      <w:r>
        <w:separator/>
      </w:r>
    </w:p>
  </w:endnote>
  <w:endnote w:type="continuationSeparator" w:id="0">
    <w:p w14:paraId="7496AE2E" w14:textId="77777777" w:rsidR="00687A16" w:rsidRDefault="00687A16">
      <w:r>
        <w:continuationSeparator/>
      </w:r>
    </w:p>
  </w:endnote>
  <w:endnote w:type="continuationNotice" w:id="1">
    <w:p w14:paraId="00A18DC6" w14:textId="77777777" w:rsidR="00687A16" w:rsidRDefault="00687A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CC39" w14:textId="0C433239" w:rsidR="00D47A37" w:rsidRPr="00BC3158" w:rsidRDefault="004B5AFF" w:rsidP="00FB1979">
    <w:pPr>
      <w:pStyle w:val="Voettekst"/>
      <w:spacing w:after="120"/>
      <w:rPr>
        <w:rFonts w:ascii="Open Sans" w:hAnsi="Open Sans" w:cs="Open Sans"/>
      </w:rPr>
    </w:pPr>
    <w:r w:rsidRPr="00BC3158">
      <w:rPr>
        <w:rFonts w:ascii="Open Sans" w:hAnsi="Open Sans" w:cs="Open Sans"/>
        <w:noProof/>
      </w:rPr>
      <w:fldChar w:fldCharType="begin"/>
    </w:r>
    <w:r w:rsidRPr="00BC3158">
      <w:rPr>
        <w:rFonts w:ascii="Open Sans" w:hAnsi="Open Sans" w:cs="Open Sans"/>
        <w:noProof/>
      </w:rPr>
      <w:instrText xml:space="preserve"> FILENAME   \* MERGEFORMAT </w:instrText>
    </w:r>
    <w:r w:rsidRPr="00BC3158">
      <w:rPr>
        <w:rFonts w:ascii="Open Sans" w:hAnsi="Open Sans" w:cs="Open Sans"/>
        <w:noProof/>
      </w:rPr>
      <w:fldChar w:fldCharType="separate"/>
    </w:r>
    <w:r w:rsidR="00FB1979">
      <w:rPr>
        <w:rFonts w:ascii="Open Sans" w:hAnsi="Open Sans" w:cs="Open Sans"/>
        <w:noProof/>
      </w:rPr>
      <w:t>Bijlage 5</w:t>
    </w:r>
    <w:r w:rsidR="00C67E76">
      <w:rPr>
        <w:rFonts w:ascii="Open Sans" w:hAnsi="Open Sans" w:cs="Open Sans"/>
        <w:noProof/>
      </w:rPr>
      <w:t>a</w:t>
    </w:r>
    <w:r w:rsidR="00FB1979">
      <w:rPr>
        <w:rFonts w:ascii="Open Sans" w:hAnsi="Open Sans" w:cs="Open Sans"/>
        <w:noProof/>
      </w:rPr>
      <w:t>-</w:t>
    </w:r>
    <w:r w:rsidR="00890473" w:rsidRPr="00BC3158">
      <w:rPr>
        <w:rFonts w:ascii="Open Sans" w:hAnsi="Open Sans" w:cs="Open Sans"/>
        <w:noProof/>
      </w:rPr>
      <w:t xml:space="preserve"> Aanbestedingsdocument eisenlijst</w:t>
    </w:r>
    <w:r w:rsidR="00B03FED" w:rsidRPr="00BC3158">
      <w:rPr>
        <w:rFonts w:ascii="Open Sans" w:hAnsi="Open Sans" w:cs="Open Sans"/>
        <w:noProof/>
      </w:rPr>
      <w:t xml:space="preserve"> Perceel I</w:t>
    </w:r>
    <w:r w:rsidR="00B03FED" w:rsidRPr="00BC3158" w:rsidDel="00B03FED">
      <w:rPr>
        <w:rFonts w:ascii="Open Sans" w:hAnsi="Open Sans" w:cs="Open Sans"/>
        <w:noProof/>
      </w:rPr>
      <w:t xml:space="preserve"> </w:t>
    </w:r>
    <w:r w:rsidRPr="00BC3158">
      <w:rPr>
        <w:rFonts w:ascii="Open Sans" w:hAnsi="Open Sans" w:cs="Open Sans"/>
        <w:noProof/>
      </w:rPr>
      <w:fldChar w:fldCharType="end"/>
    </w:r>
    <w:r w:rsidR="00FB1979">
      <w:rPr>
        <w:rFonts w:ascii="Open Sans" w:hAnsi="Open Sans" w:cs="Open Sans"/>
        <w:noProof/>
      </w:rPr>
      <w:tab/>
    </w:r>
    <w:r w:rsidR="00F47525" w:rsidRPr="00BC3158">
      <w:rPr>
        <w:rFonts w:ascii="Open Sans" w:hAnsi="Open Sans" w:cs="Open Sans"/>
      </w:rPr>
      <w:tab/>
    </w:r>
    <w:r w:rsidR="00D47A37" w:rsidRPr="00BC3158">
      <w:rPr>
        <w:rFonts w:ascii="Open Sans" w:hAnsi="Open Sans" w:cs="Open Sans"/>
      </w:rPr>
      <w:fldChar w:fldCharType="begin"/>
    </w:r>
    <w:r w:rsidR="00D47A37" w:rsidRPr="00BC3158">
      <w:rPr>
        <w:rFonts w:ascii="Open Sans" w:hAnsi="Open Sans" w:cs="Open Sans"/>
      </w:rPr>
      <w:instrText xml:space="preserve"> PAGE </w:instrText>
    </w:r>
    <w:r w:rsidR="00D47A37" w:rsidRPr="00BC3158">
      <w:rPr>
        <w:rFonts w:ascii="Open Sans" w:hAnsi="Open Sans" w:cs="Open Sans"/>
      </w:rPr>
      <w:fldChar w:fldCharType="separate"/>
    </w:r>
    <w:r w:rsidR="00103362" w:rsidRPr="00BC3158">
      <w:rPr>
        <w:rFonts w:ascii="Open Sans" w:hAnsi="Open Sans" w:cs="Open Sans"/>
        <w:noProof/>
      </w:rPr>
      <w:t>7</w:t>
    </w:r>
    <w:r w:rsidR="00D47A37" w:rsidRPr="00BC3158">
      <w:rPr>
        <w:rFonts w:ascii="Open Sans" w:hAnsi="Open Sans" w:cs="Open Sans"/>
        <w:noProof/>
      </w:rPr>
      <w:fldChar w:fldCharType="end"/>
    </w:r>
    <w:r w:rsidR="00F47525" w:rsidRPr="00BC3158">
      <w:rPr>
        <w:rFonts w:ascii="Open Sans" w:hAnsi="Open Sans" w:cs="Open Sans"/>
        <w:noProof/>
      </w:rPr>
      <w:t xml:space="preserve"> /</w:t>
    </w:r>
    <w:r w:rsidR="00D47A37" w:rsidRPr="00BC3158">
      <w:rPr>
        <w:rFonts w:ascii="Open Sans" w:hAnsi="Open Sans" w:cs="Open Sans"/>
      </w:rPr>
      <w:t xml:space="preserve"> </w:t>
    </w:r>
    <w:r w:rsidR="006B7783" w:rsidRPr="00BC3158">
      <w:rPr>
        <w:rFonts w:ascii="Open Sans" w:hAnsi="Open Sans" w:cs="Open Sans"/>
        <w:noProof/>
      </w:rPr>
      <w:fldChar w:fldCharType="begin"/>
    </w:r>
    <w:r w:rsidR="006B7783" w:rsidRPr="00BC3158">
      <w:rPr>
        <w:rFonts w:ascii="Open Sans" w:hAnsi="Open Sans" w:cs="Open Sans"/>
        <w:noProof/>
      </w:rPr>
      <w:instrText xml:space="preserve"> NUMPAGES </w:instrText>
    </w:r>
    <w:r w:rsidR="006B7783" w:rsidRPr="00BC3158">
      <w:rPr>
        <w:rFonts w:ascii="Open Sans" w:hAnsi="Open Sans" w:cs="Open Sans"/>
        <w:noProof/>
      </w:rPr>
      <w:fldChar w:fldCharType="separate"/>
    </w:r>
    <w:r w:rsidR="00103362" w:rsidRPr="00BC3158">
      <w:rPr>
        <w:rFonts w:ascii="Open Sans" w:hAnsi="Open Sans" w:cs="Open Sans"/>
        <w:noProof/>
      </w:rPr>
      <w:t>7</w:t>
    </w:r>
    <w:r w:rsidR="006B7783" w:rsidRPr="00BC3158">
      <w:rPr>
        <w:rFonts w:ascii="Open Sans" w:hAnsi="Open Sans" w:cs="Open San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13D" w14:textId="77777777" w:rsidR="00D47A37" w:rsidRDefault="00D47A37">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&#13;&#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4" w:name="bmAfzenderRegel1"/>
  <w:bookmarkEnd w:id="14"/>
  <w:p w14:paraId="0CF880B2" w14:textId="77777777" w:rsidR="00D47A37" w:rsidRDefault="00D47A37"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5" w:name="bmAccreditatie"/>
                          <w:bookmarkEnd w:id="1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0181B3" id="Tekstvak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46000BB5" w14:textId="77777777" w:rsidR="00D47A37" w:rsidRPr="0023094B" w:rsidRDefault="00D47A37" w:rsidP="00D657D9">
                    <w:pPr>
                      <w:jc w:val="right"/>
                    </w:pPr>
                    <w:bookmarkStart w:id="49" w:name="bmAccreditatie"/>
                    <w:bookmarkEnd w:id="49"/>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6AF17" w14:textId="77777777" w:rsidR="00687A16" w:rsidRDefault="00687A16">
      <w:r>
        <w:separator/>
      </w:r>
    </w:p>
  </w:footnote>
  <w:footnote w:type="continuationSeparator" w:id="0">
    <w:p w14:paraId="49DEDFA8" w14:textId="77777777" w:rsidR="00687A16" w:rsidRDefault="00687A16">
      <w:r>
        <w:continuationSeparator/>
      </w:r>
    </w:p>
  </w:footnote>
  <w:footnote w:type="continuationNotice" w:id="1">
    <w:p w14:paraId="07578F23" w14:textId="77777777" w:rsidR="00687A16" w:rsidRDefault="00687A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E40" w14:textId="77777777" w:rsidR="00D47A37" w:rsidRDefault="00D47A37">
    <w:pPr>
      <w:pStyle w:val="Koptekst"/>
    </w:pPr>
    <w:r>
      <w:rPr>
        <w:noProof/>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F424" w14:textId="3D2BE848" w:rsidR="00F47525" w:rsidRDefault="00F47525">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Afbeelding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2" w:name="bmInstituutNaamNietStandaard"/>
          <w:bookmarkEnd w:id="12"/>
        </w:p>
        <w:p w14:paraId="59B879D6" w14:textId="77777777" w:rsidR="00D47A37" w:rsidRDefault="00D47A37" w:rsidP="007A0094">
          <w:pPr>
            <w:pStyle w:val="HRNaamInstituut"/>
          </w:pPr>
          <w:bookmarkStart w:id="13" w:name="bmInstituutnaam"/>
          <w:bookmarkEnd w:id="13"/>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Afbeelding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01"/>
    <w:multiLevelType w:val="multilevel"/>
    <w:tmpl w:val="8174B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70832"/>
    <w:multiLevelType w:val="multilevel"/>
    <w:tmpl w:val="1D8E4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62D44"/>
    <w:multiLevelType w:val="hybridMultilevel"/>
    <w:tmpl w:val="987A0B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313C4A"/>
    <w:multiLevelType w:val="multilevel"/>
    <w:tmpl w:val="404E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B36AC"/>
    <w:multiLevelType w:val="hybridMultilevel"/>
    <w:tmpl w:val="5A9687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4D043E"/>
    <w:multiLevelType w:val="hybridMultilevel"/>
    <w:tmpl w:val="DC72A2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CD3D1C"/>
    <w:multiLevelType w:val="hybridMultilevel"/>
    <w:tmpl w:val="246CC1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B5009EE"/>
    <w:multiLevelType w:val="hybridMultilevel"/>
    <w:tmpl w:val="4F56E58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260DE5"/>
    <w:multiLevelType w:val="hybridMultilevel"/>
    <w:tmpl w:val="AF62B148"/>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1003164"/>
    <w:multiLevelType w:val="hybridMultilevel"/>
    <w:tmpl w:val="EF7E3A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EB2D67"/>
    <w:multiLevelType w:val="hybridMultilevel"/>
    <w:tmpl w:val="209208A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F73AD8"/>
    <w:multiLevelType w:val="multilevel"/>
    <w:tmpl w:val="74C4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0F0EF4"/>
    <w:multiLevelType w:val="hybridMultilevel"/>
    <w:tmpl w:val="14566DF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5"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2A4B3C"/>
    <w:multiLevelType w:val="hybridMultilevel"/>
    <w:tmpl w:val="FB72E6CA"/>
    <w:lvl w:ilvl="0" w:tplc="0413000F">
      <w:start w:val="1"/>
      <w:numFmt w:val="decimal"/>
      <w:lvlText w:val="%1."/>
      <w:lvlJc w:val="left"/>
      <w:pPr>
        <w:ind w:left="720" w:hanging="360"/>
      </w:pPr>
    </w:lvl>
    <w:lvl w:ilvl="1" w:tplc="80C0D288">
      <w:start w:val="1"/>
      <w:numFmt w:val="lowerLetter"/>
      <w:lvlText w:val="%2."/>
      <w:lvlJc w:val="left"/>
      <w:pPr>
        <w:ind w:left="1440" w:hanging="360"/>
      </w:pPr>
    </w:lvl>
    <w:lvl w:ilvl="2" w:tplc="6962586E">
      <w:start w:val="1"/>
      <w:numFmt w:val="lowerRoman"/>
      <w:lvlText w:val="%3."/>
      <w:lvlJc w:val="right"/>
      <w:pPr>
        <w:ind w:left="2160" w:hanging="180"/>
      </w:pPr>
    </w:lvl>
    <w:lvl w:ilvl="3" w:tplc="EB8E4344">
      <w:start w:val="1"/>
      <w:numFmt w:val="decimal"/>
      <w:lvlText w:val="%4."/>
      <w:lvlJc w:val="left"/>
      <w:pPr>
        <w:ind w:left="2880" w:hanging="360"/>
      </w:pPr>
    </w:lvl>
    <w:lvl w:ilvl="4" w:tplc="E6F600DC">
      <w:start w:val="1"/>
      <w:numFmt w:val="lowerLetter"/>
      <w:lvlText w:val="%5."/>
      <w:lvlJc w:val="left"/>
      <w:pPr>
        <w:ind w:left="3600" w:hanging="360"/>
      </w:pPr>
    </w:lvl>
    <w:lvl w:ilvl="5" w:tplc="74E04ABC">
      <w:start w:val="1"/>
      <w:numFmt w:val="lowerRoman"/>
      <w:lvlText w:val="%6."/>
      <w:lvlJc w:val="right"/>
      <w:pPr>
        <w:ind w:left="4320" w:hanging="180"/>
      </w:pPr>
    </w:lvl>
    <w:lvl w:ilvl="6" w:tplc="8ADA5A82">
      <w:start w:val="1"/>
      <w:numFmt w:val="decimal"/>
      <w:lvlText w:val="%7."/>
      <w:lvlJc w:val="left"/>
      <w:pPr>
        <w:ind w:left="5040" w:hanging="360"/>
      </w:pPr>
    </w:lvl>
    <w:lvl w:ilvl="7" w:tplc="9CE0D5DC">
      <w:start w:val="1"/>
      <w:numFmt w:val="lowerLetter"/>
      <w:lvlText w:val="%8."/>
      <w:lvlJc w:val="left"/>
      <w:pPr>
        <w:ind w:left="5760" w:hanging="360"/>
      </w:pPr>
    </w:lvl>
    <w:lvl w:ilvl="8" w:tplc="093EE4A6">
      <w:start w:val="1"/>
      <w:numFmt w:val="lowerRoman"/>
      <w:lvlText w:val="%9."/>
      <w:lvlJc w:val="right"/>
      <w:pPr>
        <w:ind w:left="6480" w:hanging="180"/>
      </w:pPr>
    </w:lvl>
  </w:abstractNum>
  <w:num w:numId="1" w16cid:durableId="23487105">
    <w:abstractNumId w:val="14"/>
  </w:num>
  <w:num w:numId="2" w16cid:durableId="132724963">
    <w:abstractNumId w:val="14"/>
  </w:num>
  <w:num w:numId="3" w16cid:durableId="1872915281">
    <w:abstractNumId w:val="15"/>
  </w:num>
  <w:num w:numId="4" w16cid:durableId="441152688">
    <w:abstractNumId w:val="8"/>
  </w:num>
  <w:num w:numId="5" w16cid:durableId="1357080046">
    <w:abstractNumId w:val="5"/>
  </w:num>
  <w:num w:numId="6" w16cid:durableId="1463839841">
    <w:abstractNumId w:val="13"/>
  </w:num>
  <w:num w:numId="7" w16cid:durableId="980422758">
    <w:abstractNumId w:val="10"/>
  </w:num>
  <w:num w:numId="8" w16cid:durableId="1135290265">
    <w:abstractNumId w:val="16"/>
  </w:num>
  <w:num w:numId="9" w16cid:durableId="1105803660">
    <w:abstractNumId w:val="9"/>
  </w:num>
  <w:num w:numId="10" w16cid:durableId="605235839">
    <w:abstractNumId w:val="2"/>
  </w:num>
  <w:num w:numId="11" w16cid:durableId="587345926">
    <w:abstractNumId w:val="4"/>
  </w:num>
  <w:num w:numId="12" w16cid:durableId="1490094174">
    <w:abstractNumId w:val="3"/>
  </w:num>
  <w:num w:numId="13" w16cid:durableId="142815786">
    <w:abstractNumId w:val="0"/>
  </w:num>
  <w:num w:numId="14" w16cid:durableId="726610369">
    <w:abstractNumId w:val="1"/>
  </w:num>
  <w:num w:numId="15" w16cid:durableId="491332449">
    <w:abstractNumId w:val="11"/>
  </w:num>
  <w:num w:numId="16" w16cid:durableId="1948000419">
    <w:abstractNumId w:val="12"/>
  </w:num>
  <w:num w:numId="17" w16cid:durableId="1924601645">
    <w:abstractNumId w:val="7"/>
  </w:num>
  <w:num w:numId="18" w16cid:durableId="201518342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4B1A"/>
    <w:rsid w:val="000067E8"/>
    <w:rsid w:val="00006D78"/>
    <w:rsid w:val="00010F88"/>
    <w:rsid w:val="00011279"/>
    <w:rsid w:val="00015F4A"/>
    <w:rsid w:val="00016056"/>
    <w:rsid w:val="000169C7"/>
    <w:rsid w:val="000172E6"/>
    <w:rsid w:val="00023737"/>
    <w:rsid w:val="000308F2"/>
    <w:rsid w:val="000360D4"/>
    <w:rsid w:val="0004453F"/>
    <w:rsid w:val="00051161"/>
    <w:rsid w:val="0006223D"/>
    <w:rsid w:val="000649D9"/>
    <w:rsid w:val="000649E3"/>
    <w:rsid w:val="00070EF6"/>
    <w:rsid w:val="00071279"/>
    <w:rsid w:val="0007410B"/>
    <w:rsid w:val="00074E34"/>
    <w:rsid w:val="00077897"/>
    <w:rsid w:val="00080CD4"/>
    <w:rsid w:val="00080E4F"/>
    <w:rsid w:val="00084792"/>
    <w:rsid w:val="00090F69"/>
    <w:rsid w:val="000912CA"/>
    <w:rsid w:val="000917F6"/>
    <w:rsid w:val="00093D64"/>
    <w:rsid w:val="00095CC3"/>
    <w:rsid w:val="000A0D29"/>
    <w:rsid w:val="000A10E5"/>
    <w:rsid w:val="000B008C"/>
    <w:rsid w:val="000B1027"/>
    <w:rsid w:val="000B218B"/>
    <w:rsid w:val="000B5327"/>
    <w:rsid w:val="000C032F"/>
    <w:rsid w:val="000C3285"/>
    <w:rsid w:val="000D49F7"/>
    <w:rsid w:val="000D6236"/>
    <w:rsid w:val="000E4184"/>
    <w:rsid w:val="000F00B1"/>
    <w:rsid w:val="000F0FC9"/>
    <w:rsid w:val="000F3E50"/>
    <w:rsid w:val="001028E7"/>
    <w:rsid w:val="00102BCD"/>
    <w:rsid w:val="00103362"/>
    <w:rsid w:val="00105EC2"/>
    <w:rsid w:val="001137F3"/>
    <w:rsid w:val="001141A1"/>
    <w:rsid w:val="0012144B"/>
    <w:rsid w:val="00124A66"/>
    <w:rsid w:val="00124DC5"/>
    <w:rsid w:val="0012603D"/>
    <w:rsid w:val="001325E5"/>
    <w:rsid w:val="00137D06"/>
    <w:rsid w:val="00144FB4"/>
    <w:rsid w:val="001472BD"/>
    <w:rsid w:val="0014773C"/>
    <w:rsid w:val="0015256A"/>
    <w:rsid w:val="00155A2C"/>
    <w:rsid w:val="00160A50"/>
    <w:rsid w:val="00165B6B"/>
    <w:rsid w:val="00167CE7"/>
    <w:rsid w:val="0017420B"/>
    <w:rsid w:val="00174AED"/>
    <w:rsid w:val="00181DD1"/>
    <w:rsid w:val="00182CB0"/>
    <w:rsid w:val="001853CF"/>
    <w:rsid w:val="00185D36"/>
    <w:rsid w:val="001A5505"/>
    <w:rsid w:val="001A6C50"/>
    <w:rsid w:val="001B1CA8"/>
    <w:rsid w:val="001B2308"/>
    <w:rsid w:val="001B463A"/>
    <w:rsid w:val="001B6E6F"/>
    <w:rsid w:val="001C2DEA"/>
    <w:rsid w:val="001C621D"/>
    <w:rsid w:val="001D471E"/>
    <w:rsid w:val="001D5819"/>
    <w:rsid w:val="001D6968"/>
    <w:rsid w:val="001E514A"/>
    <w:rsid w:val="001E5799"/>
    <w:rsid w:val="001E5EC0"/>
    <w:rsid w:val="001F1E63"/>
    <w:rsid w:val="00206A8F"/>
    <w:rsid w:val="002100A4"/>
    <w:rsid w:val="0021078E"/>
    <w:rsid w:val="002109F6"/>
    <w:rsid w:val="00217B66"/>
    <w:rsid w:val="002204BC"/>
    <w:rsid w:val="0022543E"/>
    <w:rsid w:val="00230F23"/>
    <w:rsid w:val="002402E1"/>
    <w:rsid w:val="00240EE9"/>
    <w:rsid w:val="00242506"/>
    <w:rsid w:val="002427A4"/>
    <w:rsid w:val="00243E51"/>
    <w:rsid w:val="00244870"/>
    <w:rsid w:val="002530D8"/>
    <w:rsid w:val="00253575"/>
    <w:rsid w:val="00253679"/>
    <w:rsid w:val="00260CEA"/>
    <w:rsid w:val="0026477A"/>
    <w:rsid w:val="0026577F"/>
    <w:rsid w:val="002736DE"/>
    <w:rsid w:val="00286663"/>
    <w:rsid w:val="002932F2"/>
    <w:rsid w:val="002A05AC"/>
    <w:rsid w:val="002A3132"/>
    <w:rsid w:val="002B1CA8"/>
    <w:rsid w:val="002B2355"/>
    <w:rsid w:val="002B41D0"/>
    <w:rsid w:val="002B521D"/>
    <w:rsid w:val="002C0477"/>
    <w:rsid w:val="002C1461"/>
    <w:rsid w:val="002C23C4"/>
    <w:rsid w:val="002C46CD"/>
    <w:rsid w:val="002C4DF6"/>
    <w:rsid w:val="002C5270"/>
    <w:rsid w:val="002D07F9"/>
    <w:rsid w:val="002D29EB"/>
    <w:rsid w:val="002F0203"/>
    <w:rsid w:val="002F4C38"/>
    <w:rsid w:val="00300A99"/>
    <w:rsid w:val="0030282D"/>
    <w:rsid w:val="00302EFB"/>
    <w:rsid w:val="00304513"/>
    <w:rsid w:val="00305F91"/>
    <w:rsid w:val="003109A3"/>
    <w:rsid w:val="003126E7"/>
    <w:rsid w:val="00316F2D"/>
    <w:rsid w:val="00320A10"/>
    <w:rsid w:val="00321001"/>
    <w:rsid w:val="00321019"/>
    <w:rsid w:val="00322DED"/>
    <w:rsid w:val="00323CFA"/>
    <w:rsid w:val="00340267"/>
    <w:rsid w:val="00346C37"/>
    <w:rsid w:val="00347499"/>
    <w:rsid w:val="00350533"/>
    <w:rsid w:val="00351F34"/>
    <w:rsid w:val="0036513B"/>
    <w:rsid w:val="0036720A"/>
    <w:rsid w:val="0036749A"/>
    <w:rsid w:val="0037000E"/>
    <w:rsid w:val="00371BA7"/>
    <w:rsid w:val="0037452F"/>
    <w:rsid w:val="0037500C"/>
    <w:rsid w:val="00384324"/>
    <w:rsid w:val="0038545C"/>
    <w:rsid w:val="003879D9"/>
    <w:rsid w:val="0039328D"/>
    <w:rsid w:val="00395AE5"/>
    <w:rsid w:val="00396830"/>
    <w:rsid w:val="003A13B9"/>
    <w:rsid w:val="003A56B6"/>
    <w:rsid w:val="003A6836"/>
    <w:rsid w:val="003B0C8A"/>
    <w:rsid w:val="003B1B7D"/>
    <w:rsid w:val="003B1EE3"/>
    <w:rsid w:val="003B43B9"/>
    <w:rsid w:val="003B477E"/>
    <w:rsid w:val="003B52AB"/>
    <w:rsid w:val="003C1097"/>
    <w:rsid w:val="003C2161"/>
    <w:rsid w:val="003C69E4"/>
    <w:rsid w:val="003D017C"/>
    <w:rsid w:val="003D2547"/>
    <w:rsid w:val="003D43E8"/>
    <w:rsid w:val="003D6722"/>
    <w:rsid w:val="003D68B7"/>
    <w:rsid w:val="003D7D51"/>
    <w:rsid w:val="003E04F8"/>
    <w:rsid w:val="003E120E"/>
    <w:rsid w:val="003E1B43"/>
    <w:rsid w:val="003E51A6"/>
    <w:rsid w:val="003E51F4"/>
    <w:rsid w:val="003E7B4C"/>
    <w:rsid w:val="003F3A45"/>
    <w:rsid w:val="003F3F48"/>
    <w:rsid w:val="004037EF"/>
    <w:rsid w:val="00405066"/>
    <w:rsid w:val="0040543B"/>
    <w:rsid w:val="00406A54"/>
    <w:rsid w:val="00410414"/>
    <w:rsid w:val="00412C64"/>
    <w:rsid w:val="004169E9"/>
    <w:rsid w:val="00417EBB"/>
    <w:rsid w:val="00432AFF"/>
    <w:rsid w:val="00432E5E"/>
    <w:rsid w:val="00432F64"/>
    <w:rsid w:val="004412A7"/>
    <w:rsid w:val="004424C8"/>
    <w:rsid w:val="00445AA3"/>
    <w:rsid w:val="004469B6"/>
    <w:rsid w:val="004556D9"/>
    <w:rsid w:val="00455EA3"/>
    <w:rsid w:val="004623A0"/>
    <w:rsid w:val="00471C95"/>
    <w:rsid w:val="00474F01"/>
    <w:rsid w:val="00475E62"/>
    <w:rsid w:val="00477DB1"/>
    <w:rsid w:val="00483B88"/>
    <w:rsid w:val="00494027"/>
    <w:rsid w:val="0049425C"/>
    <w:rsid w:val="004B534B"/>
    <w:rsid w:val="004B5AFF"/>
    <w:rsid w:val="004C36AF"/>
    <w:rsid w:val="004C47AE"/>
    <w:rsid w:val="004C7235"/>
    <w:rsid w:val="004D025F"/>
    <w:rsid w:val="004D0EBB"/>
    <w:rsid w:val="004D29A1"/>
    <w:rsid w:val="004D3466"/>
    <w:rsid w:val="004D688C"/>
    <w:rsid w:val="004D6EAB"/>
    <w:rsid w:val="004D6EF6"/>
    <w:rsid w:val="004E1207"/>
    <w:rsid w:val="004E38DA"/>
    <w:rsid w:val="004E6014"/>
    <w:rsid w:val="004E65D9"/>
    <w:rsid w:val="004E76BE"/>
    <w:rsid w:val="004F372C"/>
    <w:rsid w:val="004F3BEB"/>
    <w:rsid w:val="005010B0"/>
    <w:rsid w:val="00501148"/>
    <w:rsid w:val="00504E40"/>
    <w:rsid w:val="00504E4D"/>
    <w:rsid w:val="005050D9"/>
    <w:rsid w:val="005071FB"/>
    <w:rsid w:val="00510583"/>
    <w:rsid w:val="0051245E"/>
    <w:rsid w:val="00514DD8"/>
    <w:rsid w:val="00523217"/>
    <w:rsid w:val="00531B63"/>
    <w:rsid w:val="00533DEA"/>
    <w:rsid w:val="00536F15"/>
    <w:rsid w:val="00542211"/>
    <w:rsid w:val="00544006"/>
    <w:rsid w:val="005467AB"/>
    <w:rsid w:val="00547C88"/>
    <w:rsid w:val="00563CA1"/>
    <w:rsid w:val="00564A32"/>
    <w:rsid w:val="00564E26"/>
    <w:rsid w:val="0057042E"/>
    <w:rsid w:val="0057194B"/>
    <w:rsid w:val="00572B40"/>
    <w:rsid w:val="00574B19"/>
    <w:rsid w:val="00580DB7"/>
    <w:rsid w:val="00584504"/>
    <w:rsid w:val="00586162"/>
    <w:rsid w:val="0059161E"/>
    <w:rsid w:val="00594BE0"/>
    <w:rsid w:val="00596F0E"/>
    <w:rsid w:val="005A0702"/>
    <w:rsid w:val="005A1355"/>
    <w:rsid w:val="005A20CC"/>
    <w:rsid w:val="005A32B6"/>
    <w:rsid w:val="005A39E9"/>
    <w:rsid w:val="005A3F4E"/>
    <w:rsid w:val="005A4540"/>
    <w:rsid w:val="005B2FB4"/>
    <w:rsid w:val="005B584C"/>
    <w:rsid w:val="005C50FF"/>
    <w:rsid w:val="005C5DBE"/>
    <w:rsid w:val="005D335E"/>
    <w:rsid w:val="005D49B4"/>
    <w:rsid w:val="005D72FF"/>
    <w:rsid w:val="005D7920"/>
    <w:rsid w:val="005E0190"/>
    <w:rsid w:val="005E0484"/>
    <w:rsid w:val="005E18DD"/>
    <w:rsid w:val="005E280B"/>
    <w:rsid w:val="005E3E7D"/>
    <w:rsid w:val="005E407F"/>
    <w:rsid w:val="005E4C21"/>
    <w:rsid w:val="005F48BD"/>
    <w:rsid w:val="005F637F"/>
    <w:rsid w:val="005F6A2F"/>
    <w:rsid w:val="005F7814"/>
    <w:rsid w:val="00600364"/>
    <w:rsid w:val="00600CDF"/>
    <w:rsid w:val="006018D6"/>
    <w:rsid w:val="00603449"/>
    <w:rsid w:val="00606CA8"/>
    <w:rsid w:val="006118D9"/>
    <w:rsid w:val="00611B5D"/>
    <w:rsid w:val="00611C0B"/>
    <w:rsid w:val="0062246F"/>
    <w:rsid w:val="00627FE6"/>
    <w:rsid w:val="00631404"/>
    <w:rsid w:val="00642CDE"/>
    <w:rsid w:val="0064480F"/>
    <w:rsid w:val="006449BE"/>
    <w:rsid w:val="0064561D"/>
    <w:rsid w:val="006474DA"/>
    <w:rsid w:val="00647D6B"/>
    <w:rsid w:val="00650FCC"/>
    <w:rsid w:val="006520A1"/>
    <w:rsid w:val="00657EEA"/>
    <w:rsid w:val="00662FE1"/>
    <w:rsid w:val="0066475E"/>
    <w:rsid w:val="00672420"/>
    <w:rsid w:val="00672D71"/>
    <w:rsid w:val="00681D1E"/>
    <w:rsid w:val="00687A16"/>
    <w:rsid w:val="00693BBC"/>
    <w:rsid w:val="006956B1"/>
    <w:rsid w:val="00696FF3"/>
    <w:rsid w:val="006A1034"/>
    <w:rsid w:val="006A2B79"/>
    <w:rsid w:val="006A35C0"/>
    <w:rsid w:val="006A7468"/>
    <w:rsid w:val="006B7783"/>
    <w:rsid w:val="006C04E7"/>
    <w:rsid w:val="006C29A6"/>
    <w:rsid w:val="006E5248"/>
    <w:rsid w:val="006F6B66"/>
    <w:rsid w:val="00703A2C"/>
    <w:rsid w:val="007069A0"/>
    <w:rsid w:val="007110B9"/>
    <w:rsid w:val="00721F68"/>
    <w:rsid w:val="00722CE8"/>
    <w:rsid w:val="00725F55"/>
    <w:rsid w:val="00726D9C"/>
    <w:rsid w:val="00730DCD"/>
    <w:rsid w:val="00744910"/>
    <w:rsid w:val="007458D5"/>
    <w:rsid w:val="007458EA"/>
    <w:rsid w:val="0075101A"/>
    <w:rsid w:val="00756882"/>
    <w:rsid w:val="00761D44"/>
    <w:rsid w:val="00761D7B"/>
    <w:rsid w:val="00763C94"/>
    <w:rsid w:val="00767A90"/>
    <w:rsid w:val="0077361B"/>
    <w:rsid w:val="0077413D"/>
    <w:rsid w:val="00776699"/>
    <w:rsid w:val="00777D4E"/>
    <w:rsid w:val="00781114"/>
    <w:rsid w:val="00782EE9"/>
    <w:rsid w:val="00783ED6"/>
    <w:rsid w:val="0079138B"/>
    <w:rsid w:val="0079180C"/>
    <w:rsid w:val="00791E7E"/>
    <w:rsid w:val="007946CA"/>
    <w:rsid w:val="00794EB5"/>
    <w:rsid w:val="0079531F"/>
    <w:rsid w:val="007A0094"/>
    <w:rsid w:val="007A0134"/>
    <w:rsid w:val="007A2A34"/>
    <w:rsid w:val="007A2E67"/>
    <w:rsid w:val="007A2FAF"/>
    <w:rsid w:val="007B29B9"/>
    <w:rsid w:val="007C014B"/>
    <w:rsid w:val="007C3AB8"/>
    <w:rsid w:val="007D3D34"/>
    <w:rsid w:val="007D49F3"/>
    <w:rsid w:val="007E206F"/>
    <w:rsid w:val="007E7804"/>
    <w:rsid w:val="007E7D20"/>
    <w:rsid w:val="007F0D3B"/>
    <w:rsid w:val="007F0F7D"/>
    <w:rsid w:val="007F1E09"/>
    <w:rsid w:val="007F6668"/>
    <w:rsid w:val="00800D58"/>
    <w:rsid w:val="00802896"/>
    <w:rsid w:val="00806B15"/>
    <w:rsid w:val="00826477"/>
    <w:rsid w:val="008301AD"/>
    <w:rsid w:val="00832D0F"/>
    <w:rsid w:val="00835DE9"/>
    <w:rsid w:val="0084553F"/>
    <w:rsid w:val="0084728E"/>
    <w:rsid w:val="00851999"/>
    <w:rsid w:val="00852253"/>
    <w:rsid w:val="00853EEA"/>
    <w:rsid w:val="008547D9"/>
    <w:rsid w:val="00855FFF"/>
    <w:rsid w:val="008617F8"/>
    <w:rsid w:val="008634E3"/>
    <w:rsid w:val="008659B7"/>
    <w:rsid w:val="008679DE"/>
    <w:rsid w:val="00872946"/>
    <w:rsid w:val="00882932"/>
    <w:rsid w:val="00883351"/>
    <w:rsid w:val="00886E0F"/>
    <w:rsid w:val="00887B0F"/>
    <w:rsid w:val="00890473"/>
    <w:rsid w:val="00891ECD"/>
    <w:rsid w:val="00893357"/>
    <w:rsid w:val="008933EF"/>
    <w:rsid w:val="00896E16"/>
    <w:rsid w:val="008A44EA"/>
    <w:rsid w:val="008B37FB"/>
    <w:rsid w:val="008B71E3"/>
    <w:rsid w:val="008B7BE5"/>
    <w:rsid w:val="008C0206"/>
    <w:rsid w:val="008D1468"/>
    <w:rsid w:val="008D6DA6"/>
    <w:rsid w:val="008D74F3"/>
    <w:rsid w:val="008E42D6"/>
    <w:rsid w:val="008E58E6"/>
    <w:rsid w:val="008E628D"/>
    <w:rsid w:val="008E7912"/>
    <w:rsid w:val="008F04B4"/>
    <w:rsid w:val="008F0B53"/>
    <w:rsid w:val="008F33E4"/>
    <w:rsid w:val="008F5CB7"/>
    <w:rsid w:val="008F6927"/>
    <w:rsid w:val="00901EA6"/>
    <w:rsid w:val="00903DA8"/>
    <w:rsid w:val="00905B07"/>
    <w:rsid w:val="00907B3F"/>
    <w:rsid w:val="00922056"/>
    <w:rsid w:val="00927D39"/>
    <w:rsid w:val="00931DAA"/>
    <w:rsid w:val="00945B46"/>
    <w:rsid w:val="00946964"/>
    <w:rsid w:val="00951936"/>
    <w:rsid w:val="00952161"/>
    <w:rsid w:val="009538A9"/>
    <w:rsid w:val="0095678D"/>
    <w:rsid w:val="0096280A"/>
    <w:rsid w:val="009632FA"/>
    <w:rsid w:val="0096435C"/>
    <w:rsid w:val="009644E3"/>
    <w:rsid w:val="009673C1"/>
    <w:rsid w:val="0097441C"/>
    <w:rsid w:val="009763AD"/>
    <w:rsid w:val="009777AA"/>
    <w:rsid w:val="00982605"/>
    <w:rsid w:val="00984BC1"/>
    <w:rsid w:val="0098535D"/>
    <w:rsid w:val="00990AF0"/>
    <w:rsid w:val="00991474"/>
    <w:rsid w:val="0099374F"/>
    <w:rsid w:val="009B0C0F"/>
    <w:rsid w:val="009B42F7"/>
    <w:rsid w:val="009D1BF6"/>
    <w:rsid w:val="009D1C57"/>
    <w:rsid w:val="009D4CE3"/>
    <w:rsid w:val="009D576F"/>
    <w:rsid w:val="009D65A4"/>
    <w:rsid w:val="009E3E67"/>
    <w:rsid w:val="009E44F5"/>
    <w:rsid w:val="009F2884"/>
    <w:rsid w:val="009F3E89"/>
    <w:rsid w:val="00A000A6"/>
    <w:rsid w:val="00A02F4A"/>
    <w:rsid w:val="00A03270"/>
    <w:rsid w:val="00A034A3"/>
    <w:rsid w:val="00A044B0"/>
    <w:rsid w:val="00A11350"/>
    <w:rsid w:val="00A1241A"/>
    <w:rsid w:val="00A12CFB"/>
    <w:rsid w:val="00A16695"/>
    <w:rsid w:val="00A225F8"/>
    <w:rsid w:val="00A259F9"/>
    <w:rsid w:val="00A31D6D"/>
    <w:rsid w:val="00A31F96"/>
    <w:rsid w:val="00A32F18"/>
    <w:rsid w:val="00A41402"/>
    <w:rsid w:val="00A4157F"/>
    <w:rsid w:val="00A428BB"/>
    <w:rsid w:val="00A46D2D"/>
    <w:rsid w:val="00A5318D"/>
    <w:rsid w:val="00A540C2"/>
    <w:rsid w:val="00A55166"/>
    <w:rsid w:val="00A61F7B"/>
    <w:rsid w:val="00A64F3C"/>
    <w:rsid w:val="00A65267"/>
    <w:rsid w:val="00A660E7"/>
    <w:rsid w:val="00A669A8"/>
    <w:rsid w:val="00A74307"/>
    <w:rsid w:val="00A81BDE"/>
    <w:rsid w:val="00A86359"/>
    <w:rsid w:val="00A925A3"/>
    <w:rsid w:val="00A95013"/>
    <w:rsid w:val="00A9614B"/>
    <w:rsid w:val="00A97C10"/>
    <w:rsid w:val="00AA0BC7"/>
    <w:rsid w:val="00AA18E8"/>
    <w:rsid w:val="00AA1D48"/>
    <w:rsid w:val="00AB0687"/>
    <w:rsid w:val="00AB6628"/>
    <w:rsid w:val="00AB786E"/>
    <w:rsid w:val="00AC3F0E"/>
    <w:rsid w:val="00AC576C"/>
    <w:rsid w:val="00AC6D2E"/>
    <w:rsid w:val="00AD0691"/>
    <w:rsid w:val="00AD5A83"/>
    <w:rsid w:val="00AD63AE"/>
    <w:rsid w:val="00AD7ABC"/>
    <w:rsid w:val="00AE02FA"/>
    <w:rsid w:val="00AE4EA9"/>
    <w:rsid w:val="00AE527D"/>
    <w:rsid w:val="00AE567D"/>
    <w:rsid w:val="00AE7612"/>
    <w:rsid w:val="00B008D7"/>
    <w:rsid w:val="00B0333E"/>
    <w:rsid w:val="00B038D0"/>
    <w:rsid w:val="00B03FED"/>
    <w:rsid w:val="00B06285"/>
    <w:rsid w:val="00B1026D"/>
    <w:rsid w:val="00B113A9"/>
    <w:rsid w:val="00B120FD"/>
    <w:rsid w:val="00B12E67"/>
    <w:rsid w:val="00B15B10"/>
    <w:rsid w:val="00B21218"/>
    <w:rsid w:val="00B216DC"/>
    <w:rsid w:val="00B22BC4"/>
    <w:rsid w:val="00B24A88"/>
    <w:rsid w:val="00B3364D"/>
    <w:rsid w:val="00B36AE6"/>
    <w:rsid w:val="00B53B88"/>
    <w:rsid w:val="00B55CE6"/>
    <w:rsid w:val="00B55E3D"/>
    <w:rsid w:val="00B57FA2"/>
    <w:rsid w:val="00B66213"/>
    <w:rsid w:val="00B67ECE"/>
    <w:rsid w:val="00B71D7E"/>
    <w:rsid w:val="00B72EA1"/>
    <w:rsid w:val="00B761F3"/>
    <w:rsid w:val="00B80767"/>
    <w:rsid w:val="00B80B14"/>
    <w:rsid w:val="00B846DA"/>
    <w:rsid w:val="00B87DE5"/>
    <w:rsid w:val="00B92FAA"/>
    <w:rsid w:val="00B931F1"/>
    <w:rsid w:val="00B95353"/>
    <w:rsid w:val="00B95412"/>
    <w:rsid w:val="00BA1705"/>
    <w:rsid w:val="00BA3ED0"/>
    <w:rsid w:val="00BA7B9F"/>
    <w:rsid w:val="00BB1F02"/>
    <w:rsid w:val="00BB1FC0"/>
    <w:rsid w:val="00BB3809"/>
    <w:rsid w:val="00BB467D"/>
    <w:rsid w:val="00BB6382"/>
    <w:rsid w:val="00BB70C9"/>
    <w:rsid w:val="00BB717F"/>
    <w:rsid w:val="00BB7751"/>
    <w:rsid w:val="00BC3135"/>
    <w:rsid w:val="00BC3158"/>
    <w:rsid w:val="00BD0E0B"/>
    <w:rsid w:val="00BD51A8"/>
    <w:rsid w:val="00BE0099"/>
    <w:rsid w:val="00BE0109"/>
    <w:rsid w:val="00BF7C06"/>
    <w:rsid w:val="00C00465"/>
    <w:rsid w:val="00C00F3D"/>
    <w:rsid w:val="00C04300"/>
    <w:rsid w:val="00C0493F"/>
    <w:rsid w:val="00C06E9E"/>
    <w:rsid w:val="00C07C13"/>
    <w:rsid w:val="00C1115E"/>
    <w:rsid w:val="00C1428F"/>
    <w:rsid w:val="00C2459C"/>
    <w:rsid w:val="00C24D15"/>
    <w:rsid w:val="00C36C56"/>
    <w:rsid w:val="00C376C1"/>
    <w:rsid w:val="00C400D6"/>
    <w:rsid w:val="00C40595"/>
    <w:rsid w:val="00C40A68"/>
    <w:rsid w:val="00C42AB5"/>
    <w:rsid w:val="00C449EC"/>
    <w:rsid w:val="00C65CF7"/>
    <w:rsid w:val="00C66127"/>
    <w:rsid w:val="00C67E76"/>
    <w:rsid w:val="00C70071"/>
    <w:rsid w:val="00C72C48"/>
    <w:rsid w:val="00C75F9A"/>
    <w:rsid w:val="00C902A5"/>
    <w:rsid w:val="00CA193B"/>
    <w:rsid w:val="00CA2B16"/>
    <w:rsid w:val="00CA48BD"/>
    <w:rsid w:val="00CA6D19"/>
    <w:rsid w:val="00CA7937"/>
    <w:rsid w:val="00CB24E2"/>
    <w:rsid w:val="00CB485D"/>
    <w:rsid w:val="00CC4F65"/>
    <w:rsid w:val="00CC5E70"/>
    <w:rsid w:val="00CC70D4"/>
    <w:rsid w:val="00CD0BF9"/>
    <w:rsid w:val="00CD3ED6"/>
    <w:rsid w:val="00CD5848"/>
    <w:rsid w:val="00CE3CBD"/>
    <w:rsid w:val="00CE425E"/>
    <w:rsid w:val="00CE773C"/>
    <w:rsid w:val="00CF4DCD"/>
    <w:rsid w:val="00CF7AD8"/>
    <w:rsid w:val="00D02F1A"/>
    <w:rsid w:val="00D05D4A"/>
    <w:rsid w:val="00D0768B"/>
    <w:rsid w:val="00D15F56"/>
    <w:rsid w:val="00D175E5"/>
    <w:rsid w:val="00D25B86"/>
    <w:rsid w:val="00D26B68"/>
    <w:rsid w:val="00D2778D"/>
    <w:rsid w:val="00D311C3"/>
    <w:rsid w:val="00D31418"/>
    <w:rsid w:val="00D349FD"/>
    <w:rsid w:val="00D3708C"/>
    <w:rsid w:val="00D3717C"/>
    <w:rsid w:val="00D4033B"/>
    <w:rsid w:val="00D41145"/>
    <w:rsid w:val="00D41DF8"/>
    <w:rsid w:val="00D41E8A"/>
    <w:rsid w:val="00D43C0C"/>
    <w:rsid w:val="00D47A37"/>
    <w:rsid w:val="00D513A4"/>
    <w:rsid w:val="00D52ECD"/>
    <w:rsid w:val="00D53203"/>
    <w:rsid w:val="00D53BC3"/>
    <w:rsid w:val="00D56967"/>
    <w:rsid w:val="00D657D9"/>
    <w:rsid w:val="00D80E4F"/>
    <w:rsid w:val="00D82B83"/>
    <w:rsid w:val="00D82DAC"/>
    <w:rsid w:val="00D84DE4"/>
    <w:rsid w:val="00D9093B"/>
    <w:rsid w:val="00D943C1"/>
    <w:rsid w:val="00DA1444"/>
    <w:rsid w:val="00DA2596"/>
    <w:rsid w:val="00DA26FE"/>
    <w:rsid w:val="00DA6F33"/>
    <w:rsid w:val="00DB3866"/>
    <w:rsid w:val="00DB7EEF"/>
    <w:rsid w:val="00DD1511"/>
    <w:rsid w:val="00DD5847"/>
    <w:rsid w:val="00DD6287"/>
    <w:rsid w:val="00DF3BF3"/>
    <w:rsid w:val="00E0484A"/>
    <w:rsid w:val="00E10EC1"/>
    <w:rsid w:val="00E16016"/>
    <w:rsid w:val="00E24B3F"/>
    <w:rsid w:val="00E25A03"/>
    <w:rsid w:val="00E30B84"/>
    <w:rsid w:val="00E314E5"/>
    <w:rsid w:val="00E31635"/>
    <w:rsid w:val="00E3230A"/>
    <w:rsid w:val="00E32DE1"/>
    <w:rsid w:val="00E374D7"/>
    <w:rsid w:val="00E42613"/>
    <w:rsid w:val="00E45E43"/>
    <w:rsid w:val="00E527B9"/>
    <w:rsid w:val="00E5280C"/>
    <w:rsid w:val="00E537A9"/>
    <w:rsid w:val="00E55204"/>
    <w:rsid w:val="00E57521"/>
    <w:rsid w:val="00E60205"/>
    <w:rsid w:val="00E645AE"/>
    <w:rsid w:val="00E645DB"/>
    <w:rsid w:val="00E67A6D"/>
    <w:rsid w:val="00E67F66"/>
    <w:rsid w:val="00E70C1A"/>
    <w:rsid w:val="00E71B09"/>
    <w:rsid w:val="00E71C13"/>
    <w:rsid w:val="00E91359"/>
    <w:rsid w:val="00E9636B"/>
    <w:rsid w:val="00EA1824"/>
    <w:rsid w:val="00EA2577"/>
    <w:rsid w:val="00EA288B"/>
    <w:rsid w:val="00EA4D00"/>
    <w:rsid w:val="00EA4DF4"/>
    <w:rsid w:val="00EA5492"/>
    <w:rsid w:val="00EA602A"/>
    <w:rsid w:val="00EB0069"/>
    <w:rsid w:val="00EB73EC"/>
    <w:rsid w:val="00EC04D2"/>
    <w:rsid w:val="00EC149E"/>
    <w:rsid w:val="00EC19FE"/>
    <w:rsid w:val="00EC3025"/>
    <w:rsid w:val="00ED06A7"/>
    <w:rsid w:val="00ED3D7C"/>
    <w:rsid w:val="00ED43F1"/>
    <w:rsid w:val="00EE1160"/>
    <w:rsid w:val="00EE44F2"/>
    <w:rsid w:val="00EF30E4"/>
    <w:rsid w:val="00EF5C1F"/>
    <w:rsid w:val="00EF7DB9"/>
    <w:rsid w:val="00F07BD0"/>
    <w:rsid w:val="00F10515"/>
    <w:rsid w:val="00F11919"/>
    <w:rsid w:val="00F129B1"/>
    <w:rsid w:val="00F20CEC"/>
    <w:rsid w:val="00F23F48"/>
    <w:rsid w:val="00F2433F"/>
    <w:rsid w:val="00F24F72"/>
    <w:rsid w:val="00F3308E"/>
    <w:rsid w:val="00F344A5"/>
    <w:rsid w:val="00F4042B"/>
    <w:rsid w:val="00F41FE4"/>
    <w:rsid w:val="00F43BD0"/>
    <w:rsid w:val="00F46B05"/>
    <w:rsid w:val="00F47525"/>
    <w:rsid w:val="00F502B5"/>
    <w:rsid w:val="00F50D89"/>
    <w:rsid w:val="00F53DF2"/>
    <w:rsid w:val="00F53E94"/>
    <w:rsid w:val="00F57883"/>
    <w:rsid w:val="00F657AA"/>
    <w:rsid w:val="00F72999"/>
    <w:rsid w:val="00F83360"/>
    <w:rsid w:val="00F836F2"/>
    <w:rsid w:val="00F90C5C"/>
    <w:rsid w:val="00F91189"/>
    <w:rsid w:val="00FA4CAC"/>
    <w:rsid w:val="00FA694C"/>
    <w:rsid w:val="00FB0732"/>
    <w:rsid w:val="00FB0A0B"/>
    <w:rsid w:val="00FB1979"/>
    <w:rsid w:val="00FB551A"/>
    <w:rsid w:val="00FB616C"/>
    <w:rsid w:val="00FC095C"/>
    <w:rsid w:val="00FC29E9"/>
    <w:rsid w:val="00FC3183"/>
    <w:rsid w:val="00FC35E8"/>
    <w:rsid w:val="00FC5F52"/>
    <w:rsid w:val="00FD11F9"/>
    <w:rsid w:val="00FD38EC"/>
    <w:rsid w:val="00FE2F79"/>
    <w:rsid w:val="00FE3673"/>
    <w:rsid w:val="00FE368A"/>
    <w:rsid w:val="00FE3A3D"/>
    <w:rsid w:val="00FE59EF"/>
    <w:rsid w:val="00FE7460"/>
    <w:rsid w:val="00FF2C8E"/>
    <w:rsid w:val="00FF43B3"/>
    <w:rsid w:val="014E2E85"/>
    <w:rsid w:val="02ABB03F"/>
    <w:rsid w:val="0460A111"/>
    <w:rsid w:val="06044F11"/>
    <w:rsid w:val="13CEB76D"/>
    <w:rsid w:val="1466DF50"/>
    <w:rsid w:val="1AEEE09A"/>
    <w:rsid w:val="1C52E48F"/>
    <w:rsid w:val="21C7719B"/>
    <w:rsid w:val="2AD4FB73"/>
    <w:rsid w:val="2BC6DF34"/>
    <w:rsid w:val="2F659B4E"/>
    <w:rsid w:val="2FCA9A02"/>
    <w:rsid w:val="30466E27"/>
    <w:rsid w:val="37782413"/>
    <w:rsid w:val="383150AD"/>
    <w:rsid w:val="40EC5D86"/>
    <w:rsid w:val="424AF1AD"/>
    <w:rsid w:val="52F7E80E"/>
    <w:rsid w:val="5CEC3B08"/>
    <w:rsid w:val="5D3CF634"/>
    <w:rsid w:val="64571850"/>
    <w:rsid w:val="64B3A1FE"/>
    <w:rsid w:val="69C9006A"/>
    <w:rsid w:val="6A61284D"/>
    <w:rsid w:val="73AD6609"/>
    <w:rsid w:val="74CF429C"/>
    <w:rsid w:val="780B514C"/>
    <w:rsid w:val="7CDB325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07ABA"/>
  <w15:docId w15:val="{4FB3B448-DAA6-4482-935A-C7D8AACB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nhideWhenUsed/>
    <w:rsid w:val="000C3285"/>
    <w:rPr>
      <w:sz w:val="16"/>
      <w:szCs w:val="16"/>
    </w:rPr>
  </w:style>
  <w:style w:type="paragraph" w:styleId="Tekstopmerking">
    <w:name w:val="annotation text"/>
    <w:basedOn w:val="Standaard"/>
    <w:link w:val="TekstopmerkingChar"/>
    <w:unhideWhenUsed/>
    <w:rsid w:val="000C3285"/>
    <w:pPr>
      <w:spacing w:line="240" w:lineRule="auto"/>
    </w:pPr>
    <w:rPr>
      <w:szCs w:val="20"/>
    </w:rPr>
  </w:style>
  <w:style w:type="character" w:customStyle="1" w:styleId="TekstopmerkingChar">
    <w:name w:val="Tekst opmerking Char"/>
    <w:basedOn w:val="Standaardalinea-lettertype"/>
    <w:link w:val="Tekstopmerking"/>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table" w:styleId="Lijsttabel3-Accent2">
    <w:name w:val="List Table 3 Accent 2"/>
    <w:basedOn w:val="Standaardtabel"/>
    <w:uiPriority w:val="48"/>
    <w:rsid w:val="001C2DE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Revisie">
    <w:name w:val="Revision"/>
    <w:hidden/>
    <w:uiPriority w:val="99"/>
    <w:semiHidden/>
    <w:rsid w:val="001C2DEA"/>
    <w:rPr>
      <w:rFonts w:ascii="Arial" w:hAnsi="Arial"/>
      <w:szCs w:val="24"/>
    </w:rPr>
  </w:style>
  <w:style w:type="paragraph" w:customStyle="1" w:styleId="Default">
    <w:name w:val="Default"/>
    <w:rsid w:val="004424C8"/>
    <w:pPr>
      <w:autoSpaceDE w:val="0"/>
      <w:autoSpaceDN w:val="0"/>
      <w:adjustRightInd w:val="0"/>
    </w:pPr>
    <w:rPr>
      <w:rFonts w:ascii="Arial" w:hAnsi="Arial" w:cs="Arial"/>
      <w:color w:val="000000"/>
      <w:sz w:val="24"/>
      <w:szCs w:val="24"/>
    </w:rPr>
  </w:style>
  <w:style w:type="paragraph" w:styleId="Eindnoottekst">
    <w:name w:val="endnote text"/>
    <w:basedOn w:val="Standaard"/>
    <w:link w:val="EindnoottekstChar"/>
    <w:semiHidden/>
    <w:unhideWhenUsed/>
    <w:rsid w:val="00445AA3"/>
    <w:pPr>
      <w:spacing w:line="240" w:lineRule="auto"/>
    </w:pPr>
    <w:rPr>
      <w:szCs w:val="20"/>
    </w:rPr>
  </w:style>
  <w:style w:type="character" w:customStyle="1" w:styleId="EindnoottekstChar">
    <w:name w:val="Eindnoottekst Char"/>
    <w:basedOn w:val="Standaardalinea-lettertype"/>
    <w:link w:val="Eindnoottekst"/>
    <w:semiHidden/>
    <w:rsid w:val="00445AA3"/>
    <w:rPr>
      <w:rFonts w:ascii="Arial" w:hAnsi="Arial"/>
    </w:rPr>
  </w:style>
  <w:style w:type="character" w:styleId="Eindnootmarkering">
    <w:name w:val="endnote reference"/>
    <w:basedOn w:val="Standaardalinea-lettertype"/>
    <w:semiHidden/>
    <w:unhideWhenUsed/>
    <w:rsid w:val="00445AA3"/>
    <w:rPr>
      <w:vertAlign w:val="superscript"/>
    </w:rPr>
  </w:style>
  <w:style w:type="paragraph" w:customStyle="1" w:styleId="paragraph">
    <w:name w:val="paragraph"/>
    <w:basedOn w:val="Standaard"/>
    <w:rsid w:val="00D82B83"/>
    <w:pPr>
      <w:spacing w:before="100" w:beforeAutospacing="1" w:after="100" w:afterAutospacing="1" w:line="240" w:lineRule="auto"/>
    </w:pPr>
    <w:rPr>
      <w:rFonts w:ascii="Times New Roman" w:hAnsi="Times New Roman"/>
      <w:sz w:val="24"/>
      <w:lang w:val="en-US"/>
    </w:rPr>
  </w:style>
  <w:style w:type="character" w:customStyle="1" w:styleId="normaltextrun">
    <w:name w:val="normaltextrun"/>
    <w:basedOn w:val="Standaardalinea-lettertype"/>
    <w:rsid w:val="00D82B83"/>
  </w:style>
  <w:style w:type="character" w:customStyle="1" w:styleId="eop">
    <w:name w:val="eop"/>
    <w:basedOn w:val="Standaardalinea-lettertype"/>
    <w:rsid w:val="00D82B83"/>
  </w:style>
  <w:style w:type="character" w:styleId="GevolgdeHyperlink">
    <w:name w:val="FollowedHyperlink"/>
    <w:basedOn w:val="Standaardalinea-lettertype"/>
    <w:semiHidden/>
    <w:unhideWhenUsed/>
    <w:rsid w:val="00B84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757432993">
      <w:bodyDiv w:val="1"/>
      <w:marLeft w:val="0"/>
      <w:marRight w:val="0"/>
      <w:marTop w:val="0"/>
      <w:marBottom w:val="0"/>
      <w:divBdr>
        <w:top w:val="none" w:sz="0" w:space="0" w:color="auto"/>
        <w:left w:val="none" w:sz="0" w:space="0" w:color="auto"/>
        <w:bottom w:val="none" w:sz="0" w:space="0" w:color="auto"/>
        <w:right w:val="none" w:sz="0" w:space="0" w:color="auto"/>
      </w:divBdr>
    </w:div>
    <w:div w:id="1766346196">
      <w:bodyDiv w:val="1"/>
      <w:marLeft w:val="0"/>
      <w:marRight w:val="0"/>
      <w:marTop w:val="0"/>
      <w:marBottom w:val="0"/>
      <w:divBdr>
        <w:top w:val="none" w:sz="0" w:space="0" w:color="auto"/>
        <w:left w:val="none" w:sz="0" w:space="0" w:color="auto"/>
        <w:bottom w:val="none" w:sz="0" w:space="0" w:color="auto"/>
        <w:right w:val="none" w:sz="0" w:space="0" w:color="auto"/>
      </w:divBdr>
      <w:divsChild>
        <w:div w:id="331685945">
          <w:marLeft w:val="0"/>
          <w:marRight w:val="0"/>
          <w:marTop w:val="0"/>
          <w:marBottom w:val="0"/>
          <w:divBdr>
            <w:top w:val="none" w:sz="0" w:space="0" w:color="auto"/>
            <w:left w:val="none" w:sz="0" w:space="0" w:color="auto"/>
            <w:bottom w:val="none" w:sz="0" w:space="0" w:color="auto"/>
            <w:right w:val="none" w:sz="0" w:space="0" w:color="auto"/>
          </w:divBdr>
          <w:divsChild>
            <w:div w:id="82921665">
              <w:marLeft w:val="0"/>
              <w:marRight w:val="0"/>
              <w:marTop w:val="0"/>
              <w:marBottom w:val="0"/>
              <w:divBdr>
                <w:top w:val="none" w:sz="0" w:space="0" w:color="auto"/>
                <w:left w:val="none" w:sz="0" w:space="0" w:color="auto"/>
                <w:bottom w:val="none" w:sz="0" w:space="0" w:color="auto"/>
                <w:right w:val="none" w:sz="0" w:space="0" w:color="auto"/>
              </w:divBdr>
            </w:div>
            <w:div w:id="609628919">
              <w:marLeft w:val="0"/>
              <w:marRight w:val="0"/>
              <w:marTop w:val="0"/>
              <w:marBottom w:val="0"/>
              <w:divBdr>
                <w:top w:val="none" w:sz="0" w:space="0" w:color="auto"/>
                <w:left w:val="none" w:sz="0" w:space="0" w:color="auto"/>
                <w:bottom w:val="none" w:sz="0" w:space="0" w:color="auto"/>
                <w:right w:val="none" w:sz="0" w:space="0" w:color="auto"/>
              </w:divBdr>
            </w:div>
            <w:div w:id="637031350">
              <w:marLeft w:val="0"/>
              <w:marRight w:val="0"/>
              <w:marTop w:val="0"/>
              <w:marBottom w:val="0"/>
              <w:divBdr>
                <w:top w:val="none" w:sz="0" w:space="0" w:color="auto"/>
                <w:left w:val="none" w:sz="0" w:space="0" w:color="auto"/>
                <w:bottom w:val="none" w:sz="0" w:space="0" w:color="auto"/>
                <w:right w:val="none" w:sz="0" w:space="0" w:color="auto"/>
              </w:divBdr>
            </w:div>
            <w:div w:id="775833228">
              <w:marLeft w:val="0"/>
              <w:marRight w:val="0"/>
              <w:marTop w:val="0"/>
              <w:marBottom w:val="0"/>
              <w:divBdr>
                <w:top w:val="none" w:sz="0" w:space="0" w:color="auto"/>
                <w:left w:val="none" w:sz="0" w:space="0" w:color="auto"/>
                <w:bottom w:val="none" w:sz="0" w:space="0" w:color="auto"/>
                <w:right w:val="none" w:sz="0" w:space="0" w:color="auto"/>
              </w:divBdr>
            </w:div>
            <w:div w:id="1284578183">
              <w:marLeft w:val="0"/>
              <w:marRight w:val="0"/>
              <w:marTop w:val="0"/>
              <w:marBottom w:val="0"/>
              <w:divBdr>
                <w:top w:val="none" w:sz="0" w:space="0" w:color="auto"/>
                <w:left w:val="none" w:sz="0" w:space="0" w:color="auto"/>
                <w:bottom w:val="none" w:sz="0" w:space="0" w:color="auto"/>
                <w:right w:val="none" w:sz="0" w:space="0" w:color="auto"/>
              </w:divBdr>
            </w:div>
            <w:div w:id="1367095739">
              <w:marLeft w:val="0"/>
              <w:marRight w:val="0"/>
              <w:marTop w:val="0"/>
              <w:marBottom w:val="0"/>
              <w:divBdr>
                <w:top w:val="none" w:sz="0" w:space="0" w:color="auto"/>
                <w:left w:val="none" w:sz="0" w:space="0" w:color="auto"/>
                <w:bottom w:val="none" w:sz="0" w:space="0" w:color="auto"/>
                <w:right w:val="none" w:sz="0" w:space="0" w:color="auto"/>
              </w:divBdr>
            </w:div>
            <w:div w:id="1762019061">
              <w:marLeft w:val="0"/>
              <w:marRight w:val="0"/>
              <w:marTop w:val="0"/>
              <w:marBottom w:val="0"/>
              <w:divBdr>
                <w:top w:val="none" w:sz="0" w:space="0" w:color="auto"/>
                <w:left w:val="none" w:sz="0" w:space="0" w:color="auto"/>
                <w:bottom w:val="none" w:sz="0" w:space="0" w:color="auto"/>
                <w:right w:val="none" w:sz="0" w:space="0" w:color="auto"/>
              </w:divBdr>
            </w:div>
            <w:div w:id="2001813652">
              <w:marLeft w:val="0"/>
              <w:marRight w:val="0"/>
              <w:marTop w:val="0"/>
              <w:marBottom w:val="0"/>
              <w:divBdr>
                <w:top w:val="none" w:sz="0" w:space="0" w:color="auto"/>
                <w:left w:val="none" w:sz="0" w:space="0" w:color="auto"/>
                <w:bottom w:val="none" w:sz="0" w:space="0" w:color="auto"/>
                <w:right w:val="none" w:sz="0" w:space="0" w:color="auto"/>
              </w:divBdr>
            </w:div>
          </w:divsChild>
        </w:div>
        <w:div w:id="1764061755">
          <w:marLeft w:val="0"/>
          <w:marRight w:val="0"/>
          <w:marTop w:val="0"/>
          <w:marBottom w:val="0"/>
          <w:divBdr>
            <w:top w:val="none" w:sz="0" w:space="0" w:color="auto"/>
            <w:left w:val="none" w:sz="0" w:space="0" w:color="auto"/>
            <w:bottom w:val="none" w:sz="0" w:space="0" w:color="auto"/>
            <w:right w:val="none" w:sz="0" w:space="0" w:color="auto"/>
          </w:divBdr>
          <w:divsChild>
            <w:div w:id="585265256">
              <w:marLeft w:val="0"/>
              <w:marRight w:val="0"/>
              <w:marTop w:val="0"/>
              <w:marBottom w:val="0"/>
              <w:divBdr>
                <w:top w:val="none" w:sz="0" w:space="0" w:color="auto"/>
                <w:left w:val="none" w:sz="0" w:space="0" w:color="auto"/>
                <w:bottom w:val="none" w:sz="0" w:space="0" w:color="auto"/>
                <w:right w:val="none" w:sz="0" w:space="0" w:color="auto"/>
              </w:divBdr>
            </w:div>
          </w:divsChild>
        </w:div>
        <w:div w:id="1809128391">
          <w:marLeft w:val="0"/>
          <w:marRight w:val="0"/>
          <w:marTop w:val="0"/>
          <w:marBottom w:val="0"/>
          <w:divBdr>
            <w:top w:val="none" w:sz="0" w:space="0" w:color="auto"/>
            <w:left w:val="none" w:sz="0" w:space="0" w:color="auto"/>
            <w:bottom w:val="none" w:sz="0" w:space="0" w:color="auto"/>
            <w:right w:val="none" w:sz="0" w:space="0" w:color="auto"/>
          </w:divBdr>
          <w:divsChild>
            <w:div w:id="8775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36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f646a11-50a8-4b13-9d3b-be1fb6144600">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3FAD0EDCFD1840A3040DA73FF394A1" ma:contentTypeVersion="5" ma:contentTypeDescription="Create a new document." ma:contentTypeScope="" ma:versionID="2e4d40b25d30c6118f7e4ddad91b347e">
  <xsd:schema xmlns:xsd="http://www.w3.org/2001/XMLSchema" xmlns:xs="http://www.w3.org/2001/XMLSchema" xmlns:p="http://schemas.microsoft.com/office/2006/metadata/properties" xmlns:ns2="05b0ecd6-5a3e-4e6a-a721-451a67c9428a" xmlns:ns3="cf646a11-50a8-4b13-9d3b-be1fb6144600" targetNamespace="http://schemas.microsoft.com/office/2006/metadata/properties" ma:root="true" ma:fieldsID="603ebc7ea2f166c122c9f62855e6c8c6" ns2:_="" ns3:_="">
    <xsd:import namespace="05b0ecd6-5a3e-4e6a-a721-451a67c9428a"/>
    <xsd:import namespace="cf646a11-50a8-4b13-9d3b-be1fb61446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ecd6-5a3e-4e6a-a721-451a67c94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46a11-50a8-4b13-9d3b-be1fb61446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E48B9-155C-43CF-B78A-34452BD63E2A}">
  <ds:schemaRefs>
    <ds:schemaRef ds:uri="http://schemas.microsoft.com/sharepoint/v3/contenttype/forms"/>
  </ds:schemaRefs>
</ds:datastoreItem>
</file>

<file path=customXml/itemProps2.xml><?xml version="1.0" encoding="utf-8"?>
<ds:datastoreItem xmlns:ds="http://schemas.openxmlformats.org/officeDocument/2006/customXml" ds:itemID="{D84F3DAC-EEA5-4315-A9F0-2DC3F9ACFB92}">
  <ds:schemaRefs>
    <ds:schemaRef ds:uri="http://schemas.openxmlformats.org/officeDocument/2006/bibliography"/>
  </ds:schemaRefs>
</ds:datastoreItem>
</file>

<file path=customXml/itemProps3.xml><?xml version="1.0" encoding="utf-8"?>
<ds:datastoreItem xmlns:ds="http://schemas.openxmlformats.org/officeDocument/2006/customXml" ds:itemID="{9ED67AF2-9C8D-449C-99B5-372107175705}">
  <ds:schemaRefs>
    <ds:schemaRef ds:uri="http://schemas.microsoft.com/office/2006/documentManagement/types"/>
    <ds:schemaRef ds:uri="http://purl.org/dc/dcmitype/"/>
    <ds:schemaRef ds:uri="http://purl.org/dc/terms/"/>
    <ds:schemaRef ds:uri="http://schemas.microsoft.com/office/infopath/2007/PartnerControls"/>
    <ds:schemaRef ds:uri="cf646a11-50a8-4b13-9d3b-be1fb6144600"/>
    <ds:schemaRef ds:uri="05b0ecd6-5a3e-4e6a-a721-451a67c9428a"/>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CF9E2C5-C9B7-402F-A632-9A288D5BF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ecd6-5a3e-4e6a-a721-451a67c9428a"/>
    <ds:schemaRef ds:uri="cf646a11-50a8-4b13-9d3b-be1fb6144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P:\adm\sjabloon\Office\Blanco document.dotm</Template>
  <TotalTime>0</TotalTime>
  <Pages>6</Pages>
  <Words>1075</Words>
  <Characters>6185</Characters>
  <Application>Microsoft Office Word</Application>
  <DocSecurity>0</DocSecurity>
  <Lines>51</Lines>
  <Paragraphs>14</Paragraphs>
  <ScaleCrop>false</ScaleCrop>
  <Company>Hogeschool Rotterdam</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Groenendijk-, J. (Jan)</cp:lastModifiedBy>
  <cp:revision>2</cp:revision>
  <dcterms:created xsi:type="dcterms:W3CDTF">2023-12-05T15:04:00Z</dcterms:created>
  <dcterms:modified xsi:type="dcterms:W3CDTF">2023-12-05T15:04:00Z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0x0101008D3FAD0EDCFD1840A3040DA73FF394A1</vt:lpwstr>
  </property>
  <property fmtid="{D5CDD505-2E9C-101B-9397-08002B2CF9AE}" pid="8" name="Order">
    <vt:r8>77700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