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0899"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55DDA334" wp14:editId="5EF189E1">
                <wp:simplePos x="0" y="0"/>
                <wp:positionH relativeFrom="column">
                  <wp:posOffset>1209523</wp:posOffset>
                </wp:positionH>
                <wp:positionV relativeFrom="paragraph">
                  <wp:posOffset>-164008</wp:posOffset>
                </wp:positionV>
                <wp:extent cx="3401060" cy="1104595"/>
                <wp:effectExtent l="0" t="0" r="0" b="635"/>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60"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67BDC603" w:rsidR="00361C2E" w:rsidRPr="004C2984" w:rsidRDefault="00361C2E" w:rsidP="00361C2E">
                            <w:pPr>
                              <w:pStyle w:val="Titel"/>
                            </w:pPr>
                            <w:bookmarkStart w:id="0" w:name="bmTitel"/>
                            <w:r>
                              <w:t>Concept Raamovereenkomst</w:t>
                            </w:r>
                            <w:bookmarkEnd w:id="0"/>
                          </w:p>
                          <w:p w14:paraId="2ECCE4FF" w14:textId="343499CC" w:rsidR="00361C2E" w:rsidRPr="00514DBE" w:rsidRDefault="004B699F" w:rsidP="00361C2E">
                            <w:pPr>
                              <w:pStyle w:val="Subtitel"/>
                            </w:pPr>
                            <w:bookmarkStart w:id="1" w:name="bmSubtitel"/>
                            <w:r>
                              <w:t>Onderhoud</w:t>
                            </w:r>
                            <w:r w:rsidR="009C7560">
                              <w:t xml:space="preserve"> </w:t>
                            </w:r>
                            <w:r>
                              <w:t>transportinstallaties</w:t>
                            </w:r>
                            <w:r w:rsidR="00361C2E">
                              <w:t xml:space="preserve"> (Contractnummer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hthoek 5" o:spid="_x0000_s1026" style="position:absolute;margin-left:95.25pt;margin-top:-12.9pt;width:267.8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" filled="f" stroked="f" strokeweight="2pt">
                <v:textbox>
                  <w:txbxContent>
                    <w:p w14:paraId="3468AD4B" w14:textId="67BDC603" w:rsidR="00361C2E" w:rsidRPr="004C2984" w:rsidRDefault="00361C2E" w:rsidP="00361C2E">
                      <w:pPr>
                        <w:pStyle w:val="Titel"/>
                      </w:pPr>
                      <w:bookmarkStart w:id="2" w:name="bmTitel"/>
                      <w:r>
                        <w:t>Concept Raamovereenkomst</w:t>
                      </w:r>
                      <w:bookmarkEnd w:id="2"/>
                    </w:p>
                    <w:p w14:paraId="2ECCE4FF" w14:textId="343499CC" w:rsidR="00361C2E" w:rsidRPr="00514DBE" w:rsidRDefault="004B699F" w:rsidP="00361C2E">
                      <w:pPr>
                        <w:pStyle w:val="Subtitel"/>
                      </w:pPr>
                      <w:bookmarkStart w:id="3" w:name="bmSubtitel"/>
                      <w:r>
                        <w:t>Onderhoud</w:t>
                      </w:r>
                      <w:r w:rsidR="009C7560">
                        <w:t xml:space="preserve"> </w:t>
                      </w:r>
                      <w:r>
                        <w:t>transportinstallaties</w:t>
                      </w:r>
                      <w:r w:rsidR="00361C2E">
                        <w:t xml:space="preserve"> (Contractnummer xx)</w:t>
                      </w:r>
                      <w:bookmarkEnd w:id="3"/>
                    </w:p>
                    <w:p w14:paraId="0579E0CF" w14:textId="77777777" w:rsidR="00361C2E" w:rsidRPr="00615EAC" w:rsidRDefault="00361C2E" w:rsidP="00361C2E">
                      <w:pPr>
                        <w:pStyle w:val="Titel"/>
                        <w:rPr>
                          <w:color w:val="FFFFFF" w:themeColor="background1"/>
                        </w:rPr>
                      </w:pPr>
                    </w:p>
                  </w:txbxContent>
                </v:textbox>
              </v:rect>
            </w:pict>
          </mc:Fallback>
        </mc:AlternateContent>
      </w:r>
    </w:p>
    <w:p w14:paraId="43C59413" w14:textId="77777777" w:rsidR="00361C2E" w:rsidRDefault="00361C2E" w:rsidP="00361C2E">
      <w:pPr>
        <w:tabs>
          <w:tab w:val="left" w:pos="1110"/>
        </w:tabs>
        <w:spacing w:before="1080" w:after="480"/>
      </w:pPr>
      <w:r>
        <w:tab/>
      </w:r>
    </w:p>
    <w:p w14:paraId="0DCE631D" w14:textId="77777777" w:rsidR="003827D1" w:rsidRDefault="003827D1" w:rsidP="00361C2E">
      <w:pPr>
        <w:tabs>
          <w:tab w:val="left" w:pos="1110"/>
        </w:tabs>
        <w:spacing w:before="1080" w:after="480"/>
      </w:pPr>
    </w:p>
    <w:p w14:paraId="41BD0A94"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77777777" w:rsidR="00361C2E" w:rsidRDefault="00361C2E" w:rsidP="003827D1">
            <w:pPr>
              <w:spacing w:line="276" w:lineRule="auto"/>
            </w:pPr>
            <w:r>
              <w:t>Faciliteiten en Informatietechnologie</w:t>
            </w:r>
          </w:p>
        </w:tc>
      </w:tr>
      <w:tr w:rsidR="00361C2E" w14:paraId="2D79932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3827D1">
            <w:pPr>
              <w:spacing w:line="276" w:lineRule="auto"/>
            </w:pPr>
            <w:r>
              <w:t>Inkoop &amp; Contractmanagement</w:t>
            </w:r>
          </w:p>
        </w:tc>
      </w:tr>
      <w:tr w:rsidR="00361C2E" w14:paraId="354B4128"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49355E86"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w:t>
            </w:r>
            <w:r w:rsidR="004B0523">
              <w:rPr>
                <w:rFonts w:ascii="Arial" w:hAnsi="Arial" w:cs="Arial"/>
                <w:i/>
                <w:color w:val="auto"/>
                <w:sz w:val="20"/>
                <w:szCs w:val="20"/>
              </w:rPr>
              <w:t>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4DAA616C" w:rsidR="00361C2E" w:rsidRDefault="4C5CF393" w:rsidP="3DB3CB0B">
            <w:pPr>
              <w:spacing w:line="276" w:lineRule="auto"/>
            </w:pPr>
            <w:r>
              <w:t xml:space="preserve">Marije Huijser </w:t>
            </w:r>
          </w:p>
        </w:tc>
      </w:tr>
      <w:tr w:rsidR="00361C2E" w14:paraId="0407C155"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43E3ECEC"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Functie auteur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3827D1">
            <w:pPr>
              <w:spacing w:line="276" w:lineRule="auto"/>
            </w:pPr>
            <w:r>
              <w:t>Adviseur Inkoop</w:t>
            </w:r>
          </w:p>
        </w:tc>
      </w:tr>
      <w:tr w:rsidR="00361C2E" w14:paraId="76C66491"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0CCCDEE2" w:rsidR="00361C2E" w:rsidRDefault="004B0523" w:rsidP="3DB3CB0B">
            <w:pPr>
              <w:spacing w:line="276" w:lineRule="auto"/>
            </w:pPr>
            <w:r>
              <w:t>M. Kil</w:t>
            </w:r>
            <w:r w:rsidR="00D75EFB">
              <w:t>a</w:t>
            </w:r>
          </w:p>
        </w:tc>
      </w:tr>
      <w:tr w:rsidR="00361C2E" w14:paraId="651A60BA"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72CF3277" w:rsidR="00361C2E" w:rsidRDefault="00D905F2" w:rsidP="003827D1">
            <w:pPr>
              <w:spacing w:line="276" w:lineRule="auto"/>
            </w:pPr>
            <w:r>
              <w:t>23</w:t>
            </w:r>
            <w:r w:rsidR="00D75EFB">
              <w:t>-0</w:t>
            </w:r>
            <w:r>
              <w:t>8</w:t>
            </w:r>
            <w:r w:rsidR="00D75EFB">
              <w:t>-2023</w:t>
            </w:r>
          </w:p>
        </w:tc>
      </w:tr>
      <w:tr w:rsidR="00361C2E" w14:paraId="55C3BD1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3827D1">
            <w:pPr>
              <w:spacing w:line="276" w:lineRule="auto"/>
            </w:pPr>
            <w:r>
              <w:t>concept</w:t>
            </w:r>
          </w:p>
        </w:tc>
      </w:tr>
      <w:tr w:rsidR="00361C2E" w14:paraId="5C9CBD1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3827D1">
            <w:pPr>
              <w:spacing w:line="276" w:lineRule="auto"/>
            </w:pPr>
            <w:r>
              <w:t>[doc base nummer]</w:t>
            </w:r>
          </w:p>
        </w:tc>
      </w:tr>
      <w:tr w:rsidR="00361C2E" w14:paraId="2AE67358"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3827D1">
            <w:pPr>
              <w:spacing w:line="276" w:lineRule="auto"/>
            </w:pPr>
            <w:r>
              <w:t>0.1</w:t>
            </w:r>
          </w:p>
        </w:tc>
      </w:tr>
      <w:tr w:rsidR="00361C2E" w14:paraId="3B3D7EAD"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77777777" w:rsidR="00361C2E" w:rsidRDefault="00361C2E" w:rsidP="003827D1">
            <w:pPr>
              <w:spacing w:line="276" w:lineRule="auto"/>
            </w:pPr>
            <w:r>
              <w:t>[datum]</w:t>
            </w:r>
          </w:p>
        </w:tc>
      </w:tr>
      <w:bookmarkEnd w:id="4"/>
    </w:tbl>
    <w:p w14:paraId="41317AB4"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pPr>
            <w:pStyle w:val="Kopvaninhoudsopgave"/>
          </w:pPr>
          <w:r>
            <w:t>Inhoud</w:t>
          </w:r>
        </w:p>
        <w:p w14:paraId="0237B5F4" w14:textId="3D44AC44" w:rsidR="00985782"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9462876" w:history="1">
            <w:r w:rsidR="00985782" w:rsidRPr="00166019">
              <w:rPr>
                <w:rStyle w:val="Hyperlink"/>
                <w:noProof/>
              </w:rPr>
              <w:t>BIJLAGEN</w:t>
            </w:r>
            <w:r w:rsidR="00985782">
              <w:rPr>
                <w:noProof/>
                <w:webHidden/>
              </w:rPr>
              <w:tab/>
            </w:r>
            <w:r w:rsidR="00985782">
              <w:rPr>
                <w:noProof/>
                <w:webHidden/>
              </w:rPr>
              <w:fldChar w:fldCharType="begin"/>
            </w:r>
            <w:r w:rsidR="00985782">
              <w:rPr>
                <w:noProof/>
                <w:webHidden/>
              </w:rPr>
              <w:instrText xml:space="preserve"> PAGEREF _Toc139462876 \h </w:instrText>
            </w:r>
            <w:r w:rsidR="00985782">
              <w:rPr>
                <w:noProof/>
                <w:webHidden/>
              </w:rPr>
            </w:r>
            <w:r w:rsidR="00985782">
              <w:rPr>
                <w:noProof/>
                <w:webHidden/>
              </w:rPr>
              <w:fldChar w:fldCharType="separate"/>
            </w:r>
            <w:r w:rsidR="00985782">
              <w:rPr>
                <w:noProof/>
                <w:webHidden/>
              </w:rPr>
              <w:t>3</w:t>
            </w:r>
            <w:r w:rsidR="00985782">
              <w:rPr>
                <w:noProof/>
                <w:webHidden/>
              </w:rPr>
              <w:fldChar w:fldCharType="end"/>
            </w:r>
          </w:hyperlink>
        </w:p>
        <w:p w14:paraId="2E4C129B" w14:textId="0A4077BF" w:rsidR="00985782" w:rsidRDefault="00000000">
          <w:pPr>
            <w:pStyle w:val="Inhopg1"/>
            <w:rPr>
              <w:rFonts w:asciiTheme="minorHAnsi" w:eastAsiaTheme="minorEastAsia" w:hAnsiTheme="minorHAnsi" w:cstheme="minorBidi"/>
              <w:b w:val="0"/>
              <w:noProof/>
              <w:sz w:val="22"/>
              <w:szCs w:val="22"/>
            </w:rPr>
          </w:pPr>
          <w:hyperlink w:anchor="_Toc139462877" w:history="1">
            <w:r w:rsidR="00985782" w:rsidRPr="00166019">
              <w:rPr>
                <w:rStyle w:val="Hyperlink"/>
                <w:noProof/>
              </w:rPr>
              <w:t>1.</w:t>
            </w:r>
            <w:r w:rsidR="00985782">
              <w:rPr>
                <w:rFonts w:asciiTheme="minorHAnsi" w:eastAsiaTheme="minorEastAsia" w:hAnsiTheme="minorHAnsi" w:cstheme="minorBidi"/>
                <w:b w:val="0"/>
                <w:noProof/>
                <w:sz w:val="22"/>
                <w:szCs w:val="22"/>
              </w:rPr>
              <w:tab/>
            </w:r>
            <w:r w:rsidR="00985782" w:rsidRPr="00166019">
              <w:rPr>
                <w:rStyle w:val="Hyperlink"/>
                <w:noProof/>
              </w:rPr>
              <w:t>VOORWERP VAN DE RAAMOVEREENKOMST</w:t>
            </w:r>
            <w:r w:rsidR="00985782">
              <w:rPr>
                <w:noProof/>
                <w:webHidden/>
              </w:rPr>
              <w:tab/>
            </w:r>
            <w:r w:rsidR="00985782">
              <w:rPr>
                <w:noProof/>
                <w:webHidden/>
              </w:rPr>
              <w:fldChar w:fldCharType="begin"/>
            </w:r>
            <w:r w:rsidR="00985782">
              <w:rPr>
                <w:noProof/>
                <w:webHidden/>
              </w:rPr>
              <w:instrText xml:space="preserve"> PAGEREF _Toc139462877 \h </w:instrText>
            </w:r>
            <w:r w:rsidR="00985782">
              <w:rPr>
                <w:noProof/>
                <w:webHidden/>
              </w:rPr>
            </w:r>
            <w:r w:rsidR="00985782">
              <w:rPr>
                <w:noProof/>
                <w:webHidden/>
              </w:rPr>
              <w:fldChar w:fldCharType="separate"/>
            </w:r>
            <w:r w:rsidR="00985782">
              <w:rPr>
                <w:noProof/>
                <w:webHidden/>
              </w:rPr>
              <w:t>6</w:t>
            </w:r>
            <w:r w:rsidR="00985782">
              <w:rPr>
                <w:noProof/>
                <w:webHidden/>
              </w:rPr>
              <w:fldChar w:fldCharType="end"/>
            </w:r>
          </w:hyperlink>
        </w:p>
        <w:p w14:paraId="37728A4B" w14:textId="64610F06" w:rsidR="00985782" w:rsidRDefault="00000000">
          <w:pPr>
            <w:pStyle w:val="Inhopg1"/>
            <w:rPr>
              <w:rFonts w:asciiTheme="minorHAnsi" w:eastAsiaTheme="minorEastAsia" w:hAnsiTheme="minorHAnsi" w:cstheme="minorBidi"/>
              <w:b w:val="0"/>
              <w:noProof/>
              <w:sz w:val="22"/>
              <w:szCs w:val="22"/>
            </w:rPr>
          </w:pPr>
          <w:hyperlink w:anchor="_Toc139462878" w:history="1">
            <w:r w:rsidR="00985782" w:rsidRPr="00166019">
              <w:rPr>
                <w:rStyle w:val="Hyperlink"/>
                <w:noProof/>
              </w:rPr>
              <w:t>2.</w:t>
            </w:r>
            <w:r w:rsidR="00985782">
              <w:rPr>
                <w:rFonts w:asciiTheme="minorHAnsi" w:eastAsiaTheme="minorEastAsia" w:hAnsiTheme="minorHAnsi" w:cstheme="minorBidi"/>
                <w:b w:val="0"/>
                <w:noProof/>
                <w:sz w:val="22"/>
                <w:szCs w:val="22"/>
              </w:rPr>
              <w:tab/>
            </w:r>
            <w:r w:rsidR="00985782" w:rsidRPr="00166019">
              <w:rPr>
                <w:rStyle w:val="Hyperlink"/>
                <w:noProof/>
              </w:rPr>
              <w:t>VAN TOEPASSING ZIJNDE VOORWAARDEN</w:t>
            </w:r>
            <w:r w:rsidR="00985782">
              <w:rPr>
                <w:noProof/>
                <w:webHidden/>
              </w:rPr>
              <w:tab/>
            </w:r>
            <w:r w:rsidR="00985782">
              <w:rPr>
                <w:noProof/>
                <w:webHidden/>
              </w:rPr>
              <w:fldChar w:fldCharType="begin"/>
            </w:r>
            <w:r w:rsidR="00985782">
              <w:rPr>
                <w:noProof/>
                <w:webHidden/>
              </w:rPr>
              <w:instrText xml:space="preserve"> PAGEREF _Toc139462878 \h </w:instrText>
            </w:r>
            <w:r w:rsidR="00985782">
              <w:rPr>
                <w:noProof/>
                <w:webHidden/>
              </w:rPr>
            </w:r>
            <w:r w:rsidR="00985782">
              <w:rPr>
                <w:noProof/>
                <w:webHidden/>
              </w:rPr>
              <w:fldChar w:fldCharType="separate"/>
            </w:r>
            <w:r w:rsidR="00985782">
              <w:rPr>
                <w:noProof/>
                <w:webHidden/>
              </w:rPr>
              <w:t>6</w:t>
            </w:r>
            <w:r w:rsidR="00985782">
              <w:rPr>
                <w:noProof/>
                <w:webHidden/>
              </w:rPr>
              <w:fldChar w:fldCharType="end"/>
            </w:r>
          </w:hyperlink>
        </w:p>
        <w:p w14:paraId="403042C0" w14:textId="1B5638F9" w:rsidR="00985782" w:rsidRDefault="00000000">
          <w:pPr>
            <w:pStyle w:val="Inhopg1"/>
            <w:rPr>
              <w:rFonts w:asciiTheme="minorHAnsi" w:eastAsiaTheme="minorEastAsia" w:hAnsiTheme="minorHAnsi" w:cstheme="minorBidi"/>
              <w:b w:val="0"/>
              <w:noProof/>
              <w:sz w:val="22"/>
              <w:szCs w:val="22"/>
            </w:rPr>
          </w:pPr>
          <w:hyperlink w:anchor="_Toc139462879" w:history="1">
            <w:r w:rsidR="00985782" w:rsidRPr="00166019">
              <w:rPr>
                <w:rStyle w:val="Hyperlink"/>
                <w:noProof/>
              </w:rPr>
              <w:t>3.</w:t>
            </w:r>
            <w:r w:rsidR="00985782">
              <w:rPr>
                <w:rFonts w:asciiTheme="minorHAnsi" w:eastAsiaTheme="minorEastAsia" w:hAnsiTheme="minorHAnsi" w:cstheme="minorBidi"/>
                <w:b w:val="0"/>
                <w:noProof/>
                <w:sz w:val="22"/>
                <w:szCs w:val="22"/>
              </w:rPr>
              <w:tab/>
            </w:r>
            <w:r w:rsidR="00985782" w:rsidRPr="00166019">
              <w:rPr>
                <w:rStyle w:val="Hyperlink"/>
                <w:noProof/>
              </w:rPr>
              <w:t>CONTRACTDOCUMENTEN</w:t>
            </w:r>
            <w:r w:rsidR="00985782">
              <w:rPr>
                <w:noProof/>
                <w:webHidden/>
              </w:rPr>
              <w:tab/>
            </w:r>
            <w:r w:rsidR="00985782">
              <w:rPr>
                <w:noProof/>
                <w:webHidden/>
              </w:rPr>
              <w:fldChar w:fldCharType="begin"/>
            </w:r>
            <w:r w:rsidR="00985782">
              <w:rPr>
                <w:noProof/>
                <w:webHidden/>
              </w:rPr>
              <w:instrText xml:space="preserve"> PAGEREF _Toc139462879 \h </w:instrText>
            </w:r>
            <w:r w:rsidR="00985782">
              <w:rPr>
                <w:noProof/>
                <w:webHidden/>
              </w:rPr>
            </w:r>
            <w:r w:rsidR="00985782">
              <w:rPr>
                <w:noProof/>
                <w:webHidden/>
              </w:rPr>
              <w:fldChar w:fldCharType="separate"/>
            </w:r>
            <w:r w:rsidR="00985782">
              <w:rPr>
                <w:noProof/>
                <w:webHidden/>
              </w:rPr>
              <w:t>6</w:t>
            </w:r>
            <w:r w:rsidR="00985782">
              <w:rPr>
                <w:noProof/>
                <w:webHidden/>
              </w:rPr>
              <w:fldChar w:fldCharType="end"/>
            </w:r>
          </w:hyperlink>
        </w:p>
        <w:p w14:paraId="167DA1FC" w14:textId="2F6605B7" w:rsidR="00985782" w:rsidRDefault="00000000">
          <w:pPr>
            <w:pStyle w:val="Inhopg1"/>
            <w:rPr>
              <w:rFonts w:asciiTheme="minorHAnsi" w:eastAsiaTheme="minorEastAsia" w:hAnsiTheme="minorHAnsi" w:cstheme="minorBidi"/>
              <w:b w:val="0"/>
              <w:noProof/>
              <w:sz w:val="22"/>
              <w:szCs w:val="22"/>
            </w:rPr>
          </w:pPr>
          <w:hyperlink w:anchor="_Toc139462880" w:history="1">
            <w:r w:rsidR="00985782" w:rsidRPr="00166019">
              <w:rPr>
                <w:rStyle w:val="Hyperlink"/>
                <w:noProof/>
              </w:rPr>
              <w:t>4.</w:t>
            </w:r>
            <w:r w:rsidR="00985782">
              <w:rPr>
                <w:rFonts w:asciiTheme="minorHAnsi" w:eastAsiaTheme="minorEastAsia" w:hAnsiTheme="minorHAnsi" w:cstheme="minorBidi"/>
                <w:b w:val="0"/>
                <w:noProof/>
                <w:sz w:val="22"/>
                <w:szCs w:val="22"/>
              </w:rPr>
              <w:tab/>
            </w:r>
            <w:r w:rsidR="00985782" w:rsidRPr="00166019">
              <w:rPr>
                <w:rStyle w:val="Hyperlink"/>
                <w:noProof/>
              </w:rPr>
              <w:t>DUUR EN VERLENGING</w:t>
            </w:r>
            <w:r w:rsidR="00985782">
              <w:rPr>
                <w:noProof/>
                <w:webHidden/>
              </w:rPr>
              <w:tab/>
            </w:r>
            <w:r w:rsidR="00985782">
              <w:rPr>
                <w:noProof/>
                <w:webHidden/>
              </w:rPr>
              <w:fldChar w:fldCharType="begin"/>
            </w:r>
            <w:r w:rsidR="00985782">
              <w:rPr>
                <w:noProof/>
                <w:webHidden/>
              </w:rPr>
              <w:instrText xml:space="preserve"> PAGEREF _Toc139462880 \h </w:instrText>
            </w:r>
            <w:r w:rsidR="00985782">
              <w:rPr>
                <w:noProof/>
                <w:webHidden/>
              </w:rPr>
            </w:r>
            <w:r w:rsidR="00985782">
              <w:rPr>
                <w:noProof/>
                <w:webHidden/>
              </w:rPr>
              <w:fldChar w:fldCharType="separate"/>
            </w:r>
            <w:r w:rsidR="00985782">
              <w:rPr>
                <w:noProof/>
                <w:webHidden/>
              </w:rPr>
              <w:t>7</w:t>
            </w:r>
            <w:r w:rsidR="00985782">
              <w:rPr>
                <w:noProof/>
                <w:webHidden/>
              </w:rPr>
              <w:fldChar w:fldCharType="end"/>
            </w:r>
          </w:hyperlink>
        </w:p>
        <w:p w14:paraId="6CBBF90A" w14:textId="57B95D34" w:rsidR="00985782" w:rsidRDefault="00000000">
          <w:pPr>
            <w:pStyle w:val="Inhopg1"/>
            <w:rPr>
              <w:rFonts w:asciiTheme="minorHAnsi" w:eastAsiaTheme="minorEastAsia" w:hAnsiTheme="minorHAnsi" w:cstheme="minorBidi"/>
              <w:b w:val="0"/>
              <w:noProof/>
              <w:sz w:val="22"/>
              <w:szCs w:val="22"/>
            </w:rPr>
          </w:pPr>
          <w:hyperlink w:anchor="_Toc139462881" w:history="1">
            <w:r w:rsidR="00985782" w:rsidRPr="00166019">
              <w:rPr>
                <w:rStyle w:val="Hyperlink"/>
                <w:noProof/>
              </w:rPr>
              <w:t>5.</w:t>
            </w:r>
            <w:r w:rsidR="00985782">
              <w:rPr>
                <w:rFonts w:asciiTheme="minorHAnsi" w:eastAsiaTheme="minorEastAsia" w:hAnsiTheme="minorHAnsi" w:cstheme="minorBidi"/>
                <w:b w:val="0"/>
                <w:noProof/>
                <w:sz w:val="22"/>
                <w:szCs w:val="22"/>
              </w:rPr>
              <w:tab/>
            </w:r>
            <w:r w:rsidR="00985782" w:rsidRPr="00166019">
              <w:rPr>
                <w:rStyle w:val="Hyperlink"/>
                <w:noProof/>
              </w:rPr>
              <w:t>PRIJS EN OVERIGE FINANCIËLE BEPALINGEN</w:t>
            </w:r>
            <w:r w:rsidR="00985782">
              <w:rPr>
                <w:noProof/>
                <w:webHidden/>
              </w:rPr>
              <w:tab/>
            </w:r>
            <w:r w:rsidR="00985782">
              <w:rPr>
                <w:noProof/>
                <w:webHidden/>
              </w:rPr>
              <w:fldChar w:fldCharType="begin"/>
            </w:r>
            <w:r w:rsidR="00985782">
              <w:rPr>
                <w:noProof/>
                <w:webHidden/>
              </w:rPr>
              <w:instrText xml:space="preserve"> PAGEREF _Toc139462881 \h </w:instrText>
            </w:r>
            <w:r w:rsidR="00985782">
              <w:rPr>
                <w:noProof/>
                <w:webHidden/>
              </w:rPr>
            </w:r>
            <w:r w:rsidR="00985782">
              <w:rPr>
                <w:noProof/>
                <w:webHidden/>
              </w:rPr>
              <w:fldChar w:fldCharType="separate"/>
            </w:r>
            <w:r w:rsidR="00985782">
              <w:rPr>
                <w:noProof/>
                <w:webHidden/>
              </w:rPr>
              <w:t>7</w:t>
            </w:r>
            <w:r w:rsidR="00985782">
              <w:rPr>
                <w:noProof/>
                <w:webHidden/>
              </w:rPr>
              <w:fldChar w:fldCharType="end"/>
            </w:r>
          </w:hyperlink>
        </w:p>
        <w:p w14:paraId="024DF331" w14:textId="4CAC8871" w:rsidR="00985782" w:rsidRDefault="00000000">
          <w:pPr>
            <w:pStyle w:val="Inhopg1"/>
            <w:rPr>
              <w:rFonts w:asciiTheme="minorHAnsi" w:eastAsiaTheme="minorEastAsia" w:hAnsiTheme="minorHAnsi" w:cstheme="minorBidi"/>
              <w:b w:val="0"/>
              <w:noProof/>
              <w:sz w:val="22"/>
              <w:szCs w:val="22"/>
            </w:rPr>
          </w:pPr>
          <w:hyperlink w:anchor="_Toc139462882" w:history="1">
            <w:r w:rsidR="00985782" w:rsidRPr="00166019">
              <w:rPr>
                <w:rStyle w:val="Hyperlink"/>
                <w:noProof/>
              </w:rPr>
              <w:t>6.</w:t>
            </w:r>
            <w:r w:rsidR="00985782">
              <w:rPr>
                <w:rFonts w:asciiTheme="minorHAnsi" w:eastAsiaTheme="minorEastAsia" w:hAnsiTheme="minorHAnsi" w:cstheme="minorBidi"/>
                <w:b w:val="0"/>
                <w:noProof/>
                <w:sz w:val="22"/>
                <w:szCs w:val="22"/>
              </w:rPr>
              <w:tab/>
            </w:r>
            <w:r w:rsidR="00985782" w:rsidRPr="00166019">
              <w:rPr>
                <w:rStyle w:val="Hyperlink"/>
                <w:noProof/>
              </w:rPr>
              <w:t>FACTURATIE EN BETAALTERMIJNEN</w:t>
            </w:r>
            <w:r w:rsidR="00985782">
              <w:rPr>
                <w:noProof/>
                <w:webHidden/>
              </w:rPr>
              <w:tab/>
            </w:r>
            <w:r w:rsidR="00985782">
              <w:rPr>
                <w:noProof/>
                <w:webHidden/>
              </w:rPr>
              <w:fldChar w:fldCharType="begin"/>
            </w:r>
            <w:r w:rsidR="00985782">
              <w:rPr>
                <w:noProof/>
                <w:webHidden/>
              </w:rPr>
              <w:instrText xml:space="preserve"> PAGEREF _Toc139462882 \h </w:instrText>
            </w:r>
            <w:r w:rsidR="00985782">
              <w:rPr>
                <w:noProof/>
                <w:webHidden/>
              </w:rPr>
            </w:r>
            <w:r w:rsidR="00985782">
              <w:rPr>
                <w:noProof/>
                <w:webHidden/>
              </w:rPr>
              <w:fldChar w:fldCharType="separate"/>
            </w:r>
            <w:r w:rsidR="00985782">
              <w:rPr>
                <w:noProof/>
                <w:webHidden/>
              </w:rPr>
              <w:t>8</w:t>
            </w:r>
            <w:r w:rsidR="00985782">
              <w:rPr>
                <w:noProof/>
                <w:webHidden/>
              </w:rPr>
              <w:fldChar w:fldCharType="end"/>
            </w:r>
          </w:hyperlink>
        </w:p>
        <w:p w14:paraId="03774A57" w14:textId="4B243E09" w:rsidR="00985782" w:rsidRDefault="00000000">
          <w:pPr>
            <w:pStyle w:val="Inhopg1"/>
            <w:rPr>
              <w:rFonts w:asciiTheme="minorHAnsi" w:eastAsiaTheme="minorEastAsia" w:hAnsiTheme="minorHAnsi" w:cstheme="minorBidi"/>
              <w:b w:val="0"/>
              <w:noProof/>
              <w:sz w:val="22"/>
              <w:szCs w:val="22"/>
            </w:rPr>
          </w:pPr>
          <w:hyperlink w:anchor="_Toc139462883" w:history="1">
            <w:r w:rsidR="00985782" w:rsidRPr="00166019">
              <w:rPr>
                <w:rStyle w:val="Hyperlink"/>
                <w:noProof/>
              </w:rPr>
              <w:t>7.</w:t>
            </w:r>
            <w:r w:rsidR="00985782">
              <w:rPr>
                <w:rFonts w:asciiTheme="minorHAnsi" w:eastAsiaTheme="minorEastAsia" w:hAnsiTheme="minorHAnsi" w:cstheme="minorBidi"/>
                <w:b w:val="0"/>
                <w:noProof/>
                <w:sz w:val="22"/>
                <w:szCs w:val="22"/>
              </w:rPr>
              <w:tab/>
            </w:r>
            <w:r w:rsidR="00985782" w:rsidRPr="00166019">
              <w:rPr>
                <w:rStyle w:val="Hyperlink"/>
                <w:noProof/>
              </w:rPr>
              <w:t>ALGEMENE VERPLICHTINGEN HOGESCHOOL ROTTERDAM</w:t>
            </w:r>
            <w:r w:rsidR="00985782">
              <w:rPr>
                <w:noProof/>
                <w:webHidden/>
              </w:rPr>
              <w:tab/>
            </w:r>
            <w:r w:rsidR="00985782">
              <w:rPr>
                <w:noProof/>
                <w:webHidden/>
              </w:rPr>
              <w:fldChar w:fldCharType="begin"/>
            </w:r>
            <w:r w:rsidR="00985782">
              <w:rPr>
                <w:noProof/>
                <w:webHidden/>
              </w:rPr>
              <w:instrText xml:space="preserve"> PAGEREF _Toc139462883 \h </w:instrText>
            </w:r>
            <w:r w:rsidR="00985782">
              <w:rPr>
                <w:noProof/>
                <w:webHidden/>
              </w:rPr>
            </w:r>
            <w:r w:rsidR="00985782">
              <w:rPr>
                <w:noProof/>
                <w:webHidden/>
              </w:rPr>
              <w:fldChar w:fldCharType="separate"/>
            </w:r>
            <w:r w:rsidR="00985782">
              <w:rPr>
                <w:noProof/>
                <w:webHidden/>
              </w:rPr>
              <w:t>8</w:t>
            </w:r>
            <w:r w:rsidR="00985782">
              <w:rPr>
                <w:noProof/>
                <w:webHidden/>
              </w:rPr>
              <w:fldChar w:fldCharType="end"/>
            </w:r>
          </w:hyperlink>
        </w:p>
        <w:p w14:paraId="126B8D2E" w14:textId="7840614B" w:rsidR="00985782" w:rsidRDefault="00000000">
          <w:pPr>
            <w:pStyle w:val="Inhopg1"/>
            <w:rPr>
              <w:rFonts w:asciiTheme="minorHAnsi" w:eastAsiaTheme="minorEastAsia" w:hAnsiTheme="minorHAnsi" w:cstheme="minorBidi"/>
              <w:b w:val="0"/>
              <w:noProof/>
              <w:sz w:val="22"/>
              <w:szCs w:val="22"/>
            </w:rPr>
          </w:pPr>
          <w:hyperlink w:anchor="_Toc139462884" w:history="1">
            <w:r w:rsidR="00985782" w:rsidRPr="00166019">
              <w:rPr>
                <w:rStyle w:val="Hyperlink"/>
                <w:noProof/>
              </w:rPr>
              <w:t>8.</w:t>
            </w:r>
            <w:r w:rsidR="00985782">
              <w:rPr>
                <w:rFonts w:asciiTheme="minorHAnsi" w:eastAsiaTheme="minorEastAsia" w:hAnsiTheme="minorHAnsi" w:cstheme="minorBidi"/>
                <w:b w:val="0"/>
                <w:noProof/>
                <w:sz w:val="22"/>
                <w:szCs w:val="22"/>
              </w:rPr>
              <w:tab/>
            </w:r>
            <w:r w:rsidR="00985782" w:rsidRPr="00166019">
              <w:rPr>
                <w:rStyle w:val="Hyperlink"/>
                <w:noProof/>
              </w:rPr>
              <w:t>ALGEMENE VERPLICHTINGEN OPDRACHTNEMER</w:t>
            </w:r>
            <w:r w:rsidR="00985782">
              <w:rPr>
                <w:noProof/>
                <w:webHidden/>
              </w:rPr>
              <w:tab/>
            </w:r>
            <w:r w:rsidR="00985782">
              <w:rPr>
                <w:noProof/>
                <w:webHidden/>
              </w:rPr>
              <w:fldChar w:fldCharType="begin"/>
            </w:r>
            <w:r w:rsidR="00985782">
              <w:rPr>
                <w:noProof/>
                <w:webHidden/>
              </w:rPr>
              <w:instrText xml:space="preserve"> PAGEREF _Toc139462884 \h </w:instrText>
            </w:r>
            <w:r w:rsidR="00985782">
              <w:rPr>
                <w:noProof/>
                <w:webHidden/>
              </w:rPr>
            </w:r>
            <w:r w:rsidR="00985782">
              <w:rPr>
                <w:noProof/>
                <w:webHidden/>
              </w:rPr>
              <w:fldChar w:fldCharType="separate"/>
            </w:r>
            <w:r w:rsidR="00985782">
              <w:rPr>
                <w:noProof/>
                <w:webHidden/>
              </w:rPr>
              <w:t>9</w:t>
            </w:r>
            <w:r w:rsidR="00985782">
              <w:rPr>
                <w:noProof/>
                <w:webHidden/>
              </w:rPr>
              <w:fldChar w:fldCharType="end"/>
            </w:r>
          </w:hyperlink>
        </w:p>
        <w:p w14:paraId="4313D034" w14:textId="26F39251" w:rsidR="00985782" w:rsidRDefault="00000000">
          <w:pPr>
            <w:pStyle w:val="Inhopg1"/>
            <w:rPr>
              <w:rFonts w:asciiTheme="minorHAnsi" w:eastAsiaTheme="minorEastAsia" w:hAnsiTheme="minorHAnsi" w:cstheme="minorBidi"/>
              <w:b w:val="0"/>
              <w:noProof/>
              <w:sz w:val="22"/>
              <w:szCs w:val="22"/>
            </w:rPr>
          </w:pPr>
          <w:hyperlink w:anchor="_Toc139462885" w:history="1">
            <w:r w:rsidR="00985782" w:rsidRPr="00166019">
              <w:rPr>
                <w:rStyle w:val="Hyperlink"/>
                <w:noProof/>
              </w:rPr>
              <w:t>9.</w:t>
            </w:r>
            <w:r w:rsidR="00985782">
              <w:rPr>
                <w:rFonts w:asciiTheme="minorHAnsi" w:eastAsiaTheme="minorEastAsia" w:hAnsiTheme="minorHAnsi" w:cstheme="minorBidi"/>
                <w:b w:val="0"/>
                <w:noProof/>
                <w:sz w:val="22"/>
                <w:szCs w:val="22"/>
              </w:rPr>
              <w:tab/>
            </w:r>
            <w:r w:rsidR="00985782" w:rsidRPr="00166019">
              <w:rPr>
                <w:rStyle w:val="Hyperlink"/>
                <w:noProof/>
              </w:rPr>
              <w:t>ARBEIDSVOORWAARDEN</w:t>
            </w:r>
            <w:r w:rsidR="00985782">
              <w:rPr>
                <w:noProof/>
                <w:webHidden/>
              </w:rPr>
              <w:tab/>
            </w:r>
            <w:r w:rsidR="00985782">
              <w:rPr>
                <w:noProof/>
                <w:webHidden/>
              </w:rPr>
              <w:fldChar w:fldCharType="begin"/>
            </w:r>
            <w:r w:rsidR="00985782">
              <w:rPr>
                <w:noProof/>
                <w:webHidden/>
              </w:rPr>
              <w:instrText xml:space="preserve"> PAGEREF _Toc139462885 \h </w:instrText>
            </w:r>
            <w:r w:rsidR="00985782">
              <w:rPr>
                <w:noProof/>
                <w:webHidden/>
              </w:rPr>
            </w:r>
            <w:r w:rsidR="00985782">
              <w:rPr>
                <w:noProof/>
                <w:webHidden/>
              </w:rPr>
              <w:fldChar w:fldCharType="separate"/>
            </w:r>
            <w:r w:rsidR="00985782">
              <w:rPr>
                <w:noProof/>
                <w:webHidden/>
              </w:rPr>
              <w:t>9</w:t>
            </w:r>
            <w:r w:rsidR="00985782">
              <w:rPr>
                <w:noProof/>
                <w:webHidden/>
              </w:rPr>
              <w:fldChar w:fldCharType="end"/>
            </w:r>
          </w:hyperlink>
        </w:p>
        <w:p w14:paraId="6A2735D0" w14:textId="2B1CAAE8" w:rsidR="00985782" w:rsidRDefault="00000000">
          <w:pPr>
            <w:pStyle w:val="Inhopg1"/>
            <w:rPr>
              <w:rFonts w:asciiTheme="minorHAnsi" w:eastAsiaTheme="minorEastAsia" w:hAnsiTheme="minorHAnsi" w:cstheme="minorBidi"/>
              <w:b w:val="0"/>
              <w:noProof/>
              <w:sz w:val="22"/>
              <w:szCs w:val="22"/>
            </w:rPr>
          </w:pPr>
          <w:hyperlink w:anchor="_Toc139462888" w:history="1">
            <w:r w:rsidR="00985782" w:rsidRPr="00166019">
              <w:rPr>
                <w:rStyle w:val="Hyperlink"/>
                <w:noProof/>
              </w:rPr>
              <w:t>10.</w:t>
            </w:r>
            <w:r w:rsidR="00985782">
              <w:rPr>
                <w:rFonts w:asciiTheme="minorHAnsi" w:eastAsiaTheme="minorEastAsia" w:hAnsiTheme="minorHAnsi" w:cstheme="minorBidi"/>
                <w:b w:val="0"/>
                <w:noProof/>
                <w:sz w:val="22"/>
                <w:szCs w:val="22"/>
              </w:rPr>
              <w:tab/>
            </w:r>
            <w:r w:rsidR="00985782" w:rsidRPr="00166019">
              <w:rPr>
                <w:rStyle w:val="Hyperlink"/>
                <w:noProof/>
              </w:rPr>
              <w:t>ONDERAANNEMING</w:t>
            </w:r>
            <w:r w:rsidR="00985782">
              <w:rPr>
                <w:noProof/>
                <w:webHidden/>
              </w:rPr>
              <w:tab/>
            </w:r>
            <w:r w:rsidR="00985782">
              <w:rPr>
                <w:noProof/>
                <w:webHidden/>
              </w:rPr>
              <w:fldChar w:fldCharType="begin"/>
            </w:r>
            <w:r w:rsidR="00985782">
              <w:rPr>
                <w:noProof/>
                <w:webHidden/>
              </w:rPr>
              <w:instrText xml:space="preserve"> PAGEREF _Toc139462888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7D4869B0" w14:textId="4D096153" w:rsidR="00985782" w:rsidRDefault="00000000">
          <w:pPr>
            <w:pStyle w:val="Inhopg1"/>
            <w:rPr>
              <w:rFonts w:asciiTheme="minorHAnsi" w:eastAsiaTheme="minorEastAsia" w:hAnsiTheme="minorHAnsi" w:cstheme="minorBidi"/>
              <w:b w:val="0"/>
              <w:noProof/>
              <w:sz w:val="22"/>
              <w:szCs w:val="22"/>
            </w:rPr>
          </w:pPr>
          <w:hyperlink w:anchor="_Toc139462889" w:history="1">
            <w:r w:rsidR="00985782" w:rsidRPr="00166019">
              <w:rPr>
                <w:rStyle w:val="Hyperlink"/>
                <w:noProof/>
              </w:rPr>
              <w:t>11.</w:t>
            </w:r>
            <w:r w:rsidR="00985782">
              <w:rPr>
                <w:rFonts w:asciiTheme="minorHAnsi" w:eastAsiaTheme="minorEastAsia" w:hAnsiTheme="minorHAnsi" w:cstheme="minorBidi"/>
                <w:b w:val="0"/>
                <w:noProof/>
                <w:sz w:val="22"/>
                <w:szCs w:val="22"/>
              </w:rPr>
              <w:tab/>
            </w:r>
            <w:r w:rsidR="00985782" w:rsidRPr="00166019">
              <w:rPr>
                <w:rStyle w:val="Hyperlink"/>
                <w:noProof/>
              </w:rPr>
              <w:t>CONFORMITEIT EN BEËINDIGING</w:t>
            </w:r>
            <w:r w:rsidR="00985782">
              <w:rPr>
                <w:noProof/>
                <w:webHidden/>
              </w:rPr>
              <w:tab/>
            </w:r>
            <w:r w:rsidR="00985782">
              <w:rPr>
                <w:noProof/>
                <w:webHidden/>
              </w:rPr>
              <w:fldChar w:fldCharType="begin"/>
            </w:r>
            <w:r w:rsidR="00985782">
              <w:rPr>
                <w:noProof/>
                <w:webHidden/>
              </w:rPr>
              <w:instrText xml:space="preserve"> PAGEREF _Toc139462889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5E0B922D" w14:textId="545C70F5" w:rsidR="00985782" w:rsidRDefault="00000000">
          <w:pPr>
            <w:pStyle w:val="Inhopg1"/>
            <w:rPr>
              <w:rFonts w:asciiTheme="minorHAnsi" w:eastAsiaTheme="minorEastAsia" w:hAnsiTheme="minorHAnsi" w:cstheme="minorBidi"/>
              <w:b w:val="0"/>
              <w:noProof/>
              <w:sz w:val="22"/>
              <w:szCs w:val="22"/>
            </w:rPr>
          </w:pPr>
          <w:hyperlink w:anchor="_Toc139462890" w:history="1">
            <w:r w:rsidR="00985782" w:rsidRPr="00166019">
              <w:rPr>
                <w:rStyle w:val="Hyperlink"/>
                <w:noProof/>
              </w:rPr>
              <w:t>12.</w:t>
            </w:r>
            <w:r w:rsidR="00985782">
              <w:rPr>
                <w:rFonts w:asciiTheme="minorHAnsi" w:eastAsiaTheme="minorEastAsia" w:hAnsiTheme="minorHAnsi" w:cstheme="minorBidi"/>
                <w:b w:val="0"/>
                <w:noProof/>
                <w:sz w:val="22"/>
                <w:szCs w:val="22"/>
              </w:rPr>
              <w:tab/>
            </w:r>
            <w:r w:rsidR="00985782" w:rsidRPr="00166019">
              <w:rPr>
                <w:rStyle w:val="Hyperlink"/>
                <w:noProof/>
              </w:rPr>
              <w:t>EIGENDOM</w:t>
            </w:r>
            <w:r w:rsidR="00985782">
              <w:rPr>
                <w:noProof/>
                <w:webHidden/>
              </w:rPr>
              <w:tab/>
            </w:r>
            <w:r w:rsidR="00985782">
              <w:rPr>
                <w:noProof/>
                <w:webHidden/>
              </w:rPr>
              <w:fldChar w:fldCharType="begin"/>
            </w:r>
            <w:r w:rsidR="00985782">
              <w:rPr>
                <w:noProof/>
                <w:webHidden/>
              </w:rPr>
              <w:instrText xml:space="preserve"> PAGEREF _Toc139462890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7CF3B152" w14:textId="773E962D" w:rsidR="00985782" w:rsidRDefault="00000000">
          <w:pPr>
            <w:pStyle w:val="Inhopg1"/>
            <w:rPr>
              <w:rFonts w:asciiTheme="minorHAnsi" w:eastAsiaTheme="minorEastAsia" w:hAnsiTheme="minorHAnsi" w:cstheme="minorBidi"/>
              <w:b w:val="0"/>
              <w:noProof/>
              <w:sz w:val="22"/>
              <w:szCs w:val="22"/>
            </w:rPr>
          </w:pPr>
          <w:hyperlink w:anchor="_Toc139462891" w:history="1">
            <w:r w:rsidR="00985782" w:rsidRPr="00166019">
              <w:rPr>
                <w:rStyle w:val="Hyperlink"/>
                <w:noProof/>
              </w:rPr>
              <w:t>13.</w:t>
            </w:r>
            <w:r w:rsidR="00985782">
              <w:rPr>
                <w:rFonts w:asciiTheme="minorHAnsi" w:eastAsiaTheme="minorEastAsia" w:hAnsiTheme="minorHAnsi" w:cstheme="minorBidi"/>
                <w:b w:val="0"/>
                <w:noProof/>
                <w:sz w:val="22"/>
                <w:szCs w:val="22"/>
              </w:rPr>
              <w:tab/>
            </w:r>
            <w:r w:rsidR="00985782" w:rsidRPr="00166019">
              <w:rPr>
                <w:rStyle w:val="Hyperlink"/>
                <w:noProof/>
              </w:rPr>
              <w:t>TOEPASSELIJK RECHT</w:t>
            </w:r>
            <w:r w:rsidR="00985782">
              <w:rPr>
                <w:noProof/>
                <w:webHidden/>
              </w:rPr>
              <w:tab/>
            </w:r>
            <w:r w:rsidR="00985782">
              <w:rPr>
                <w:noProof/>
                <w:webHidden/>
              </w:rPr>
              <w:fldChar w:fldCharType="begin"/>
            </w:r>
            <w:r w:rsidR="00985782">
              <w:rPr>
                <w:noProof/>
                <w:webHidden/>
              </w:rPr>
              <w:instrText xml:space="preserve"> PAGEREF _Toc139462891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482F7E7D" w14:textId="77777777" w:rsidR="008130E9" w:rsidRDefault="008130E9">
          <w:r>
            <w:rPr>
              <w:b/>
              <w:bCs/>
            </w:rPr>
            <w:fldChar w:fldCharType="end"/>
          </w:r>
        </w:p>
      </w:sdtContent>
    </w:sdt>
    <w:p w14:paraId="61144C09" w14:textId="77777777" w:rsidR="00361C2E" w:rsidRDefault="00361C2E" w:rsidP="00361C2E">
      <w:pPr>
        <w:pStyle w:val="Inhopg1"/>
        <w:rPr>
          <w:b w:val="0"/>
          <w:caps/>
        </w:rPr>
      </w:pPr>
    </w:p>
    <w:p w14:paraId="62B5F22C" w14:textId="77777777" w:rsidR="008130E9" w:rsidRDefault="008130E9" w:rsidP="008130E9"/>
    <w:p w14:paraId="79187A51" w14:textId="77777777" w:rsidR="008130E9" w:rsidRPr="008130E9" w:rsidRDefault="008130E9" w:rsidP="008130E9"/>
    <w:bookmarkStart w:id="6" w:name="_Toc472683246"/>
    <w:p w14:paraId="3B196AB0"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361C2E">
      <w:pPr>
        <w:pStyle w:val="Inhopg1"/>
        <w:rPr>
          <w:rFonts w:asciiTheme="minorHAnsi" w:eastAsiaTheme="minorEastAsia" w:hAnsiTheme="minorHAnsi" w:cstheme="minorBidi"/>
          <w:b w:val="0"/>
          <w:noProof/>
          <w:sz w:val="22"/>
          <w:szCs w:val="22"/>
        </w:rPr>
      </w:pPr>
    </w:p>
    <w:p w14:paraId="0CA3411F" w14:textId="77777777" w:rsidR="00361C2E" w:rsidRDefault="00361C2E" w:rsidP="00361C2E">
      <w:pPr>
        <w:pStyle w:val="Inhopg1"/>
        <w:rPr>
          <w:rFonts w:asciiTheme="minorHAnsi" w:eastAsiaTheme="minorEastAsia" w:hAnsiTheme="minorHAnsi" w:cstheme="minorBidi"/>
          <w:b w:val="0"/>
          <w:noProof/>
          <w:sz w:val="22"/>
          <w:szCs w:val="22"/>
        </w:rPr>
      </w:pPr>
    </w:p>
    <w:p w14:paraId="6E05FC07" w14:textId="77777777" w:rsidR="00361C2E" w:rsidRDefault="00361C2E" w:rsidP="00361C2E">
      <w:pPr>
        <w:pStyle w:val="Inhopg1"/>
        <w:rPr>
          <w:rFonts w:asciiTheme="minorHAnsi" w:eastAsiaTheme="minorEastAsia" w:hAnsiTheme="minorHAnsi" w:cstheme="minorBidi"/>
          <w:b w:val="0"/>
          <w:noProof/>
          <w:sz w:val="22"/>
          <w:szCs w:val="22"/>
        </w:rPr>
      </w:pPr>
    </w:p>
    <w:p w14:paraId="76A29A77" w14:textId="77777777" w:rsidR="00361C2E" w:rsidRPr="008130E9" w:rsidRDefault="00361C2E" w:rsidP="008130E9">
      <w:pPr>
        <w:pStyle w:val="Kopongenummerd"/>
        <w:rPr>
          <w:b w:val="0"/>
          <w:sz w:val="20"/>
        </w:rPr>
      </w:pPr>
      <w:r>
        <w:rPr>
          <w:b w:val="0"/>
          <w:caps w:val="0"/>
          <w:sz w:val="20"/>
        </w:rPr>
        <w:fldChar w:fldCharType="end"/>
      </w:r>
    </w:p>
    <w:p w14:paraId="4715D529" w14:textId="77777777" w:rsidR="008C5833" w:rsidRDefault="008C5833" w:rsidP="00361C2E">
      <w:pPr>
        <w:pStyle w:val="Kopongenummerd"/>
        <w:outlineLvl w:val="0"/>
        <w:rPr>
          <w:sz w:val="24"/>
        </w:rPr>
      </w:pPr>
      <w:bookmarkStart w:id="7" w:name="_Toc536173414"/>
      <w:bookmarkStart w:id="8" w:name="_Toc139462876"/>
    </w:p>
    <w:p w14:paraId="570CC63C" w14:textId="616DA9BE" w:rsidR="00361C2E" w:rsidRPr="00576302" w:rsidRDefault="00361C2E" w:rsidP="00361C2E">
      <w:pPr>
        <w:pStyle w:val="Kopongenummerd"/>
        <w:outlineLvl w:val="0"/>
        <w:rPr>
          <w:sz w:val="24"/>
        </w:rPr>
      </w:pPr>
      <w:r w:rsidRPr="00576302">
        <w:rPr>
          <w:sz w:val="24"/>
        </w:rPr>
        <w:lastRenderedPageBreak/>
        <w:t>BIJLAGEN</w:t>
      </w:r>
      <w:bookmarkEnd w:id="6"/>
      <w:bookmarkEnd w:id="7"/>
      <w:bookmarkEnd w:id="8"/>
    </w:p>
    <w:p w14:paraId="201DC124" w14:textId="7E46250B" w:rsidR="00361C2E" w:rsidRPr="00576302" w:rsidRDefault="00361C2E" w:rsidP="00361C2E">
      <w:pPr>
        <w:spacing w:line="276" w:lineRule="auto"/>
      </w:pPr>
      <w:r w:rsidRPr="00576302">
        <w:t>De volgende bi</w:t>
      </w:r>
      <w:r>
        <w:t xml:space="preserve">jlagen maken deel uit van deze </w:t>
      </w:r>
      <w:r w:rsidR="00985782">
        <w:t>raamovereenkomst</w:t>
      </w:r>
      <w:r w:rsidRPr="00576302">
        <w:t>:</w:t>
      </w:r>
    </w:p>
    <w:p w14:paraId="308757A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3DB3CB0B">
        <w:tc>
          <w:tcPr>
            <w:tcW w:w="439" w:type="dxa"/>
          </w:tcPr>
          <w:p w14:paraId="533A3F6A" w14:textId="77777777" w:rsidR="00361C2E" w:rsidRPr="00B35F4F" w:rsidRDefault="00361C2E" w:rsidP="00A70E6D">
            <w:pPr>
              <w:spacing w:line="276" w:lineRule="auto"/>
            </w:pPr>
            <w:r>
              <w:t>A</w:t>
            </w:r>
          </w:p>
        </w:tc>
        <w:tc>
          <w:tcPr>
            <w:tcW w:w="8637" w:type="dxa"/>
          </w:tcPr>
          <w:p w14:paraId="7C9FA39D"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6F789347" w14:textId="77777777" w:rsidTr="3DB3CB0B">
        <w:tc>
          <w:tcPr>
            <w:tcW w:w="439" w:type="dxa"/>
          </w:tcPr>
          <w:p w14:paraId="35E1F299" w14:textId="77777777" w:rsidR="00361C2E" w:rsidRPr="00B35F4F" w:rsidRDefault="00361C2E" w:rsidP="00A70E6D">
            <w:pPr>
              <w:spacing w:line="276" w:lineRule="auto"/>
            </w:pPr>
            <w:r>
              <w:t>B</w:t>
            </w:r>
          </w:p>
        </w:tc>
        <w:tc>
          <w:tcPr>
            <w:tcW w:w="8637" w:type="dxa"/>
          </w:tcPr>
          <w:p w14:paraId="38249BC5" w14:textId="77777777" w:rsidR="00361C2E" w:rsidRPr="00B35F4F" w:rsidRDefault="00361C2E" w:rsidP="00A70E6D">
            <w:pPr>
              <w:spacing w:line="276" w:lineRule="auto"/>
            </w:pPr>
            <w:r>
              <w:t>Prijzenblad</w:t>
            </w:r>
          </w:p>
        </w:tc>
      </w:tr>
      <w:tr w:rsidR="00361C2E" w:rsidRPr="00B35F4F" w14:paraId="41987A4E" w14:textId="77777777" w:rsidTr="3DB3CB0B">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A70E6D">
            <w:pPr>
              <w:spacing w:line="276" w:lineRule="auto"/>
            </w:pPr>
            <w:r>
              <w:t>Nota van inlichtingen</w:t>
            </w:r>
          </w:p>
        </w:tc>
      </w:tr>
      <w:tr w:rsidR="00361C2E" w:rsidRPr="00B35F4F" w14:paraId="104D28B2" w14:textId="77777777" w:rsidTr="3DB3CB0B">
        <w:tc>
          <w:tcPr>
            <w:tcW w:w="439" w:type="dxa"/>
          </w:tcPr>
          <w:p w14:paraId="1198DDE7" w14:textId="77777777" w:rsidR="00361C2E" w:rsidRPr="00B35F4F" w:rsidRDefault="00361C2E" w:rsidP="00A70E6D">
            <w:pPr>
              <w:spacing w:line="276" w:lineRule="auto"/>
            </w:pPr>
            <w:r>
              <w:t>D</w:t>
            </w:r>
          </w:p>
        </w:tc>
        <w:tc>
          <w:tcPr>
            <w:tcW w:w="8637" w:type="dxa"/>
          </w:tcPr>
          <w:p w14:paraId="3085990C"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7E56D9A9" w14:textId="77777777" w:rsidTr="3DB3CB0B">
        <w:tc>
          <w:tcPr>
            <w:tcW w:w="439" w:type="dxa"/>
          </w:tcPr>
          <w:p w14:paraId="7B1EE524" w14:textId="77777777" w:rsidR="00361C2E" w:rsidRPr="00B35F4F" w:rsidRDefault="00361C2E" w:rsidP="00A70E6D">
            <w:pPr>
              <w:spacing w:line="276" w:lineRule="auto"/>
            </w:pPr>
            <w:r>
              <w:t>E</w:t>
            </w:r>
          </w:p>
        </w:tc>
        <w:tc>
          <w:tcPr>
            <w:tcW w:w="8637" w:type="dxa"/>
          </w:tcPr>
          <w:p w14:paraId="6B4983EC" w14:textId="77777777" w:rsidR="00361C2E" w:rsidRPr="00B35F4F" w:rsidRDefault="00361C2E" w:rsidP="00A70E6D">
            <w:pPr>
              <w:spacing w:line="276" w:lineRule="auto"/>
            </w:pPr>
            <w:r>
              <w:t>Algemene inkoopvoorwaarden Leveringen / Diensten van Stichting Hogeschool Rotterdam</w:t>
            </w:r>
          </w:p>
        </w:tc>
      </w:tr>
      <w:tr w:rsidR="003640CF" w:rsidRPr="00B35F4F" w14:paraId="1CD2C43F" w14:textId="77777777" w:rsidTr="3DB3CB0B">
        <w:tc>
          <w:tcPr>
            <w:tcW w:w="439" w:type="dxa"/>
          </w:tcPr>
          <w:p w14:paraId="64E91C02" w14:textId="1ECEEE07" w:rsidR="003640CF" w:rsidRPr="00D75EFB" w:rsidRDefault="35BF2CF9" w:rsidP="00A70E6D">
            <w:pPr>
              <w:spacing w:line="276" w:lineRule="auto"/>
            </w:pPr>
            <w:r w:rsidRPr="00D75EFB">
              <w:t>F</w:t>
            </w:r>
          </w:p>
        </w:tc>
        <w:tc>
          <w:tcPr>
            <w:tcW w:w="8637" w:type="dxa"/>
          </w:tcPr>
          <w:p w14:paraId="5DE45D0E" w14:textId="3A74408E" w:rsidR="003640CF" w:rsidRPr="00D75EFB" w:rsidRDefault="61B48120" w:rsidP="3DB3CB0B">
            <w:pPr>
              <w:spacing w:line="276" w:lineRule="auto"/>
            </w:pPr>
            <w:r w:rsidRPr="00D75EFB">
              <w:t>Bestek</w:t>
            </w:r>
          </w:p>
        </w:tc>
      </w:tr>
    </w:tbl>
    <w:p w14:paraId="5CBF566A" w14:textId="77777777" w:rsidR="00361C2E" w:rsidRDefault="00361C2E" w:rsidP="00361C2E">
      <w:pPr>
        <w:spacing w:line="276" w:lineRule="auto"/>
        <w:jc w:val="both"/>
      </w:pPr>
    </w:p>
    <w:p w14:paraId="1AE2FE2F" w14:textId="77777777" w:rsidR="00361C2E" w:rsidRDefault="00361C2E" w:rsidP="00361C2E">
      <w:pPr>
        <w:spacing w:line="276" w:lineRule="auto"/>
      </w:pPr>
      <w:r>
        <w:br w:type="page"/>
      </w:r>
    </w:p>
    <w:p w14:paraId="113E035B" w14:textId="77777777" w:rsidR="00EC4506" w:rsidRDefault="00EC4506" w:rsidP="00361C2E">
      <w:pPr>
        <w:spacing w:line="276" w:lineRule="auto"/>
      </w:pPr>
    </w:p>
    <w:p w14:paraId="131368F7" w14:textId="77777777" w:rsidR="00361C2E" w:rsidRPr="003D6344" w:rsidRDefault="00361C2E" w:rsidP="00361C2E">
      <w:r>
        <w:t>Ondergetekenden:</w:t>
      </w:r>
    </w:p>
    <w:p w14:paraId="6AAE9A54" w14:textId="77777777" w:rsidR="00361C2E" w:rsidRDefault="00361C2E" w:rsidP="00361C2E"/>
    <w:p w14:paraId="4763771C" w14:textId="77777777"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4DDD4AE8" w14:textId="77777777" w:rsidR="00361C2E" w:rsidRDefault="00361C2E" w:rsidP="00361C2E"/>
    <w:p w14:paraId="3D8F890A" w14:textId="77777777" w:rsidR="00361C2E" w:rsidRPr="003D6344" w:rsidRDefault="00361C2E" w:rsidP="00361C2E">
      <w:pPr>
        <w:ind w:firstLine="720"/>
      </w:pPr>
      <w:r w:rsidRPr="003D6344">
        <w:t xml:space="preserve">en </w:t>
      </w:r>
    </w:p>
    <w:p w14:paraId="4689078B" w14:textId="77777777" w:rsidR="00361C2E" w:rsidRDefault="00361C2E" w:rsidP="00361C2E"/>
    <w:p w14:paraId="11F34135"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361C2E"/>
    <w:p w14:paraId="2F2C7DEB" w14:textId="77777777" w:rsidR="00361C2E" w:rsidRPr="003D6344" w:rsidRDefault="00361C2E" w:rsidP="00361C2E">
      <w:r w:rsidRPr="003D6344">
        <w:t>Hierna tezam</w:t>
      </w:r>
      <w:r>
        <w:t>en aan te duiden als: partijen.</w:t>
      </w:r>
    </w:p>
    <w:p w14:paraId="58E76F92" w14:textId="77777777" w:rsidR="00361C2E" w:rsidRDefault="00361C2E" w:rsidP="00361C2E"/>
    <w:p w14:paraId="41B00DA7" w14:textId="77777777" w:rsidR="00361C2E" w:rsidRPr="004015AC" w:rsidRDefault="00361C2E" w:rsidP="00361C2E">
      <w:pPr>
        <w:rPr>
          <w:b/>
          <w:bCs/>
        </w:rPr>
      </w:pPr>
      <w:r w:rsidRPr="004015AC">
        <w:rPr>
          <w:b/>
          <w:bCs/>
        </w:rPr>
        <w:t>OVERWEGENDE DAT:</w:t>
      </w:r>
    </w:p>
    <w:p w14:paraId="1A08A2CD" w14:textId="77777777" w:rsidR="00361C2E" w:rsidRPr="003D6344" w:rsidRDefault="00361C2E" w:rsidP="00361C2E"/>
    <w:p w14:paraId="585A51DC" w14:textId="42A03F8D"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985782">
        <w:t>onderhoud transportinstallaties</w:t>
      </w:r>
      <w:r>
        <w:t xml:space="preserve"> waarvan de aankondiging is gepubliceerd op TenderNed op [</w:t>
      </w:r>
      <w:r w:rsidRPr="008945AE">
        <w:rPr>
          <w:highlight w:val="yellow"/>
        </w:rPr>
        <w:t>datum</w:t>
      </w:r>
      <w:r>
        <w:t>] onder het nummer [</w:t>
      </w:r>
      <w:r w:rsidRPr="00BB4B89">
        <w:rPr>
          <w:highlight w:val="yellow"/>
        </w:rPr>
        <w:t>nummer</w:t>
      </w:r>
      <w:r>
        <w:t>];</w:t>
      </w:r>
    </w:p>
    <w:p w14:paraId="1C035864"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4762A448" w14:textId="4054164B"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985782">
        <w:t>onderhoud transportinstallaties</w:t>
      </w:r>
      <w:r>
        <w:t>;</w:t>
      </w:r>
    </w:p>
    <w:p w14:paraId="2E454196" w14:textId="77777777"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31F1F2C2" w14:textId="35144B81" w:rsidR="00361C2E" w:rsidRPr="003D6344" w:rsidRDefault="00361C2E" w:rsidP="00361C2E">
      <w:pPr>
        <w:numPr>
          <w:ilvl w:val="0"/>
          <w:numId w:val="7"/>
        </w:numPr>
        <w:spacing w:line="276" w:lineRule="auto"/>
      </w:pPr>
      <w:r>
        <w:t xml:space="preserve">de </w:t>
      </w:r>
      <w:r w:rsidRPr="003D6344">
        <w:t xml:space="preserve">Opdrachtnemer </w:t>
      </w:r>
      <w:r>
        <w:t>de</w:t>
      </w:r>
      <w:r w:rsidRPr="003D6344">
        <w:t xml:space="preserve"> economisch meest voordelige </w:t>
      </w:r>
      <w:r>
        <w:t>inschrijving</w:t>
      </w:r>
      <w:r w:rsidRPr="003D6344">
        <w:t xml:space="preserve"> heeft uitgebracht; </w:t>
      </w:r>
    </w:p>
    <w:p w14:paraId="29FAB918" w14:textId="66586066"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985782">
        <w:t>raamovereenkomst</w:t>
      </w:r>
      <w:r w:rsidRPr="003D6344">
        <w:t xml:space="preserve"> te sluiten voor </w:t>
      </w:r>
      <w:r>
        <w:t xml:space="preserve">het leveren van </w:t>
      </w:r>
      <w:r w:rsidR="00985782" w:rsidRPr="00985782">
        <w:rPr>
          <w:rFonts w:eastAsia="SimSun"/>
        </w:rPr>
        <w:t xml:space="preserve"> </w:t>
      </w:r>
      <w:r w:rsidR="00985782">
        <w:rPr>
          <w:rFonts w:eastAsia="SimSun"/>
        </w:rPr>
        <w:t>onderhoud transportinstallaties</w:t>
      </w:r>
      <w:r>
        <w:t xml:space="preserve"> zoals gedefinieerd in </w:t>
      </w:r>
      <w:r w:rsidR="00B629A2">
        <w:t>het Beschrijvend Document</w:t>
      </w:r>
      <w:r>
        <w:t xml:space="preserve"> </w:t>
      </w:r>
      <w:r w:rsidR="00964C3A">
        <w:t>inclusief bijlagen</w:t>
      </w:r>
      <w:r w:rsidRPr="003D6344">
        <w:t>;</w:t>
      </w:r>
    </w:p>
    <w:p w14:paraId="129BA58A" w14:textId="4626A136"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985782" w:rsidRPr="00985782">
        <w:rPr>
          <w:rFonts w:eastAsia="SimSun"/>
        </w:rPr>
        <w:t xml:space="preserve"> </w:t>
      </w:r>
      <w:r w:rsidR="00985782">
        <w:rPr>
          <w:rFonts w:eastAsia="SimSun"/>
        </w:rPr>
        <w:t>onderhoud transportinstallaties</w:t>
      </w:r>
      <w:r>
        <w:t>met de daaraan verbonden dienstverlening;</w:t>
      </w:r>
    </w:p>
    <w:p w14:paraId="782A4E1C" w14:textId="78889E50" w:rsidR="00361C2E" w:rsidRDefault="00361C2E" w:rsidP="00361C2E">
      <w:pPr>
        <w:numPr>
          <w:ilvl w:val="0"/>
          <w:numId w:val="7"/>
        </w:numPr>
        <w:spacing w:line="276" w:lineRule="auto"/>
      </w:pPr>
      <w:r>
        <w:t>beide p</w:t>
      </w:r>
      <w:r w:rsidRPr="003D6344">
        <w:t>artijen de voorwaarden met betrekking tot</w:t>
      </w:r>
      <w:r>
        <w:t xml:space="preserve"> het leveren van </w:t>
      </w:r>
      <w:r w:rsidR="00985782" w:rsidRPr="00985782">
        <w:rPr>
          <w:rFonts w:eastAsia="SimSun"/>
        </w:rPr>
        <w:t xml:space="preserve"> </w:t>
      </w:r>
      <w:r w:rsidR="00985782">
        <w:rPr>
          <w:rFonts w:eastAsia="SimSun"/>
        </w:rPr>
        <w:t>onderhoud transportinstallaties</w:t>
      </w:r>
      <w:r>
        <w:t>met de daaraan verbonden dienstverlening</w:t>
      </w:r>
      <w:r w:rsidRPr="003D6344">
        <w:t xml:space="preserve"> nader wensen vast te leggen in deze </w:t>
      </w:r>
      <w:r w:rsidR="00985782">
        <w:t>raamovereenkomst</w:t>
      </w:r>
      <w:r>
        <w:t>.</w:t>
      </w:r>
    </w:p>
    <w:p w14:paraId="0A03841B" w14:textId="77777777" w:rsidR="004015AC" w:rsidRDefault="004015AC" w:rsidP="004015AC">
      <w:pPr>
        <w:spacing w:line="276" w:lineRule="auto"/>
      </w:pPr>
    </w:p>
    <w:p w14:paraId="43EFC411" w14:textId="77777777" w:rsidR="004015AC" w:rsidRDefault="004015AC" w:rsidP="004015AC">
      <w:pPr>
        <w:spacing w:line="276" w:lineRule="auto"/>
      </w:pPr>
    </w:p>
    <w:p w14:paraId="6041AC39" w14:textId="77777777" w:rsidR="004015AC" w:rsidRDefault="004015AC" w:rsidP="004015AC">
      <w:pPr>
        <w:spacing w:line="276" w:lineRule="auto"/>
      </w:pPr>
    </w:p>
    <w:p w14:paraId="5278DDB3" w14:textId="77777777" w:rsidR="004015AC" w:rsidRDefault="004015AC" w:rsidP="004015AC">
      <w:pPr>
        <w:spacing w:line="276" w:lineRule="auto"/>
      </w:pPr>
    </w:p>
    <w:p w14:paraId="01DDF173" w14:textId="77777777" w:rsidR="004015AC" w:rsidRDefault="004015AC" w:rsidP="004015AC">
      <w:pPr>
        <w:spacing w:line="276" w:lineRule="auto"/>
      </w:pPr>
    </w:p>
    <w:p w14:paraId="3A847EF3" w14:textId="77777777" w:rsidR="004015AC" w:rsidRDefault="004015AC" w:rsidP="004015AC">
      <w:pPr>
        <w:spacing w:line="276" w:lineRule="auto"/>
      </w:pPr>
    </w:p>
    <w:p w14:paraId="080716A3" w14:textId="77777777" w:rsidR="004015AC" w:rsidRDefault="004015AC" w:rsidP="004015AC">
      <w:pPr>
        <w:spacing w:line="276" w:lineRule="auto"/>
      </w:pPr>
    </w:p>
    <w:p w14:paraId="12FC13FB" w14:textId="77777777" w:rsidR="004015AC" w:rsidRDefault="004015AC" w:rsidP="004015AC">
      <w:pPr>
        <w:spacing w:line="276" w:lineRule="auto"/>
      </w:pPr>
    </w:p>
    <w:p w14:paraId="6B973077" w14:textId="77777777" w:rsidR="004015AC" w:rsidRDefault="004015AC" w:rsidP="004015AC">
      <w:pPr>
        <w:spacing w:line="276" w:lineRule="auto"/>
      </w:pPr>
    </w:p>
    <w:p w14:paraId="222B2C7C" w14:textId="77777777" w:rsidR="004015AC" w:rsidRDefault="004015AC" w:rsidP="004015AC">
      <w:pPr>
        <w:spacing w:line="276" w:lineRule="auto"/>
      </w:pPr>
    </w:p>
    <w:p w14:paraId="6D565036" w14:textId="77777777" w:rsidR="004015AC" w:rsidRDefault="004015AC" w:rsidP="004015AC">
      <w:pPr>
        <w:spacing w:line="276" w:lineRule="auto"/>
      </w:pPr>
    </w:p>
    <w:p w14:paraId="2350062E" w14:textId="77777777" w:rsidR="004015AC" w:rsidRDefault="004015AC" w:rsidP="004015AC">
      <w:pPr>
        <w:spacing w:line="276" w:lineRule="auto"/>
      </w:pPr>
    </w:p>
    <w:p w14:paraId="5009CF2D" w14:textId="77777777" w:rsidR="004015AC" w:rsidRDefault="004015AC" w:rsidP="004015AC">
      <w:pPr>
        <w:spacing w:line="276" w:lineRule="auto"/>
      </w:pPr>
    </w:p>
    <w:p w14:paraId="235DE198" w14:textId="77777777" w:rsidR="004015AC" w:rsidRDefault="004015AC" w:rsidP="004015AC">
      <w:pPr>
        <w:spacing w:line="276" w:lineRule="auto"/>
      </w:pPr>
    </w:p>
    <w:p w14:paraId="63A43B70" w14:textId="77777777" w:rsidR="004015AC" w:rsidRDefault="004015AC" w:rsidP="004015AC">
      <w:pPr>
        <w:spacing w:line="276" w:lineRule="auto"/>
        <w:rPr>
          <w:b/>
          <w:bCs/>
        </w:rPr>
      </w:pPr>
      <w:r w:rsidRPr="004015AC">
        <w:rPr>
          <w:b/>
          <w:bCs/>
        </w:rPr>
        <w:t>PARTIJEN KOMEN HET VOLGENDE OVEREEN:</w:t>
      </w:r>
    </w:p>
    <w:p w14:paraId="2E8932DF" w14:textId="77777777" w:rsidR="004015AC" w:rsidRPr="004015AC" w:rsidRDefault="004015AC" w:rsidP="004015AC">
      <w:pPr>
        <w:spacing w:line="276" w:lineRule="auto"/>
        <w:rPr>
          <w:b/>
          <w:bCs/>
        </w:rPr>
      </w:pPr>
    </w:p>
    <w:p w14:paraId="6071602A" w14:textId="37CFBDC0"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39462877"/>
      <w:r w:rsidRPr="00276B16">
        <w:rPr>
          <w:sz w:val="24"/>
          <w:szCs w:val="24"/>
        </w:rPr>
        <w:t xml:space="preserve">VOORWERP VAN DE </w:t>
      </w:r>
      <w:bookmarkEnd w:id="9"/>
      <w:bookmarkEnd w:id="10"/>
      <w:r w:rsidR="00985782">
        <w:rPr>
          <w:sz w:val="24"/>
          <w:szCs w:val="24"/>
        </w:rPr>
        <w:t>RAAMOVEREENKOMST</w:t>
      </w:r>
      <w:bookmarkEnd w:id="11"/>
    </w:p>
    <w:p w14:paraId="78830C36" w14:textId="2AE8EA4F" w:rsidR="00361C2E" w:rsidRDefault="00361C2E" w:rsidP="00F44232">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985782" w:rsidRPr="00985782">
        <w:rPr>
          <w:rFonts w:eastAsia="SimSun"/>
        </w:rPr>
        <w:t xml:space="preserve"> </w:t>
      </w:r>
      <w:r w:rsidR="00985782">
        <w:rPr>
          <w:rFonts w:eastAsia="SimSun"/>
        </w:rPr>
        <w:t>onderhoud transportinstallaties</w:t>
      </w:r>
      <w:r>
        <w:t>met de daaraan verbonden dienstverlening overeenkomst</w:t>
      </w:r>
      <w:r w:rsidRPr="00576302">
        <w:t>ig de bepalingen van de</w:t>
      </w:r>
      <w:r>
        <w:t>ze</w:t>
      </w:r>
      <w:r w:rsidRPr="00576302">
        <w:t xml:space="preserve"> </w:t>
      </w:r>
      <w:r w:rsidR="00985782">
        <w:t>raamovereenkomst</w:t>
      </w:r>
      <w:r>
        <w:t xml:space="preserve"> en de daarbij behorende bijlagen (hierna: “de Opdracht”), welke O</w:t>
      </w:r>
      <w:r w:rsidRPr="00576302">
        <w:t xml:space="preserve">pdracht </w:t>
      </w:r>
      <w:r>
        <w:t xml:space="preserve">de </w:t>
      </w:r>
      <w:r w:rsidRPr="00576302">
        <w:t>Op</w:t>
      </w:r>
      <w:r>
        <w:t>drachtnemer bij deze aanvaardt.</w:t>
      </w:r>
    </w:p>
    <w:p w14:paraId="56787578" w14:textId="77777777" w:rsidR="00F44232" w:rsidRPr="00985782" w:rsidRDefault="00F44232" w:rsidP="00F44232">
      <w:pPr>
        <w:pStyle w:val="Standaard2"/>
        <w:numPr>
          <w:ilvl w:val="1"/>
          <w:numId w:val="3"/>
        </w:numPr>
        <w:rPr>
          <w:rFonts w:ascii="Tahoma" w:hAnsi="Tahoma" w:cs="Tahoma"/>
          <w:sz w:val="20"/>
        </w:rPr>
      </w:pPr>
      <w:r w:rsidRPr="00985782">
        <w:rPr>
          <w:rFonts w:ascii="Tahoma" w:hAnsi="Tahoma" w:cs="Tahoma"/>
          <w:sz w:val="20"/>
        </w:rPr>
        <w:t>Indien Opdrachtnemer</w:t>
      </w:r>
      <w:r w:rsidR="00C23A89" w:rsidRPr="00985782">
        <w:rPr>
          <w:rFonts w:ascii="Tahoma" w:hAnsi="Tahoma" w:cs="Tahoma"/>
          <w:sz w:val="20"/>
        </w:rPr>
        <w:t xml:space="preserve"> goederen/diensten</w:t>
      </w:r>
      <w:r w:rsidRPr="00985782">
        <w:rPr>
          <w:rFonts w:ascii="Tahoma" w:hAnsi="Tahoma" w:cs="Tahoma"/>
          <w:sz w:val="20"/>
        </w:rPr>
        <w:t xml:space="preserve"> niet (tijdig) kan leveren, dan is </w:t>
      </w:r>
      <w:r w:rsidR="00C23A89" w:rsidRPr="00985782">
        <w:rPr>
          <w:rFonts w:ascii="Tahoma" w:hAnsi="Tahoma" w:cs="Tahoma"/>
          <w:sz w:val="20"/>
        </w:rPr>
        <w:t>Hogeschool Rotterdam</w:t>
      </w:r>
      <w:r w:rsidRPr="00985782">
        <w:rPr>
          <w:rFonts w:ascii="Tahoma" w:hAnsi="Tahoma" w:cs="Tahoma"/>
          <w:sz w:val="20"/>
        </w:rPr>
        <w:t xml:space="preserve"> gerechtigd deze </w:t>
      </w:r>
      <w:r w:rsidR="00C23A89" w:rsidRPr="00985782">
        <w:rPr>
          <w:rFonts w:ascii="Tahoma" w:hAnsi="Tahoma" w:cs="Tahoma"/>
          <w:sz w:val="20"/>
        </w:rPr>
        <w:t>goederen/diensten</w:t>
      </w:r>
      <w:r w:rsidRPr="00985782">
        <w:rPr>
          <w:rFonts w:ascii="Tahoma" w:hAnsi="Tahoma" w:cs="Tahoma"/>
          <w:sz w:val="20"/>
        </w:rPr>
        <w:t xml:space="preserve"> af te nemen bij een andere onderneming naar keuze en de eventueel hieruit voortvloeiende kosten in rekening te brengen bij</w:t>
      </w:r>
      <w:r w:rsidR="00C23A89" w:rsidRPr="00985782">
        <w:rPr>
          <w:rFonts w:ascii="Tahoma" w:hAnsi="Tahoma" w:cs="Tahoma"/>
          <w:sz w:val="20"/>
        </w:rPr>
        <w:t xml:space="preserve"> Opdrachtnemer</w:t>
      </w:r>
      <w:r w:rsidRPr="00985782">
        <w:rPr>
          <w:rFonts w:ascii="Tahoma" w:hAnsi="Tahoma" w:cs="Tahoma"/>
          <w:sz w:val="20"/>
        </w:rPr>
        <w:t>.</w:t>
      </w:r>
    </w:p>
    <w:p w14:paraId="663F4E30" w14:textId="77777777" w:rsidR="00F44232" w:rsidRDefault="00F44232" w:rsidP="00F44232">
      <w:pPr>
        <w:pStyle w:val="Lijstalinea"/>
        <w:spacing w:line="276" w:lineRule="auto"/>
        <w:ind w:left="375"/>
      </w:pPr>
    </w:p>
    <w:p w14:paraId="25A78039"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39462878"/>
      <w:r w:rsidRPr="00576302">
        <w:rPr>
          <w:sz w:val="24"/>
          <w:szCs w:val="24"/>
        </w:rPr>
        <w:t>VAN TOEPASSING ZIJNDE VOORWAARDEN</w:t>
      </w:r>
      <w:bookmarkEnd w:id="12"/>
      <w:bookmarkEnd w:id="13"/>
      <w:bookmarkEnd w:id="14"/>
    </w:p>
    <w:p w14:paraId="25EEDD0E" w14:textId="2C89CA4A"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985782">
        <w:rPr>
          <w:rFonts w:eastAsia="SimSun"/>
          <w:lang w:eastAsia="zh-CN"/>
        </w:rPr>
        <w:t>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 xml:space="preserve">Stichting Hogeschool Rotterdam (bijlage </w:t>
      </w:r>
      <w:r>
        <w:rPr>
          <w:rFonts w:eastAsia="SimSun"/>
          <w:lang w:eastAsia="zh-CN"/>
        </w:rPr>
        <w:t xml:space="preserve">E), voor zover daarvan in deze </w:t>
      </w:r>
      <w:r w:rsidR="00985782">
        <w:rPr>
          <w:rFonts w:eastAsia="SimSun"/>
          <w:lang w:eastAsia="zh-CN"/>
        </w:rPr>
        <w:t>raamovereenkomst</w:t>
      </w:r>
      <w:r w:rsidRPr="00565D40">
        <w:rPr>
          <w:rFonts w:eastAsia="SimSun"/>
          <w:lang w:eastAsia="zh-CN"/>
        </w:rPr>
        <w:t xml:space="preserve"> niet wordt afgeweken.</w:t>
      </w:r>
    </w:p>
    <w:p w14:paraId="57A32D76" w14:textId="12521E8C"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xxxx</w:t>
      </w:r>
    </w:p>
    <w:p w14:paraId="2A13FDBB" w14:textId="5D6FDA64"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5BF9BE0E" w14:textId="306700E0"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16FD1819" w14:textId="77777777" w:rsidR="00361C2E" w:rsidRPr="0044024B" w:rsidRDefault="00361C2E" w:rsidP="006A55FA">
      <w:pPr>
        <w:pStyle w:val="Lijstalinea"/>
        <w:spacing w:after="120" w:line="240" w:lineRule="auto"/>
        <w:ind w:left="734"/>
        <w:rPr>
          <w:rFonts w:eastAsia="SimSun"/>
          <w:lang w:eastAsia="zh-CN"/>
        </w:rPr>
      </w:pPr>
    </w:p>
    <w:p w14:paraId="069237F9"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327A0A79"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39462879"/>
      <w:r w:rsidRPr="00576302">
        <w:rPr>
          <w:sz w:val="24"/>
          <w:szCs w:val="24"/>
        </w:rPr>
        <w:t>CONTRA</w:t>
      </w:r>
      <w:r>
        <w:rPr>
          <w:sz w:val="24"/>
          <w:szCs w:val="24"/>
        </w:rPr>
        <w:t>C</w:t>
      </w:r>
      <w:r w:rsidRPr="00576302">
        <w:rPr>
          <w:sz w:val="24"/>
          <w:szCs w:val="24"/>
        </w:rPr>
        <w:t>TDOCUMENTEN</w:t>
      </w:r>
      <w:bookmarkEnd w:id="15"/>
      <w:bookmarkEnd w:id="16"/>
      <w:bookmarkEnd w:id="17"/>
    </w:p>
    <w:p w14:paraId="0EF09495" w14:textId="469AF2B1"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985782">
        <w:t>raamovereenkomst</w:t>
      </w:r>
      <w:r w:rsidRPr="00576302">
        <w:t xml:space="preserve"> voortvloeien:</w:t>
      </w:r>
    </w:p>
    <w:p w14:paraId="3E80DCB0" w14:textId="7EF32BE8" w:rsidR="00361C2E" w:rsidRPr="00576302" w:rsidRDefault="00361C2E" w:rsidP="00361C2E">
      <w:pPr>
        <w:numPr>
          <w:ilvl w:val="0"/>
          <w:numId w:val="4"/>
        </w:numPr>
        <w:spacing w:line="240" w:lineRule="auto"/>
      </w:pPr>
      <w:r>
        <w:t xml:space="preserve">de ondertekende </w:t>
      </w:r>
      <w:r w:rsidR="00985782">
        <w:t>raamovereenkomst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sidRPr="00985782">
        <w:rPr>
          <w:rFonts w:eastAsia="SimSun"/>
        </w:rPr>
        <w:t xml:space="preserve">algemene inkoopvoorwaarden </w:t>
      </w:r>
      <w:r w:rsidRPr="00985782">
        <w:t>diensten</w:t>
      </w:r>
      <w:r w:rsidRPr="00985782">
        <w:rPr>
          <w:rFonts w:eastAsia="SimSun"/>
        </w:rPr>
        <w:t xml:space="preserve"> </w:t>
      </w:r>
      <w:r>
        <w:t>Stichting Hogeschool Rotterdam</w:t>
      </w:r>
      <w:r w:rsidR="00B34540">
        <w:t xml:space="preserve"> (Bijlage E)</w:t>
      </w:r>
      <w:r w:rsidRPr="00576302">
        <w:t>;</w:t>
      </w:r>
      <w:r w:rsidR="00985782">
        <w:t xml:space="preserve"> </w:t>
      </w:r>
      <w:r w:rsidR="00D75EFB">
        <w:t>B</w:t>
      </w:r>
      <w:r w:rsidR="00985782">
        <w:t>estek (bijlage F)</w:t>
      </w:r>
    </w:p>
    <w:p w14:paraId="709F2D7E" w14:textId="660E45E2"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985782">
        <w:t>raamovereenkomst</w:t>
      </w:r>
      <w:r>
        <w:t xml:space="preserve"> en de bijbehorende bijlagen</w:t>
      </w:r>
      <w:r w:rsidRPr="00576302">
        <w:t>;</w:t>
      </w:r>
    </w:p>
    <w:p w14:paraId="25A127A5" w14:textId="22B7199B"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985782">
        <w:rPr>
          <w:rFonts w:eastAsia="SimSun"/>
        </w:rPr>
        <w:t>onderhoud transportinstallaties</w:t>
      </w:r>
      <w:r>
        <w:rPr>
          <w:rFonts w:eastAsia="SimSun"/>
        </w:rPr>
        <w:t xml:space="preserve"> </w:t>
      </w:r>
      <w:r w:rsidRPr="0028651C">
        <w:rPr>
          <w:rFonts w:eastAsia="SimSun"/>
        </w:rPr>
        <w:t>werkzaamheden</w:t>
      </w:r>
      <w:r w:rsidRPr="00213E27">
        <w:rPr>
          <w:rFonts w:eastAsia="SimSun"/>
          <w:lang w:eastAsia="zh-CN"/>
        </w:rPr>
        <w:t>.</w:t>
      </w:r>
    </w:p>
    <w:p w14:paraId="327ABBEF" w14:textId="269F2F7A" w:rsidR="00361C2E" w:rsidRDefault="00361C2E" w:rsidP="00361C2E">
      <w:pPr>
        <w:numPr>
          <w:ilvl w:val="1"/>
          <w:numId w:val="3"/>
        </w:numPr>
        <w:spacing w:line="240" w:lineRule="auto"/>
      </w:pPr>
      <w:r w:rsidRPr="3DB3CB0B">
        <w:rPr>
          <w:rFonts w:eastAsia="SimSun"/>
          <w:lang w:eastAsia="zh-CN"/>
        </w:rPr>
        <w:t>Indien de contractdocumenten en/of andere van toepassing zijnde bepalingen onderling tegenstrijdig</w:t>
      </w:r>
      <w:r>
        <w:t xml:space="preserve"> zijn, geldt, tenzij een andere bedoeling uit de </w:t>
      </w:r>
      <w:r w:rsidR="00985782">
        <w:t>raamovereenkomst</w:t>
      </w:r>
      <w:r>
        <w:t xml:space="preserve"> voortvloeit, de volgende rangorde in aflopende volgorde van belangrijkheid:</w:t>
      </w:r>
    </w:p>
    <w:p w14:paraId="3A6C901C" w14:textId="77777777" w:rsidR="00361C2E" w:rsidRDefault="00361C2E" w:rsidP="00361C2E"/>
    <w:p w14:paraId="71E14574" w14:textId="2F95436F"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00985782">
        <w:t>raamovereenkomst</w:t>
      </w:r>
      <w:r w:rsidRPr="00576302">
        <w:t>;</w:t>
      </w:r>
    </w:p>
    <w:p w14:paraId="6A3277B0"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2D268137"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3937F27F" w14:textId="77777777"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325ED1F9" w14:textId="77777777" w:rsidR="00361C2E" w:rsidRPr="003677E2" w:rsidRDefault="00361C2E" w:rsidP="00361C2E">
      <w:pPr>
        <w:pStyle w:val="NummeringLetters"/>
        <w:numPr>
          <w:ilvl w:val="0"/>
          <w:numId w:val="5"/>
        </w:numPr>
        <w:rPr>
          <w:rFonts w:eastAsia="SimSun"/>
        </w:rPr>
      </w:pPr>
      <w:r w:rsidRPr="00576302">
        <w:lastRenderedPageBreak/>
        <w:t>het</w:t>
      </w:r>
      <w:r>
        <w:t xml:space="preserve"> door de Opdrachtnemer ingediende</w:t>
      </w:r>
      <w:r w:rsidRPr="00576302">
        <w:t xml:space="preserve"> </w:t>
      </w:r>
      <w:r>
        <w:t>p</w:t>
      </w:r>
      <w:r w:rsidRPr="00576302">
        <w:t>rijzenblad</w:t>
      </w:r>
      <w:r>
        <w:t>;</w:t>
      </w:r>
    </w:p>
    <w:p w14:paraId="7AA9FD25" w14:textId="129B91ED"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verrichten van </w:t>
      </w:r>
      <w:r w:rsidR="00985782">
        <w:rPr>
          <w:rFonts w:eastAsia="SimSun"/>
        </w:rPr>
        <w:t>onderhoud transportinstallaties</w:t>
      </w:r>
      <w:r w:rsidR="00151A57">
        <w:rPr>
          <w:rFonts w:eastAsia="SimSun"/>
        </w:rPr>
        <w:t xml:space="preserve"> </w:t>
      </w:r>
      <w:r>
        <w:t>werkzaamheden;</w:t>
      </w:r>
    </w:p>
    <w:p w14:paraId="66615D6A" w14:textId="77777777"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404997C8" w14:textId="399C1C2A"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62509930"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4911B5DB" w14:textId="5D70D2F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00985782">
        <w:t>raamovereenkomst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477A7038" w14:textId="1E1B981F"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985782">
        <w:t>raamovereenkomst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3F2FF022" w14:textId="78D89805"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sidR="00985782">
        <w:t>raamovereenkomst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985782">
        <w:t>raamovereenkomst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2D1C0F63"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39462880"/>
      <w:r w:rsidRPr="00576302">
        <w:rPr>
          <w:sz w:val="24"/>
          <w:szCs w:val="24"/>
        </w:rPr>
        <w:t>DUUR EN VERLENGING</w:t>
      </w:r>
      <w:bookmarkEnd w:id="18"/>
    </w:p>
    <w:p w14:paraId="288703EF" w14:textId="18F54D5D" w:rsidR="0080522B" w:rsidRPr="00213E27" w:rsidRDefault="0080522B" w:rsidP="0080522B">
      <w:pPr>
        <w:numPr>
          <w:ilvl w:val="1"/>
          <w:numId w:val="3"/>
        </w:numPr>
        <w:spacing w:after="120" w:line="240" w:lineRule="auto"/>
        <w:ind w:left="374" w:hanging="374"/>
        <w:rPr>
          <w:rFonts w:eastAsia="SimSun"/>
          <w:lang w:eastAsia="zh-CN"/>
        </w:rPr>
      </w:pPr>
      <w:r w:rsidRPr="3DB3CB0B">
        <w:rPr>
          <w:rFonts w:eastAsia="SimSun"/>
          <w:lang w:eastAsia="zh-CN"/>
        </w:rPr>
        <w:t xml:space="preserve">De </w:t>
      </w:r>
      <w:r w:rsidR="00985782">
        <w:rPr>
          <w:rFonts w:eastAsia="SimSun"/>
          <w:lang w:eastAsia="zh-CN"/>
        </w:rPr>
        <w:t>raamovereenkomst</w:t>
      </w:r>
      <w:r w:rsidRPr="3DB3CB0B">
        <w:rPr>
          <w:rFonts w:eastAsia="SimSun"/>
          <w:lang w:eastAsia="zh-CN"/>
        </w:rPr>
        <w:t xml:space="preserve"> wordt aangegaan voor de bepaalde tijd van </w:t>
      </w:r>
      <w:r w:rsidR="1C1A5377" w:rsidRPr="3DB3CB0B">
        <w:rPr>
          <w:rFonts w:eastAsia="SimSun"/>
          <w:lang w:eastAsia="zh-CN"/>
        </w:rPr>
        <w:t>1</w:t>
      </w:r>
      <w:r w:rsidRPr="3DB3CB0B">
        <w:rPr>
          <w:rFonts w:eastAsia="SimSun"/>
          <w:lang w:eastAsia="zh-CN"/>
        </w:rPr>
        <w:t xml:space="preserve"> jaar, met als startdatum </w:t>
      </w:r>
      <w:r w:rsidR="7A6CB08F" w:rsidRPr="3DB3CB0B">
        <w:rPr>
          <w:rFonts w:eastAsia="SimSun"/>
          <w:lang w:eastAsia="zh-CN"/>
        </w:rPr>
        <w:t>1 januari 2024</w:t>
      </w:r>
      <w:r w:rsidRPr="3DB3CB0B">
        <w:rPr>
          <w:rFonts w:eastAsia="SimSun"/>
          <w:lang w:eastAsia="zh-CN"/>
        </w:rPr>
        <w:t xml:space="preserve">. De </w:t>
      </w:r>
      <w:r w:rsidR="00985782">
        <w:rPr>
          <w:rFonts w:eastAsia="SimSun"/>
          <w:lang w:eastAsia="zh-CN"/>
        </w:rPr>
        <w:t>raamovereenkomst</w:t>
      </w:r>
      <w:r w:rsidRPr="3DB3CB0B">
        <w:rPr>
          <w:rFonts w:eastAsia="SimSun"/>
          <w:lang w:eastAsia="zh-CN"/>
        </w:rPr>
        <w:t xml:space="preserve"> eindigt van rechtswege op </w:t>
      </w:r>
      <w:r w:rsidR="3372F92F" w:rsidRPr="3DB3CB0B">
        <w:rPr>
          <w:rFonts w:eastAsia="SimSun"/>
          <w:lang w:eastAsia="zh-CN"/>
        </w:rPr>
        <w:t>31 december 202</w:t>
      </w:r>
      <w:r w:rsidR="006D68B0">
        <w:rPr>
          <w:rFonts w:eastAsia="SimSun"/>
          <w:lang w:eastAsia="zh-CN"/>
        </w:rPr>
        <w:t>4</w:t>
      </w:r>
      <w:r w:rsidRPr="3DB3CB0B">
        <w:rPr>
          <w:rFonts w:eastAsia="SimSun"/>
          <w:lang w:eastAsia="zh-CN"/>
        </w:rPr>
        <w:t xml:space="preserve">. </w:t>
      </w:r>
    </w:p>
    <w:p w14:paraId="5EAEBFCA" w14:textId="6290A37B" w:rsidR="0080522B" w:rsidRDefault="0080522B" w:rsidP="006D4E45">
      <w:pPr>
        <w:numPr>
          <w:ilvl w:val="1"/>
          <w:numId w:val="3"/>
        </w:numPr>
        <w:spacing w:after="120" w:line="240" w:lineRule="auto"/>
        <w:ind w:left="374" w:hanging="374"/>
        <w:rPr>
          <w:rFonts w:eastAsia="SimSun"/>
          <w:lang w:eastAsia="zh-CN"/>
        </w:rPr>
      </w:pPr>
      <w:r w:rsidRPr="3DB3CB0B">
        <w:rPr>
          <w:rFonts w:eastAsia="SimSun"/>
          <w:lang w:eastAsia="zh-CN"/>
        </w:rPr>
        <w:t xml:space="preserve">Hogeschool Rotterdam heeft eenzijdig het recht om de </w:t>
      </w:r>
      <w:r w:rsidR="00985782">
        <w:rPr>
          <w:rFonts w:eastAsia="SimSun"/>
          <w:lang w:eastAsia="zh-CN"/>
        </w:rPr>
        <w:t>raamovereenkomst</w:t>
      </w:r>
      <w:r w:rsidRPr="3DB3CB0B">
        <w:rPr>
          <w:rFonts w:eastAsia="SimSun"/>
          <w:lang w:eastAsia="zh-CN"/>
        </w:rPr>
        <w:t xml:space="preserve"> onder gelijke voorwaarden</w:t>
      </w:r>
      <w:r w:rsidR="13118B6A" w:rsidRPr="3DB3CB0B">
        <w:rPr>
          <w:rFonts w:eastAsia="SimSun"/>
          <w:lang w:eastAsia="zh-CN"/>
        </w:rPr>
        <w:t xml:space="preserve"> na evaluatie in </w:t>
      </w:r>
      <w:r w:rsidR="00ED2E6B">
        <w:rPr>
          <w:rFonts w:eastAsia="SimSun"/>
          <w:lang w:eastAsia="zh-CN"/>
        </w:rPr>
        <w:t>s</w:t>
      </w:r>
      <w:r w:rsidR="13118B6A" w:rsidRPr="3DB3CB0B">
        <w:rPr>
          <w:rFonts w:eastAsia="SimSun"/>
          <w:lang w:eastAsia="zh-CN"/>
        </w:rPr>
        <w:t>eptember van het eerste contractjaar</w:t>
      </w:r>
      <w:r w:rsidRPr="3DB3CB0B" w:rsidDel="0080522B">
        <w:rPr>
          <w:rFonts w:eastAsia="SimSun"/>
          <w:lang w:eastAsia="zh-CN"/>
        </w:rPr>
        <w:t xml:space="preserve"> </w:t>
      </w:r>
      <w:r w:rsidR="7E2FF6E4" w:rsidRPr="3DB3CB0B">
        <w:rPr>
          <w:rFonts w:eastAsia="SimSun"/>
          <w:lang w:eastAsia="zh-CN"/>
        </w:rPr>
        <w:t>één</w:t>
      </w:r>
      <w:r w:rsidRPr="3DB3CB0B">
        <w:rPr>
          <w:rFonts w:eastAsia="SimSun"/>
          <w:lang w:eastAsia="zh-CN"/>
        </w:rPr>
        <w:t>maal voor een periode van maximaal 12 maanden te verlengen</w:t>
      </w:r>
      <w:r w:rsidR="749D31DB" w:rsidRPr="3DB3CB0B">
        <w:rPr>
          <w:rFonts w:eastAsia="SimSun"/>
          <w:lang w:eastAsia="zh-CN"/>
        </w:rPr>
        <w:t xml:space="preserve"> en vervolgens na evaluatie in </w:t>
      </w:r>
      <w:r w:rsidR="00D91A7D">
        <w:rPr>
          <w:rFonts w:eastAsia="SimSun"/>
          <w:lang w:eastAsia="zh-CN"/>
        </w:rPr>
        <w:t>s</w:t>
      </w:r>
      <w:r w:rsidR="749D31DB" w:rsidRPr="3DB3CB0B">
        <w:rPr>
          <w:rFonts w:eastAsia="SimSun"/>
          <w:lang w:eastAsia="zh-CN"/>
        </w:rPr>
        <w:t>eptember van het tweede contractjaar</w:t>
      </w:r>
      <w:r w:rsidR="1876EDE8" w:rsidRPr="3DB3CB0B">
        <w:rPr>
          <w:rFonts w:eastAsia="SimSun"/>
          <w:lang w:eastAsia="zh-CN"/>
        </w:rPr>
        <w:t xml:space="preserve"> </w:t>
      </w:r>
      <w:r w:rsidR="51396ED7" w:rsidRPr="3DB3CB0B">
        <w:rPr>
          <w:rFonts w:eastAsia="SimSun"/>
          <w:lang w:eastAsia="zh-CN"/>
        </w:rPr>
        <w:t>één</w:t>
      </w:r>
      <w:r w:rsidR="1876EDE8" w:rsidRPr="3DB3CB0B">
        <w:rPr>
          <w:rFonts w:eastAsia="SimSun"/>
          <w:lang w:eastAsia="zh-CN"/>
        </w:rPr>
        <w:t>maal voor een periode van maximaal 24 maanden te verlengen</w:t>
      </w:r>
      <w:r w:rsidR="00D91A7D">
        <w:rPr>
          <w:rFonts w:eastAsia="SimSun"/>
          <w:lang w:eastAsia="zh-CN"/>
        </w:rPr>
        <w:t xml:space="preserve">. </w:t>
      </w:r>
      <w:r w:rsidRPr="3DB3CB0B">
        <w:rPr>
          <w:rFonts w:eastAsia="SimSun"/>
          <w:lang w:eastAsia="zh-CN"/>
        </w:rPr>
        <w:t xml:space="preserve">Opdrachtnemer dient daaraan gehoor te geven. Uiterlijk </w:t>
      </w:r>
      <w:r w:rsidR="77C96080" w:rsidRPr="3DB3CB0B">
        <w:rPr>
          <w:rFonts w:eastAsia="SimSun"/>
          <w:lang w:eastAsia="zh-CN"/>
        </w:rPr>
        <w:t>in september</w:t>
      </w:r>
      <w:r w:rsidRPr="3DB3CB0B">
        <w:rPr>
          <w:rFonts w:eastAsia="SimSun"/>
          <w:lang w:eastAsia="zh-CN"/>
        </w:rPr>
        <w:t xml:space="preserve"> treden partijen in overleg om de uitvoering van de </w:t>
      </w:r>
      <w:r w:rsidR="00985782">
        <w:rPr>
          <w:rFonts w:eastAsia="SimSun"/>
          <w:lang w:eastAsia="zh-CN"/>
        </w:rPr>
        <w:t>raamovereenkomst</w:t>
      </w:r>
      <w:r w:rsidRPr="3DB3CB0B">
        <w:rPr>
          <w:rFonts w:eastAsia="SimSun"/>
          <w:lang w:eastAsia="zh-CN"/>
        </w:rPr>
        <w:t xml:space="preserve"> te evalueren en te bespreken of, en met welke periode, de </w:t>
      </w:r>
      <w:r w:rsidR="00985782">
        <w:rPr>
          <w:rFonts w:eastAsia="SimSun"/>
          <w:lang w:eastAsia="zh-CN"/>
        </w:rPr>
        <w:t>raamovereenkomst</w:t>
      </w:r>
      <w:r w:rsidRPr="3DB3CB0B">
        <w:rPr>
          <w:rFonts w:eastAsia="SimSun"/>
          <w:lang w:eastAsia="zh-CN"/>
        </w:rPr>
        <w:t xml:space="preserve"> zal worden verlengd. </w:t>
      </w:r>
    </w:p>
    <w:p w14:paraId="71008BA9" w14:textId="77777777" w:rsidR="00B87591" w:rsidRDefault="00B87591" w:rsidP="00B87591">
      <w:pPr>
        <w:spacing w:after="120" w:line="240" w:lineRule="auto"/>
        <w:ind w:left="374"/>
        <w:rPr>
          <w:rFonts w:eastAsia="SimSun"/>
          <w:lang w:eastAsia="zh-CN"/>
        </w:rPr>
      </w:pPr>
    </w:p>
    <w:p w14:paraId="3CFAC616" w14:textId="0BF73E55"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39462881"/>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7B8DFED9" w14:textId="77777777"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1837909B" w14:textId="030BD743" w:rsidR="008C4355" w:rsidRPr="00E55A8D" w:rsidRDefault="00ED6F48" w:rsidP="00985782">
      <w:pPr>
        <w:pStyle w:val="Lijstalinea"/>
        <w:numPr>
          <w:ilvl w:val="1"/>
          <w:numId w:val="3"/>
        </w:numPr>
      </w:pPr>
      <w:r w:rsidRPr="00985782">
        <w:t xml:space="preserve">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w:t>
      </w:r>
      <w:r w:rsidR="00985782" w:rsidRPr="00985782">
        <w:t>raamovereenkomst</w:t>
      </w:r>
      <w:r w:rsidRPr="00985782">
        <w:t xml:space="preserve"> is ingegaan.</w:t>
      </w:r>
    </w:p>
    <w:p w14:paraId="14ED8EE1" w14:textId="77777777" w:rsidR="00ED6F48" w:rsidRPr="00985782" w:rsidRDefault="00ED6F48" w:rsidP="00DA5EAF">
      <w:pPr>
        <w:pStyle w:val="Lijstalinea"/>
        <w:numPr>
          <w:ilvl w:val="1"/>
          <w:numId w:val="3"/>
        </w:numPr>
      </w:pPr>
      <w:r w:rsidRPr="00985782">
        <w:rPr>
          <w:lang w:eastAsia="en-US"/>
        </w:rPr>
        <w:t>Opdrachtnemer dient hiertoe uiterlijk twee (2) maanden voor gewenste indexering een schriftelijk voorstel aan Hogeschool Rotterdam te doen</w:t>
      </w:r>
      <w:r w:rsidRPr="00985782">
        <w:rPr>
          <w:i/>
          <w:lang w:eastAsia="en-US"/>
        </w:rPr>
        <w:t xml:space="preserve">. </w:t>
      </w:r>
      <w:r w:rsidRPr="00985782">
        <w:rPr>
          <w:lang w:eastAsia="en-US"/>
        </w:rPr>
        <w:t>Na goedkeuring door Hogeschool Rotterdam kan de indexering worden doorgevoerd.</w:t>
      </w:r>
    </w:p>
    <w:p w14:paraId="788F0DB9" w14:textId="77777777" w:rsidR="00ED6F48" w:rsidRPr="00985782" w:rsidRDefault="00ED6F48" w:rsidP="00DA5EAF">
      <w:pPr>
        <w:pStyle w:val="Lijstalinea"/>
        <w:numPr>
          <w:ilvl w:val="1"/>
          <w:numId w:val="3"/>
        </w:numPr>
      </w:pPr>
      <w:r w:rsidRPr="00985782">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30E770F" w14:textId="77777777" w:rsidR="00ED6F48" w:rsidRPr="00985782" w:rsidRDefault="00ED6F48" w:rsidP="00ED6F48">
      <w:pPr>
        <w:pStyle w:val="Lijstalinea"/>
        <w:numPr>
          <w:ilvl w:val="1"/>
          <w:numId w:val="3"/>
        </w:numPr>
        <w:rPr>
          <w:lang w:eastAsia="en-US"/>
        </w:rPr>
      </w:pPr>
      <w:r w:rsidRPr="00985782">
        <w:rPr>
          <w:lang w:eastAsia="en-US"/>
        </w:rPr>
        <w:t>Indien Opdrachtnemer niet of niet tijdig een voorstel tot indexering aanlevert, vervalt het recht op indexeren voor dat jaar.</w:t>
      </w:r>
    </w:p>
    <w:p w14:paraId="7CFA2FDF" w14:textId="77777777" w:rsidR="00ED6F48" w:rsidRPr="00985782" w:rsidRDefault="00ED6F48" w:rsidP="00ED6F48">
      <w:pPr>
        <w:pStyle w:val="Lijstalinea"/>
        <w:numPr>
          <w:ilvl w:val="1"/>
          <w:numId w:val="3"/>
        </w:numPr>
        <w:rPr>
          <w:lang w:eastAsia="en-US"/>
        </w:rPr>
      </w:pPr>
      <w:r w:rsidRPr="00985782">
        <w:rPr>
          <w:lang w:eastAsia="en-US"/>
        </w:rPr>
        <w:lastRenderedPageBreak/>
        <w:t>Opdrachtnemer is verantwoordelijk voor het aanpassen van de prijsbladen ingeval van indexatie of tussentijdse tariefwijziging.</w:t>
      </w:r>
    </w:p>
    <w:p w14:paraId="02A5844D" w14:textId="77777777" w:rsidR="002C4653" w:rsidRPr="00985782" w:rsidRDefault="002C4653" w:rsidP="002C4653">
      <w:pPr>
        <w:pStyle w:val="Lijstalinea"/>
        <w:numPr>
          <w:ilvl w:val="1"/>
          <w:numId w:val="3"/>
        </w:numPr>
        <w:rPr>
          <w:lang w:eastAsia="en-US"/>
        </w:rPr>
      </w:pPr>
      <w:r w:rsidRPr="00985782">
        <w:rPr>
          <w:rStyle w:val="ui-provider"/>
          <w:rFonts w:eastAsiaTheme="majorEastAsia"/>
        </w:rPr>
        <w:t>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250B6B69" w14:textId="76CE9457"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39462882"/>
      <w:r w:rsidRPr="00985782">
        <w:rPr>
          <w:sz w:val="24"/>
          <w:szCs w:val="24"/>
        </w:rPr>
        <w:t xml:space="preserve">FACTURATIE </w:t>
      </w:r>
      <w:r w:rsidR="00FD55DC" w:rsidRPr="00985782">
        <w:rPr>
          <w:sz w:val="24"/>
          <w:szCs w:val="24"/>
        </w:rPr>
        <w:t>EN BETAALTERMIJNEN</w:t>
      </w:r>
      <w:bookmarkEnd w:id="21"/>
      <w:r w:rsidR="00FD55DC" w:rsidRPr="00985782">
        <w:rPr>
          <w:sz w:val="24"/>
          <w:szCs w:val="24"/>
        </w:rPr>
        <w:t xml:space="preserve"> </w:t>
      </w:r>
    </w:p>
    <w:p w14:paraId="4224561D" w14:textId="77777777" w:rsidR="00FD55DC" w:rsidRPr="00985782" w:rsidRDefault="00FD55DC" w:rsidP="00FD55DC">
      <w:pPr>
        <w:pStyle w:val="Lijstalinea"/>
        <w:numPr>
          <w:ilvl w:val="1"/>
          <w:numId w:val="3"/>
        </w:numPr>
      </w:pPr>
      <w:r w:rsidRPr="00985782">
        <w:t>Facturatie vindt plaats op basis van de, in het prijzenblad opgenomen, tarieven.</w:t>
      </w:r>
    </w:p>
    <w:p w14:paraId="07086E81" w14:textId="77777777" w:rsidR="00FD55DC" w:rsidRPr="00985782" w:rsidRDefault="00FD55DC" w:rsidP="00FD55DC">
      <w:pPr>
        <w:pStyle w:val="Lijstalinea"/>
        <w:ind w:left="375"/>
      </w:pPr>
      <w:r w:rsidRPr="00985782">
        <w:t>De Inschrijver dient de facturen, bij voorkeur in XML of anders in PDF, te versturen aan: facturen@hr.nl onder vermelding van het Hogeschool Rotterdam contractnummer en indien van toepassing het betreffende ordernummer (INK 1xxxxx) zoals vermeld op de inkooporder.</w:t>
      </w:r>
    </w:p>
    <w:p w14:paraId="698407C7" w14:textId="77777777" w:rsidR="00FD55DC" w:rsidRPr="00985782" w:rsidRDefault="00FD55DC" w:rsidP="00FD55DC">
      <w:pPr>
        <w:pStyle w:val="Lijstalinea"/>
        <w:numPr>
          <w:ilvl w:val="1"/>
          <w:numId w:val="3"/>
        </w:numPr>
      </w:pPr>
      <w:r w:rsidRPr="00985782">
        <w:t>Facturen die deze nummers niet vermelden, worden niet in behandeling genomen en worden aan u geretourneerd.</w:t>
      </w:r>
    </w:p>
    <w:p w14:paraId="092B50FC" w14:textId="7B1F0AE0" w:rsidR="00FD55DC" w:rsidRPr="00985782" w:rsidRDefault="00FD55DC" w:rsidP="00FD55DC">
      <w:pPr>
        <w:pStyle w:val="Lijstalinea"/>
        <w:numPr>
          <w:ilvl w:val="1"/>
          <w:numId w:val="3"/>
        </w:numPr>
      </w:pPr>
      <w:r w:rsidRPr="00985782">
        <w:t>Facturatie vindt achteraf plaats per locatie nadat [invullen].</w:t>
      </w:r>
    </w:p>
    <w:p w14:paraId="5DCE9868" w14:textId="59A529E4" w:rsidR="00FD55DC" w:rsidRPr="00985782" w:rsidRDefault="00FD55DC" w:rsidP="00FD55DC">
      <w:pPr>
        <w:pStyle w:val="Lijstalinea"/>
        <w:numPr>
          <w:ilvl w:val="1"/>
          <w:numId w:val="3"/>
        </w:numPr>
      </w:pPr>
      <w:r w:rsidRPr="00985782">
        <w:t xml:space="preserve">Inschrijver aanvaardt dat een betalingstermijn van </w:t>
      </w:r>
      <w:r w:rsidR="00985782">
        <w:t>30</w:t>
      </w:r>
      <w:r w:rsidRPr="00985782">
        <w:t xml:space="preserve"> dagen geldt, te rekenen vanaf de datum van ontvangst van de factuur. </w:t>
      </w:r>
    </w:p>
    <w:p w14:paraId="59B9A4D9" w14:textId="77777777" w:rsidR="00FD55DC" w:rsidRPr="00985782" w:rsidRDefault="00FD55DC" w:rsidP="00FD55DC">
      <w:pPr>
        <w:pStyle w:val="Lijstalinea"/>
        <w:numPr>
          <w:ilvl w:val="1"/>
          <w:numId w:val="3"/>
        </w:numPr>
      </w:pPr>
      <w:r w:rsidRPr="00985782">
        <w:t>De factuur specificeert in ieder geval [per locatie de ophaalfrequentie (indien van toepassing), aantal gehuurde items, maandtarieven, losse opdrachten factuurdatum, factuurnummer, factuurbedrag en het BTW-bedrag].</w:t>
      </w:r>
    </w:p>
    <w:p w14:paraId="41F5F538" w14:textId="03FCA6AC" w:rsidR="00FD55DC" w:rsidRPr="00985782" w:rsidRDefault="00FD55DC" w:rsidP="00FD55DC">
      <w:pPr>
        <w:pStyle w:val="Lijstalinea"/>
        <w:numPr>
          <w:ilvl w:val="1"/>
          <w:numId w:val="3"/>
        </w:numPr>
      </w:pPr>
      <w:r w:rsidRPr="00985782">
        <w:t>Inschrijver draagt zorg voor één factuur per opdracht.</w:t>
      </w:r>
    </w:p>
    <w:p w14:paraId="43C72234" w14:textId="10EE8220" w:rsidR="00ED6F48" w:rsidRPr="00985782" w:rsidRDefault="00ED6F48" w:rsidP="00D75EFB"/>
    <w:p w14:paraId="4977FFDA"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39462883"/>
      <w:r w:rsidRPr="3DB3CB0B">
        <w:rPr>
          <w:sz w:val="24"/>
          <w:szCs w:val="24"/>
        </w:rPr>
        <w:t>ALGEMENE VERPLICHTINGEN HOGESCHOOL ROTTERDAM</w:t>
      </w:r>
      <w:bookmarkEnd w:id="22"/>
      <w:bookmarkEnd w:id="23"/>
      <w:bookmarkEnd w:id="24"/>
    </w:p>
    <w:p w14:paraId="1B9F3BAB"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Pr="007B1282" w:rsidRDefault="00361C2E" w:rsidP="00361C2E">
      <w:pPr>
        <w:numPr>
          <w:ilvl w:val="1"/>
          <w:numId w:val="3"/>
        </w:numPr>
        <w:spacing w:after="120" w:line="240" w:lineRule="auto"/>
        <w:ind w:left="374" w:hanging="374"/>
        <w:rPr>
          <w:rFonts w:eastAsia="SimSun"/>
          <w:lang w:eastAsia="zh-CN"/>
        </w:rPr>
      </w:pPr>
      <w:r w:rsidRPr="3DB3CB0B">
        <w:rPr>
          <w:rFonts w:eastAsia="SimSun"/>
          <w:lang w:eastAsia="zh-CN"/>
        </w:rPr>
        <w:t>Bij volledige, correcte en tijdige uitvoering van de Opdracht zal Hogeschool Rotterdam een ter zake gefactureerd bedrag binnen dertig dagen na ontvangst van de factuur en akkoord van die factuur door Hogeschool Rotterdam, voldoen.</w:t>
      </w:r>
    </w:p>
    <w:p w14:paraId="031520E8"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39462884"/>
      <w:r w:rsidRPr="002264B6">
        <w:rPr>
          <w:sz w:val="24"/>
          <w:szCs w:val="24"/>
        </w:rPr>
        <w:t>ALGEME</w:t>
      </w:r>
      <w:r>
        <w:rPr>
          <w:sz w:val="24"/>
          <w:szCs w:val="24"/>
        </w:rPr>
        <w:t>NE VERPLICHTINGEN OPDRACHTNEMER</w:t>
      </w:r>
      <w:bookmarkEnd w:id="25"/>
      <w:bookmarkEnd w:id="26"/>
      <w:bookmarkEnd w:id="27"/>
    </w:p>
    <w:p w14:paraId="5C9C07DF"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23D0D8E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lastRenderedPageBreak/>
        <w:t>Indien de Opdrachtnemer in de door Hogeschool Rotterdam ter voorbereiding e</w:t>
      </w:r>
      <w:r>
        <w:rPr>
          <w:rFonts w:eastAsia="SimSun"/>
          <w:lang w:eastAsia="zh-CN"/>
        </w:rPr>
        <w:t xml:space="preserve">n tijdens de uitvoering van de </w:t>
      </w:r>
      <w:r w:rsidR="00985782">
        <w:rPr>
          <w:rFonts w:eastAsia="SimSun"/>
          <w:lang w:eastAsia="zh-CN"/>
        </w:rPr>
        <w:t>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6E22899E"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39462885"/>
      <w:r w:rsidRPr="00913B77">
        <w:rPr>
          <w:sz w:val="24"/>
          <w:szCs w:val="24"/>
        </w:rPr>
        <w:t>A</w:t>
      </w:r>
      <w:r>
        <w:rPr>
          <w:sz w:val="24"/>
          <w:szCs w:val="24"/>
        </w:rPr>
        <w:t>RBEIDSVOORWAARDEN</w:t>
      </w:r>
      <w:bookmarkEnd w:id="28"/>
      <w:bookmarkEnd w:id="29"/>
    </w:p>
    <w:p w14:paraId="3E06571A"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4C8673D1"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398F3AE9" w14:textId="1531F507" w:rsidR="00ED6F48" w:rsidRPr="00D75EFB" w:rsidRDefault="00B408CC" w:rsidP="00ED6F48">
      <w:pPr>
        <w:numPr>
          <w:ilvl w:val="1"/>
          <w:numId w:val="3"/>
        </w:numPr>
        <w:spacing w:after="120" w:line="240" w:lineRule="auto"/>
        <w:ind w:left="374" w:hanging="374"/>
        <w:rPr>
          <w:rFonts w:eastAsia="SimSun"/>
          <w:lang w:eastAsia="zh-CN"/>
        </w:rPr>
      </w:pPr>
      <w:r>
        <w:rPr>
          <w:rFonts w:eastAsia="SimSun"/>
          <w:lang w:eastAsia="zh-CN"/>
        </w:rPr>
        <w:t xml:space="preserve">Inschrijver houdt zich aan de wet arbeid vreemdelingen incl. de meest recente </w:t>
      </w:r>
      <w:r w:rsidR="00E133D8">
        <w:rPr>
          <w:rFonts w:eastAsia="SimSun"/>
          <w:lang w:eastAsia="zh-CN"/>
        </w:rPr>
        <w:t>beleidsregels en relevante regelingen. De invulling hiervan zal nader worden vastgelegd gedurende de implementatieperiode.</w:t>
      </w:r>
    </w:p>
    <w:p w14:paraId="5639CF5C"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0" w:name="_Toc412713616"/>
      <w:bookmarkStart w:id="31" w:name="_Toc536173421"/>
      <w:bookmarkStart w:id="32" w:name="_Toc139462888"/>
      <w:r w:rsidRPr="00576302">
        <w:rPr>
          <w:sz w:val="24"/>
          <w:szCs w:val="24"/>
        </w:rPr>
        <w:t>ONDERAANNEM</w:t>
      </w:r>
      <w:r>
        <w:rPr>
          <w:sz w:val="24"/>
          <w:szCs w:val="24"/>
        </w:rPr>
        <w:t>ING</w:t>
      </w:r>
      <w:bookmarkEnd w:id="30"/>
      <w:bookmarkEnd w:id="31"/>
      <w:bookmarkEnd w:id="32"/>
    </w:p>
    <w:p w14:paraId="02D4E720"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3CB35CEA"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3" w:name="_Toc412713618"/>
      <w:bookmarkStart w:id="34" w:name="_Toc536173423"/>
      <w:bookmarkStart w:id="35" w:name="_Toc139462889"/>
      <w:r w:rsidRPr="00576302">
        <w:rPr>
          <w:sz w:val="24"/>
          <w:szCs w:val="24"/>
        </w:rPr>
        <w:lastRenderedPageBreak/>
        <w:t>CONFORMITEIT EN BEËINDIGING</w:t>
      </w:r>
      <w:bookmarkEnd w:id="33"/>
      <w:bookmarkEnd w:id="34"/>
      <w:bookmarkEnd w:id="35"/>
    </w:p>
    <w:p w14:paraId="48004FE1" w14:textId="599CFC2E"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985782">
        <w:rPr>
          <w:rFonts w:eastAsia="SimSun"/>
          <w:lang w:eastAsia="zh-CN"/>
        </w:rPr>
        <w:t>raamovereenkomst</w:t>
      </w:r>
      <w:r w:rsidRPr="00213E27">
        <w:rPr>
          <w:rFonts w:eastAsia="SimSun"/>
          <w:lang w:eastAsia="zh-CN"/>
        </w:rPr>
        <w:t xml:space="preserve"> inclusief bijlagen en beantwoorden aan hetgeen Hogeschool Rotterdam mag verwachten op grond van de </w:t>
      </w:r>
      <w:r w:rsidR="00985782">
        <w:rPr>
          <w:rFonts w:eastAsia="SimSun"/>
          <w:lang w:eastAsia="zh-CN"/>
        </w:rPr>
        <w:t>raamovereenkomst</w:t>
      </w:r>
      <w:r>
        <w:rPr>
          <w:rFonts w:eastAsia="SimSun"/>
          <w:lang w:eastAsia="zh-CN"/>
        </w:rPr>
        <w:t xml:space="preserve"> inclusief bijlagen</w:t>
      </w:r>
      <w:r w:rsidRPr="00213E27">
        <w:rPr>
          <w:rFonts w:eastAsia="SimSun"/>
          <w:lang w:eastAsia="zh-CN"/>
        </w:rPr>
        <w:t xml:space="preserve">. </w:t>
      </w:r>
    </w:p>
    <w:p w14:paraId="4F055789" w14:textId="3F2FC5B9"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985782">
        <w:rPr>
          <w:rFonts w:eastAsia="SimSun"/>
          <w:lang w:eastAsia="zh-CN"/>
        </w:rPr>
        <w:t>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1AFBF2B8" w14:textId="6FC83CE0" w:rsidR="00361C2E" w:rsidRPr="00985782" w:rsidRDefault="00361C2E" w:rsidP="00361C2E">
      <w:pPr>
        <w:numPr>
          <w:ilvl w:val="1"/>
          <w:numId w:val="3"/>
        </w:numPr>
        <w:spacing w:after="120" w:line="240" w:lineRule="auto"/>
        <w:ind w:left="374" w:hanging="374"/>
        <w:rPr>
          <w:rFonts w:eastAsia="SimSun"/>
          <w:lang w:eastAsia="zh-CN"/>
        </w:rPr>
      </w:pPr>
      <w:r w:rsidRPr="00985782">
        <w:rPr>
          <w:rFonts w:cs="Arial"/>
        </w:rPr>
        <w:t xml:space="preserve">Hogeschool Rotterdam is gerechtigd in het geval de </w:t>
      </w:r>
      <w:r w:rsidR="00985782" w:rsidRPr="00985782">
        <w:rPr>
          <w:rFonts w:eastAsia="SimSun"/>
          <w:lang w:eastAsia="zh-CN"/>
        </w:rPr>
        <w:t>raamovereenkomst</w:t>
      </w:r>
      <w:r w:rsidRPr="00985782">
        <w:rPr>
          <w:rFonts w:cs="Arial"/>
        </w:rPr>
        <w:t xml:space="preserve"> binnen het eerste contractjaar wordt ontbonden eenzelfde </w:t>
      </w:r>
      <w:r w:rsidR="00985782" w:rsidRPr="00985782">
        <w:rPr>
          <w:rFonts w:eastAsia="SimSun"/>
          <w:lang w:eastAsia="zh-CN"/>
        </w:rPr>
        <w:t>raamovereenkomst</w:t>
      </w:r>
      <w:r w:rsidRPr="00985782">
        <w:rPr>
          <w:rFonts w:cs="Arial"/>
        </w:rPr>
        <w:t xml:space="preserve"> aan te gaan met de als tweede geëindigde inschrijver.</w:t>
      </w:r>
    </w:p>
    <w:p w14:paraId="4E9B4F6A" w14:textId="6F796DC6"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985782">
        <w:rPr>
          <w:rFonts w:eastAsia="SimSun"/>
          <w:lang w:eastAsia="zh-CN"/>
        </w:rPr>
        <w:t>raamovereenkomst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985782">
        <w:rPr>
          <w:rFonts w:eastAsia="SimSun"/>
          <w:lang w:eastAsia="zh-CN"/>
        </w:rPr>
        <w:t>raamovereenkomst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374275CB" w14:textId="040CFB5D"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In geval van beëindiging van de </w:t>
      </w:r>
      <w:r w:rsidR="00985782">
        <w:rPr>
          <w:rFonts w:eastAsia="SimSun"/>
          <w:lang w:eastAsia="zh-CN"/>
        </w:rPr>
        <w:t>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237907E5" w14:textId="1DC13C4C" w:rsidR="0061497B" w:rsidRPr="00E55A8D" w:rsidRDefault="0061497B" w:rsidP="00E55A8D">
      <w:pPr>
        <w:numPr>
          <w:ilvl w:val="1"/>
          <w:numId w:val="3"/>
        </w:numPr>
        <w:spacing w:after="120" w:line="240" w:lineRule="auto"/>
        <w:ind w:left="374" w:hanging="374"/>
        <w:rPr>
          <w:rFonts w:eastAsia="SimSun"/>
          <w:highlight w:val="yellow"/>
          <w:lang w:eastAsia="zh-CN"/>
        </w:rPr>
      </w:pPr>
      <w:r w:rsidRPr="00F419CF">
        <w:rPr>
          <w:rFonts w:eastAsia="SimSun"/>
          <w:highlight w:val="yellow"/>
          <w:lang w:eastAsia="zh-CN"/>
        </w:rPr>
        <w:t>Na beëindiging van het contract blijven haar bepalingen onverkort van kracht op nog lopende orders.</w:t>
      </w:r>
    </w:p>
    <w:p w14:paraId="0BADAFE3"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6" w:name="_Toc412713619"/>
      <w:bookmarkStart w:id="37" w:name="_Toc536173424"/>
      <w:bookmarkStart w:id="38" w:name="_Toc139462890"/>
      <w:r>
        <w:rPr>
          <w:sz w:val="24"/>
          <w:szCs w:val="24"/>
        </w:rPr>
        <w:t>EIGENDOM</w:t>
      </w:r>
      <w:bookmarkEnd w:id="36"/>
      <w:bookmarkEnd w:id="37"/>
      <w:bookmarkEnd w:id="38"/>
    </w:p>
    <w:p w14:paraId="2141415A"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F74E1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9" w:name="_Toc412713620"/>
      <w:bookmarkStart w:id="40" w:name="_Toc536173425"/>
      <w:bookmarkStart w:id="41" w:name="_Toc139462891"/>
      <w:r>
        <w:rPr>
          <w:sz w:val="24"/>
          <w:szCs w:val="24"/>
        </w:rPr>
        <w:t>TOEPASSELIJK RECHT</w:t>
      </w:r>
      <w:bookmarkEnd w:id="39"/>
      <w:bookmarkEnd w:id="40"/>
      <w:bookmarkEnd w:id="41"/>
    </w:p>
    <w:p w14:paraId="22065F18" w14:textId="238DC17B"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985782">
        <w:rPr>
          <w:rFonts w:eastAsia="SimSun"/>
          <w:lang w:eastAsia="zh-CN"/>
        </w:rPr>
        <w:t>raamovereenkomst</w:t>
      </w:r>
      <w:r w:rsidRPr="00213E27">
        <w:rPr>
          <w:rFonts w:eastAsia="SimSun"/>
          <w:lang w:eastAsia="zh-CN"/>
        </w:rPr>
        <w:t xml:space="preserve"> is uitsluitend Nederlands recht van toepassing.</w:t>
      </w:r>
    </w:p>
    <w:p w14:paraId="697AE05A" w14:textId="3B47A714"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985782">
        <w:rPr>
          <w:rFonts w:eastAsia="SimSun"/>
          <w:lang w:eastAsia="zh-CN"/>
        </w:rPr>
        <w:t>raamovereenkomst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985782">
        <w:rPr>
          <w:rFonts w:eastAsia="SimSun"/>
          <w:lang w:eastAsia="zh-CN"/>
        </w:rPr>
        <w:t>raamovereenkomst</w:t>
      </w:r>
      <w:r w:rsidRPr="00213E27">
        <w:rPr>
          <w:rFonts w:eastAsia="SimSun"/>
          <w:lang w:eastAsia="zh-CN"/>
        </w:rPr>
        <w:t xml:space="preserve"> - dienaangaande nadere afspraken met elkaar maken.</w:t>
      </w:r>
    </w:p>
    <w:p w14:paraId="29FDC539" w14:textId="77777777" w:rsidR="00361C2E" w:rsidRDefault="00361C2E" w:rsidP="00361C2E">
      <w:r>
        <w:t>Aldus overeengekomen en in tweevoud opgemaakt.</w:t>
      </w:r>
    </w:p>
    <w:p w14:paraId="0783DE19" w14:textId="77777777" w:rsidR="00361C2E" w:rsidRDefault="00361C2E" w:rsidP="00361C2E"/>
    <w:p w14:paraId="68EC1602" w14:textId="77777777" w:rsidR="00361C2E" w:rsidRPr="00AE49B7" w:rsidRDefault="00361C2E" w:rsidP="00361C2E">
      <w:pPr>
        <w:tabs>
          <w:tab w:val="left" w:pos="4111"/>
        </w:tabs>
      </w:pPr>
      <w:r w:rsidRPr="00AE49B7">
        <w:t xml:space="preserve">Datum: </w:t>
      </w:r>
      <w:r>
        <w:t>…………………………………</w:t>
      </w:r>
      <w:r>
        <w:tab/>
        <w:t>Datum: …………………………………</w:t>
      </w:r>
    </w:p>
    <w:p w14:paraId="44153C05" w14:textId="77777777" w:rsidR="00361C2E" w:rsidRDefault="00361C2E" w:rsidP="00361C2E">
      <w:pPr>
        <w:tabs>
          <w:tab w:val="left" w:pos="4111"/>
        </w:tabs>
        <w:rPr>
          <w:b/>
        </w:rPr>
      </w:pPr>
    </w:p>
    <w:p w14:paraId="7DAC57DD"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57B3C77F" w14:textId="77777777" w:rsidR="00361C2E" w:rsidRDefault="00361C2E" w:rsidP="00361C2E">
      <w:pPr>
        <w:tabs>
          <w:tab w:val="left" w:pos="4111"/>
        </w:tabs>
      </w:pPr>
    </w:p>
    <w:p w14:paraId="26F94A0D" w14:textId="77777777" w:rsidR="00361C2E" w:rsidRDefault="00361C2E" w:rsidP="00361C2E">
      <w:pPr>
        <w:tabs>
          <w:tab w:val="left" w:pos="4111"/>
        </w:tabs>
      </w:pPr>
    </w:p>
    <w:p w14:paraId="449A9250" w14:textId="77777777" w:rsidR="00361C2E" w:rsidRDefault="00361C2E" w:rsidP="00361C2E">
      <w:pPr>
        <w:tabs>
          <w:tab w:val="left" w:pos="4111"/>
        </w:tabs>
      </w:pPr>
    </w:p>
    <w:p w14:paraId="78EBECBD" w14:textId="77777777" w:rsidR="00361C2E" w:rsidRDefault="00361C2E" w:rsidP="00361C2E">
      <w:pPr>
        <w:tabs>
          <w:tab w:val="left" w:pos="4111"/>
        </w:tabs>
      </w:pPr>
    </w:p>
    <w:p w14:paraId="0DE5FB29" w14:textId="77777777" w:rsidR="00361C2E" w:rsidRDefault="00361C2E" w:rsidP="00361C2E">
      <w:pPr>
        <w:tabs>
          <w:tab w:val="left" w:pos="4111"/>
        </w:tabs>
      </w:pPr>
      <w:r>
        <w:t>…………………………………</w:t>
      </w:r>
      <w:r>
        <w:tab/>
        <w:t>…………………………………</w:t>
      </w:r>
    </w:p>
    <w:p w14:paraId="4AE107F8" w14:textId="77777777" w:rsidR="00361C2E" w:rsidRDefault="00361C2E" w:rsidP="00361C2E">
      <w:pPr>
        <w:tabs>
          <w:tab w:val="left" w:pos="4111"/>
        </w:tabs>
      </w:pPr>
      <w:r>
        <w:t>Handtekening</w:t>
      </w:r>
      <w:r>
        <w:tab/>
        <w:t>Handtekening</w:t>
      </w:r>
    </w:p>
    <w:p w14:paraId="35FB9826" w14:textId="77777777" w:rsidR="00361C2E" w:rsidRDefault="00361C2E" w:rsidP="00361C2E">
      <w:pPr>
        <w:tabs>
          <w:tab w:val="left" w:pos="4111"/>
        </w:tabs>
      </w:pPr>
    </w:p>
    <w:p w14:paraId="1008C898" w14:textId="77777777" w:rsidR="00361C2E" w:rsidRDefault="00361C2E" w:rsidP="00361C2E">
      <w:pPr>
        <w:tabs>
          <w:tab w:val="left" w:pos="4111"/>
        </w:tabs>
      </w:pPr>
      <w:r>
        <w:lastRenderedPageBreak/>
        <w:t>[</w:t>
      </w:r>
      <w:r w:rsidRPr="003F4961">
        <w:rPr>
          <w:highlight w:val="yellow"/>
        </w:rPr>
        <w:t>Naam</w:t>
      </w:r>
      <w:r>
        <w:t>]</w:t>
      </w:r>
      <w:r>
        <w:tab/>
        <w:t>[</w:t>
      </w:r>
      <w:r w:rsidRPr="003F4961">
        <w:rPr>
          <w:highlight w:val="yellow"/>
        </w:rPr>
        <w:t>Naam</w:t>
      </w:r>
      <w:r>
        <w:t>]</w:t>
      </w:r>
    </w:p>
    <w:p w14:paraId="3C041A14"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04694736"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086DB" w14:textId="77777777" w:rsidR="00E34458" w:rsidRDefault="00E34458">
      <w:pPr>
        <w:spacing w:line="240" w:lineRule="auto"/>
      </w:pPr>
      <w:r>
        <w:separator/>
      </w:r>
    </w:p>
  </w:endnote>
  <w:endnote w:type="continuationSeparator" w:id="0">
    <w:p w14:paraId="7AA7E4CE" w14:textId="77777777" w:rsidR="00E34458" w:rsidRDefault="00E34458">
      <w:pPr>
        <w:spacing w:line="240" w:lineRule="auto"/>
      </w:pPr>
      <w:r>
        <w:continuationSeparator/>
      </w:r>
    </w:p>
  </w:endnote>
  <w:endnote w:type="continuationNotice" w:id="1">
    <w:p w14:paraId="575B99B1" w14:textId="77777777" w:rsidR="00E34458" w:rsidRDefault="00E344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3B12F5D4" w:rsidR="00A70E6D" w:rsidRPr="007A6D24" w:rsidRDefault="008C5833" w:rsidP="00A70E6D">
    <w:pPr>
      <w:pStyle w:val="Voettekst"/>
      <w:spacing w:after="180"/>
      <w:rPr>
        <w:noProof/>
      </w:rPr>
    </w:pPr>
    <w:r>
      <w:rPr>
        <w:noProof/>
      </w:rPr>
      <w:t>Concept Raamovereenkomst Onderhoud Liftinstallaties</w:t>
    </w:r>
    <w:r w:rsidR="00A70E6D">
      <w:tab/>
    </w:r>
    <w:r w:rsidR="00A70E6D">
      <w:tab/>
    </w:r>
    <w:r w:rsidR="00A70E6D">
      <w:fldChar w:fldCharType="begin"/>
    </w:r>
    <w:r w:rsidR="00A70E6D">
      <w:instrText xml:space="preserve"> PAGE  \* Arabic  \* MERGEFORMAT </w:instrText>
    </w:r>
    <w:r w:rsidR="00A70E6D">
      <w:fldChar w:fldCharType="separate"/>
    </w:r>
    <w:r w:rsidR="00A70E6D">
      <w:t>1</w:t>
    </w:r>
    <w:r w:rsidR="00A70E6D">
      <w:fldChar w:fldCharType="end"/>
    </w:r>
    <w:r w:rsidR="00A70E6D">
      <w:t xml:space="preserve"> / </w:t>
    </w:r>
    <w:r w:rsidR="00A70E6D">
      <w:rPr>
        <w:noProof/>
      </w:rPr>
      <w:fldChar w:fldCharType="begin"/>
    </w:r>
    <w:r w:rsidR="00A70E6D">
      <w:rPr>
        <w:noProof/>
      </w:rPr>
      <w:instrText xml:space="preserve"> NUMPAGES  \* Arabic  \* MERGEFORMAT </w:instrText>
    </w:r>
    <w:r w:rsidR="00A70E6D">
      <w:rPr>
        <w:noProof/>
      </w:rPr>
      <w:fldChar w:fldCharType="separate"/>
    </w:r>
    <w:r w:rsidR="00A70E6D">
      <w:rPr>
        <w:noProof/>
      </w:rPr>
      <w:t>10</w:t>
    </w:r>
    <w:r w:rsidR="00A70E6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64EA" w14:textId="77777777" w:rsidR="00E34458" w:rsidRDefault="00E34458">
      <w:pPr>
        <w:spacing w:line="240" w:lineRule="auto"/>
      </w:pPr>
      <w:r>
        <w:separator/>
      </w:r>
    </w:p>
  </w:footnote>
  <w:footnote w:type="continuationSeparator" w:id="0">
    <w:p w14:paraId="75A49B35" w14:textId="77777777" w:rsidR="00E34458" w:rsidRDefault="00E34458">
      <w:pPr>
        <w:spacing w:line="240" w:lineRule="auto"/>
      </w:pPr>
      <w:r>
        <w:continuationSeparator/>
      </w:r>
    </w:p>
  </w:footnote>
  <w:footnote w:type="continuationNotice" w:id="1">
    <w:p w14:paraId="16AE1FF2" w14:textId="77777777" w:rsidR="00E34458" w:rsidRDefault="00E344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D024" w14:textId="77777777" w:rsidR="00A70E6D" w:rsidRDefault="00000000">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A20" w14:textId="77777777" w:rsidR="00A70E6D" w:rsidRDefault="00000000">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8245"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Afbeelding 758"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FF3" w14:textId="77777777" w:rsidR="00A70E6D" w:rsidRDefault="00000000"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8243"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Afbeelding 759"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8242"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Afbeelding 760"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8241"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Afbeelding 761"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8240"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Afbeelding 762"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F1FB" w14:textId="77777777" w:rsidR="00A70E6D" w:rsidRDefault="00000000">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F2D5" w14:textId="77777777" w:rsidR="00A70E6D" w:rsidRDefault="00A70E6D">
    <w:pPr>
      <w:pStyle w:val="Koptekst"/>
    </w:pPr>
    <w:r>
      <w:rPr>
        <w:noProof/>
      </w:rPr>
      <w:drawing>
        <wp:anchor distT="0" distB="0" distL="114300" distR="114300" simplePos="0" relativeHeight="251658244"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Afbeelding 763"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822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66E" w14:textId="77777777" w:rsidR="00A70E6D" w:rsidRDefault="00000000">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19224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1670615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074D1"/>
    <w:rsid w:val="000411D1"/>
    <w:rsid w:val="00051AB7"/>
    <w:rsid w:val="000D5B8F"/>
    <w:rsid w:val="00140D46"/>
    <w:rsid w:val="00151A57"/>
    <w:rsid w:val="00182908"/>
    <w:rsid w:val="00185D30"/>
    <w:rsid w:val="001941DF"/>
    <w:rsid w:val="001C4B07"/>
    <w:rsid w:val="001D549A"/>
    <w:rsid w:val="00233140"/>
    <w:rsid w:val="00291556"/>
    <w:rsid w:val="002C4653"/>
    <w:rsid w:val="00361C2E"/>
    <w:rsid w:val="003640CF"/>
    <w:rsid w:val="00364F7B"/>
    <w:rsid w:val="00373F08"/>
    <w:rsid w:val="00374EA9"/>
    <w:rsid w:val="003827D1"/>
    <w:rsid w:val="003912C8"/>
    <w:rsid w:val="003B217A"/>
    <w:rsid w:val="004015AC"/>
    <w:rsid w:val="00407B31"/>
    <w:rsid w:val="00411E78"/>
    <w:rsid w:val="0043679D"/>
    <w:rsid w:val="004A20F6"/>
    <w:rsid w:val="004B0523"/>
    <w:rsid w:val="004B699F"/>
    <w:rsid w:val="004C73A4"/>
    <w:rsid w:val="004D088C"/>
    <w:rsid w:val="004D3256"/>
    <w:rsid w:val="00521A2B"/>
    <w:rsid w:val="00526552"/>
    <w:rsid w:val="00556C8D"/>
    <w:rsid w:val="005A66C0"/>
    <w:rsid w:val="005D75D3"/>
    <w:rsid w:val="0061497B"/>
    <w:rsid w:val="00640713"/>
    <w:rsid w:val="00671CA0"/>
    <w:rsid w:val="006A55FA"/>
    <w:rsid w:val="006B0279"/>
    <w:rsid w:val="006B534D"/>
    <w:rsid w:val="006D4E45"/>
    <w:rsid w:val="006D68B0"/>
    <w:rsid w:val="006F660A"/>
    <w:rsid w:val="00722462"/>
    <w:rsid w:val="00725DA0"/>
    <w:rsid w:val="00727C77"/>
    <w:rsid w:val="0073418D"/>
    <w:rsid w:val="00735676"/>
    <w:rsid w:val="00780AAF"/>
    <w:rsid w:val="00784E13"/>
    <w:rsid w:val="0080522B"/>
    <w:rsid w:val="008130E9"/>
    <w:rsid w:val="008215E0"/>
    <w:rsid w:val="0086646D"/>
    <w:rsid w:val="008C0E90"/>
    <w:rsid w:val="008C4355"/>
    <w:rsid w:val="008C5833"/>
    <w:rsid w:val="008E279E"/>
    <w:rsid w:val="0092574C"/>
    <w:rsid w:val="009602BF"/>
    <w:rsid w:val="00964C3A"/>
    <w:rsid w:val="0097658F"/>
    <w:rsid w:val="00985782"/>
    <w:rsid w:val="009C7560"/>
    <w:rsid w:val="009D67A3"/>
    <w:rsid w:val="00A508DC"/>
    <w:rsid w:val="00A63BB3"/>
    <w:rsid w:val="00A70E6D"/>
    <w:rsid w:val="00AA2ED4"/>
    <w:rsid w:val="00AD2D82"/>
    <w:rsid w:val="00B03B10"/>
    <w:rsid w:val="00B34540"/>
    <w:rsid w:val="00B408CC"/>
    <w:rsid w:val="00B629A2"/>
    <w:rsid w:val="00B65CE7"/>
    <w:rsid w:val="00B82FDD"/>
    <w:rsid w:val="00B8704A"/>
    <w:rsid w:val="00B87591"/>
    <w:rsid w:val="00B96349"/>
    <w:rsid w:val="00BF1E64"/>
    <w:rsid w:val="00C03231"/>
    <w:rsid w:val="00C23A89"/>
    <w:rsid w:val="00C94F41"/>
    <w:rsid w:val="00CA1D77"/>
    <w:rsid w:val="00D4117E"/>
    <w:rsid w:val="00D75EFB"/>
    <w:rsid w:val="00D905F2"/>
    <w:rsid w:val="00D91A7D"/>
    <w:rsid w:val="00D97B4D"/>
    <w:rsid w:val="00DA2DB8"/>
    <w:rsid w:val="00DA5EAF"/>
    <w:rsid w:val="00DC7495"/>
    <w:rsid w:val="00DC7795"/>
    <w:rsid w:val="00DE42F1"/>
    <w:rsid w:val="00E133D8"/>
    <w:rsid w:val="00E26756"/>
    <w:rsid w:val="00E34458"/>
    <w:rsid w:val="00E43D2D"/>
    <w:rsid w:val="00E55A8D"/>
    <w:rsid w:val="00EC4506"/>
    <w:rsid w:val="00ED2E6B"/>
    <w:rsid w:val="00ED6F48"/>
    <w:rsid w:val="00EF0724"/>
    <w:rsid w:val="00EF0B7D"/>
    <w:rsid w:val="00F03F37"/>
    <w:rsid w:val="00F419CF"/>
    <w:rsid w:val="00F44232"/>
    <w:rsid w:val="00FC6F59"/>
    <w:rsid w:val="00FD55DC"/>
    <w:rsid w:val="03868392"/>
    <w:rsid w:val="0AE88AEF"/>
    <w:rsid w:val="0FBBFC12"/>
    <w:rsid w:val="123DE064"/>
    <w:rsid w:val="12D08516"/>
    <w:rsid w:val="13118B6A"/>
    <w:rsid w:val="148F6D35"/>
    <w:rsid w:val="17E951CF"/>
    <w:rsid w:val="1876EDE8"/>
    <w:rsid w:val="1897E6BF"/>
    <w:rsid w:val="19852230"/>
    <w:rsid w:val="1C1A5377"/>
    <w:rsid w:val="2311AE24"/>
    <w:rsid w:val="3372F92F"/>
    <w:rsid w:val="33F4BD82"/>
    <w:rsid w:val="342E6F6B"/>
    <w:rsid w:val="35BF2CF9"/>
    <w:rsid w:val="373A0D46"/>
    <w:rsid w:val="3DB3CB0B"/>
    <w:rsid w:val="450D8136"/>
    <w:rsid w:val="4C5CF393"/>
    <w:rsid w:val="4DC88E0F"/>
    <w:rsid w:val="51396ED7"/>
    <w:rsid w:val="536D7E4D"/>
    <w:rsid w:val="55D39FF4"/>
    <w:rsid w:val="5980CC8F"/>
    <w:rsid w:val="5B7B5136"/>
    <w:rsid w:val="61B48120"/>
    <w:rsid w:val="67AF05CC"/>
    <w:rsid w:val="68602EB5"/>
    <w:rsid w:val="6CF930BD"/>
    <w:rsid w:val="6D3271E3"/>
    <w:rsid w:val="6D339FD8"/>
    <w:rsid w:val="6F23CB69"/>
    <w:rsid w:val="749D31DB"/>
    <w:rsid w:val="77C96080"/>
    <w:rsid w:val="7A6CB08F"/>
    <w:rsid w:val="7B708531"/>
    <w:rsid w:val="7E2FF6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E3261C46-DD37-4A89-A32C-22FBB178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paragraph" w:styleId="Revisie">
    <w:name w:val="Revision"/>
    <w:hidden/>
    <w:uiPriority w:val="99"/>
    <w:semiHidden/>
    <w:rsid w:val="00DC7495"/>
    <w:pPr>
      <w:spacing w:after="0" w:line="240" w:lineRule="auto"/>
    </w:pPr>
    <w:rPr>
      <w:rFonts w:ascii="Arial" w:eastAsia="Times New Roman" w:hAnsi="Arial"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5A66C0"/>
    <w:rPr>
      <w:b/>
      <w:bCs/>
    </w:rPr>
  </w:style>
  <w:style w:type="character" w:customStyle="1" w:styleId="OnderwerpvanopmerkingChar">
    <w:name w:val="Onderwerp van opmerking Char"/>
    <w:basedOn w:val="TekstopmerkingChar"/>
    <w:link w:val="Onderwerpvanopmerking"/>
    <w:uiPriority w:val="99"/>
    <w:semiHidden/>
    <w:rsid w:val="005A66C0"/>
    <w:rPr>
      <w:rFonts w:ascii="Arial" w:eastAsia="Times New Roman" w:hAnsi="Arial" w:cs="Times New Roman"/>
      <w:b/>
      <w:bCs/>
      <w:sz w:val="20"/>
      <w:szCs w:val="20"/>
      <w:lang w:eastAsia="nl-NL"/>
    </w:rPr>
  </w:style>
  <w:style w:type="paragraph" w:styleId="Inhopg3">
    <w:name w:val="toc 3"/>
    <w:basedOn w:val="Standaard"/>
    <w:next w:val="Standaard"/>
    <w:autoRedefine/>
    <w:uiPriority w:val="39"/>
    <w:unhideWhenUsed/>
    <w:rsid w:val="005A66C0"/>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5%20Overeenkomsten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5" ma:contentTypeDescription="Een nieuw document maken." ma:contentTypeScope="" ma:versionID="11b6614bda73da81deb4c68a14f37da2">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73a2f570a8d9d5bd26db03d89c49a532"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2.xml><?xml version="1.0" encoding="utf-8"?>
<ds:datastoreItem xmlns:ds="http://schemas.openxmlformats.org/officeDocument/2006/customXml" ds:itemID="{EC70C0D4-D5BB-4FC0-AA7E-18844A5CBA7C}"/>
</file>

<file path=customXml/itemProps3.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4.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Concept (raam)overeenkomst</Template>
  <TotalTime>3</TotalTime>
  <Pages>11</Pages>
  <Words>2818</Words>
  <Characters>15502</Characters>
  <Application>Microsoft Office Word</Application>
  <DocSecurity>0</DocSecurity>
  <Lines>129</Lines>
  <Paragraphs>36</Paragraphs>
  <ScaleCrop>false</ScaleCrop>
  <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Huijser-de Haij, M.E. (Marije)</cp:lastModifiedBy>
  <cp:revision>4</cp:revision>
  <dcterms:created xsi:type="dcterms:W3CDTF">2023-10-13T11:36:00Z</dcterms:created>
  <dcterms:modified xsi:type="dcterms:W3CDTF">2023-10-13T11:38:00Z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