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18DB3" w14:textId="77777777" w:rsidR="00E17B16" w:rsidRPr="006058C6" w:rsidRDefault="00E17B16" w:rsidP="00E17B16">
      <w:pPr>
        <w:jc w:val="center"/>
        <w:rPr>
          <w:b/>
          <w:sz w:val="28"/>
          <w:szCs w:val="28"/>
        </w:rPr>
      </w:pPr>
      <w:bookmarkStart w:id="0" w:name="_Toc224444803"/>
      <w:bookmarkStart w:id="1" w:name="_Toc184477921"/>
      <w:r>
        <w:rPr>
          <w:b/>
          <w:sz w:val="28"/>
          <w:szCs w:val="28"/>
        </w:rPr>
        <w:t>REFERENTIE</w:t>
      </w:r>
    </w:p>
    <w:bookmarkEnd w:id="0"/>
    <w:bookmarkEnd w:id="1"/>
    <w:p w14:paraId="49318DB4" w14:textId="77777777" w:rsidR="00E17B16" w:rsidRPr="006058C6" w:rsidRDefault="00E17B16" w:rsidP="00E17B16">
      <w:pPr>
        <w:jc w:val="center"/>
        <w:rPr>
          <w:b/>
          <w:sz w:val="28"/>
          <w:szCs w:val="28"/>
        </w:rPr>
      </w:pPr>
    </w:p>
    <w:p w14:paraId="49318DB5" w14:textId="6A84AEB0" w:rsidR="00E17B16" w:rsidRPr="00E90DEC" w:rsidRDefault="00722CD3" w:rsidP="003C1B5D">
      <w:pPr>
        <w:spacing w:line="276" w:lineRule="auto"/>
        <w:jc w:val="left"/>
        <w:rPr>
          <w:rFonts w:cs="Arial"/>
          <w:szCs w:val="20"/>
        </w:rPr>
      </w:pPr>
      <w:bookmarkStart w:id="2" w:name="_Hlk2174278"/>
      <w:r w:rsidRPr="00E90DEC">
        <w:rPr>
          <w:rFonts w:cs="Arial"/>
          <w:szCs w:val="20"/>
        </w:rPr>
        <w:t xml:space="preserve">Bijlage </w:t>
      </w:r>
      <w:r w:rsidR="00BC0859">
        <w:rPr>
          <w:rFonts w:cs="Arial"/>
          <w:szCs w:val="20"/>
        </w:rPr>
        <w:t xml:space="preserve">2 </w:t>
      </w:r>
      <w:r w:rsidRPr="00E90DEC">
        <w:rPr>
          <w:rFonts w:cs="Arial"/>
          <w:szCs w:val="20"/>
        </w:rPr>
        <w:t>bij</w:t>
      </w:r>
      <w:r w:rsidR="00154A8C" w:rsidRPr="00E90DEC">
        <w:rPr>
          <w:rFonts w:cs="Arial"/>
          <w:szCs w:val="20"/>
        </w:rPr>
        <w:t xml:space="preserve"> de</w:t>
      </w:r>
      <w:r w:rsidR="00E70EAC" w:rsidRPr="00E90DEC">
        <w:rPr>
          <w:rFonts w:cs="Arial"/>
          <w:szCs w:val="20"/>
        </w:rPr>
        <w:t xml:space="preserve"> </w:t>
      </w:r>
      <w:bookmarkEnd w:id="2"/>
      <w:r w:rsidR="00E90DEC" w:rsidRPr="00E90DEC">
        <w:rPr>
          <w:rFonts w:cs="Arial"/>
          <w:szCs w:val="20"/>
        </w:rPr>
        <w:t xml:space="preserve">offerteaanvraag voor </w:t>
      </w:r>
      <w:r w:rsidR="00755392">
        <w:rPr>
          <w:rFonts w:cs="Arial"/>
          <w:szCs w:val="20"/>
        </w:rPr>
        <w:t>Uitzendorganisatie t/m schaal 9</w:t>
      </w:r>
      <w:r w:rsidR="00E90DEC" w:rsidRPr="00E90DEC">
        <w:rPr>
          <w:rFonts w:cs="Arial"/>
          <w:szCs w:val="20"/>
        </w:rPr>
        <w:t xml:space="preserve"> met referentienumme</w:t>
      </w:r>
      <w:r w:rsidR="00BF5EE6">
        <w:rPr>
          <w:rFonts w:cs="Arial"/>
          <w:szCs w:val="20"/>
        </w:rPr>
        <w:t xml:space="preserve">r: </w:t>
      </w:r>
      <w:r w:rsidR="00FB7837" w:rsidRPr="00B23262">
        <w:rPr>
          <w:rFonts w:cs="Arial"/>
          <w:szCs w:val="20"/>
        </w:rPr>
        <w:t>20</w:t>
      </w:r>
      <w:r w:rsidR="00BC0859">
        <w:rPr>
          <w:rFonts w:cs="Arial"/>
          <w:szCs w:val="20"/>
        </w:rPr>
        <w:t>23</w:t>
      </w:r>
      <w:r w:rsidR="00FB7837">
        <w:rPr>
          <w:rFonts w:cs="Arial"/>
          <w:szCs w:val="20"/>
        </w:rPr>
        <w:t>/0</w:t>
      </w:r>
      <w:r w:rsidR="00BA713F">
        <w:rPr>
          <w:rFonts w:cs="Arial"/>
          <w:szCs w:val="20"/>
        </w:rPr>
        <w:t>31</w:t>
      </w:r>
      <w:r w:rsidR="00BC0859">
        <w:rPr>
          <w:rFonts w:cs="Arial"/>
          <w:szCs w:val="20"/>
        </w:rPr>
        <w:t>/OEO</w:t>
      </w:r>
      <w:r w:rsidR="00E90DEC" w:rsidRPr="00E90DEC">
        <w:rPr>
          <w:rFonts w:cs="Arial"/>
          <w:color w:val="000000"/>
          <w:szCs w:val="20"/>
          <w:lang w:eastAsia="zh-CN"/>
        </w:rPr>
        <w:t>.</w:t>
      </w:r>
    </w:p>
    <w:p w14:paraId="49318DB6" w14:textId="77777777" w:rsidR="00494BBA" w:rsidRDefault="00494BBA" w:rsidP="009B0A66">
      <w:pPr>
        <w:spacing w:line="276" w:lineRule="auto"/>
      </w:pPr>
    </w:p>
    <w:p w14:paraId="49318DB7" w14:textId="77777777" w:rsidR="00E17B16" w:rsidRPr="00FD4464" w:rsidRDefault="00FD4464" w:rsidP="009B0A66">
      <w:pPr>
        <w:spacing w:line="276" w:lineRule="auto"/>
        <w:rPr>
          <w:b/>
        </w:rPr>
      </w:pPr>
      <w:r w:rsidRPr="00FD4464">
        <w:rPr>
          <w:b/>
        </w:rPr>
        <w:t>Invulinstructie</w:t>
      </w:r>
    </w:p>
    <w:p w14:paraId="49318DB9" w14:textId="4FDA9E5D" w:rsidR="00FD4464" w:rsidRPr="0047426B" w:rsidRDefault="00FD4464" w:rsidP="0047426B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>
        <w:rPr>
          <w:rFonts w:cs="Arial"/>
          <w:szCs w:val="20"/>
        </w:rPr>
        <w:t>P</w:t>
      </w:r>
      <w:r w:rsidRPr="00A3038C">
        <w:rPr>
          <w:rFonts w:cs="Arial"/>
          <w:szCs w:val="20"/>
        </w:rPr>
        <w:t xml:space="preserve">er referentieformulier </w:t>
      </w:r>
      <w:r>
        <w:rPr>
          <w:rFonts w:cs="Arial"/>
          <w:szCs w:val="20"/>
        </w:rPr>
        <w:t xml:space="preserve">mag slechts </w:t>
      </w:r>
      <w:r w:rsidRPr="00A3038C">
        <w:rPr>
          <w:rFonts w:cs="Arial"/>
          <w:szCs w:val="20"/>
        </w:rPr>
        <w:t xml:space="preserve">één referent gebruikt worden. </w:t>
      </w:r>
    </w:p>
    <w:p w14:paraId="060F758C" w14:textId="4D6D0D11" w:rsidR="0047426B" w:rsidRPr="0047426B" w:rsidRDefault="0047426B" w:rsidP="0047426B">
      <w:pPr>
        <w:pStyle w:val="Lijstalinea"/>
        <w:numPr>
          <w:ilvl w:val="0"/>
          <w:numId w:val="2"/>
        </w:numPr>
        <w:spacing w:line="280" w:lineRule="atLeast"/>
      </w:pPr>
      <w:r w:rsidRPr="00606CDB">
        <w:t xml:space="preserve">Per kerncompetentie dient </w:t>
      </w:r>
      <w:r w:rsidRPr="00606CDB">
        <w:rPr>
          <w:rFonts w:cs="Arial"/>
        </w:rPr>
        <w:t>éé</w:t>
      </w:r>
      <w:r w:rsidRPr="00606CDB">
        <w:t>n referentie aangeleverd te worden.</w:t>
      </w:r>
    </w:p>
    <w:p w14:paraId="49318DBB" w14:textId="77777777" w:rsidR="00FD4464" w:rsidRDefault="00FD4464" w:rsidP="009B0A66">
      <w:pPr>
        <w:numPr>
          <w:ilvl w:val="0"/>
          <w:numId w:val="2"/>
        </w:numPr>
        <w:spacing w:line="276" w:lineRule="auto"/>
        <w:jc w:val="left"/>
      </w:pPr>
      <w:r w:rsidRPr="00FD4464">
        <w:rPr>
          <w:rFonts w:cs="Arial"/>
          <w:szCs w:val="20"/>
        </w:rPr>
        <w:t>Het is toegestaan de referentie te verduidelijken. Deze toelichting mag maximaal 500 woorden bevatten.</w:t>
      </w:r>
    </w:p>
    <w:p w14:paraId="49318DBC" w14:textId="77777777" w:rsidR="00FD4464" w:rsidRPr="006058C6" w:rsidRDefault="00FD4464" w:rsidP="00E17B16"/>
    <w:tbl>
      <w:tblPr>
        <w:tblStyle w:val="Tabelraster"/>
        <w:tblW w:w="906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E17B16" w:rsidRPr="00826409" w14:paraId="49318DC1" w14:textId="77777777" w:rsidTr="00E26B82">
        <w:trPr>
          <w:jc w:val="center"/>
        </w:trPr>
        <w:tc>
          <w:tcPr>
            <w:tcW w:w="9067" w:type="dxa"/>
            <w:gridSpan w:val="4"/>
            <w:shd w:val="clear" w:color="auto" w:fill="C00000"/>
            <w:vAlign w:val="center"/>
          </w:tcPr>
          <w:p w14:paraId="49318DBD" w14:textId="77777777" w:rsidR="00E17B16" w:rsidRDefault="00E17B16" w:rsidP="003E01B7">
            <w:pPr>
              <w:rPr>
                <w:rFonts w:cs="Arial"/>
                <w:b/>
                <w:color w:val="FFFFFF"/>
                <w:szCs w:val="20"/>
              </w:rPr>
            </w:pPr>
          </w:p>
          <w:p w14:paraId="49318DBE" w14:textId="383BF69B" w:rsidR="00FD4464" w:rsidRDefault="001A2E66" w:rsidP="003E01B7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REFERENTIEPROJECT</w:t>
            </w:r>
          </w:p>
          <w:p w14:paraId="6F7064CF" w14:textId="48CC06D6" w:rsidR="00BF5EE6" w:rsidRDefault="00E02ECF" w:rsidP="00FB7837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(</w:t>
            </w:r>
            <w:r w:rsidR="00FB7837">
              <w:rPr>
                <w:rFonts w:cs="Arial"/>
                <w:b/>
                <w:color w:val="FFFFFF"/>
                <w:szCs w:val="20"/>
              </w:rPr>
              <w:t xml:space="preserve">onderwerp kerncompetentie </w:t>
            </w:r>
            <w:r>
              <w:rPr>
                <w:rFonts w:cs="Arial"/>
                <w:b/>
                <w:color w:val="FFFFFF"/>
                <w:szCs w:val="20"/>
              </w:rPr>
              <w:t>1/2</w:t>
            </w:r>
            <w:r w:rsidR="00F75A54">
              <w:rPr>
                <w:rFonts w:cs="Arial"/>
                <w:b/>
                <w:color w:val="FFFFFF"/>
                <w:szCs w:val="20"/>
              </w:rPr>
              <w:t>/3/4</w:t>
            </w:r>
            <w:r>
              <w:rPr>
                <w:rFonts w:cs="Arial"/>
                <w:b/>
                <w:color w:val="FFFFFF"/>
                <w:szCs w:val="20"/>
              </w:rPr>
              <w:t>)</w:t>
            </w:r>
          </w:p>
          <w:p w14:paraId="49318DC0" w14:textId="77777777" w:rsidR="00E17B16" w:rsidRPr="00826409" w:rsidRDefault="00E17B16" w:rsidP="00FD4464">
            <w:pPr>
              <w:jc w:val="center"/>
              <w:rPr>
                <w:rFonts w:cs="Arial"/>
                <w:b/>
                <w:color w:val="FFFFFF"/>
                <w:szCs w:val="20"/>
              </w:rPr>
            </w:pPr>
          </w:p>
        </w:tc>
      </w:tr>
      <w:tr w:rsidR="000B4E53" w:rsidRPr="00826409" w14:paraId="49318DC5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C2" w14:textId="77777777" w:rsidR="000B4E53" w:rsidRPr="000B4E53" w:rsidRDefault="000B4E53" w:rsidP="000B4E53">
            <w:pPr>
              <w:spacing w:before="60" w:after="60"/>
              <w:rPr>
                <w:rFonts w:cs="Arial"/>
                <w:szCs w:val="20"/>
              </w:rPr>
            </w:pPr>
            <w:r w:rsidRPr="000B4E53">
              <w:rPr>
                <w:rFonts w:cs="Arial"/>
                <w:szCs w:val="20"/>
              </w:rPr>
              <w:t>1.</w:t>
            </w: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140" w:type="dxa"/>
            <w:vAlign w:val="center"/>
          </w:tcPr>
          <w:p w14:paraId="49318DC3" w14:textId="77777777" w:rsidR="000B4E53" w:rsidRPr="00826409" w:rsidRDefault="000B4E53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14:paraId="49318DC4" w14:textId="77777777" w:rsidR="000B4E53" w:rsidRPr="00826409" w:rsidRDefault="000B4E53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CA" w14:textId="77777777" w:rsidTr="00FD4464">
        <w:trPr>
          <w:jc w:val="center"/>
        </w:trPr>
        <w:tc>
          <w:tcPr>
            <w:tcW w:w="843" w:type="dxa"/>
            <w:vMerge w:val="restart"/>
          </w:tcPr>
          <w:p w14:paraId="49318DC6" w14:textId="77777777" w:rsidR="00E47924" w:rsidRPr="00826409" w:rsidRDefault="00E47924" w:rsidP="00E4792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</w:t>
            </w:r>
          </w:p>
        </w:tc>
        <w:tc>
          <w:tcPr>
            <w:tcW w:w="2140" w:type="dxa"/>
            <w:vMerge w:val="restart"/>
          </w:tcPr>
          <w:p w14:paraId="49318DC7" w14:textId="77777777" w:rsidR="00E47924" w:rsidRPr="00826409" w:rsidRDefault="00FD4464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49318DC8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922" w:type="dxa"/>
            <w:vAlign w:val="center"/>
          </w:tcPr>
          <w:p w14:paraId="49318DC9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CF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CB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CC" w14:textId="77777777" w:rsidR="00E47924" w:rsidRPr="00826409" w:rsidRDefault="00E47924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CD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49318DCE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D4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D0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D1" w14:textId="77777777" w:rsidR="00E47924" w:rsidRPr="00826409" w:rsidRDefault="00E47924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D2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</w:t>
            </w:r>
          </w:p>
        </w:tc>
        <w:tc>
          <w:tcPr>
            <w:tcW w:w="3922" w:type="dxa"/>
            <w:vAlign w:val="center"/>
          </w:tcPr>
          <w:p w14:paraId="49318DD3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D9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D5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D6" w14:textId="77777777" w:rsidR="00E47924" w:rsidRPr="00826409" w:rsidRDefault="00E47924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D7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</w:p>
        </w:tc>
        <w:tc>
          <w:tcPr>
            <w:tcW w:w="3922" w:type="dxa"/>
            <w:vAlign w:val="center"/>
          </w:tcPr>
          <w:p w14:paraId="49318DD8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DE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DA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DB" w14:textId="77777777" w:rsidR="00E47924" w:rsidRPr="00826409" w:rsidRDefault="00E47924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DC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49318DDD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49318DEC" w14:textId="77777777" w:rsidTr="00FD4464">
        <w:trPr>
          <w:jc w:val="center"/>
        </w:trPr>
        <w:tc>
          <w:tcPr>
            <w:tcW w:w="843" w:type="dxa"/>
          </w:tcPr>
          <w:p w14:paraId="49318DDF" w14:textId="77777777" w:rsidR="00E17B16" w:rsidRDefault="00492DF3" w:rsidP="00492DF3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3.</w:t>
            </w:r>
          </w:p>
        </w:tc>
        <w:tc>
          <w:tcPr>
            <w:tcW w:w="2140" w:type="dxa"/>
          </w:tcPr>
          <w:p w14:paraId="50879FF8" w14:textId="77777777" w:rsidR="00E17B16" w:rsidRDefault="00FD4464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Voeg een o</w:t>
            </w:r>
            <w:r w:rsidR="00E17B16">
              <w:rPr>
                <w:rFonts w:cs="Arial"/>
                <w:szCs w:val="20"/>
              </w:rPr>
              <w:t xml:space="preserve">mschrijving </w:t>
            </w:r>
            <w:r>
              <w:rPr>
                <w:rFonts w:cs="Arial"/>
                <w:szCs w:val="20"/>
              </w:rPr>
              <w:t xml:space="preserve">van het </w:t>
            </w:r>
            <w:r w:rsidR="00E47924">
              <w:rPr>
                <w:rFonts w:cs="Arial"/>
                <w:szCs w:val="20"/>
              </w:rPr>
              <w:t xml:space="preserve">project </w:t>
            </w:r>
            <w:r>
              <w:rPr>
                <w:rFonts w:cs="Arial"/>
                <w:szCs w:val="20"/>
              </w:rPr>
              <w:t xml:space="preserve">toe </w:t>
            </w:r>
            <w:r w:rsidR="00E47924">
              <w:rPr>
                <w:rFonts w:cs="Arial"/>
                <w:szCs w:val="20"/>
              </w:rPr>
              <w:t xml:space="preserve">waaruit blijkt dat de referentie voldoet aan de </w:t>
            </w:r>
            <w:r w:rsidR="00492DF3">
              <w:rPr>
                <w:rFonts w:cs="Arial"/>
                <w:szCs w:val="20"/>
              </w:rPr>
              <w:t>kerncompetentie</w:t>
            </w:r>
            <w:r w:rsidR="00EF556A">
              <w:rPr>
                <w:rFonts w:cs="Arial"/>
                <w:szCs w:val="20"/>
              </w:rPr>
              <w:t xml:space="preserve">. </w:t>
            </w:r>
          </w:p>
          <w:p w14:paraId="49318DE0" w14:textId="574DCF42" w:rsidR="00EF556A" w:rsidRDefault="00EF556A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Geef duidelijk aan o</w:t>
            </w:r>
            <w:r w:rsidR="005B150E">
              <w:rPr>
                <w:rFonts w:cs="Arial"/>
                <w:szCs w:val="20"/>
              </w:rPr>
              <w:t xml:space="preserve">m welke kerncompetentie(s) het gaat. </w:t>
            </w:r>
          </w:p>
        </w:tc>
        <w:tc>
          <w:tcPr>
            <w:tcW w:w="6084" w:type="dxa"/>
            <w:gridSpan w:val="2"/>
            <w:vAlign w:val="center"/>
          </w:tcPr>
          <w:p w14:paraId="49318DE1" w14:textId="77777777" w:rsidR="00E17B16" w:rsidRDefault="00E17B16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2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3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4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5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6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7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8" w14:textId="77777777" w:rsidR="00100886" w:rsidRDefault="00100886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9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A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B" w14:textId="77777777" w:rsidR="00E42CE9" w:rsidRPr="0082640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49318DF1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ED" w14:textId="77777777" w:rsidR="00E17B16" w:rsidRPr="00826409" w:rsidRDefault="00492DF3" w:rsidP="003E01B7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4.</w:t>
            </w:r>
          </w:p>
        </w:tc>
        <w:tc>
          <w:tcPr>
            <w:tcW w:w="2140" w:type="dxa"/>
            <w:vAlign w:val="center"/>
          </w:tcPr>
          <w:p w14:paraId="49318DEE" w14:textId="77777777" w:rsidR="00E17B16" w:rsidRPr="00826409" w:rsidRDefault="00E17B16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162" w:type="dxa"/>
            <w:vAlign w:val="center"/>
          </w:tcPr>
          <w:p w14:paraId="49318DEF" w14:textId="77777777" w:rsidR="00E17B16" w:rsidRPr="00826409" w:rsidRDefault="00100886" w:rsidP="00100886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[Begin en eind datum of a</w:t>
            </w:r>
            <w:r w:rsidR="00492DF3">
              <w:rPr>
                <w:rFonts w:cs="Arial"/>
                <w:szCs w:val="20"/>
              </w:rPr>
              <w:t>fronding project</w:t>
            </w:r>
            <w:r>
              <w:rPr>
                <w:rFonts w:cs="Arial"/>
                <w:szCs w:val="20"/>
              </w:rPr>
              <w:t>]</w:t>
            </w:r>
          </w:p>
        </w:tc>
        <w:tc>
          <w:tcPr>
            <w:tcW w:w="3922" w:type="dxa"/>
            <w:vAlign w:val="center"/>
          </w:tcPr>
          <w:p w14:paraId="49318DF0" w14:textId="77777777" w:rsidR="00E17B16" w:rsidRPr="00826409" w:rsidRDefault="00E17B16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49318DF6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F2" w14:textId="77777777" w:rsidR="00E17B16" w:rsidRDefault="00E42CE9" w:rsidP="003E01B7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</w:t>
            </w:r>
          </w:p>
        </w:tc>
        <w:tc>
          <w:tcPr>
            <w:tcW w:w="2140" w:type="dxa"/>
            <w:vAlign w:val="center"/>
          </w:tcPr>
          <w:p w14:paraId="49318DF3" w14:textId="77777777" w:rsidR="00E17B16" w:rsidRDefault="00492DF3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</w:t>
            </w:r>
            <w:r w:rsidR="00E42CE9">
              <w:rPr>
                <w:rFonts w:cs="Arial"/>
                <w:szCs w:val="20"/>
              </w:rPr>
              <w:t xml:space="preserve"> excl</w:t>
            </w:r>
            <w:r w:rsidR="00FD4464">
              <w:rPr>
                <w:rFonts w:cs="Arial"/>
                <w:szCs w:val="20"/>
              </w:rPr>
              <w:t>.</w:t>
            </w:r>
            <w:r w:rsidR="00E42CE9">
              <w:rPr>
                <w:rFonts w:cs="Arial"/>
                <w:szCs w:val="20"/>
              </w:rPr>
              <w:t xml:space="preserve"> BTW</w:t>
            </w:r>
          </w:p>
        </w:tc>
        <w:tc>
          <w:tcPr>
            <w:tcW w:w="2162" w:type="dxa"/>
            <w:vAlign w:val="center"/>
          </w:tcPr>
          <w:p w14:paraId="49318DF4" w14:textId="77777777" w:rsidR="00E17B16" w:rsidRDefault="00E17B16" w:rsidP="003E01B7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Bij oplevering</w:t>
            </w:r>
          </w:p>
        </w:tc>
        <w:tc>
          <w:tcPr>
            <w:tcW w:w="3922" w:type="dxa"/>
            <w:vAlign w:val="center"/>
          </w:tcPr>
          <w:p w14:paraId="49318DF5" w14:textId="77777777" w:rsidR="00E17B16" w:rsidRPr="00826409" w:rsidRDefault="00E17B16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49318DFD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F7" w14:textId="77777777" w:rsidR="00E17B16" w:rsidRPr="00826409" w:rsidRDefault="00E42CE9" w:rsidP="006E0D7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</w:t>
            </w:r>
          </w:p>
        </w:tc>
        <w:tc>
          <w:tcPr>
            <w:tcW w:w="2140" w:type="dxa"/>
            <w:vAlign w:val="center"/>
          </w:tcPr>
          <w:p w14:paraId="49318DF8" w14:textId="77777777" w:rsidR="00E17B16" w:rsidRPr="00826409" w:rsidRDefault="00E17B16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Is de opdracht geheel als zelfstandige </w:t>
            </w:r>
            <w:r>
              <w:rPr>
                <w:rFonts w:cs="Arial"/>
                <w:szCs w:val="20"/>
              </w:rPr>
              <w:lastRenderedPageBreak/>
              <w:t>onderneming uitgevoerd of in 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49318DF9" w14:textId="77777777" w:rsidR="009B0A66" w:rsidRDefault="009B0A66" w:rsidP="009B0A66">
            <w:pPr>
              <w:spacing w:before="60" w:after="60"/>
              <w:rPr>
                <w:rFonts w:cs="Arial"/>
                <w:b/>
                <w:color w:val="FF0000"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lastRenderedPageBreak/>
              <w:t>Indien sprake was van een combinatie of van onderaannemers, hier graag vermelden:</w:t>
            </w:r>
          </w:p>
          <w:p w14:paraId="49318DFA" w14:textId="77777777" w:rsidR="009B0A66" w:rsidRPr="009B0A66" w:rsidRDefault="00E17B16" w:rsidP="009B0A66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lastRenderedPageBreak/>
              <w:t>de naam van de evt. partners</w:t>
            </w:r>
            <w:r w:rsidR="009B0A66">
              <w:rPr>
                <w:rFonts w:cs="Arial"/>
                <w:b/>
                <w:color w:val="FF0000"/>
                <w:szCs w:val="20"/>
              </w:rPr>
              <w:t>;</w:t>
            </w:r>
          </w:p>
          <w:p w14:paraId="49318DFB" w14:textId="77777777" w:rsidR="009B0A66" w:rsidRPr="009B0A66" w:rsidRDefault="009B0A66" w:rsidP="009B0A66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t>wie welk aandeel verzorgde; en</w:t>
            </w:r>
          </w:p>
          <w:p w14:paraId="49318DFC" w14:textId="77777777" w:rsidR="00E17B16" w:rsidRPr="009B0A66" w:rsidRDefault="00E17B16" w:rsidP="009B0A66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t>wie de leiding had.</w:t>
            </w:r>
          </w:p>
        </w:tc>
      </w:tr>
      <w:tr w:rsidR="00B119B5" w:rsidRPr="00826409" w14:paraId="49318E08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FE" w14:textId="77777777" w:rsidR="00B119B5" w:rsidRDefault="00B119B5" w:rsidP="006E0D7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7.</w:t>
            </w:r>
          </w:p>
        </w:tc>
        <w:tc>
          <w:tcPr>
            <w:tcW w:w="2140" w:type="dxa"/>
            <w:vAlign w:val="center"/>
          </w:tcPr>
          <w:p w14:paraId="49318DFF" w14:textId="77777777" w:rsidR="00B119B5" w:rsidRDefault="00B119B5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Eventuele toelichting van maximaal 500 woorden.</w:t>
            </w:r>
          </w:p>
        </w:tc>
        <w:tc>
          <w:tcPr>
            <w:tcW w:w="6084" w:type="dxa"/>
            <w:gridSpan w:val="2"/>
            <w:vAlign w:val="center"/>
          </w:tcPr>
          <w:p w14:paraId="49318E00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1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2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3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4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5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6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7" w14:textId="77777777" w:rsidR="00B119B5" w:rsidRP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</w:tbl>
    <w:p w14:paraId="49318E09" w14:textId="77777777" w:rsidR="00E17B16" w:rsidRDefault="00E17B16" w:rsidP="00E17B16">
      <w:pPr>
        <w:spacing w:after="120" w:line="312" w:lineRule="auto"/>
        <w:rPr>
          <w:rFonts w:cs="Arial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E17B16" w:rsidRPr="00BB73CB" w14:paraId="49318E0C" w14:textId="77777777" w:rsidTr="00FD041D">
        <w:tc>
          <w:tcPr>
            <w:tcW w:w="2977" w:type="dxa"/>
            <w:vAlign w:val="center"/>
          </w:tcPr>
          <w:p w14:paraId="49318E0A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49318E0B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0F" w14:textId="77777777" w:rsidTr="00FD041D">
        <w:tc>
          <w:tcPr>
            <w:tcW w:w="2977" w:type="dxa"/>
            <w:vAlign w:val="center"/>
          </w:tcPr>
          <w:p w14:paraId="49318E0D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Naam</w:t>
            </w:r>
          </w:p>
        </w:tc>
        <w:tc>
          <w:tcPr>
            <w:tcW w:w="6095" w:type="dxa"/>
            <w:vAlign w:val="center"/>
          </w:tcPr>
          <w:p w14:paraId="49318E0E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12" w14:textId="77777777" w:rsidTr="00FD041D">
        <w:tc>
          <w:tcPr>
            <w:tcW w:w="2977" w:type="dxa"/>
            <w:vAlign w:val="center"/>
          </w:tcPr>
          <w:p w14:paraId="49318E10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Funct</w:t>
            </w:r>
            <w:r w:rsidR="00FD4464">
              <w:rPr>
                <w:rFonts w:cs="Arial"/>
                <w:b/>
                <w:szCs w:val="20"/>
              </w:rPr>
              <w:t>ie</w:t>
            </w:r>
          </w:p>
        </w:tc>
        <w:tc>
          <w:tcPr>
            <w:tcW w:w="6095" w:type="dxa"/>
            <w:vAlign w:val="center"/>
          </w:tcPr>
          <w:p w14:paraId="49318E11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15" w14:textId="77777777" w:rsidTr="00FD041D">
        <w:tc>
          <w:tcPr>
            <w:tcW w:w="2977" w:type="dxa"/>
            <w:vAlign w:val="center"/>
          </w:tcPr>
          <w:p w14:paraId="49318E13" w14:textId="77777777" w:rsidR="00E17B16" w:rsidRPr="00C4628D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Plaats en d</w:t>
            </w:r>
            <w:r w:rsidRPr="00C4628D">
              <w:rPr>
                <w:rFonts w:cs="Arial"/>
                <w:b/>
                <w:szCs w:val="20"/>
              </w:rPr>
              <w:t>atum</w:t>
            </w:r>
          </w:p>
        </w:tc>
        <w:tc>
          <w:tcPr>
            <w:tcW w:w="6095" w:type="dxa"/>
            <w:vAlign w:val="center"/>
          </w:tcPr>
          <w:p w14:paraId="49318E14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19" w14:textId="77777777" w:rsidTr="00FD041D">
        <w:tc>
          <w:tcPr>
            <w:tcW w:w="2977" w:type="dxa"/>
            <w:vAlign w:val="center"/>
          </w:tcPr>
          <w:p w14:paraId="49318E16" w14:textId="77777777" w:rsidR="00E17B16" w:rsidRPr="00C4628D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49318E17" w14:textId="77777777" w:rsidR="00E17B16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49318E18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49318E1A" w14:textId="407143A0" w:rsidR="00B87DE5" w:rsidRDefault="00B87DE5" w:rsidP="00FD4464"/>
    <w:p w14:paraId="543C18AE" w14:textId="5DD6610F" w:rsidR="00480593" w:rsidRDefault="00480593" w:rsidP="00FD4464"/>
    <w:p w14:paraId="04567743" w14:textId="0429EDA8" w:rsidR="00480593" w:rsidRDefault="00480593" w:rsidP="00FD4464"/>
    <w:p w14:paraId="578EEEDE" w14:textId="216E9444" w:rsidR="00480593" w:rsidRDefault="00480593" w:rsidP="00FD4464"/>
    <w:p w14:paraId="2A3AB179" w14:textId="28B72E59" w:rsidR="00480593" w:rsidRDefault="00480593" w:rsidP="00FD4464"/>
    <w:p w14:paraId="1679D970" w14:textId="5B974DA4" w:rsidR="00480593" w:rsidRDefault="00480593" w:rsidP="00FD4464"/>
    <w:p w14:paraId="568A7002" w14:textId="17F7D7FE" w:rsidR="00480593" w:rsidRDefault="00480593" w:rsidP="00FD4464"/>
    <w:p w14:paraId="1A25E7E5" w14:textId="3B3DEDA5" w:rsidR="00480593" w:rsidRDefault="00480593" w:rsidP="00FD4464"/>
    <w:p w14:paraId="51D2A849" w14:textId="198ECE17" w:rsidR="00480593" w:rsidRDefault="00480593" w:rsidP="00FD4464"/>
    <w:p w14:paraId="16850C78" w14:textId="093C0F58" w:rsidR="00480593" w:rsidRDefault="00480593" w:rsidP="00FD4464"/>
    <w:p w14:paraId="60255BD6" w14:textId="14411BC7" w:rsidR="00480593" w:rsidRDefault="00480593" w:rsidP="00FD4464"/>
    <w:p w14:paraId="20D35E83" w14:textId="67DD8A6C" w:rsidR="00480593" w:rsidRDefault="00480593" w:rsidP="00FD4464"/>
    <w:p w14:paraId="39145256" w14:textId="5BA785CE" w:rsidR="00480593" w:rsidRDefault="00480593" w:rsidP="00FD4464"/>
    <w:p w14:paraId="44C52480" w14:textId="5A161538" w:rsidR="00480593" w:rsidRDefault="00480593" w:rsidP="00FD4464"/>
    <w:p w14:paraId="1C38F391" w14:textId="4FE4BC92" w:rsidR="00480593" w:rsidRDefault="00480593" w:rsidP="00FD4464"/>
    <w:p w14:paraId="1522FE0A" w14:textId="7A7886AB" w:rsidR="00480593" w:rsidRDefault="00480593" w:rsidP="00FD4464"/>
    <w:p w14:paraId="7CD3416F" w14:textId="4F822E24" w:rsidR="00480593" w:rsidRDefault="00480593" w:rsidP="00FD4464"/>
    <w:p w14:paraId="50310DCB" w14:textId="04EB021C" w:rsidR="00480593" w:rsidRDefault="00480593" w:rsidP="00FD4464"/>
    <w:p w14:paraId="46BCAC16" w14:textId="4F229F82" w:rsidR="00480593" w:rsidRDefault="00480593" w:rsidP="00FD4464"/>
    <w:p w14:paraId="7E4E1E0E" w14:textId="15E40B81" w:rsidR="00480593" w:rsidRDefault="00480593" w:rsidP="00FD4464"/>
    <w:p w14:paraId="689A169F" w14:textId="7A62CBE4" w:rsidR="00480593" w:rsidRDefault="00480593" w:rsidP="00FD4464"/>
    <w:p w14:paraId="3B34ECE1" w14:textId="787041BC" w:rsidR="00480593" w:rsidRDefault="00480593" w:rsidP="00FD4464"/>
    <w:p w14:paraId="0596CCE0" w14:textId="053E5F5B" w:rsidR="00480593" w:rsidRDefault="00480593" w:rsidP="00FD4464"/>
    <w:p w14:paraId="44DCDF74" w14:textId="68754439" w:rsidR="00480593" w:rsidRDefault="00480593" w:rsidP="00FD4464"/>
    <w:p w14:paraId="52EB6F96" w14:textId="77777777" w:rsidR="003C1B5D" w:rsidRDefault="003C1B5D" w:rsidP="00FD4464"/>
    <w:p w14:paraId="75C72BCD" w14:textId="74E8434B" w:rsidR="00480593" w:rsidRDefault="00480593" w:rsidP="00FD4464"/>
    <w:p w14:paraId="0D6A7CC6" w14:textId="49417A64" w:rsidR="00480593" w:rsidRDefault="00480593" w:rsidP="00FD4464"/>
    <w:p w14:paraId="27E6EF0D" w14:textId="77777777" w:rsidR="00480593" w:rsidRPr="00FD4464" w:rsidRDefault="00480593" w:rsidP="00480593">
      <w:pPr>
        <w:spacing w:line="276" w:lineRule="auto"/>
        <w:rPr>
          <w:b/>
        </w:rPr>
      </w:pPr>
      <w:r w:rsidRPr="00FD4464">
        <w:rPr>
          <w:b/>
        </w:rPr>
        <w:t>Invulinstructie</w:t>
      </w:r>
    </w:p>
    <w:p w14:paraId="616D8A35" w14:textId="77777777" w:rsidR="00480593" w:rsidRPr="0047426B" w:rsidRDefault="00480593" w:rsidP="00480593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>
        <w:rPr>
          <w:rFonts w:cs="Arial"/>
          <w:szCs w:val="20"/>
        </w:rPr>
        <w:t>P</w:t>
      </w:r>
      <w:r w:rsidRPr="00A3038C">
        <w:rPr>
          <w:rFonts w:cs="Arial"/>
          <w:szCs w:val="20"/>
        </w:rPr>
        <w:t xml:space="preserve">er referentieformulier </w:t>
      </w:r>
      <w:r>
        <w:rPr>
          <w:rFonts w:cs="Arial"/>
          <w:szCs w:val="20"/>
        </w:rPr>
        <w:t xml:space="preserve">mag slechts </w:t>
      </w:r>
      <w:r w:rsidRPr="00A3038C">
        <w:rPr>
          <w:rFonts w:cs="Arial"/>
          <w:szCs w:val="20"/>
        </w:rPr>
        <w:t xml:space="preserve">één referent gebruikt worden. </w:t>
      </w:r>
    </w:p>
    <w:p w14:paraId="425BEDD8" w14:textId="77777777" w:rsidR="00480593" w:rsidRPr="0047426B" w:rsidRDefault="00480593" w:rsidP="00480593">
      <w:pPr>
        <w:pStyle w:val="Lijstalinea"/>
        <w:numPr>
          <w:ilvl w:val="0"/>
          <w:numId w:val="2"/>
        </w:numPr>
        <w:spacing w:line="280" w:lineRule="atLeast"/>
      </w:pPr>
      <w:r w:rsidRPr="00606CDB">
        <w:t xml:space="preserve">Per kerncompetentie dient </w:t>
      </w:r>
      <w:r w:rsidRPr="00606CDB">
        <w:rPr>
          <w:rFonts w:cs="Arial"/>
        </w:rPr>
        <w:t>éé</w:t>
      </w:r>
      <w:r w:rsidRPr="00606CDB">
        <w:t>n referentie aangeleverd te worden.</w:t>
      </w:r>
    </w:p>
    <w:p w14:paraId="5BC04219" w14:textId="77777777" w:rsidR="00480593" w:rsidRDefault="00480593" w:rsidP="00480593">
      <w:pPr>
        <w:numPr>
          <w:ilvl w:val="0"/>
          <w:numId w:val="2"/>
        </w:numPr>
        <w:spacing w:line="276" w:lineRule="auto"/>
        <w:jc w:val="left"/>
      </w:pPr>
      <w:r w:rsidRPr="00FD4464">
        <w:rPr>
          <w:rFonts w:cs="Arial"/>
          <w:szCs w:val="20"/>
        </w:rPr>
        <w:t>Het is toegestaan de referentie te verduidelijken. Deze toelichting mag maximaal 500 woorden bevatten.</w:t>
      </w:r>
    </w:p>
    <w:p w14:paraId="79B48F9F" w14:textId="77777777" w:rsidR="00480593" w:rsidRPr="006058C6" w:rsidRDefault="00480593" w:rsidP="00480593"/>
    <w:tbl>
      <w:tblPr>
        <w:tblStyle w:val="Tabelraster"/>
        <w:tblW w:w="906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480593" w:rsidRPr="00826409" w14:paraId="02E029C2" w14:textId="77777777" w:rsidTr="00C92E08">
        <w:trPr>
          <w:jc w:val="center"/>
        </w:trPr>
        <w:tc>
          <w:tcPr>
            <w:tcW w:w="9067" w:type="dxa"/>
            <w:gridSpan w:val="4"/>
            <w:shd w:val="clear" w:color="auto" w:fill="C00000"/>
            <w:vAlign w:val="center"/>
          </w:tcPr>
          <w:p w14:paraId="1EF6BF19" w14:textId="77777777" w:rsidR="00480593" w:rsidRDefault="00480593" w:rsidP="00C92E08">
            <w:pPr>
              <w:rPr>
                <w:rFonts w:cs="Arial"/>
                <w:b/>
                <w:color w:val="FFFFFF"/>
                <w:szCs w:val="20"/>
              </w:rPr>
            </w:pPr>
          </w:p>
          <w:p w14:paraId="7B0DF121" w14:textId="77777777" w:rsidR="00480593" w:rsidRDefault="00480593" w:rsidP="00C92E08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REFERENTIEPROJECT</w:t>
            </w:r>
          </w:p>
          <w:p w14:paraId="60E87107" w14:textId="10C3E6F9" w:rsidR="00480593" w:rsidRDefault="00480593" w:rsidP="00C92E08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(onderwerp kerncompetentie 1/2</w:t>
            </w:r>
            <w:r w:rsidR="00F75A54">
              <w:rPr>
                <w:rFonts w:cs="Arial"/>
                <w:b/>
                <w:color w:val="FFFFFF"/>
                <w:szCs w:val="20"/>
              </w:rPr>
              <w:t>/3/4</w:t>
            </w:r>
            <w:r>
              <w:rPr>
                <w:rFonts w:cs="Arial"/>
                <w:b/>
                <w:color w:val="FFFFFF"/>
                <w:szCs w:val="20"/>
              </w:rPr>
              <w:t>)</w:t>
            </w:r>
          </w:p>
          <w:p w14:paraId="50450510" w14:textId="77777777" w:rsidR="00480593" w:rsidRPr="00826409" w:rsidRDefault="00480593" w:rsidP="00C92E08">
            <w:pPr>
              <w:jc w:val="center"/>
              <w:rPr>
                <w:rFonts w:cs="Arial"/>
                <w:b/>
                <w:color w:val="FFFFFF"/>
                <w:szCs w:val="20"/>
              </w:rPr>
            </w:pPr>
          </w:p>
        </w:tc>
      </w:tr>
      <w:tr w:rsidR="00480593" w:rsidRPr="00826409" w14:paraId="604444D2" w14:textId="77777777" w:rsidTr="00C92E08">
        <w:trPr>
          <w:jc w:val="center"/>
        </w:trPr>
        <w:tc>
          <w:tcPr>
            <w:tcW w:w="843" w:type="dxa"/>
            <w:vAlign w:val="center"/>
          </w:tcPr>
          <w:p w14:paraId="6CAE9D03" w14:textId="77777777" w:rsidR="00480593" w:rsidRPr="000B4E53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 w:rsidRPr="000B4E53">
              <w:rPr>
                <w:rFonts w:cs="Arial"/>
                <w:szCs w:val="20"/>
              </w:rPr>
              <w:t>1.</w:t>
            </w: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140" w:type="dxa"/>
            <w:vAlign w:val="center"/>
          </w:tcPr>
          <w:p w14:paraId="01CA7C60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14:paraId="501211DE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7750A755" w14:textId="77777777" w:rsidTr="00C92E08">
        <w:trPr>
          <w:jc w:val="center"/>
        </w:trPr>
        <w:tc>
          <w:tcPr>
            <w:tcW w:w="843" w:type="dxa"/>
            <w:vMerge w:val="restart"/>
          </w:tcPr>
          <w:p w14:paraId="36110E99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</w:t>
            </w:r>
          </w:p>
        </w:tc>
        <w:tc>
          <w:tcPr>
            <w:tcW w:w="2140" w:type="dxa"/>
            <w:vMerge w:val="restart"/>
          </w:tcPr>
          <w:p w14:paraId="4769C30C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3F6C776E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922" w:type="dxa"/>
            <w:vAlign w:val="center"/>
          </w:tcPr>
          <w:p w14:paraId="3F2E8928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2AD4E69B" w14:textId="77777777" w:rsidTr="00C92E08">
        <w:trPr>
          <w:jc w:val="center"/>
        </w:trPr>
        <w:tc>
          <w:tcPr>
            <w:tcW w:w="843" w:type="dxa"/>
            <w:vMerge/>
            <w:vAlign w:val="center"/>
          </w:tcPr>
          <w:p w14:paraId="6C3065FB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17C54300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05A8115F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1BAF3019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6C96D456" w14:textId="77777777" w:rsidTr="00C92E08">
        <w:trPr>
          <w:jc w:val="center"/>
        </w:trPr>
        <w:tc>
          <w:tcPr>
            <w:tcW w:w="843" w:type="dxa"/>
            <w:vMerge/>
            <w:vAlign w:val="center"/>
          </w:tcPr>
          <w:p w14:paraId="449F92A3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38C9583F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1F4B4B58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</w:t>
            </w:r>
          </w:p>
        </w:tc>
        <w:tc>
          <w:tcPr>
            <w:tcW w:w="3922" w:type="dxa"/>
            <w:vAlign w:val="center"/>
          </w:tcPr>
          <w:p w14:paraId="26963C5F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755174E9" w14:textId="77777777" w:rsidTr="00C92E08">
        <w:trPr>
          <w:jc w:val="center"/>
        </w:trPr>
        <w:tc>
          <w:tcPr>
            <w:tcW w:w="843" w:type="dxa"/>
            <w:vMerge/>
            <w:vAlign w:val="center"/>
          </w:tcPr>
          <w:p w14:paraId="715CE08C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131F5E10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35684163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</w:p>
        </w:tc>
        <w:tc>
          <w:tcPr>
            <w:tcW w:w="3922" w:type="dxa"/>
            <w:vAlign w:val="center"/>
          </w:tcPr>
          <w:p w14:paraId="7BA147EE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25A945E6" w14:textId="77777777" w:rsidTr="00C92E08">
        <w:trPr>
          <w:jc w:val="center"/>
        </w:trPr>
        <w:tc>
          <w:tcPr>
            <w:tcW w:w="843" w:type="dxa"/>
            <w:vMerge/>
            <w:vAlign w:val="center"/>
          </w:tcPr>
          <w:p w14:paraId="50FF0DCC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63C12E63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051D7FA8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57B714E4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1182ABAC" w14:textId="77777777" w:rsidTr="00C92E08">
        <w:trPr>
          <w:jc w:val="center"/>
        </w:trPr>
        <w:tc>
          <w:tcPr>
            <w:tcW w:w="843" w:type="dxa"/>
          </w:tcPr>
          <w:p w14:paraId="69EB3E93" w14:textId="77777777" w:rsidR="00480593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3.</w:t>
            </w:r>
          </w:p>
        </w:tc>
        <w:tc>
          <w:tcPr>
            <w:tcW w:w="2140" w:type="dxa"/>
          </w:tcPr>
          <w:p w14:paraId="00CC8C2F" w14:textId="77777777" w:rsidR="00480593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Voeg een omschrijving van het project toe waaruit blijkt dat de referentie voldoet aan de kerncompetentie. </w:t>
            </w:r>
          </w:p>
          <w:p w14:paraId="422AA770" w14:textId="77777777" w:rsidR="00480593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Geef duidelijk aan om welke kerncompetentie(s) het gaat. </w:t>
            </w:r>
          </w:p>
        </w:tc>
        <w:tc>
          <w:tcPr>
            <w:tcW w:w="6084" w:type="dxa"/>
            <w:gridSpan w:val="2"/>
            <w:vAlign w:val="center"/>
          </w:tcPr>
          <w:p w14:paraId="79664EA6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64E42F3D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20F51798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7596F34A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3B004C41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157A2285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098B180B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38261BAA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29000F0B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024DDB03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7FD7B689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7EB17BA3" w14:textId="77777777" w:rsidTr="00C92E08">
        <w:trPr>
          <w:jc w:val="center"/>
        </w:trPr>
        <w:tc>
          <w:tcPr>
            <w:tcW w:w="843" w:type="dxa"/>
            <w:vAlign w:val="center"/>
          </w:tcPr>
          <w:p w14:paraId="5D00A04D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4.</w:t>
            </w:r>
          </w:p>
        </w:tc>
        <w:tc>
          <w:tcPr>
            <w:tcW w:w="2140" w:type="dxa"/>
            <w:vAlign w:val="center"/>
          </w:tcPr>
          <w:p w14:paraId="7C129A5D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162" w:type="dxa"/>
            <w:vAlign w:val="center"/>
          </w:tcPr>
          <w:p w14:paraId="70B8CD4E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[Begin en eind datum of afronding project]</w:t>
            </w:r>
          </w:p>
        </w:tc>
        <w:tc>
          <w:tcPr>
            <w:tcW w:w="3922" w:type="dxa"/>
            <w:vAlign w:val="center"/>
          </w:tcPr>
          <w:p w14:paraId="7CA91C59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791FEFE7" w14:textId="77777777" w:rsidTr="00C92E08">
        <w:trPr>
          <w:jc w:val="center"/>
        </w:trPr>
        <w:tc>
          <w:tcPr>
            <w:tcW w:w="843" w:type="dxa"/>
            <w:vAlign w:val="center"/>
          </w:tcPr>
          <w:p w14:paraId="79E11F69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</w:t>
            </w:r>
          </w:p>
        </w:tc>
        <w:tc>
          <w:tcPr>
            <w:tcW w:w="2140" w:type="dxa"/>
            <w:vAlign w:val="center"/>
          </w:tcPr>
          <w:p w14:paraId="4C7F0172" w14:textId="77777777" w:rsidR="00480593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 excl. BTW</w:t>
            </w:r>
          </w:p>
        </w:tc>
        <w:tc>
          <w:tcPr>
            <w:tcW w:w="2162" w:type="dxa"/>
            <w:vAlign w:val="center"/>
          </w:tcPr>
          <w:p w14:paraId="3F674775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Bij oplevering</w:t>
            </w:r>
          </w:p>
        </w:tc>
        <w:tc>
          <w:tcPr>
            <w:tcW w:w="3922" w:type="dxa"/>
            <w:vAlign w:val="center"/>
          </w:tcPr>
          <w:p w14:paraId="782D338F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35E80D0D" w14:textId="77777777" w:rsidTr="00C92E08">
        <w:trPr>
          <w:jc w:val="center"/>
        </w:trPr>
        <w:tc>
          <w:tcPr>
            <w:tcW w:w="843" w:type="dxa"/>
            <w:vAlign w:val="center"/>
          </w:tcPr>
          <w:p w14:paraId="594373F7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</w:t>
            </w:r>
          </w:p>
        </w:tc>
        <w:tc>
          <w:tcPr>
            <w:tcW w:w="2140" w:type="dxa"/>
            <w:vAlign w:val="center"/>
          </w:tcPr>
          <w:p w14:paraId="0BC4BF19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Is de opdracht geheel als zelfstandige onderneming uitgevoerd of in </w:t>
            </w:r>
            <w:r>
              <w:rPr>
                <w:rFonts w:cs="Arial"/>
                <w:szCs w:val="20"/>
              </w:rPr>
              <w:lastRenderedPageBreak/>
              <w:t>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15E3D8EF" w14:textId="77777777" w:rsidR="00480593" w:rsidRDefault="00480593" w:rsidP="00C92E08">
            <w:pPr>
              <w:spacing w:before="60" w:after="60"/>
              <w:rPr>
                <w:rFonts w:cs="Arial"/>
                <w:b/>
                <w:color w:val="FF0000"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lastRenderedPageBreak/>
              <w:t>Indien sprake was van een combinatie of van onderaannemers, hier graag vermelden:</w:t>
            </w:r>
          </w:p>
          <w:p w14:paraId="6105FACD" w14:textId="77777777" w:rsidR="00480593" w:rsidRPr="009B0A66" w:rsidRDefault="00480593" w:rsidP="00480593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t>de naam van de evt. partners</w:t>
            </w:r>
            <w:r>
              <w:rPr>
                <w:rFonts w:cs="Arial"/>
                <w:b/>
                <w:color w:val="FF0000"/>
                <w:szCs w:val="20"/>
              </w:rPr>
              <w:t>;</w:t>
            </w:r>
          </w:p>
          <w:p w14:paraId="3D736A3B" w14:textId="77777777" w:rsidR="00480593" w:rsidRPr="009B0A66" w:rsidRDefault="00480593" w:rsidP="00480593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t>wie welk aandeel verzorgde; en</w:t>
            </w:r>
          </w:p>
          <w:p w14:paraId="0FBF3885" w14:textId="77777777" w:rsidR="00480593" w:rsidRPr="009B0A66" w:rsidRDefault="00480593" w:rsidP="00480593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t>wie de leiding had.</w:t>
            </w:r>
          </w:p>
        </w:tc>
      </w:tr>
      <w:tr w:rsidR="00480593" w:rsidRPr="00826409" w14:paraId="1F323E4D" w14:textId="77777777" w:rsidTr="00C92E08">
        <w:trPr>
          <w:jc w:val="center"/>
        </w:trPr>
        <w:tc>
          <w:tcPr>
            <w:tcW w:w="843" w:type="dxa"/>
            <w:vAlign w:val="center"/>
          </w:tcPr>
          <w:p w14:paraId="2249712F" w14:textId="77777777" w:rsidR="00480593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7.</w:t>
            </w:r>
          </w:p>
        </w:tc>
        <w:tc>
          <w:tcPr>
            <w:tcW w:w="2140" w:type="dxa"/>
            <w:vAlign w:val="center"/>
          </w:tcPr>
          <w:p w14:paraId="7687DA28" w14:textId="77777777" w:rsidR="00480593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Eventuele toelichting van maximaal 500 woorden.</w:t>
            </w:r>
          </w:p>
        </w:tc>
        <w:tc>
          <w:tcPr>
            <w:tcW w:w="6084" w:type="dxa"/>
            <w:gridSpan w:val="2"/>
            <w:vAlign w:val="center"/>
          </w:tcPr>
          <w:p w14:paraId="54C938AD" w14:textId="77777777" w:rsidR="00480593" w:rsidRDefault="00480593" w:rsidP="00C92E08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6902056" w14:textId="77777777" w:rsidR="00480593" w:rsidRDefault="00480593" w:rsidP="00C92E08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223554C4" w14:textId="77777777" w:rsidR="00480593" w:rsidRDefault="00480593" w:rsidP="00C92E08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7301AEA7" w14:textId="77777777" w:rsidR="00480593" w:rsidRDefault="00480593" w:rsidP="00C92E08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22963980" w14:textId="77777777" w:rsidR="00480593" w:rsidRDefault="00480593" w:rsidP="00C92E08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7828AEA6" w14:textId="77777777" w:rsidR="00480593" w:rsidRDefault="00480593" w:rsidP="00C92E08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BC11DA0" w14:textId="77777777" w:rsidR="00480593" w:rsidRDefault="00480593" w:rsidP="00C92E08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A9A5EC3" w14:textId="77777777" w:rsidR="00480593" w:rsidRPr="00B119B5" w:rsidRDefault="00480593" w:rsidP="00C92E08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</w:tbl>
    <w:p w14:paraId="658CD32E" w14:textId="77777777" w:rsidR="00480593" w:rsidRDefault="00480593" w:rsidP="00480593">
      <w:pPr>
        <w:spacing w:after="120" w:line="312" w:lineRule="auto"/>
        <w:rPr>
          <w:rFonts w:cs="Arial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480593" w:rsidRPr="00BB73CB" w14:paraId="7B01AF6D" w14:textId="77777777" w:rsidTr="00C92E08">
        <w:tc>
          <w:tcPr>
            <w:tcW w:w="2977" w:type="dxa"/>
            <w:vAlign w:val="center"/>
          </w:tcPr>
          <w:p w14:paraId="668E894A" w14:textId="77777777" w:rsidR="00480593" w:rsidRPr="00C4628D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0535C636" w14:textId="77777777" w:rsidR="00480593" w:rsidRPr="00BB73CB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BB73CB" w14:paraId="1B270EC9" w14:textId="77777777" w:rsidTr="00C92E08">
        <w:tc>
          <w:tcPr>
            <w:tcW w:w="2977" w:type="dxa"/>
            <w:vAlign w:val="center"/>
          </w:tcPr>
          <w:p w14:paraId="0AB3D014" w14:textId="77777777" w:rsidR="00480593" w:rsidRPr="00C4628D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Naam</w:t>
            </w:r>
          </w:p>
        </w:tc>
        <w:tc>
          <w:tcPr>
            <w:tcW w:w="6095" w:type="dxa"/>
            <w:vAlign w:val="center"/>
          </w:tcPr>
          <w:p w14:paraId="2F423CE6" w14:textId="77777777" w:rsidR="00480593" w:rsidRPr="00BB73CB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BB73CB" w14:paraId="60059F08" w14:textId="77777777" w:rsidTr="00C92E08">
        <w:tc>
          <w:tcPr>
            <w:tcW w:w="2977" w:type="dxa"/>
            <w:vAlign w:val="center"/>
          </w:tcPr>
          <w:p w14:paraId="446EF695" w14:textId="77777777" w:rsidR="00480593" w:rsidRPr="00C4628D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Funct</w:t>
            </w:r>
            <w:r>
              <w:rPr>
                <w:rFonts w:cs="Arial"/>
                <w:b/>
                <w:szCs w:val="20"/>
              </w:rPr>
              <w:t>ie</w:t>
            </w:r>
          </w:p>
        </w:tc>
        <w:tc>
          <w:tcPr>
            <w:tcW w:w="6095" w:type="dxa"/>
            <w:vAlign w:val="center"/>
          </w:tcPr>
          <w:p w14:paraId="6FF6897E" w14:textId="77777777" w:rsidR="00480593" w:rsidRPr="00BB73CB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BB73CB" w14:paraId="097802E2" w14:textId="77777777" w:rsidTr="00C92E08">
        <w:tc>
          <w:tcPr>
            <w:tcW w:w="2977" w:type="dxa"/>
            <w:vAlign w:val="center"/>
          </w:tcPr>
          <w:p w14:paraId="52B2E446" w14:textId="77777777" w:rsidR="00480593" w:rsidRPr="00C4628D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Plaats en d</w:t>
            </w:r>
            <w:r w:rsidRPr="00C4628D">
              <w:rPr>
                <w:rFonts w:cs="Arial"/>
                <w:b/>
                <w:szCs w:val="20"/>
              </w:rPr>
              <w:t>atum</w:t>
            </w:r>
          </w:p>
        </w:tc>
        <w:tc>
          <w:tcPr>
            <w:tcW w:w="6095" w:type="dxa"/>
            <w:vAlign w:val="center"/>
          </w:tcPr>
          <w:p w14:paraId="33EC40A0" w14:textId="77777777" w:rsidR="00480593" w:rsidRPr="00BB73CB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BB73CB" w14:paraId="66852C38" w14:textId="77777777" w:rsidTr="00C92E08">
        <w:tc>
          <w:tcPr>
            <w:tcW w:w="2977" w:type="dxa"/>
            <w:vAlign w:val="center"/>
          </w:tcPr>
          <w:p w14:paraId="5C1359E3" w14:textId="77777777" w:rsidR="00480593" w:rsidRPr="00C4628D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6D6C45BC" w14:textId="77777777" w:rsidR="00480593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6DBC2931" w14:textId="77777777" w:rsidR="00480593" w:rsidRPr="00BB73CB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1DFE3E15" w14:textId="77777777" w:rsidR="00480593" w:rsidRDefault="00480593" w:rsidP="00480593"/>
    <w:p w14:paraId="2AF6B67D" w14:textId="4F9EF859" w:rsidR="00480593" w:rsidRDefault="00480593" w:rsidP="00FD4464"/>
    <w:p w14:paraId="20AA5356" w14:textId="414BDE63" w:rsidR="00480593" w:rsidRDefault="00480593" w:rsidP="00FD4464"/>
    <w:p w14:paraId="169F5522" w14:textId="7991B2AB" w:rsidR="00480593" w:rsidRDefault="00480593" w:rsidP="00FD4464"/>
    <w:tbl>
      <w:tblPr>
        <w:tblStyle w:val="Tabelraster"/>
        <w:tblW w:w="906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37518F" w:rsidRPr="00826409" w14:paraId="409CB83D" w14:textId="77777777" w:rsidTr="00CF05BC">
        <w:trPr>
          <w:jc w:val="center"/>
        </w:trPr>
        <w:tc>
          <w:tcPr>
            <w:tcW w:w="9067" w:type="dxa"/>
            <w:gridSpan w:val="4"/>
            <w:shd w:val="clear" w:color="auto" w:fill="C00000"/>
            <w:vAlign w:val="center"/>
          </w:tcPr>
          <w:p w14:paraId="1624E5EB" w14:textId="77777777" w:rsidR="0037518F" w:rsidRDefault="0037518F" w:rsidP="00CF05BC">
            <w:pPr>
              <w:rPr>
                <w:rFonts w:cs="Arial"/>
                <w:b/>
                <w:color w:val="FFFFFF"/>
                <w:szCs w:val="20"/>
              </w:rPr>
            </w:pPr>
          </w:p>
          <w:p w14:paraId="209536F9" w14:textId="77777777" w:rsidR="0037518F" w:rsidRDefault="0037518F" w:rsidP="00CF05BC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REFERENTIEPROJECT</w:t>
            </w:r>
          </w:p>
          <w:p w14:paraId="176AB6B1" w14:textId="77777777" w:rsidR="0037518F" w:rsidRDefault="0037518F" w:rsidP="00CF05BC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(onderwerp kerncompetentie 1/2/3/4)</w:t>
            </w:r>
          </w:p>
          <w:p w14:paraId="73EF5BAC" w14:textId="77777777" w:rsidR="0037518F" w:rsidRPr="00826409" w:rsidRDefault="0037518F" w:rsidP="00CF05BC">
            <w:pPr>
              <w:jc w:val="center"/>
              <w:rPr>
                <w:rFonts w:cs="Arial"/>
                <w:b/>
                <w:color w:val="FFFFFF"/>
                <w:szCs w:val="20"/>
              </w:rPr>
            </w:pPr>
          </w:p>
        </w:tc>
      </w:tr>
      <w:tr w:rsidR="0037518F" w:rsidRPr="00826409" w14:paraId="620693D9" w14:textId="77777777" w:rsidTr="00CF05BC">
        <w:trPr>
          <w:jc w:val="center"/>
        </w:trPr>
        <w:tc>
          <w:tcPr>
            <w:tcW w:w="843" w:type="dxa"/>
            <w:vAlign w:val="center"/>
          </w:tcPr>
          <w:p w14:paraId="5754E595" w14:textId="77777777" w:rsidR="0037518F" w:rsidRPr="000B4E53" w:rsidRDefault="0037518F" w:rsidP="00CF05BC">
            <w:pPr>
              <w:spacing w:before="60" w:after="60"/>
              <w:rPr>
                <w:rFonts w:cs="Arial"/>
                <w:szCs w:val="20"/>
              </w:rPr>
            </w:pPr>
            <w:r w:rsidRPr="000B4E53">
              <w:rPr>
                <w:rFonts w:cs="Arial"/>
                <w:szCs w:val="20"/>
              </w:rPr>
              <w:t>1.</w:t>
            </w: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140" w:type="dxa"/>
            <w:vAlign w:val="center"/>
          </w:tcPr>
          <w:p w14:paraId="6EF874C5" w14:textId="77777777" w:rsidR="0037518F" w:rsidRPr="00826409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14:paraId="4CA49C22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37518F" w:rsidRPr="00826409" w14:paraId="68D65347" w14:textId="77777777" w:rsidTr="00CF05BC">
        <w:trPr>
          <w:jc w:val="center"/>
        </w:trPr>
        <w:tc>
          <w:tcPr>
            <w:tcW w:w="843" w:type="dxa"/>
            <w:vMerge w:val="restart"/>
          </w:tcPr>
          <w:p w14:paraId="3162E152" w14:textId="77777777" w:rsidR="0037518F" w:rsidRPr="00826409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</w:t>
            </w:r>
          </w:p>
        </w:tc>
        <w:tc>
          <w:tcPr>
            <w:tcW w:w="2140" w:type="dxa"/>
            <w:vMerge w:val="restart"/>
          </w:tcPr>
          <w:p w14:paraId="396AD970" w14:textId="77777777" w:rsidR="0037518F" w:rsidRPr="00826409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53245E93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922" w:type="dxa"/>
            <w:vAlign w:val="center"/>
          </w:tcPr>
          <w:p w14:paraId="354D12C8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37518F" w:rsidRPr="00826409" w14:paraId="2DA48160" w14:textId="77777777" w:rsidTr="00CF05BC">
        <w:trPr>
          <w:jc w:val="center"/>
        </w:trPr>
        <w:tc>
          <w:tcPr>
            <w:tcW w:w="843" w:type="dxa"/>
            <w:vMerge/>
            <w:vAlign w:val="center"/>
          </w:tcPr>
          <w:p w14:paraId="0145B5B8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6A590F09" w14:textId="77777777" w:rsidR="0037518F" w:rsidRPr="00826409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75A2B923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7EA57C75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37518F" w:rsidRPr="00826409" w14:paraId="1385F63B" w14:textId="77777777" w:rsidTr="00CF05BC">
        <w:trPr>
          <w:jc w:val="center"/>
        </w:trPr>
        <w:tc>
          <w:tcPr>
            <w:tcW w:w="843" w:type="dxa"/>
            <w:vMerge/>
            <w:vAlign w:val="center"/>
          </w:tcPr>
          <w:p w14:paraId="1B0416DF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06EE1812" w14:textId="77777777" w:rsidR="0037518F" w:rsidRPr="00826409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771E20B6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</w:t>
            </w:r>
          </w:p>
        </w:tc>
        <w:tc>
          <w:tcPr>
            <w:tcW w:w="3922" w:type="dxa"/>
            <w:vAlign w:val="center"/>
          </w:tcPr>
          <w:p w14:paraId="59D9CC78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37518F" w:rsidRPr="00826409" w14:paraId="2FACB6C8" w14:textId="77777777" w:rsidTr="00CF05BC">
        <w:trPr>
          <w:jc w:val="center"/>
        </w:trPr>
        <w:tc>
          <w:tcPr>
            <w:tcW w:w="843" w:type="dxa"/>
            <w:vMerge/>
            <w:vAlign w:val="center"/>
          </w:tcPr>
          <w:p w14:paraId="1543F8B9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6BA98907" w14:textId="77777777" w:rsidR="0037518F" w:rsidRPr="00826409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61FAB7BE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</w:p>
        </w:tc>
        <w:tc>
          <w:tcPr>
            <w:tcW w:w="3922" w:type="dxa"/>
            <w:vAlign w:val="center"/>
          </w:tcPr>
          <w:p w14:paraId="6A67EAEF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37518F" w:rsidRPr="00826409" w14:paraId="027DEEC3" w14:textId="77777777" w:rsidTr="00CF05BC">
        <w:trPr>
          <w:jc w:val="center"/>
        </w:trPr>
        <w:tc>
          <w:tcPr>
            <w:tcW w:w="843" w:type="dxa"/>
            <w:vMerge/>
            <w:vAlign w:val="center"/>
          </w:tcPr>
          <w:p w14:paraId="0FECD5F9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0BD97798" w14:textId="77777777" w:rsidR="0037518F" w:rsidRPr="00826409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30CDB64C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5ED73E4D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37518F" w:rsidRPr="00826409" w14:paraId="4850269C" w14:textId="77777777" w:rsidTr="00CF05BC">
        <w:trPr>
          <w:jc w:val="center"/>
        </w:trPr>
        <w:tc>
          <w:tcPr>
            <w:tcW w:w="843" w:type="dxa"/>
          </w:tcPr>
          <w:p w14:paraId="343D59B3" w14:textId="77777777" w:rsidR="0037518F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3.</w:t>
            </w:r>
          </w:p>
        </w:tc>
        <w:tc>
          <w:tcPr>
            <w:tcW w:w="2140" w:type="dxa"/>
          </w:tcPr>
          <w:p w14:paraId="30A6FDF9" w14:textId="77777777" w:rsidR="0037518F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Voeg een omschrijving van het project toe waaruit blijkt dat de </w:t>
            </w:r>
            <w:r>
              <w:rPr>
                <w:rFonts w:cs="Arial"/>
                <w:szCs w:val="20"/>
              </w:rPr>
              <w:lastRenderedPageBreak/>
              <w:t xml:space="preserve">referentie voldoet aan de kerncompetentie. </w:t>
            </w:r>
          </w:p>
          <w:p w14:paraId="116A110D" w14:textId="77777777" w:rsidR="0037518F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Geef duidelijk aan om welke kerncompetentie(s) het gaat. </w:t>
            </w:r>
          </w:p>
        </w:tc>
        <w:tc>
          <w:tcPr>
            <w:tcW w:w="6084" w:type="dxa"/>
            <w:gridSpan w:val="2"/>
            <w:vAlign w:val="center"/>
          </w:tcPr>
          <w:p w14:paraId="2D1CE02A" w14:textId="77777777" w:rsidR="0037518F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  <w:p w14:paraId="47D066D3" w14:textId="77777777" w:rsidR="0037518F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  <w:p w14:paraId="21059601" w14:textId="77777777" w:rsidR="0037518F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  <w:p w14:paraId="6E5866AC" w14:textId="77777777" w:rsidR="0037518F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  <w:p w14:paraId="5067CB2C" w14:textId="77777777" w:rsidR="0037518F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  <w:p w14:paraId="38EA2609" w14:textId="77777777" w:rsidR="0037518F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  <w:p w14:paraId="09C1F2F3" w14:textId="77777777" w:rsidR="0037518F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  <w:p w14:paraId="70921949" w14:textId="77777777" w:rsidR="0037518F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  <w:p w14:paraId="2FE0EA86" w14:textId="77777777" w:rsidR="0037518F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  <w:p w14:paraId="6291EAD3" w14:textId="77777777" w:rsidR="0037518F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  <w:p w14:paraId="12EA79D2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37518F" w:rsidRPr="00826409" w14:paraId="3FFA9D29" w14:textId="77777777" w:rsidTr="00CF05BC">
        <w:trPr>
          <w:jc w:val="center"/>
        </w:trPr>
        <w:tc>
          <w:tcPr>
            <w:tcW w:w="843" w:type="dxa"/>
            <w:vAlign w:val="center"/>
          </w:tcPr>
          <w:p w14:paraId="45E606CA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4.</w:t>
            </w:r>
          </w:p>
        </w:tc>
        <w:tc>
          <w:tcPr>
            <w:tcW w:w="2140" w:type="dxa"/>
            <w:vAlign w:val="center"/>
          </w:tcPr>
          <w:p w14:paraId="249F3E3D" w14:textId="77777777" w:rsidR="0037518F" w:rsidRPr="00826409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162" w:type="dxa"/>
            <w:vAlign w:val="center"/>
          </w:tcPr>
          <w:p w14:paraId="0C236F3F" w14:textId="77777777" w:rsidR="0037518F" w:rsidRPr="00826409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[Begin en eind datum of afronding project]</w:t>
            </w:r>
          </w:p>
        </w:tc>
        <w:tc>
          <w:tcPr>
            <w:tcW w:w="3922" w:type="dxa"/>
            <w:vAlign w:val="center"/>
          </w:tcPr>
          <w:p w14:paraId="466F897F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37518F" w:rsidRPr="00826409" w14:paraId="169FE5B6" w14:textId="77777777" w:rsidTr="00CF05BC">
        <w:trPr>
          <w:jc w:val="center"/>
        </w:trPr>
        <w:tc>
          <w:tcPr>
            <w:tcW w:w="843" w:type="dxa"/>
            <w:vAlign w:val="center"/>
          </w:tcPr>
          <w:p w14:paraId="0C6C0770" w14:textId="77777777" w:rsidR="0037518F" w:rsidRDefault="0037518F" w:rsidP="00CF05BC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</w:t>
            </w:r>
          </w:p>
        </w:tc>
        <w:tc>
          <w:tcPr>
            <w:tcW w:w="2140" w:type="dxa"/>
            <w:vAlign w:val="center"/>
          </w:tcPr>
          <w:p w14:paraId="2766097D" w14:textId="77777777" w:rsidR="0037518F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 excl. BTW</w:t>
            </w:r>
          </w:p>
        </w:tc>
        <w:tc>
          <w:tcPr>
            <w:tcW w:w="2162" w:type="dxa"/>
            <w:vAlign w:val="center"/>
          </w:tcPr>
          <w:p w14:paraId="1086C3EC" w14:textId="77777777" w:rsidR="0037518F" w:rsidRDefault="0037518F" w:rsidP="00CF05BC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Bij oplevering</w:t>
            </w:r>
          </w:p>
        </w:tc>
        <w:tc>
          <w:tcPr>
            <w:tcW w:w="3922" w:type="dxa"/>
            <w:vAlign w:val="center"/>
          </w:tcPr>
          <w:p w14:paraId="1D170177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37518F" w:rsidRPr="00826409" w14:paraId="67E6386B" w14:textId="77777777" w:rsidTr="00CF05BC">
        <w:trPr>
          <w:jc w:val="center"/>
        </w:trPr>
        <w:tc>
          <w:tcPr>
            <w:tcW w:w="843" w:type="dxa"/>
            <w:vAlign w:val="center"/>
          </w:tcPr>
          <w:p w14:paraId="0F3C226E" w14:textId="77777777" w:rsidR="0037518F" w:rsidRPr="00826409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</w:t>
            </w:r>
          </w:p>
        </w:tc>
        <w:tc>
          <w:tcPr>
            <w:tcW w:w="2140" w:type="dxa"/>
            <w:vAlign w:val="center"/>
          </w:tcPr>
          <w:p w14:paraId="110188FE" w14:textId="77777777" w:rsidR="0037518F" w:rsidRPr="00826409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02F12024" w14:textId="77777777" w:rsidR="0037518F" w:rsidRDefault="0037518F" w:rsidP="00CF05BC">
            <w:pPr>
              <w:spacing w:before="60" w:after="60"/>
              <w:rPr>
                <w:rFonts w:cs="Arial"/>
                <w:b/>
                <w:color w:val="FF0000"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t>Indien sprake was van een combinatie of van onderaannemers, hier graag vermelden:</w:t>
            </w:r>
          </w:p>
          <w:p w14:paraId="776AAA77" w14:textId="77777777" w:rsidR="0037518F" w:rsidRPr="009B0A66" w:rsidRDefault="0037518F" w:rsidP="00CF05BC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t>de naam van de evt. partners</w:t>
            </w:r>
            <w:r>
              <w:rPr>
                <w:rFonts w:cs="Arial"/>
                <w:b/>
                <w:color w:val="FF0000"/>
                <w:szCs w:val="20"/>
              </w:rPr>
              <w:t>;</w:t>
            </w:r>
          </w:p>
          <w:p w14:paraId="521A8993" w14:textId="77777777" w:rsidR="0037518F" w:rsidRPr="009B0A66" w:rsidRDefault="0037518F" w:rsidP="00CF05BC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t>wie welk aandeel verzorgde; en</w:t>
            </w:r>
          </w:p>
          <w:p w14:paraId="5F1C9DFF" w14:textId="77777777" w:rsidR="0037518F" w:rsidRPr="009B0A66" w:rsidRDefault="0037518F" w:rsidP="00CF05BC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t>wie de leiding had.</w:t>
            </w:r>
          </w:p>
        </w:tc>
      </w:tr>
      <w:tr w:rsidR="0037518F" w:rsidRPr="00826409" w14:paraId="5A506004" w14:textId="77777777" w:rsidTr="00CF05BC">
        <w:trPr>
          <w:jc w:val="center"/>
        </w:trPr>
        <w:tc>
          <w:tcPr>
            <w:tcW w:w="843" w:type="dxa"/>
            <w:vAlign w:val="center"/>
          </w:tcPr>
          <w:p w14:paraId="060F5996" w14:textId="77777777" w:rsidR="0037518F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7.</w:t>
            </w:r>
          </w:p>
        </w:tc>
        <w:tc>
          <w:tcPr>
            <w:tcW w:w="2140" w:type="dxa"/>
            <w:vAlign w:val="center"/>
          </w:tcPr>
          <w:p w14:paraId="15EC7482" w14:textId="77777777" w:rsidR="0037518F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Eventuele toelichting van maximaal 500 woorden.</w:t>
            </w:r>
          </w:p>
        </w:tc>
        <w:tc>
          <w:tcPr>
            <w:tcW w:w="6084" w:type="dxa"/>
            <w:gridSpan w:val="2"/>
            <w:vAlign w:val="center"/>
          </w:tcPr>
          <w:p w14:paraId="2B3E6EBA" w14:textId="77777777" w:rsidR="0037518F" w:rsidRDefault="0037518F" w:rsidP="00CF05BC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52AA4B3" w14:textId="77777777" w:rsidR="0037518F" w:rsidRDefault="0037518F" w:rsidP="00CF05BC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FFD1350" w14:textId="77777777" w:rsidR="0037518F" w:rsidRDefault="0037518F" w:rsidP="00CF05BC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ADAA4F3" w14:textId="77777777" w:rsidR="0037518F" w:rsidRDefault="0037518F" w:rsidP="00CF05BC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0F6E3A8" w14:textId="77777777" w:rsidR="0037518F" w:rsidRDefault="0037518F" w:rsidP="00CF05BC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5A8874A7" w14:textId="77777777" w:rsidR="0037518F" w:rsidRDefault="0037518F" w:rsidP="00CF05BC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3FF01597" w14:textId="77777777" w:rsidR="0037518F" w:rsidRDefault="0037518F" w:rsidP="00CF05BC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78792369" w14:textId="77777777" w:rsidR="0037518F" w:rsidRPr="00B119B5" w:rsidRDefault="0037518F" w:rsidP="00CF05BC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</w:tbl>
    <w:p w14:paraId="65804899" w14:textId="056E06CD" w:rsidR="00480593" w:rsidRDefault="00480593" w:rsidP="00FD4464"/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37518F" w:rsidRPr="00BB73CB" w14:paraId="69FF1BA1" w14:textId="77777777" w:rsidTr="00CF05BC">
        <w:tc>
          <w:tcPr>
            <w:tcW w:w="2977" w:type="dxa"/>
            <w:vAlign w:val="center"/>
          </w:tcPr>
          <w:p w14:paraId="5A41C4AE" w14:textId="77777777" w:rsidR="0037518F" w:rsidRPr="00C4628D" w:rsidRDefault="0037518F" w:rsidP="00CF05B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282336EE" w14:textId="77777777" w:rsidR="0037518F" w:rsidRPr="00BB73CB" w:rsidRDefault="0037518F" w:rsidP="00CF05B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37518F" w:rsidRPr="00BB73CB" w14:paraId="76E42D0E" w14:textId="77777777" w:rsidTr="00CF05BC">
        <w:tc>
          <w:tcPr>
            <w:tcW w:w="2977" w:type="dxa"/>
            <w:vAlign w:val="center"/>
          </w:tcPr>
          <w:p w14:paraId="7AD3E127" w14:textId="77777777" w:rsidR="0037518F" w:rsidRPr="00C4628D" w:rsidRDefault="0037518F" w:rsidP="00CF05B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Naam</w:t>
            </w:r>
          </w:p>
        </w:tc>
        <w:tc>
          <w:tcPr>
            <w:tcW w:w="6095" w:type="dxa"/>
            <w:vAlign w:val="center"/>
          </w:tcPr>
          <w:p w14:paraId="2D718410" w14:textId="77777777" w:rsidR="0037518F" w:rsidRPr="00BB73CB" w:rsidRDefault="0037518F" w:rsidP="00CF05B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37518F" w:rsidRPr="00BB73CB" w14:paraId="356BE3C3" w14:textId="77777777" w:rsidTr="00CF05BC">
        <w:tc>
          <w:tcPr>
            <w:tcW w:w="2977" w:type="dxa"/>
            <w:vAlign w:val="center"/>
          </w:tcPr>
          <w:p w14:paraId="2AA16AB9" w14:textId="77777777" w:rsidR="0037518F" w:rsidRPr="00C4628D" w:rsidRDefault="0037518F" w:rsidP="00CF05B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Funct</w:t>
            </w:r>
            <w:r>
              <w:rPr>
                <w:rFonts w:cs="Arial"/>
                <w:b/>
                <w:szCs w:val="20"/>
              </w:rPr>
              <w:t>ie</w:t>
            </w:r>
          </w:p>
        </w:tc>
        <w:tc>
          <w:tcPr>
            <w:tcW w:w="6095" w:type="dxa"/>
            <w:vAlign w:val="center"/>
          </w:tcPr>
          <w:p w14:paraId="0D87FFC5" w14:textId="77777777" w:rsidR="0037518F" w:rsidRPr="00BB73CB" w:rsidRDefault="0037518F" w:rsidP="00CF05B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37518F" w:rsidRPr="00BB73CB" w14:paraId="59F664B3" w14:textId="77777777" w:rsidTr="00CF05BC">
        <w:tc>
          <w:tcPr>
            <w:tcW w:w="2977" w:type="dxa"/>
            <w:vAlign w:val="center"/>
          </w:tcPr>
          <w:p w14:paraId="070D765A" w14:textId="77777777" w:rsidR="0037518F" w:rsidRPr="00C4628D" w:rsidRDefault="0037518F" w:rsidP="00CF05B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Plaats en d</w:t>
            </w:r>
            <w:r w:rsidRPr="00C4628D">
              <w:rPr>
                <w:rFonts w:cs="Arial"/>
                <w:b/>
                <w:szCs w:val="20"/>
              </w:rPr>
              <w:t>atum</w:t>
            </w:r>
          </w:p>
        </w:tc>
        <w:tc>
          <w:tcPr>
            <w:tcW w:w="6095" w:type="dxa"/>
            <w:vAlign w:val="center"/>
          </w:tcPr>
          <w:p w14:paraId="2A820B40" w14:textId="77777777" w:rsidR="0037518F" w:rsidRPr="00BB73CB" w:rsidRDefault="0037518F" w:rsidP="00CF05B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37518F" w:rsidRPr="00BB73CB" w14:paraId="007F3264" w14:textId="77777777" w:rsidTr="00CF05BC">
        <w:tc>
          <w:tcPr>
            <w:tcW w:w="2977" w:type="dxa"/>
            <w:vAlign w:val="center"/>
          </w:tcPr>
          <w:p w14:paraId="5C8207AF" w14:textId="77777777" w:rsidR="0037518F" w:rsidRPr="00C4628D" w:rsidRDefault="0037518F" w:rsidP="00CF05B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036DAA8E" w14:textId="77777777" w:rsidR="0037518F" w:rsidRDefault="0037518F" w:rsidP="00CF05B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2134C53B" w14:textId="77777777" w:rsidR="0037518F" w:rsidRPr="00BB73CB" w:rsidRDefault="0037518F" w:rsidP="00CF05B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4D9AFAD5" w14:textId="77777777" w:rsidR="0037518F" w:rsidRDefault="0037518F" w:rsidP="00FD4464"/>
    <w:p w14:paraId="5D09C119" w14:textId="77777777" w:rsidR="0037518F" w:rsidRDefault="0037518F" w:rsidP="00FD4464"/>
    <w:tbl>
      <w:tblPr>
        <w:tblStyle w:val="Tabelraster"/>
        <w:tblW w:w="906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37518F" w:rsidRPr="00826409" w14:paraId="4C9BA27A" w14:textId="77777777" w:rsidTr="00CF05BC">
        <w:trPr>
          <w:jc w:val="center"/>
        </w:trPr>
        <w:tc>
          <w:tcPr>
            <w:tcW w:w="9067" w:type="dxa"/>
            <w:gridSpan w:val="4"/>
            <w:shd w:val="clear" w:color="auto" w:fill="C00000"/>
            <w:vAlign w:val="center"/>
          </w:tcPr>
          <w:p w14:paraId="1D9B83E9" w14:textId="77777777" w:rsidR="0037518F" w:rsidRDefault="0037518F" w:rsidP="00CF05BC">
            <w:pPr>
              <w:rPr>
                <w:rFonts w:cs="Arial"/>
                <w:b/>
                <w:color w:val="FFFFFF"/>
                <w:szCs w:val="20"/>
              </w:rPr>
            </w:pPr>
          </w:p>
          <w:p w14:paraId="72203711" w14:textId="77777777" w:rsidR="0037518F" w:rsidRDefault="0037518F" w:rsidP="00CF05BC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REFERENTIEPROJECT</w:t>
            </w:r>
          </w:p>
          <w:p w14:paraId="58ED7492" w14:textId="77777777" w:rsidR="0037518F" w:rsidRDefault="0037518F" w:rsidP="00CF05BC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(onderwerp kerncompetentie 1/2/3/4)</w:t>
            </w:r>
          </w:p>
          <w:p w14:paraId="289DE65F" w14:textId="77777777" w:rsidR="0037518F" w:rsidRPr="00826409" w:rsidRDefault="0037518F" w:rsidP="00CF05BC">
            <w:pPr>
              <w:jc w:val="center"/>
              <w:rPr>
                <w:rFonts w:cs="Arial"/>
                <w:b/>
                <w:color w:val="FFFFFF"/>
                <w:szCs w:val="20"/>
              </w:rPr>
            </w:pPr>
          </w:p>
        </w:tc>
      </w:tr>
      <w:tr w:rsidR="0037518F" w:rsidRPr="00826409" w14:paraId="4D10A9F3" w14:textId="77777777" w:rsidTr="00CF05BC">
        <w:trPr>
          <w:jc w:val="center"/>
        </w:trPr>
        <w:tc>
          <w:tcPr>
            <w:tcW w:w="843" w:type="dxa"/>
            <w:vAlign w:val="center"/>
          </w:tcPr>
          <w:p w14:paraId="09B5059B" w14:textId="77777777" w:rsidR="0037518F" w:rsidRPr="000B4E53" w:rsidRDefault="0037518F" w:rsidP="00CF05BC">
            <w:pPr>
              <w:spacing w:before="60" w:after="60"/>
              <w:rPr>
                <w:rFonts w:cs="Arial"/>
                <w:szCs w:val="20"/>
              </w:rPr>
            </w:pPr>
            <w:r w:rsidRPr="000B4E53">
              <w:rPr>
                <w:rFonts w:cs="Arial"/>
                <w:szCs w:val="20"/>
              </w:rPr>
              <w:lastRenderedPageBreak/>
              <w:t>1.</w:t>
            </w: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140" w:type="dxa"/>
            <w:vAlign w:val="center"/>
          </w:tcPr>
          <w:p w14:paraId="00A4B247" w14:textId="77777777" w:rsidR="0037518F" w:rsidRPr="00826409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14:paraId="4957EC4A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37518F" w:rsidRPr="00826409" w14:paraId="52BAC431" w14:textId="77777777" w:rsidTr="00CF05BC">
        <w:trPr>
          <w:jc w:val="center"/>
        </w:trPr>
        <w:tc>
          <w:tcPr>
            <w:tcW w:w="843" w:type="dxa"/>
            <w:vMerge w:val="restart"/>
          </w:tcPr>
          <w:p w14:paraId="1354B722" w14:textId="77777777" w:rsidR="0037518F" w:rsidRPr="00826409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</w:t>
            </w:r>
          </w:p>
        </w:tc>
        <w:tc>
          <w:tcPr>
            <w:tcW w:w="2140" w:type="dxa"/>
            <w:vMerge w:val="restart"/>
          </w:tcPr>
          <w:p w14:paraId="34023D63" w14:textId="77777777" w:rsidR="0037518F" w:rsidRPr="00826409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54F9D4FB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922" w:type="dxa"/>
            <w:vAlign w:val="center"/>
          </w:tcPr>
          <w:p w14:paraId="0F6C8F1B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37518F" w:rsidRPr="00826409" w14:paraId="5D371539" w14:textId="77777777" w:rsidTr="00CF05BC">
        <w:trPr>
          <w:jc w:val="center"/>
        </w:trPr>
        <w:tc>
          <w:tcPr>
            <w:tcW w:w="843" w:type="dxa"/>
            <w:vMerge/>
            <w:vAlign w:val="center"/>
          </w:tcPr>
          <w:p w14:paraId="62056D48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053E4910" w14:textId="77777777" w:rsidR="0037518F" w:rsidRPr="00826409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1859F7D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3E444C7C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37518F" w:rsidRPr="00826409" w14:paraId="25B9CE3F" w14:textId="77777777" w:rsidTr="00CF05BC">
        <w:trPr>
          <w:jc w:val="center"/>
        </w:trPr>
        <w:tc>
          <w:tcPr>
            <w:tcW w:w="843" w:type="dxa"/>
            <w:vMerge/>
            <w:vAlign w:val="center"/>
          </w:tcPr>
          <w:p w14:paraId="2536264B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2967C504" w14:textId="77777777" w:rsidR="0037518F" w:rsidRPr="00826409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0CFE0605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</w:t>
            </w:r>
          </w:p>
        </w:tc>
        <w:tc>
          <w:tcPr>
            <w:tcW w:w="3922" w:type="dxa"/>
            <w:vAlign w:val="center"/>
          </w:tcPr>
          <w:p w14:paraId="08399FF2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37518F" w:rsidRPr="00826409" w14:paraId="350235CA" w14:textId="77777777" w:rsidTr="00CF05BC">
        <w:trPr>
          <w:jc w:val="center"/>
        </w:trPr>
        <w:tc>
          <w:tcPr>
            <w:tcW w:w="843" w:type="dxa"/>
            <w:vMerge/>
            <w:vAlign w:val="center"/>
          </w:tcPr>
          <w:p w14:paraId="642A1DBA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3EC3566A" w14:textId="77777777" w:rsidR="0037518F" w:rsidRPr="00826409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66D70549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</w:p>
        </w:tc>
        <w:tc>
          <w:tcPr>
            <w:tcW w:w="3922" w:type="dxa"/>
            <w:vAlign w:val="center"/>
          </w:tcPr>
          <w:p w14:paraId="61F2A71F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37518F" w:rsidRPr="00826409" w14:paraId="5D44CC8E" w14:textId="77777777" w:rsidTr="00CF05BC">
        <w:trPr>
          <w:jc w:val="center"/>
        </w:trPr>
        <w:tc>
          <w:tcPr>
            <w:tcW w:w="843" w:type="dxa"/>
            <w:vMerge/>
            <w:vAlign w:val="center"/>
          </w:tcPr>
          <w:p w14:paraId="30D664F2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2BEB543C" w14:textId="77777777" w:rsidR="0037518F" w:rsidRPr="00826409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7E0B3DBC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104C617E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37518F" w:rsidRPr="00826409" w14:paraId="7DAA97EC" w14:textId="77777777" w:rsidTr="00CF05BC">
        <w:trPr>
          <w:jc w:val="center"/>
        </w:trPr>
        <w:tc>
          <w:tcPr>
            <w:tcW w:w="843" w:type="dxa"/>
          </w:tcPr>
          <w:p w14:paraId="33683CC0" w14:textId="77777777" w:rsidR="0037518F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3.</w:t>
            </w:r>
          </w:p>
        </w:tc>
        <w:tc>
          <w:tcPr>
            <w:tcW w:w="2140" w:type="dxa"/>
          </w:tcPr>
          <w:p w14:paraId="40EF716F" w14:textId="77777777" w:rsidR="0037518F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Voeg een omschrijving van het project toe waaruit blijkt dat de referentie voldoet aan de kerncompetentie. </w:t>
            </w:r>
          </w:p>
          <w:p w14:paraId="3CDF8771" w14:textId="77777777" w:rsidR="0037518F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Geef duidelijk aan om welke kerncompetentie(s) het gaat. </w:t>
            </w:r>
          </w:p>
        </w:tc>
        <w:tc>
          <w:tcPr>
            <w:tcW w:w="6084" w:type="dxa"/>
            <w:gridSpan w:val="2"/>
            <w:vAlign w:val="center"/>
          </w:tcPr>
          <w:p w14:paraId="665BC4E7" w14:textId="77777777" w:rsidR="0037518F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  <w:p w14:paraId="699DBD5D" w14:textId="77777777" w:rsidR="0037518F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  <w:p w14:paraId="637684C1" w14:textId="77777777" w:rsidR="0037518F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  <w:p w14:paraId="54CFD680" w14:textId="77777777" w:rsidR="0037518F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  <w:p w14:paraId="4464C60A" w14:textId="77777777" w:rsidR="0037518F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  <w:p w14:paraId="690E49CB" w14:textId="77777777" w:rsidR="0037518F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  <w:p w14:paraId="6431DA9E" w14:textId="77777777" w:rsidR="0037518F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  <w:p w14:paraId="679CD27C" w14:textId="77777777" w:rsidR="0037518F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  <w:p w14:paraId="0643DF41" w14:textId="77777777" w:rsidR="0037518F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  <w:p w14:paraId="74D86BEB" w14:textId="77777777" w:rsidR="0037518F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  <w:p w14:paraId="2DB11620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37518F" w:rsidRPr="00826409" w14:paraId="48C42E66" w14:textId="77777777" w:rsidTr="00CF05BC">
        <w:trPr>
          <w:jc w:val="center"/>
        </w:trPr>
        <w:tc>
          <w:tcPr>
            <w:tcW w:w="843" w:type="dxa"/>
            <w:vAlign w:val="center"/>
          </w:tcPr>
          <w:p w14:paraId="149331D2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4.</w:t>
            </w:r>
          </w:p>
        </w:tc>
        <w:tc>
          <w:tcPr>
            <w:tcW w:w="2140" w:type="dxa"/>
            <w:vAlign w:val="center"/>
          </w:tcPr>
          <w:p w14:paraId="6DEB0D25" w14:textId="77777777" w:rsidR="0037518F" w:rsidRPr="00826409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162" w:type="dxa"/>
            <w:vAlign w:val="center"/>
          </w:tcPr>
          <w:p w14:paraId="6D6425B2" w14:textId="77777777" w:rsidR="0037518F" w:rsidRPr="00826409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[Begin en eind datum of afronding project]</w:t>
            </w:r>
          </w:p>
        </w:tc>
        <w:tc>
          <w:tcPr>
            <w:tcW w:w="3922" w:type="dxa"/>
            <w:vAlign w:val="center"/>
          </w:tcPr>
          <w:p w14:paraId="3607152D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37518F" w:rsidRPr="00826409" w14:paraId="2A1E83EB" w14:textId="77777777" w:rsidTr="00CF05BC">
        <w:trPr>
          <w:jc w:val="center"/>
        </w:trPr>
        <w:tc>
          <w:tcPr>
            <w:tcW w:w="843" w:type="dxa"/>
            <w:vAlign w:val="center"/>
          </w:tcPr>
          <w:p w14:paraId="2934CABC" w14:textId="77777777" w:rsidR="0037518F" w:rsidRDefault="0037518F" w:rsidP="00CF05BC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</w:t>
            </w:r>
          </w:p>
        </w:tc>
        <w:tc>
          <w:tcPr>
            <w:tcW w:w="2140" w:type="dxa"/>
            <w:vAlign w:val="center"/>
          </w:tcPr>
          <w:p w14:paraId="6952534E" w14:textId="77777777" w:rsidR="0037518F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 excl. BTW</w:t>
            </w:r>
          </w:p>
        </w:tc>
        <w:tc>
          <w:tcPr>
            <w:tcW w:w="2162" w:type="dxa"/>
            <w:vAlign w:val="center"/>
          </w:tcPr>
          <w:p w14:paraId="1652BC58" w14:textId="77777777" w:rsidR="0037518F" w:rsidRDefault="0037518F" w:rsidP="00CF05BC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Bij oplevering</w:t>
            </w:r>
          </w:p>
        </w:tc>
        <w:tc>
          <w:tcPr>
            <w:tcW w:w="3922" w:type="dxa"/>
            <w:vAlign w:val="center"/>
          </w:tcPr>
          <w:p w14:paraId="7F1029BF" w14:textId="77777777" w:rsidR="0037518F" w:rsidRPr="00826409" w:rsidRDefault="0037518F" w:rsidP="00CF05B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37518F" w:rsidRPr="00826409" w14:paraId="170611BD" w14:textId="77777777" w:rsidTr="00CF05BC">
        <w:trPr>
          <w:jc w:val="center"/>
        </w:trPr>
        <w:tc>
          <w:tcPr>
            <w:tcW w:w="843" w:type="dxa"/>
            <w:vAlign w:val="center"/>
          </w:tcPr>
          <w:p w14:paraId="6FB787D7" w14:textId="77777777" w:rsidR="0037518F" w:rsidRPr="00826409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</w:t>
            </w:r>
          </w:p>
        </w:tc>
        <w:tc>
          <w:tcPr>
            <w:tcW w:w="2140" w:type="dxa"/>
            <w:vAlign w:val="center"/>
          </w:tcPr>
          <w:p w14:paraId="6EE32928" w14:textId="77777777" w:rsidR="0037518F" w:rsidRPr="00826409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1BAECCA8" w14:textId="77777777" w:rsidR="0037518F" w:rsidRDefault="0037518F" w:rsidP="00CF05BC">
            <w:pPr>
              <w:spacing w:before="60" w:after="60"/>
              <w:rPr>
                <w:rFonts w:cs="Arial"/>
                <w:b/>
                <w:color w:val="FF0000"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t>Indien sprake was van een combinatie of van onderaannemers, hier graag vermelden:</w:t>
            </w:r>
          </w:p>
          <w:p w14:paraId="1BEE1CE1" w14:textId="77777777" w:rsidR="0037518F" w:rsidRPr="009B0A66" w:rsidRDefault="0037518F" w:rsidP="00CF05BC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t>de naam van de evt. partners</w:t>
            </w:r>
            <w:r>
              <w:rPr>
                <w:rFonts w:cs="Arial"/>
                <w:b/>
                <w:color w:val="FF0000"/>
                <w:szCs w:val="20"/>
              </w:rPr>
              <w:t>;</w:t>
            </w:r>
          </w:p>
          <w:p w14:paraId="18D6A108" w14:textId="77777777" w:rsidR="0037518F" w:rsidRPr="009B0A66" w:rsidRDefault="0037518F" w:rsidP="00CF05BC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t>wie welk aandeel verzorgde; en</w:t>
            </w:r>
          </w:p>
          <w:p w14:paraId="7CEC79B5" w14:textId="77777777" w:rsidR="0037518F" w:rsidRPr="009B0A66" w:rsidRDefault="0037518F" w:rsidP="00CF05BC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t>wie de leiding had.</w:t>
            </w:r>
          </w:p>
        </w:tc>
      </w:tr>
      <w:tr w:rsidR="0037518F" w:rsidRPr="00826409" w14:paraId="09FEFFDC" w14:textId="77777777" w:rsidTr="00CF05BC">
        <w:trPr>
          <w:jc w:val="center"/>
        </w:trPr>
        <w:tc>
          <w:tcPr>
            <w:tcW w:w="843" w:type="dxa"/>
            <w:vAlign w:val="center"/>
          </w:tcPr>
          <w:p w14:paraId="5EE3323C" w14:textId="77777777" w:rsidR="0037518F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7.</w:t>
            </w:r>
          </w:p>
        </w:tc>
        <w:tc>
          <w:tcPr>
            <w:tcW w:w="2140" w:type="dxa"/>
            <w:vAlign w:val="center"/>
          </w:tcPr>
          <w:p w14:paraId="4D0B18F0" w14:textId="77777777" w:rsidR="0037518F" w:rsidRDefault="0037518F" w:rsidP="00CF05B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Eventuele toelichting van maximaal 500 woorden.</w:t>
            </w:r>
          </w:p>
        </w:tc>
        <w:tc>
          <w:tcPr>
            <w:tcW w:w="6084" w:type="dxa"/>
            <w:gridSpan w:val="2"/>
            <w:vAlign w:val="center"/>
          </w:tcPr>
          <w:p w14:paraId="3DC893AB" w14:textId="77777777" w:rsidR="0037518F" w:rsidRDefault="0037518F" w:rsidP="00CF05BC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52D5D0DA" w14:textId="77777777" w:rsidR="0037518F" w:rsidRDefault="0037518F" w:rsidP="00CF05BC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6FBA0AD7" w14:textId="77777777" w:rsidR="0037518F" w:rsidRDefault="0037518F" w:rsidP="00CF05BC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F3EDD87" w14:textId="77777777" w:rsidR="0037518F" w:rsidRDefault="0037518F" w:rsidP="00CF05BC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39C574F6" w14:textId="77777777" w:rsidR="0037518F" w:rsidRDefault="0037518F" w:rsidP="00CF05BC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6724D0F0" w14:textId="77777777" w:rsidR="0037518F" w:rsidRDefault="0037518F" w:rsidP="00CF05BC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0A7083A6" w14:textId="77777777" w:rsidR="0037518F" w:rsidRDefault="0037518F" w:rsidP="00CF05BC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9771F78" w14:textId="77777777" w:rsidR="0037518F" w:rsidRPr="00B119B5" w:rsidRDefault="0037518F" w:rsidP="00CF05BC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</w:tbl>
    <w:p w14:paraId="7F3E8C5B" w14:textId="77777777" w:rsidR="0037518F" w:rsidRDefault="0037518F" w:rsidP="00FD4464"/>
    <w:p w14:paraId="3F6507F9" w14:textId="21EFB500" w:rsidR="00480593" w:rsidRDefault="00480593" w:rsidP="00FD4464"/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37518F" w:rsidRPr="00BB73CB" w14:paraId="70EFD77B" w14:textId="77777777" w:rsidTr="00CF05BC">
        <w:tc>
          <w:tcPr>
            <w:tcW w:w="2977" w:type="dxa"/>
            <w:vAlign w:val="center"/>
          </w:tcPr>
          <w:p w14:paraId="2ABCE485" w14:textId="77777777" w:rsidR="0037518F" w:rsidRPr="00C4628D" w:rsidRDefault="0037518F" w:rsidP="00CF05B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2B979304" w14:textId="77777777" w:rsidR="0037518F" w:rsidRPr="00BB73CB" w:rsidRDefault="0037518F" w:rsidP="00CF05B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37518F" w:rsidRPr="00BB73CB" w14:paraId="218EA745" w14:textId="77777777" w:rsidTr="00CF05BC">
        <w:tc>
          <w:tcPr>
            <w:tcW w:w="2977" w:type="dxa"/>
            <w:vAlign w:val="center"/>
          </w:tcPr>
          <w:p w14:paraId="3C2A75C5" w14:textId="77777777" w:rsidR="0037518F" w:rsidRPr="00C4628D" w:rsidRDefault="0037518F" w:rsidP="00CF05B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Naam</w:t>
            </w:r>
          </w:p>
        </w:tc>
        <w:tc>
          <w:tcPr>
            <w:tcW w:w="6095" w:type="dxa"/>
            <w:vAlign w:val="center"/>
          </w:tcPr>
          <w:p w14:paraId="43F4CDF9" w14:textId="77777777" w:rsidR="0037518F" w:rsidRPr="00BB73CB" w:rsidRDefault="0037518F" w:rsidP="00CF05B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37518F" w:rsidRPr="00BB73CB" w14:paraId="43FA66FB" w14:textId="77777777" w:rsidTr="00CF05BC">
        <w:tc>
          <w:tcPr>
            <w:tcW w:w="2977" w:type="dxa"/>
            <w:vAlign w:val="center"/>
          </w:tcPr>
          <w:p w14:paraId="78B3C56C" w14:textId="77777777" w:rsidR="0037518F" w:rsidRPr="00C4628D" w:rsidRDefault="0037518F" w:rsidP="00CF05B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Funct</w:t>
            </w:r>
            <w:r>
              <w:rPr>
                <w:rFonts w:cs="Arial"/>
                <w:b/>
                <w:szCs w:val="20"/>
              </w:rPr>
              <w:t>ie</w:t>
            </w:r>
          </w:p>
        </w:tc>
        <w:tc>
          <w:tcPr>
            <w:tcW w:w="6095" w:type="dxa"/>
            <w:vAlign w:val="center"/>
          </w:tcPr>
          <w:p w14:paraId="23A9CBC1" w14:textId="77777777" w:rsidR="0037518F" w:rsidRPr="00BB73CB" w:rsidRDefault="0037518F" w:rsidP="00CF05B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37518F" w:rsidRPr="00BB73CB" w14:paraId="3FCF2356" w14:textId="77777777" w:rsidTr="00CF05BC">
        <w:tc>
          <w:tcPr>
            <w:tcW w:w="2977" w:type="dxa"/>
            <w:vAlign w:val="center"/>
          </w:tcPr>
          <w:p w14:paraId="784D8A0A" w14:textId="77777777" w:rsidR="0037518F" w:rsidRPr="00C4628D" w:rsidRDefault="0037518F" w:rsidP="00CF05B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Plaats en d</w:t>
            </w:r>
            <w:r w:rsidRPr="00C4628D">
              <w:rPr>
                <w:rFonts w:cs="Arial"/>
                <w:b/>
                <w:szCs w:val="20"/>
              </w:rPr>
              <w:t>atum</w:t>
            </w:r>
          </w:p>
        </w:tc>
        <w:tc>
          <w:tcPr>
            <w:tcW w:w="6095" w:type="dxa"/>
            <w:vAlign w:val="center"/>
          </w:tcPr>
          <w:p w14:paraId="51B5A030" w14:textId="77777777" w:rsidR="0037518F" w:rsidRPr="00BB73CB" w:rsidRDefault="0037518F" w:rsidP="00CF05B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37518F" w:rsidRPr="00BB73CB" w14:paraId="08A7078E" w14:textId="77777777" w:rsidTr="00CF05BC">
        <w:tc>
          <w:tcPr>
            <w:tcW w:w="2977" w:type="dxa"/>
            <w:vAlign w:val="center"/>
          </w:tcPr>
          <w:p w14:paraId="088B622D" w14:textId="77777777" w:rsidR="0037518F" w:rsidRPr="00C4628D" w:rsidRDefault="0037518F" w:rsidP="00CF05B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66421A35" w14:textId="77777777" w:rsidR="0037518F" w:rsidRDefault="0037518F" w:rsidP="00CF05B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10F4567F" w14:textId="77777777" w:rsidR="0037518F" w:rsidRPr="00BB73CB" w:rsidRDefault="0037518F" w:rsidP="00CF05B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03FF76CD" w14:textId="7A7D59FB" w:rsidR="00480593" w:rsidRDefault="00480593" w:rsidP="00FD4464"/>
    <w:p w14:paraId="35F1E546" w14:textId="1BF58845" w:rsidR="00480593" w:rsidRDefault="00480593" w:rsidP="00FD4464"/>
    <w:p w14:paraId="357990BD" w14:textId="13B27C0D" w:rsidR="00480593" w:rsidRDefault="00480593" w:rsidP="00FD4464"/>
    <w:p w14:paraId="414DCCF3" w14:textId="60BC5207" w:rsidR="00480593" w:rsidRDefault="00480593" w:rsidP="00FD4464"/>
    <w:p w14:paraId="33A3C8E2" w14:textId="2D5E66FC" w:rsidR="00480593" w:rsidRDefault="00480593" w:rsidP="00FD4464"/>
    <w:p w14:paraId="19A1A612" w14:textId="696CAFD1" w:rsidR="00480593" w:rsidRDefault="00480593" w:rsidP="00FD4464"/>
    <w:p w14:paraId="09A1D65F" w14:textId="20A9AE24" w:rsidR="00480593" w:rsidRDefault="00480593" w:rsidP="00FD4464"/>
    <w:p w14:paraId="288A5453" w14:textId="5DD1C54C" w:rsidR="00480593" w:rsidRDefault="00480593" w:rsidP="00FD4464"/>
    <w:p w14:paraId="538AE9F2" w14:textId="133DD3FD" w:rsidR="00480593" w:rsidRDefault="00480593" w:rsidP="00FD4464"/>
    <w:p w14:paraId="45FA5A0A" w14:textId="305D1643" w:rsidR="00480593" w:rsidRDefault="00480593" w:rsidP="00FD4464"/>
    <w:p w14:paraId="7E2BE001" w14:textId="743D7421" w:rsidR="00480593" w:rsidRDefault="00480593" w:rsidP="00FD4464"/>
    <w:p w14:paraId="749D1A3C" w14:textId="4A046090" w:rsidR="00480593" w:rsidRDefault="00480593" w:rsidP="00FD4464"/>
    <w:p w14:paraId="24F95C64" w14:textId="0D5A2745" w:rsidR="00480593" w:rsidRDefault="00480593" w:rsidP="00FD4464"/>
    <w:p w14:paraId="56A14BB8" w14:textId="04E2C0E4" w:rsidR="00480593" w:rsidRDefault="00480593" w:rsidP="00FD4464"/>
    <w:p w14:paraId="0A0EA5A7" w14:textId="6EF59B55" w:rsidR="00480593" w:rsidRDefault="00480593" w:rsidP="00FD4464"/>
    <w:p w14:paraId="5F54F766" w14:textId="59A3F712" w:rsidR="00480593" w:rsidRDefault="00480593" w:rsidP="00FD4464"/>
    <w:p w14:paraId="024A406A" w14:textId="7595D1EF" w:rsidR="00480593" w:rsidRDefault="00480593" w:rsidP="00FD4464"/>
    <w:p w14:paraId="0FA3BD35" w14:textId="179E5CB8" w:rsidR="00480593" w:rsidRDefault="00480593" w:rsidP="00FD4464"/>
    <w:p w14:paraId="3157B6BE" w14:textId="0D0A5DD6" w:rsidR="00480593" w:rsidRDefault="00480593" w:rsidP="00FD4464"/>
    <w:p w14:paraId="61BE80CE" w14:textId="6460432A" w:rsidR="00480593" w:rsidRDefault="00480593" w:rsidP="00FD4464"/>
    <w:p w14:paraId="5F64C7E8" w14:textId="3855ECCB" w:rsidR="00480593" w:rsidRDefault="00480593" w:rsidP="00FD4464"/>
    <w:sectPr w:rsidR="00480593" w:rsidSect="00FD4464">
      <w:head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410" w:right="1134" w:bottom="567" w:left="1701" w:header="567" w:footer="7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2BFD8" w14:textId="77777777" w:rsidR="00F91BA7" w:rsidRDefault="00F91BA7">
      <w:r>
        <w:separator/>
      </w:r>
    </w:p>
  </w:endnote>
  <w:endnote w:type="continuationSeparator" w:id="0">
    <w:p w14:paraId="786257B3" w14:textId="77777777" w:rsidR="00F91BA7" w:rsidRDefault="00F91BA7">
      <w:r>
        <w:continuationSeparator/>
      </w:r>
    </w:p>
  </w:endnote>
  <w:endnote w:type="continuationNotice" w:id="1">
    <w:p w14:paraId="696AA986" w14:textId="77777777" w:rsidR="00F91BA7" w:rsidRDefault="00F91B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18E20" w14:textId="77777777" w:rsidR="0036749A" w:rsidRDefault="00E70EAC" w:rsidP="00896E16">
    <w:pPr>
      <w:pStyle w:val="Voettekst"/>
      <w:spacing w:after="120"/>
      <w:jc w:val="right"/>
    </w:pPr>
    <w:r>
      <w:rPr>
        <w:noProof/>
      </w:rPr>
      <w:fldChar w:fldCharType="begin"/>
    </w:r>
    <w:r>
      <w:rPr>
        <w:noProof/>
      </w:rPr>
      <w:instrText xml:space="preserve"> FILENAME   \* MERGEFORMAT </w:instrText>
    </w:r>
    <w:r>
      <w:rPr>
        <w:noProof/>
      </w:rPr>
      <w:fldChar w:fldCharType="separate"/>
    </w:r>
    <w:r w:rsidR="00FD4464">
      <w:rPr>
        <w:noProof/>
      </w:rPr>
      <w:t>Bijlage Referenties 2.0.docx</w:t>
    </w:r>
    <w:r>
      <w:rPr>
        <w:noProof/>
      </w:rPr>
      <w:fldChar w:fldCharType="end"/>
    </w:r>
    <w:r w:rsidR="00FD4464">
      <w:tab/>
    </w:r>
    <w:r w:rsidR="00FD4464">
      <w:tab/>
    </w:r>
    <w:r w:rsidR="00C24D15">
      <w:fldChar w:fldCharType="begin"/>
    </w:r>
    <w:r w:rsidR="00C24D15">
      <w:instrText xml:space="preserve"> PAGE </w:instrText>
    </w:r>
    <w:r w:rsidR="00C24D15">
      <w:fldChar w:fldCharType="separate"/>
    </w:r>
    <w:r w:rsidR="00B119B5">
      <w:rPr>
        <w:noProof/>
      </w:rPr>
      <w:t>2</w:t>
    </w:r>
    <w:r w:rsidR="00C24D15">
      <w:rPr>
        <w:noProof/>
      </w:rPr>
      <w:fldChar w:fldCharType="end"/>
    </w:r>
    <w:r w:rsidR="0036749A">
      <w:t xml:space="preserve"> </w:t>
    </w:r>
    <w:r w:rsidR="00FD4464">
      <w:t>/</w:t>
    </w:r>
    <w:r w:rsidR="0036749A">
      <w:t xml:space="preserve">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 w:rsidR="00B119B5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3" w:name="bmAfzenderRegel1"/>
  <w:bookmarkEnd w:id="3"/>
  <w:p w14:paraId="49318E22" w14:textId="77777777" w:rsidR="00FD4464" w:rsidRPr="00FD4464" w:rsidRDefault="00FD4464" w:rsidP="009B0A66">
    <w:pPr>
      <w:tabs>
        <w:tab w:val="right" w:pos="8364"/>
      </w:tabs>
      <w:rPr>
        <w:sz w:val="16"/>
        <w:szCs w:val="16"/>
      </w:rPr>
    </w:pP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FILENAME   \* MERGEFORMAT </w:instrText>
    </w:r>
    <w:r w:rsidRPr="00FD4464">
      <w:rPr>
        <w:sz w:val="16"/>
        <w:szCs w:val="16"/>
      </w:rPr>
      <w:fldChar w:fldCharType="separate"/>
    </w:r>
    <w:r w:rsidRPr="00FD4464">
      <w:rPr>
        <w:noProof/>
        <w:sz w:val="16"/>
        <w:szCs w:val="16"/>
      </w:rPr>
      <w:t>Bijlage Referenties 2.0.docx</w:t>
    </w:r>
    <w:r w:rsidRPr="00FD4464">
      <w:rPr>
        <w:sz w:val="16"/>
        <w:szCs w:val="16"/>
      </w:rPr>
      <w:fldChar w:fldCharType="end"/>
    </w:r>
    <w:r>
      <w:rPr>
        <w:sz w:val="16"/>
        <w:szCs w:val="16"/>
      </w:rPr>
      <w:tab/>
    </w:r>
    <w:r>
      <w:rPr>
        <w:sz w:val="16"/>
        <w:szCs w:val="16"/>
      </w:rPr>
      <w:tab/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PAGE </w:instrText>
    </w:r>
    <w:r w:rsidRPr="00FD4464">
      <w:rPr>
        <w:sz w:val="16"/>
        <w:szCs w:val="16"/>
      </w:rPr>
      <w:fldChar w:fldCharType="separate"/>
    </w:r>
    <w:r w:rsidR="00B119B5">
      <w:rPr>
        <w:noProof/>
        <w:sz w:val="16"/>
        <w:szCs w:val="16"/>
      </w:rPr>
      <w:t>1</w:t>
    </w:r>
    <w:r w:rsidRPr="00FD4464">
      <w:rPr>
        <w:noProof/>
        <w:sz w:val="16"/>
        <w:szCs w:val="16"/>
      </w:rPr>
      <w:fldChar w:fldCharType="end"/>
    </w:r>
    <w:r w:rsidRPr="00FD4464">
      <w:rPr>
        <w:sz w:val="16"/>
        <w:szCs w:val="16"/>
      </w:rPr>
      <w:t xml:space="preserve"> / </w:t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NUMPAGES </w:instrText>
    </w:r>
    <w:r w:rsidRPr="00FD4464">
      <w:rPr>
        <w:sz w:val="16"/>
        <w:szCs w:val="16"/>
      </w:rPr>
      <w:fldChar w:fldCharType="separate"/>
    </w:r>
    <w:r w:rsidR="00B119B5">
      <w:rPr>
        <w:noProof/>
        <w:sz w:val="16"/>
        <w:szCs w:val="16"/>
      </w:rPr>
      <w:t>2</w:t>
    </w:r>
    <w:r w:rsidRPr="00FD4464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56930" w14:textId="77777777" w:rsidR="00F91BA7" w:rsidRDefault="00F91BA7">
      <w:r>
        <w:separator/>
      </w:r>
    </w:p>
  </w:footnote>
  <w:footnote w:type="continuationSeparator" w:id="0">
    <w:p w14:paraId="44E7565A" w14:textId="77777777" w:rsidR="00F91BA7" w:rsidRDefault="00F91BA7">
      <w:r>
        <w:continuationSeparator/>
      </w:r>
    </w:p>
  </w:footnote>
  <w:footnote w:type="continuationNotice" w:id="1">
    <w:p w14:paraId="68413857" w14:textId="77777777" w:rsidR="00F91BA7" w:rsidRDefault="00F91B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18E1F" w14:textId="77777777" w:rsidR="0036749A" w:rsidRDefault="00C376C1">
    <w:pPr>
      <w:pStyle w:val="Koptekst"/>
    </w:pPr>
    <w:r>
      <w:rPr>
        <w:noProof/>
      </w:rPr>
      <w:drawing>
        <wp:inline distT="0" distB="0" distL="0" distR="0" wp14:anchorId="49318E23" wp14:editId="49318E24">
          <wp:extent cx="1076325" cy="1076325"/>
          <wp:effectExtent l="19050" t="0" r="9525" b="0"/>
          <wp:docPr id="239" name="Afbeelding 239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18E21" w14:textId="77777777" w:rsidR="0036749A" w:rsidRDefault="00832D0F" w:rsidP="008F33E4">
    <w:pPr>
      <w:pStyle w:val="HRNaamInstituut"/>
    </w:pPr>
    <w:r w:rsidRPr="00832D0F">
      <w:rPr>
        <w:noProof/>
      </w:rPr>
      <w:drawing>
        <wp:anchor distT="0" distB="0" distL="114300" distR="114300" simplePos="0" relativeHeight="251658240" behindDoc="1" locked="0" layoutInCell="0" allowOverlap="1" wp14:anchorId="49318E25" wp14:editId="49318E26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990000" cy="990000"/>
          <wp:effectExtent l="0" t="0" r="635" b="635"/>
          <wp:wrapNone/>
          <wp:docPr id="240" name="Afbeelding 240" descr="C:\Projecten\Hogeschool Rotterdam\Nieuwe logos\Februari 2013\HR_logo2007_RGB reon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000" cy="9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1" behindDoc="1" locked="0" layoutInCell="0" allowOverlap="1" wp14:anchorId="49318E27" wp14:editId="49318E28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1" name="Afbeelding 241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2" behindDoc="1" locked="0" layoutInCell="0" allowOverlap="1" wp14:anchorId="49318E29" wp14:editId="49318E2A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080000"/>
          <wp:effectExtent l="0" t="0" r="6350" b="6350"/>
          <wp:wrapNone/>
          <wp:docPr id="242" name="Afbeelding 242" descr="C:\Projecten\Hogeschool Rotterdam\Nieuwe logos\Februari 2013\HR_logo2007_RGB reonder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3" behindDoc="1" locked="0" layoutInCell="0" allowOverlap="1" wp14:anchorId="49318E2B" wp14:editId="49318E2C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3" name="Afbeelding 243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DA55F8"/>
    <w:multiLevelType w:val="hybridMultilevel"/>
    <w:tmpl w:val="7DD4A8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249440">
    <w:abstractNumId w:val="1"/>
  </w:num>
  <w:num w:numId="2" w16cid:durableId="1938320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8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B16"/>
    <w:rsid w:val="00023737"/>
    <w:rsid w:val="000A603C"/>
    <w:rsid w:val="000B008C"/>
    <w:rsid w:val="000B4E53"/>
    <w:rsid w:val="000C032F"/>
    <w:rsid w:val="000C7D12"/>
    <w:rsid w:val="000D2E67"/>
    <w:rsid w:val="000F0FC9"/>
    <w:rsid w:val="00100886"/>
    <w:rsid w:val="00105EC2"/>
    <w:rsid w:val="001141A1"/>
    <w:rsid w:val="00116A45"/>
    <w:rsid w:val="0012144B"/>
    <w:rsid w:val="00124DC5"/>
    <w:rsid w:val="001325E5"/>
    <w:rsid w:val="001472BD"/>
    <w:rsid w:val="00154A8C"/>
    <w:rsid w:val="00160A50"/>
    <w:rsid w:val="001659AC"/>
    <w:rsid w:val="00165B6B"/>
    <w:rsid w:val="0017420B"/>
    <w:rsid w:val="00180E5A"/>
    <w:rsid w:val="001A2E66"/>
    <w:rsid w:val="001B1CA8"/>
    <w:rsid w:val="001C621D"/>
    <w:rsid w:val="001E514A"/>
    <w:rsid w:val="002029F7"/>
    <w:rsid w:val="0021078E"/>
    <w:rsid w:val="002530D8"/>
    <w:rsid w:val="0027638E"/>
    <w:rsid w:val="002A3132"/>
    <w:rsid w:val="002A7DB6"/>
    <w:rsid w:val="002C1461"/>
    <w:rsid w:val="002C46CD"/>
    <w:rsid w:val="002C4DF6"/>
    <w:rsid w:val="002D07F9"/>
    <w:rsid w:val="002F4C38"/>
    <w:rsid w:val="00305F91"/>
    <w:rsid w:val="003126E7"/>
    <w:rsid w:val="00323CFA"/>
    <w:rsid w:val="00347499"/>
    <w:rsid w:val="0036513B"/>
    <w:rsid w:val="0036720A"/>
    <w:rsid w:val="0036749A"/>
    <w:rsid w:val="0037000E"/>
    <w:rsid w:val="0037518F"/>
    <w:rsid w:val="003A00DA"/>
    <w:rsid w:val="003A13B9"/>
    <w:rsid w:val="003A56B6"/>
    <w:rsid w:val="003B0C8A"/>
    <w:rsid w:val="003B43B9"/>
    <w:rsid w:val="003B477E"/>
    <w:rsid w:val="003B52AB"/>
    <w:rsid w:val="003C1097"/>
    <w:rsid w:val="003C1B5D"/>
    <w:rsid w:val="003D43E8"/>
    <w:rsid w:val="003D6722"/>
    <w:rsid w:val="003E7B4C"/>
    <w:rsid w:val="00410414"/>
    <w:rsid w:val="0043637D"/>
    <w:rsid w:val="004556D9"/>
    <w:rsid w:val="00455EA3"/>
    <w:rsid w:val="004613D8"/>
    <w:rsid w:val="00471C95"/>
    <w:rsid w:val="0047426B"/>
    <w:rsid w:val="00480593"/>
    <w:rsid w:val="00492DF3"/>
    <w:rsid w:val="00494BBA"/>
    <w:rsid w:val="004D025F"/>
    <w:rsid w:val="004D0EBB"/>
    <w:rsid w:val="004D688C"/>
    <w:rsid w:val="004E1207"/>
    <w:rsid w:val="004E38DA"/>
    <w:rsid w:val="004F372C"/>
    <w:rsid w:val="00501148"/>
    <w:rsid w:val="005050D9"/>
    <w:rsid w:val="0051245E"/>
    <w:rsid w:val="005154E9"/>
    <w:rsid w:val="00533DEA"/>
    <w:rsid w:val="00536F15"/>
    <w:rsid w:val="005467AB"/>
    <w:rsid w:val="00547C88"/>
    <w:rsid w:val="0057194B"/>
    <w:rsid w:val="005A20CC"/>
    <w:rsid w:val="005A3F4E"/>
    <w:rsid w:val="005B150E"/>
    <w:rsid w:val="005C5DBE"/>
    <w:rsid w:val="005D335E"/>
    <w:rsid w:val="005E3E7D"/>
    <w:rsid w:val="005E4C21"/>
    <w:rsid w:val="006018D6"/>
    <w:rsid w:val="00606CA8"/>
    <w:rsid w:val="00611C0B"/>
    <w:rsid w:val="00642CDE"/>
    <w:rsid w:val="0064561D"/>
    <w:rsid w:val="00645AD4"/>
    <w:rsid w:val="006474DA"/>
    <w:rsid w:val="00647D6B"/>
    <w:rsid w:val="006520A1"/>
    <w:rsid w:val="00657EEA"/>
    <w:rsid w:val="00662FE1"/>
    <w:rsid w:val="00681D1E"/>
    <w:rsid w:val="006A1034"/>
    <w:rsid w:val="006A2B79"/>
    <w:rsid w:val="006D2C44"/>
    <w:rsid w:val="006E0D78"/>
    <w:rsid w:val="007110B9"/>
    <w:rsid w:val="00722CD3"/>
    <w:rsid w:val="00726D9C"/>
    <w:rsid w:val="007458D5"/>
    <w:rsid w:val="00755392"/>
    <w:rsid w:val="00761D44"/>
    <w:rsid w:val="00767A90"/>
    <w:rsid w:val="00782EE9"/>
    <w:rsid w:val="00783ED6"/>
    <w:rsid w:val="0079138B"/>
    <w:rsid w:val="00794EB5"/>
    <w:rsid w:val="007A0094"/>
    <w:rsid w:val="007A2E67"/>
    <w:rsid w:val="007E7804"/>
    <w:rsid w:val="007F0D3B"/>
    <w:rsid w:val="007F0F7D"/>
    <w:rsid w:val="007F6668"/>
    <w:rsid w:val="00800D58"/>
    <w:rsid w:val="00832D0F"/>
    <w:rsid w:val="0084553F"/>
    <w:rsid w:val="008547D9"/>
    <w:rsid w:val="00855FFF"/>
    <w:rsid w:val="00872946"/>
    <w:rsid w:val="00877336"/>
    <w:rsid w:val="00882D8C"/>
    <w:rsid w:val="00886E0F"/>
    <w:rsid w:val="00896E16"/>
    <w:rsid w:val="008B37FB"/>
    <w:rsid w:val="008C0206"/>
    <w:rsid w:val="008C54FE"/>
    <w:rsid w:val="008D6DA6"/>
    <w:rsid w:val="008F33E4"/>
    <w:rsid w:val="00927D39"/>
    <w:rsid w:val="00945B46"/>
    <w:rsid w:val="00951936"/>
    <w:rsid w:val="0097441C"/>
    <w:rsid w:val="009777AA"/>
    <w:rsid w:val="00984BC1"/>
    <w:rsid w:val="0098535D"/>
    <w:rsid w:val="00986E4A"/>
    <w:rsid w:val="009B0A66"/>
    <w:rsid w:val="009E44F5"/>
    <w:rsid w:val="00A02F4A"/>
    <w:rsid w:val="00A259F9"/>
    <w:rsid w:val="00A31D6D"/>
    <w:rsid w:val="00A5318D"/>
    <w:rsid w:val="00A660E7"/>
    <w:rsid w:val="00A95013"/>
    <w:rsid w:val="00AA0BC7"/>
    <w:rsid w:val="00AA18E8"/>
    <w:rsid w:val="00AA1D48"/>
    <w:rsid w:val="00AB6628"/>
    <w:rsid w:val="00AC576C"/>
    <w:rsid w:val="00AC6D2E"/>
    <w:rsid w:val="00AD5A83"/>
    <w:rsid w:val="00AD7ABC"/>
    <w:rsid w:val="00AE02FA"/>
    <w:rsid w:val="00B024E4"/>
    <w:rsid w:val="00B0333E"/>
    <w:rsid w:val="00B119B5"/>
    <w:rsid w:val="00B120FD"/>
    <w:rsid w:val="00B15B10"/>
    <w:rsid w:val="00B3364D"/>
    <w:rsid w:val="00B36AE6"/>
    <w:rsid w:val="00B53B88"/>
    <w:rsid w:val="00B80767"/>
    <w:rsid w:val="00B87DE5"/>
    <w:rsid w:val="00B92FAA"/>
    <w:rsid w:val="00BA713F"/>
    <w:rsid w:val="00BB1F02"/>
    <w:rsid w:val="00BB3809"/>
    <w:rsid w:val="00BB467D"/>
    <w:rsid w:val="00BB6382"/>
    <w:rsid w:val="00BB70C9"/>
    <w:rsid w:val="00BC0859"/>
    <w:rsid w:val="00BE0109"/>
    <w:rsid w:val="00BF5EE6"/>
    <w:rsid w:val="00C00465"/>
    <w:rsid w:val="00C06E9E"/>
    <w:rsid w:val="00C07C13"/>
    <w:rsid w:val="00C173A9"/>
    <w:rsid w:val="00C24D15"/>
    <w:rsid w:val="00C36C56"/>
    <w:rsid w:val="00C376C1"/>
    <w:rsid w:val="00C40A68"/>
    <w:rsid w:val="00C449EC"/>
    <w:rsid w:val="00C65CF7"/>
    <w:rsid w:val="00C72C48"/>
    <w:rsid w:val="00C75F9A"/>
    <w:rsid w:val="00CA193B"/>
    <w:rsid w:val="00CA2B16"/>
    <w:rsid w:val="00CC5E70"/>
    <w:rsid w:val="00CC70D4"/>
    <w:rsid w:val="00CD5848"/>
    <w:rsid w:val="00CE3CBD"/>
    <w:rsid w:val="00CF4DCD"/>
    <w:rsid w:val="00CF7AD8"/>
    <w:rsid w:val="00D02F1A"/>
    <w:rsid w:val="00D03D64"/>
    <w:rsid w:val="00D17E49"/>
    <w:rsid w:val="00D25B86"/>
    <w:rsid w:val="00D31418"/>
    <w:rsid w:val="00D349FD"/>
    <w:rsid w:val="00D53E42"/>
    <w:rsid w:val="00D657D9"/>
    <w:rsid w:val="00D9093B"/>
    <w:rsid w:val="00D943C1"/>
    <w:rsid w:val="00DA1444"/>
    <w:rsid w:val="00DD5847"/>
    <w:rsid w:val="00DF3BF3"/>
    <w:rsid w:val="00E02ECF"/>
    <w:rsid w:val="00E17B16"/>
    <w:rsid w:val="00E24B3F"/>
    <w:rsid w:val="00E26B82"/>
    <w:rsid w:val="00E30B84"/>
    <w:rsid w:val="00E31635"/>
    <w:rsid w:val="00E42CE9"/>
    <w:rsid w:val="00E47924"/>
    <w:rsid w:val="00E527B9"/>
    <w:rsid w:val="00E645DB"/>
    <w:rsid w:val="00E67A6D"/>
    <w:rsid w:val="00E70EAC"/>
    <w:rsid w:val="00E8678F"/>
    <w:rsid w:val="00E90DEC"/>
    <w:rsid w:val="00E9636B"/>
    <w:rsid w:val="00EA1824"/>
    <w:rsid w:val="00EA2577"/>
    <w:rsid w:val="00EA4D00"/>
    <w:rsid w:val="00EA5492"/>
    <w:rsid w:val="00EB0069"/>
    <w:rsid w:val="00EB3DAD"/>
    <w:rsid w:val="00EC149E"/>
    <w:rsid w:val="00EC3025"/>
    <w:rsid w:val="00ED43F1"/>
    <w:rsid w:val="00EF556A"/>
    <w:rsid w:val="00F11919"/>
    <w:rsid w:val="00F2433F"/>
    <w:rsid w:val="00F24F72"/>
    <w:rsid w:val="00F3308E"/>
    <w:rsid w:val="00F354D2"/>
    <w:rsid w:val="00F43BD0"/>
    <w:rsid w:val="00F47D95"/>
    <w:rsid w:val="00F53DF2"/>
    <w:rsid w:val="00F53E94"/>
    <w:rsid w:val="00F75A54"/>
    <w:rsid w:val="00F90C5C"/>
    <w:rsid w:val="00F91189"/>
    <w:rsid w:val="00F91BA7"/>
    <w:rsid w:val="00FB0732"/>
    <w:rsid w:val="00FB0A0B"/>
    <w:rsid w:val="00FB7837"/>
    <w:rsid w:val="00FC3183"/>
    <w:rsid w:val="00FC5F52"/>
    <w:rsid w:val="00FD041D"/>
    <w:rsid w:val="00FD4464"/>
    <w:rsid w:val="00FE2F79"/>
    <w:rsid w:val="00FE59EF"/>
    <w:rsid w:val="00FF2C8E"/>
    <w:rsid w:val="00FF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49318DB3"/>
  <w15:docId w15:val="{67559280-5ACC-476C-AF5A-83E739895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17B16"/>
    <w:pPr>
      <w:jc w:val="both"/>
    </w:pPr>
    <w:rPr>
      <w:rFonts w:ascii="Arial" w:hAnsi="Arial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RNaamInstituut">
    <w:name w:val="HR_NaamInstituut"/>
    <w:basedOn w:val="Standaard"/>
    <w:rsid w:val="00F53E94"/>
    <w:rPr>
      <w:b/>
      <w:sz w:val="24"/>
    </w:rPr>
  </w:style>
  <w:style w:type="paragraph" w:customStyle="1" w:styleId="HRadres">
    <w:name w:val="HR_adres"/>
    <w:basedOn w:val="Standaard"/>
    <w:rsid w:val="0098535D"/>
    <w:pPr>
      <w:spacing w:line="260" w:lineRule="atLeast"/>
    </w:pPr>
    <w:rPr>
      <w:b/>
      <w:sz w:val="18"/>
    </w:rPr>
  </w:style>
  <w:style w:type="paragraph" w:customStyle="1" w:styleId="HRRefkopjes">
    <w:name w:val="HR_Refkopjes"/>
    <w:basedOn w:val="Standaard"/>
    <w:rsid w:val="0021078E"/>
    <w:pPr>
      <w:spacing w:line="260" w:lineRule="atLeast"/>
    </w:pPr>
    <w:rPr>
      <w:b/>
      <w:color w:val="4C4C4C"/>
      <w:sz w:val="16"/>
    </w:rPr>
  </w:style>
  <w:style w:type="paragraph" w:customStyle="1" w:styleId="HRRefInvultekst">
    <w:name w:val="HR_RefInvultekst"/>
    <w:basedOn w:val="Standaard"/>
    <w:rsid w:val="0021078E"/>
    <w:pPr>
      <w:spacing w:line="260" w:lineRule="atLeast"/>
    </w:pPr>
    <w:rPr>
      <w:color w:val="4C4C4C"/>
      <w:sz w:val="16"/>
    </w:rPr>
  </w:style>
  <w:style w:type="paragraph" w:styleId="Koptekst">
    <w:name w:val="header"/>
    <w:basedOn w:val="Standaard"/>
    <w:rsid w:val="0098535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FC5F52"/>
    <w:pPr>
      <w:tabs>
        <w:tab w:val="center" w:pos="4536"/>
        <w:tab w:val="right" w:pos="9072"/>
      </w:tabs>
    </w:pPr>
    <w:rPr>
      <w:color w:val="4C4C4C"/>
      <w:sz w:val="16"/>
    </w:rPr>
  </w:style>
  <w:style w:type="table" w:styleId="Tabelraster">
    <w:name w:val="Table Grid"/>
    <w:basedOn w:val="Standaardtabel"/>
    <w:rsid w:val="00F53E94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ROpleidingen">
    <w:name w:val="HR_Opleidingen"/>
    <w:basedOn w:val="HRadres"/>
    <w:rsid w:val="0021078E"/>
    <w:rPr>
      <w:b w:val="0"/>
      <w:color w:val="4C4C4C"/>
    </w:rPr>
  </w:style>
  <w:style w:type="character" w:styleId="Paginanummer">
    <w:name w:val="page number"/>
    <w:basedOn w:val="Standaardalinea-lettertype"/>
    <w:rsid w:val="00FC5F52"/>
  </w:style>
  <w:style w:type="paragraph" w:styleId="Ballontekst">
    <w:name w:val="Balloon Text"/>
    <w:basedOn w:val="Standaard"/>
    <w:link w:val="BallontekstChar"/>
    <w:rsid w:val="00BB70C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B70C9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0B4E53"/>
    <w:pPr>
      <w:ind w:left="720"/>
      <w:contextualSpacing/>
    </w:pPr>
  </w:style>
  <w:style w:type="paragraph" w:styleId="Revisie">
    <w:name w:val="Revision"/>
    <w:hidden/>
    <w:uiPriority w:val="99"/>
    <w:semiHidden/>
    <w:rsid w:val="00EB3DAD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\sjabloon\Office%202013\Blanco%20document.dotm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1A7D01A45B184FAF4D4CCB561CAABB" ma:contentTypeVersion="6" ma:contentTypeDescription="Create a new document." ma:contentTypeScope="" ma:versionID="bbf3d1637fc04020c888d1c2567b51b8">
  <xsd:schema xmlns:xsd="http://www.w3.org/2001/XMLSchema" xmlns:xs="http://www.w3.org/2001/XMLSchema" xmlns:p="http://schemas.microsoft.com/office/2006/metadata/properties" xmlns:ns2="01be8482-1ddc-45e2-816e-f4d78c648f0c" xmlns:ns3="509fa79d-654a-4b78-8095-cdc0a25ae864" targetNamespace="http://schemas.microsoft.com/office/2006/metadata/properties" ma:root="true" ma:fieldsID="0f23a0ef2e3836166d5042d3f28be906" ns2:_="" ns3:_="">
    <xsd:import namespace="01be8482-1ddc-45e2-816e-f4d78c648f0c"/>
    <xsd:import namespace="509fa79d-654a-4b78-8095-cdc0a25ae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be8482-1ddc-45e2-816e-f4d78c648f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fa79d-654a-4b78-8095-cdc0a25ae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C5347-4C3B-4156-A738-333DF6E7ED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be8482-1ddc-45e2-816e-f4d78c648f0c"/>
    <ds:schemaRef ds:uri="509fa79d-654a-4b78-8095-cdc0a25ae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C2FB6D-64AB-445D-90ED-5E3801C686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ECC179-7A46-4216-B273-90C06D2857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B775337-F0E8-43F6-829F-1F3511D9A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 document.dotm</Template>
  <TotalTime>0</TotalTime>
  <Pages>7</Pages>
  <Words>530</Words>
  <Characters>3478</Characters>
  <Application>Microsoft Office Word</Application>
  <DocSecurity>2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Rotterdam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Poot-van Aken, P.R.</dc:creator>
  <cp:lastModifiedBy>Groot, J.J.A. de (Jolijn)</cp:lastModifiedBy>
  <cp:revision>13</cp:revision>
  <cp:lastPrinted>2016-11-04T11:55:00Z</cp:lastPrinted>
  <dcterms:created xsi:type="dcterms:W3CDTF">2022-06-01T11:55:00Z</dcterms:created>
  <dcterms:modified xsi:type="dcterms:W3CDTF">2024-06-06T08:37:00Z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filetime>2013-04-08T22:00:00Z</vt:filetime>
  </property>
  <property fmtid="{D5CDD505-2E9C-101B-9397-08002B2CF9AE}" pid="3" name="logo">
    <vt:lpwstr>standaard</vt:lpwstr>
  </property>
  <property fmtid="{D5CDD505-2E9C-101B-9397-08002B2CF9AE}" pid="4" name="taal">
    <vt:lpwstr>NL</vt:lpwstr>
  </property>
  <property fmtid="{D5CDD505-2E9C-101B-9397-08002B2CF9AE}" pid="5" name="doc_instituutvermelden">
    <vt:lpwstr>ja</vt:lpwstr>
  </property>
  <property fmtid="{D5CDD505-2E9C-101B-9397-08002B2CF9AE}" pid="6" name="doc_instituut">
    <vt:lpwstr>I5</vt:lpwstr>
  </property>
  <property fmtid="{D5CDD505-2E9C-101B-9397-08002B2CF9AE}" pid="7" name="doc_projectlogo">
    <vt:lpwstr/>
  </property>
  <property fmtid="{D5CDD505-2E9C-101B-9397-08002B2CF9AE}" pid="8" name="Kleurenprinter">
    <vt:lpwstr>Ja</vt:lpwstr>
  </property>
  <property fmtid="{D5CDD505-2E9C-101B-9397-08002B2CF9AE}" pid="9" name="ContentTypeId">
    <vt:lpwstr>0x010100A31A7D01A45B184FAF4D4CCB561CAABB</vt:lpwstr>
  </property>
  <property fmtid="{D5CDD505-2E9C-101B-9397-08002B2CF9AE}" pid="10" name="MediaServiceImageTags">
    <vt:lpwstr/>
  </property>
</Properties>
</file>