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7BBB6EDD" w:rsidR="00E17B16" w:rsidRPr="003F72A1" w:rsidRDefault="00722CD3" w:rsidP="006A18B6"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6A18B6" w:rsidRPr="00337DD0">
        <w:rPr>
          <w:rFonts w:cs="Arial"/>
        </w:rPr>
        <w:t>“</w:t>
      </w:r>
      <w:r w:rsidR="007521D8">
        <w:t>Huisvestingsadvies</w:t>
      </w:r>
      <w:r w:rsidR="003F72A1">
        <w:t xml:space="preserve"> </w:t>
      </w:r>
      <w:r w:rsidR="006A18B6" w:rsidRPr="002B55D4">
        <w:t>”</w:t>
      </w:r>
      <w:r w:rsidR="006A18B6">
        <w:t xml:space="preserve"> </w:t>
      </w:r>
      <w:r w:rsidR="00E90DEC" w:rsidRPr="00E90DEC">
        <w:rPr>
          <w:rFonts w:cs="Arial"/>
          <w:szCs w:val="20"/>
        </w:rPr>
        <w:t>met referentienu</w:t>
      </w:r>
      <w:r w:rsidR="00E90DEC" w:rsidRPr="006A18B6">
        <w:rPr>
          <w:rFonts w:cs="Arial"/>
          <w:szCs w:val="20"/>
        </w:rPr>
        <w:t>mme</w:t>
      </w:r>
      <w:r w:rsidR="00BF5EE6" w:rsidRPr="006A18B6">
        <w:rPr>
          <w:rFonts w:cs="Arial"/>
          <w:szCs w:val="20"/>
        </w:rPr>
        <w:t xml:space="preserve">r: </w:t>
      </w:r>
      <w:r w:rsidR="006A18B6" w:rsidRPr="006A18B6">
        <w:rPr>
          <w:rFonts w:cs="Arial"/>
          <w:szCs w:val="20"/>
        </w:rPr>
        <w:t>2024</w:t>
      </w:r>
      <w:r w:rsidR="006A18B6">
        <w:rPr>
          <w:rFonts w:cs="Arial"/>
          <w:szCs w:val="20"/>
        </w:rPr>
        <w:t>/0</w:t>
      </w:r>
      <w:r w:rsidR="007521D8">
        <w:rPr>
          <w:rFonts w:cs="Arial"/>
          <w:szCs w:val="20"/>
        </w:rPr>
        <w:t>30</w:t>
      </w:r>
      <w:r w:rsidR="006A18B6">
        <w:rPr>
          <w:rFonts w:cs="Arial"/>
          <w:szCs w:val="20"/>
        </w:rPr>
        <w:t>/VeF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399"/>
        <w:gridCol w:w="3685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9318DC0" w14:textId="77777777" w:rsidR="00E17B16" w:rsidRPr="00826409" w:rsidRDefault="00E17B16" w:rsidP="00A90D43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E23163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tcBorders>
              <w:bottom w:val="single" w:sz="4" w:space="0" w:color="auto"/>
            </w:tcBorders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273D46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399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685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685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685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685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</w:tcBorders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044B02" w:rsidRPr="00826409" w14:paraId="4793A802" w14:textId="77777777" w:rsidTr="00273D46">
        <w:trPr>
          <w:jc w:val="center"/>
        </w:trPr>
        <w:tc>
          <w:tcPr>
            <w:tcW w:w="843" w:type="dxa"/>
            <w:vMerge w:val="restart"/>
            <w:vAlign w:val="center"/>
          </w:tcPr>
          <w:p w14:paraId="01D13C64" w14:textId="06FD5FD1" w:rsidR="00044B02" w:rsidRPr="00826409" w:rsidRDefault="00044B02" w:rsidP="00E23163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067356" w14:textId="2A837AFC" w:rsidR="00044B02" w:rsidRPr="00826409" w:rsidRDefault="00044B02" w:rsidP="00E2316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Met deze referentie voldoet inschrijver aan de volgende kerncompetentie(s)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8E20" w14:textId="60990A72" w:rsidR="00044B02" w:rsidRPr="00273D46" w:rsidRDefault="00634E17" w:rsidP="00C23537">
            <w:pPr>
              <w:pStyle w:val="Geenafstand"/>
              <w:jc w:val="left"/>
            </w:pPr>
            <w:r w:rsidRPr="00273D46">
              <w:t>Kerncompetentie1:</w:t>
            </w:r>
            <w:r w:rsidR="00F3137B" w:rsidRPr="00273D46">
              <w:t xml:space="preserve"> </w:t>
            </w:r>
            <w:r w:rsidR="00B672A4" w:rsidRPr="007521D8">
              <w:rPr>
                <w:highlight w:val="yellow"/>
              </w:rPr>
              <w:t xml:space="preserve">Inschrijver heeft aantoonbare ervaring met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30FA" w14:textId="7A352226" w:rsidR="00044B02" w:rsidRPr="00634E17" w:rsidRDefault="00634E17" w:rsidP="00E23163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044B02" w:rsidRPr="00826409" w14:paraId="4C9A25C6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6F67EF9B" w14:textId="77777777" w:rsidR="00044B02" w:rsidRDefault="00044B02" w:rsidP="00E23163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right w:val="single" w:sz="4" w:space="0" w:color="auto"/>
            </w:tcBorders>
            <w:vAlign w:val="center"/>
          </w:tcPr>
          <w:p w14:paraId="015FF11E" w14:textId="77777777" w:rsidR="00044B02" w:rsidRDefault="00044B02" w:rsidP="00E23163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BD46" w14:textId="6A32A27C" w:rsidR="00044B02" w:rsidRPr="00BD478C" w:rsidRDefault="00273D46" w:rsidP="00C23537">
            <w:pPr>
              <w:jc w:val="left"/>
            </w:pPr>
            <w:r w:rsidRPr="008E3E47">
              <w:t xml:space="preserve">Kerncompetentie 2: </w:t>
            </w:r>
            <w:r w:rsidR="00CE039B" w:rsidRPr="007521D8">
              <w:rPr>
                <w:highlight w:val="yellow"/>
              </w:rPr>
              <w:t>Inschrijver heeft aantoonbare ervaring.</w:t>
            </w:r>
            <w:r w:rsidR="00CE039B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1B2C" w14:textId="42CD9DC8" w:rsidR="00044B02" w:rsidRPr="00634E17" w:rsidRDefault="00634E17" w:rsidP="00E23163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E17B16" w:rsidRPr="00826409" w14:paraId="49318DEC" w14:textId="77777777" w:rsidTr="00E23163">
        <w:trPr>
          <w:trHeight w:val="2520"/>
          <w:jc w:val="center"/>
        </w:trPr>
        <w:tc>
          <w:tcPr>
            <w:tcW w:w="843" w:type="dxa"/>
          </w:tcPr>
          <w:p w14:paraId="49318DDF" w14:textId="28DDA2A8" w:rsidR="00E17B16" w:rsidRDefault="00B50BBD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="00492DF3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49318DE0" w14:textId="7D826A22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</w:t>
            </w:r>
            <w:r w:rsidR="002E567E">
              <w:t>(s)</w:t>
            </w:r>
            <w:r>
              <w:t xml:space="preserve">. 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</w:tcBorders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1" w14:textId="77777777" w:rsidTr="00273D46">
        <w:trPr>
          <w:jc w:val="center"/>
        </w:trPr>
        <w:tc>
          <w:tcPr>
            <w:tcW w:w="843" w:type="dxa"/>
            <w:vAlign w:val="center"/>
          </w:tcPr>
          <w:p w14:paraId="49318DED" w14:textId="31529EC1" w:rsidR="00E65BA4" w:rsidRPr="00826409" w:rsidRDefault="00B50BBD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399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685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273D46">
        <w:trPr>
          <w:jc w:val="center"/>
        </w:trPr>
        <w:tc>
          <w:tcPr>
            <w:tcW w:w="843" w:type="dxa"/>
            <w:vAlign w:val="center"/>
          </w:tcPr>
          <w:p w14:paraId="49318DF2" w14:textId="4570D4B6" w:rsidR="00E65BA4" w:rsidRDefault="00B50BBD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399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6C0EB8F3" w:rsidR="00E65BA4" w:rsidRPr="00826409" w:rsidRDefault="00B50BBD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355CFE" w:rsidRDefault="00E65BA4" w:rsidP="00E65BA4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 xml:space="preserve">Indien sprake was van een </w:t>
            </w:r>
            <w:r w:rsidR="00C35815" w:rsidRPr="00355CFE">
              <w:rPr>
                <w:rFonts w:cs="Arial"/>
                <w:szCs w:val="20"/>
                <w:highlight w:val="yellow"/>
              </w:rPr>
              <w:t>samenwerking</w:t>
            </w:r>
            <w:r w:rsidRPr="00355CFE">
              <w:rPr>
                <w:rFonts w:cs="Arial"/>
                <w:szCs w:val="20"/>
                <w:highlight w:val="yellow"/>
              </w:rPr>
              <w:t xml:space="preserve">  </w:t>
            </w:r>
            <w:r w:rsidR="00C35815" w:rsidRPr="00355CFE">
              <w:rPr>
                <w:rFonts w:cs="Arial"/>
                <w:szCs w:val="20"/>
                <w:highlight w:val="yellow"/>
              </w:rPr>
              <w:t>met</w:t>
            </w:r>
            <w:r w:rsidRPr="00355CFE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355CFE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49318DFB" w14:textId="6055D376" w:rsidR="00E65BA4" w:rsidRPr="00355CFE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de verantwoordelijkheid per aandeel</w:t>
            </w:r>
            <w:r w:rsidR="00E65BA4" w:rsidRPr="00355CFE">
              <w:rPr>
                <w:rFonts w:cs="Arial"/>
                <w:szCs w:val="20"/>
                <w:highlight w:val="yellow"/>
              </w:rPr>
              <w:t>; en</w:t>
            </w:r>
          </w:p>
          <w:p w14:paraId="49318DFC" w14:textId="15AACE57" w:rsidR="00E65BA4" w:rsidRPr="00355CFE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43DFDB22" w14:textId="77777777" w:rsidR="00B50BBD" w:rsidRDefault="00D673F2">
      <w:pPr>
        <w:jc w:val="left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399"/>
        <w:gridCol w:w="3685"/>
      </w:tblGrid>
      <w:tr w:rsidR="00B50BBD" w:rsidRPr="00826409" w14:paraId="01399792" w14:textId="77777777" w:rsidTr="00DF507C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7DE674AD" w14:textId="77777777" w:rsidR="00B50BBD" w:rsidRDefault="00B50BBD" w:rsidP="00DF507C">
            <w:pPr>
              <w:rPr>
                <w:rFonts w:cs="Arial"/>
                <w:b/>
                <w:color w:val="FFFFFF"/>
                <w:szCs w:val="20"/>
              </w:rPr>
            </w:pPr>
          </w:p>
          <w:p w14:paraId="0D16FC13" w14:textId="77777777" w:rsidR="00B50BBD" w:rsidRDefault="00B50BBD" w:rsidP="00DF507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5D115AE" w14:textId="77777777" w:rsidR="00B50BBD" w:rsidRPr="00826409" w:rsidRDefault="00B50BBD" w:rsidP="00DF507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B50BBD" w:rsidRPr="00826409" w14:paraId="141C965D" w14:textId="77777777" w:rsidTr="00DF507C">
        <w:trPr>
          <w:jc w:val="center"/>
        </w:trPr>
        <w:tc>
          <w:tcPr>
            <w:tcW w:w="843" w:type="dxa"/>
            <w:vAlign w:val="center"/>
          </w:tcPr>
          <w:p w14:paraId="197869F9" w14:textId="77777777" w:rsidR="00B50BBD" w:rsidRPr="000B4E53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3B863632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tcBorders>
              <w:bottom w:val="single" w:sz="4" w:space="0" w:color="auto"/>
            </w:tcBorders>
            <w:vAlign w:val="center"/>
          </w:tcPr>
          <w:p w14:paraId="26D9FF1C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380E3290" w14:textId="77777777" w:rsidTr="00DF507C">
        <w:trPr>
          <w:jc w:val="center"/>
        </w:trPr>
        <w:tc>
          <w:tcPr>
            <w:tcW w:w="843" w:type="dxa"/>
            <w:vMerge w:val="restart"/>
          </w:tcPr>
          <w:p w14:paraId="27C12250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374E1734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399" w:type="dxa"/>
            <w:vAlign w:val="center"/>
          </w:tcPr>
          <w:p w14:paraId="49DCEBF3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685" w:type="dxa"/>
            <w:vAlign w:val="center"/>
          </w:tcPr>
          <w:p w14:paraId="3B549CC0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0451890D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13B69CBA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FA739F3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2D6709D4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685" w:type="dxa"/>
            <w:vAlign w:val="center"/>
          </w:tcPr>
          <w:p w14:paraId="64F0C8BB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19EA80B9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47036667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87C5D79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061AE5EB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685" w:type="dxa"/>
            <w:vAlign w:val="center"/>
          </w:tcPr>
          <w:p w14:paraId="50F31E9E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47EDD627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5458ED35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290E657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3BE17A83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685" w:type="dxa"/>
            <w:vAlign w:val="center"/>
          </w:tcPr>
          <w:p w14:paraId="5425C470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4ADC4553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0A3D6B5D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</w:tcBorders>
            <w:vAlign w:val="center"/>
          </w:tcPr>
          <w:p w14:paraId="714C966A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vAlign w:val="center"/>
          </w:tcPr>
          <w:p w14:paraId="2233533A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60C8F25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521D8" w:rsidRPr="00826409" w14:paraId="380E7055" w14:textId="77777777" w:rsidTr="00DF507C">
        <w:trPr>
          <w:jc w:val="center"/>
        </w:trPr>
        <w:tc>
          <w:tcPr>
            <w:tcW w:w="843" w:type="dxa"/>
            <w:vMerge w:val="restart"/>
            <w:vAlign w:val="center"/>
          </w:tcPr>
          <w:p w14:paraId="7F5C548B" w14:textId="77777777" w:rsidR="007521D8" w:rsidRPr="00826409" w:rsidRDefault="007521D8" w:rsidP="007521D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245F12" w14:textId="77777777" w:rsidR="007521D8" w:rsidRPr="00826409" w:rsidRDefault="007521D8" w:rsidP="007521D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Met deze referentie voldoet inschrijver aan de volgende kerncompetentie(s)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F1B5" w14:textId="4C1A6DE7" w:rsidR="007521D8" w:rsidRPr="00273D46" w:rsidRDefault="007521D8" w:rsidP="007521D8">
            <w:pPr>
              <w:pStyle w:val="Geenafstand"/>
              <w:jc w:val="left"/>
            </w:pPr>
            <w:r w:rsidRPr="00273D46">
              <w:t xml:space="preserve">Kerncompetentie1: </w:t>
            </w:r>
            <w:r w:rsidRPr="007521D8">
              <w:rPr>
                <w:highlight w:val="yellow"/>
              </w:rPr>
              <w:t xml:space="preserve">Inschrijver heeft aantoonbare ervaring met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8120" w14:textId="77777777" w:rsidR="007521D8" w:rsidRPr="00634E17" w:rsidRDefault="007521D8" w:rsidP="007521D8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7521D8" w:rsidRPr="00826409" w14:paraId="5DD6A18E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1CF84034" w14:textId="77777777" w:rsidR="007521D8" w:rsidRDefault="007521D8" w:rsidP="007521D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right w:val="single" w:sz="4" w:space="0" w:color="auto"/>
            </w:tcBorders>
            <w:vAlign w:val="center"/>
          </w:tcPr>
          <w:p w14:paraId="7AC3BDC4" w14:textId="77777777" w:rsidR="007521D8" w:rsidRDefault="007521D8" w:rsidP="007521D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EEDB" w14:textId="1C6D5E1C" w:rsidR="007521D8" w:rsidRPr="00826409" w:rsidRDefault="007521D8" w:rsidP="007521D8">
            <w:pPr>
              <w:jc w:val="left"/>
              <w:rPr>
                <w:rFonts w:cs="Arial"/>
                <w:szCs w:val="20"/>
              </w:rPr>
            </w:pPr>
            <w:r w:rsidRPr="008E3E47">
              <w:t xml:space="preserve">Kerncompetentie 2: </w:t>
            </w:r>
            <w:r w:rsidRPr="007521D8">
              <w:rPr>
                <w:highlight w:val="yellow"/>
              </w:rPr>
              <w:t>Inschrijver heeft aantoonbare ervaring.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1BB4" w14:textId="77777777" w:rsidR="007521D8" w:rsidRPr="00634E17" w:rsidRDefault="007521D8" w:rsidP="007521D8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B50BBD" w:rsidRPr="00826409" w14:paraId="7DA5E366" w14:textId="77777777" w:rsidTr="00DF507C">
        <w:trPr>
          <w:trHeight w:val="2520"/>
          <w:jc w:val="center"/>
        </w:trPr>
        <w:tc>
          <w:tcPr>
            <w:tcW w:w="843" w:type="dxa"/>
          </w:tcPr>
          <w:p w14:paraId="32850E9E" w14:textId="77777777" w:rsidR="00B50BBD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358E9CF0" w14:textId="77777777" w:rsidR="00B50BBD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 xml:space="preserve">Omschrijf het project zodanig dat blijkt dat de referentie voldoet aan de kerncompetentie(s). 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</w:tcBorders>
            <w:vAlign w:val="center"/>
          </w:tcPr>
          <w:p w14:paraId="3B277F5A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754D6334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34E3B4FB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1EA2DB06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68B946D9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26DFF296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786A32B7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1D288899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370D21A3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0DD02BB5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062968CB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3E6BDCD3" w14:textId="77777777" w:rsidTr="00DF507C">
        <w:trPr>
          <w:jc w:val="center"/>
        </w:trPr>
        <w:tc>
          <w:tcPr>
            <w:tcW w:w="843" w:type="dxa"/>
            <w:vAlign w:val="center"/>
          </w:tcPr>
          <w:p w14:paraId="6011ADF9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214C1548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399" w:type="dxa"/>
            <w:vAlign w:val="center"/>
          </w:tcPr>
          <w:p w14:paraId="7ED92D3D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685" w:type="dxa"/>
            <w:vAlign w:val="center"/>
          </w:tcPr>
          <w:p w14:paraId="6CA9854D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012B80FB" w14:textId="77777777" w:rsidTr="00DF507C">
        <w:trPr>
          <w:jc w:val="center"/>
        </w:trPr>
        <w:tc>
          <w:tcPr>
            <w:tcW w:w="843" w:type="dxa"/>
            <w:vAlign w:val="center"/>
          </w:tcPr>
          <w:p w14:paraId="4B035C40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5AF6D5AB" w14:textId="77777777" w:rsidR="00B50BBD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399" w:type="dxa"/>
            <w:vAlign w:val="center"/>
          </w:tcPr>
          <w:p w14:paraId="4A6FF9D5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4D02BC2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143C1923" w14:textId="77777777" w:rsidTr="00DF507C">
        <w:trPr>
          <w:jc w:val="center"/>
        </w:trPr>
        <w:tc>
          <w:tcPr>
            <w:tcW w:w="843" w:type="dxa"/>
            <w:vAlign w:val="center"/>
          </w:tcPr>
          <w:p w14:paraId="7CFFC5F1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7B59A78F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 xml:space="preserve">Is de opdracht in zijn geheel door één zelfstandige onderneming </w:t>
            </w:r>
            <w:r>
              <w:lastRenderedPageBreak/>
              <w:t>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397E0BD1" w14:textId="77777777" w:rsidR="00B50BBD" w:rsidRPr="00355CFE" w:rsidRDefault="00B50BBD" w:rsidP="00DF507C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lastRenderedPageBreak/>
              <w:t>Indien sprake was van een samenwerking  met onderaannemers, hier graag vermelden:</w:t>
            </w:r>
          </w:p>
          <w:p w14:paraId="339815F0" w14:textId="77777777" w:rsidR="00B50BBD" w:rsidRPr="00355CFE" w:rsidRDefault="00B50BBD" w:rsidP="00DF507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6C8E56D3" w14:textId="77777777" w:rsidR="00B50BBD" w:rsidRPr="00355CFE" w:rsidRDefault="00B50BBD" w:rsidP="00DF507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2BA5D729" w14:textId="77777777" w:rsidR="00B50BBD" w:rsidRPr="00355CFE" w:rsidRDefault="00B50BBD" w:rsidP="00DF507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lastRenderedPageBreak/>
              <w:t>eindverantwoordelijke en leidinggevende partij.</w:t>
            </w:r>
          </w:p>
        </w:tc>
      </w:tr>
    </w:tbl>
    <w:p w14:paraId="0141E85B" w14:textId="367865A2" w:rsidR="00B57F0A" w:rsidRDefault="00B57F0A">
      <w:pPr>
        <w:jc w:val="lef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B50BBD" w:rsidRPr="00BB73CB" w14:paraId="1F31E1E7" w14:textId="77777777" w:rsidTr="00DF507C">
        <w:tc>
          <w:tcPr>
            <w:tcW w:w="2977" w:type="dxa"/>
            <w:vAlign w:val="center"/>
          </w:tcPr>
          <w:p w14:paraId="3351E6F2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6815963F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BB73CB" w14:paraId="546EBB5D" w14:textId="77777777" w:rsidTr="00DF507C">
        <w:tc>
          <w:tcPr>
            <w:tcW w:w="2977" w:type="dxa"/>
            <w:vAlign w:val="center"/>
          </w:tcPr>
          <w:p w14:paraId="57B42DCA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364D742D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BB73CB" w14:paraId="36A4F64F" w14:textId="77777777" w:rsidTr="00DF507C">
        <w:tc>
          <w:tcPr>
            <w:tcW w:w="2977" w:type="dxa"/>
            <w:vAlign w:val="center"/>
          </w:tcPr>
          <w:p w14:paraId="3716B088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7C7F31C3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BB73CB" w14:paraId="0CDC9121" w14:textId="77777777" w:rsidTr="00DF507C">
        <w:tc>
          <w:tcPr>
            <w:tcW w:w="2977" w:type="dxa"/>
            <w:vAlign w:val="center"/>
          </w:tcPr>
          <w:p w14:paraId="718A00E6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56516D57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BB73CB" w14:paraId="730FF79C" w14:textId="77777777" w:rsidTr="00DF507C">
        <w:tc>
          <w:tcPr>
            <w:tcW w:w="2977" w:type="dxa"/>
            <w:vAlign w:val="center"/>
          </w:tcPr>
          <w:p w14:paraId="04B84F65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DCA9635" w14:textId="77777777" w:rsidR="00B50BB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FF131CA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5153E5D" w14:textId="77777777" w:rsidR="00B50BBD" w:rsidRDefault="00B50BBD">
      <w:pPr>
        <w:jc w:val="left"/>
      </w:pPr>
    </w:p>
    <w:p w14:paraId="4410FA29" w14:textId="4C990FB0" w:rsidR="00B50BBD" w:rsidRDefault="00B50BBD">
      <w:pPr>
        <w:jc w:val="left"/>
      </w:pPr>
    </w:p>
    <w:sectPr w:rsidR="00B50BBD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93C6" w14:textId="77777777" w:rsidR="00585597" w:rsidRDefault="00585597">
      <w:r>
        <w:separator/>
      </w:r>
    </w:p>
  </w:endnote>
  <w:endnote w:type="continuationSeparator" w:id="0">
    <w:p w14:paraId="36A26745" w14:textId="77777777" w:rsidR="00585597" w:rsidRDefault="00585597">
      <w:r>
        <w:continuationSeparator/>
      </w:r>
    </w:p>
  </w:endnote>
  <w:endnote w:type="continuationNotice" w:id="1">
    <w:p w14:paraId="05364864" w14:textId="77777777" w:rsidR="00585597" w:rsidRDefault="0058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6322" w14:textId="77777777" w:rsidR="00585597" w:rsidRDefault="00585597">
      <w:r>
        <w:separator/>
      </w:r>
    </w:p>
  </w:footnote>
  <w:footnote w:type="continuationSeparator" w:id="0">
    <w:p w14:paraId="42732264" w14:textId="77777777" w:rsidR="00585597" w:rsidRDefault="00585597">
      <w:r>
        <w:continuationSeparator/>
      </w:r>
    </w:p>
  </w:footnote>
  <w:footnote w:type="continuationNotice" w:id="1">
    <w:p w14:paraId="1DC1D255" w14:textId="77777777" w:rsidR="00585597" w:rsidRDefault="00585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396941"/>
    <w:multiLevelType w:val="hybridMultilevel"/>
    <w:tmpl w:val="6AA84F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894047">
    <w:abstractNumId w:val="2"/>
  </w:num>
  <w:num w:numId="2" w16cid:durableId="288515860">
    <w:abstractNumId w:val="0"/>
  </w:num>
  <w:num w:numId="3" w16cid:durableId="2063560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4B02"/>
    <w:rsid w:val="00065868"/>
    <w:rsid w:val="00071420"/>
    <w:rsid w:val="00080561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2559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D5808"/>
    <w:rsid w:val="001E3CA0"/>
    <w:rsid w:val="001E514A"/>
    <w:rsid w:val="001E74AF"/>
    <w:rsid w:val="001F6E31"/>
    <w:rsid w:val="0021078E"/>
    <w:rsid w:val="0021462F"/>
    <w:rsid w:val="0024734F"/>
    <w:rsid w:val="002530D8"/>
    <w:rsid w:val="00273D46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E567E"/>
    <w:rsid w:val="002F4C38"/>
    <w:rsid w:val="00305F91"/>
    <w:rsid w:val="003126E7"/>
    <w:rsid w:val="00323CFA"/>
    <w:rsid w:val="00337B95"/>
    <w:rsid w:val="00347499"/>
    <w:rsid w:val="00351CE1"/>
    <w:rsid w:val="00355CFE"/>
    <w:rsid w:val="00356F98"/>
    <w:rsid w:val="00357C99"/>
    <w:rsid w:val="0036513B"/>
    <w:rsid w:val="0036720A"/>
    <w:rsid w:val="0036749A"/>
    <w:rsid w:val="0037000E"/>
    <w:rsid w:val="00382008"/>
    <w:rsid w:val="00384A05"/>
    <w:rsid w:val="00384A52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3F72A1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34E17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5681"/>
    <w:rsid w:val="0069625F"/>
    <w:rsid w:val="006A1034"/>
    <w:rsid w:val="006A18B6"/>
    <w:rsid w:val="006A2B79"/>
    <w:rsid w:val="006E0D78"/>
    <w:rsid w:val="007110B9"/>
    <w:rsid w:val="00722CD3"/>
    <w:rsid w:val="00726D9C"/>
    <w:rsid w:val="00737FB8"/>
    <w:rsid w:val="007406A9"/>
    <w:rsid w:val="007458D5"/>
    <w:rsid w:val="007521D8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108B9"/>
    <w:rsid w:val="00A20FA3"/>
    <w:rsid w:val="00A217F5"/>
    <w:rsid w:val="00A259F9"/>
    <w:rsid w:val="00A31D6D"/>
    <w:rsid w:val="00A5318D"/>
    <w:rsid w:val="00A57C9A"/>
    <w:rsid w:val="00A660E7"/>
    <w:rsid w:val="00A90D43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44F27"/>
    <w:rsid w:val="00B50BBD"/>
    <w:rsid w:val="00B53B88"/>
    <w:rsid w:val="00B55549"/>
    <w:rsid w:val="00B57F0A"/>
    <w:rsid w:val="00B672A4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C49F1"/>
    <w:rsid w:val="00BD478C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3537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039B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1E24"/>
    <w:rsid w:val="00D74AB3"/>
    <w:rsid w:val="00D7512C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3163"/>
    <w:rsid w:val="00E24B3F"/>
    <w:rsid w:val="00E26B82"/>
    <w:rsid w:val="00E3022F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137B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paragraph" w:styleId="Geenafstand">
    <w:name w:val="No Spacing"/>
    <w:uiPriority w:val="1"/>
    <w:qFormat/>
    <w:rsid w:val="00273D46"/>
    <w:pPr>
      <w:jc w:val="both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B29C1ABBCE24886AFCBD93D10A5F1" ma:contentTypeVersion="4" ma:contentTypeDescription="Een nieuw document maken." ma:contentTypeScope="" ma:versionID="aef1d7085f07a8a2357512e8bb3fcca5">
  <xsd:schema xmlns:xsd="http://www.w3.org/2001/XMLSchema" xmlns:xs="http://www.w3.org/2001/XMLSchema" xmlns:p="http://schemas.microsoft.com/office/2006/metadata/properties" xmlns:ns2="33b51b02-e879-4456-a61d-2f6906d9ce40" targetNamespace="http://schemas.microsoft.com/office/2006/metadata/properties" ma:root="true" ma:fieldsID="b596625c93af56bc7a4ed6cf01130f0d" ns2:_="">
    <xsd:import namespace="33b51b02-e879-4456-a61d-2f6906d9c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1b02-e879-4456-a61d-2f6906d9c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B8337-AD75-4440-87D1-9302ED4A1907}"/>
</file>

<file path=customXml/itemProps2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ECC179-7A46-4216-B273-90C06D2857D2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33b51b02-e879-4456-a61d-2f6906d9ce40"/>
  </ds:schemaRefs>
</ds:datastoreItem>
</file>

<file path=customXml/itemProps4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4</Pages>
  <Words>328</Words>
  <Characters>2279</Characters>
  <Application>Microsoft Office Word</Application>
  <DocSecurity>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Arkesteijn, W.A.F. (Winny)</cp:lastModifiedBy>
  <cp:revision>3</cp:revision>
  <cp:lastPrinted>2016-11-04T11:55:00Z</cp:lastPrinted>
  <dcterms:created xsi:type="dcterms:W3CDTF">2024-08-13T05:20:00Z</dcterms:created>
  <dcterms:modified xsi:type="dcterms:W3CDTF">2024-08-13T05:21:00Z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0x010100B77B29C1ABBCE24886AFCBD93D10A5F1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