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66EEB" w14:textId="45984B66" w:rsidR="00434EF7" w:rsidRDefault="00434EF7" w:rsidP="48E5F985">
      <w:pPr>
        <w:jc w:val="center"/>
        <w:rPr>
          <w:b/>
          <w:bCs/>
          <w:sz w:val="28"/>
          <w:szCs w:val="28"/>
        </w:rPr>
      </w:pPr>
      <w:bookmarkStart w:id="0" w:name="_Toc224444802"/>
      <w:bookmarkStart w:id="1" w:name="_Toc181080047"/>
      <w:bookmarkStart w:id="2" w:name="_Toc181500099"/>
      <w:bookmarkStart w:id="3" w:name="_Toc184477920"/>
      <w:r w:rsidRPr="48E5F985">
        <w:rPr>
          <w:b/>
          <w:bCs/>
          <w:sz w:val="28"/>
          <w:szCs w:val="28"/>
        </w:rPr>
        <w:t xml:space="preserve">Bijlage </w:t>
      </w:r>
      <w:r w:rsidR="6D6E4F16" w:rsidRPr="48E5F985">
        <w:rPr>
          <w:b/>
          <w:bCs/>
          <w:sz w:val="28"/>
          <w:szCs w:val="28"/>
        </w:rPr>
        <w:t>3</w:t>
      </w:r>
    </w:p>
    <w:p w14:paraId="0A540660" w14:textId="48CF5616" w:rsidR="009236BA" w:rsidRDefault="00812935" w:rsidP="00812935">
      <w:pPr>
        <w:jc w:val="center"/>
        <w:rPr>
          <w:b/>
          <w:sz w:val="28"/>
          <w:szCs w:val="28"/>
        </w:rPr>
      </w:pPr>
      <w:r w:rsidRPr="008A688E">
        <w:rPr>
          <w:b/>
          <w:sz w:val="28"/>
          <w:szCs w:val="28"/>
        </w:rPr>
        <w:t>VERKLARING</w:t>
      </w:r>
      <w:bookmarkEnd w:id="0"/>
      <w:bookmarkEnd w:id="1"/>
      <w:bookmarkEnd w:id="2"/>
      <w:bookmarkEnd w:id="3"/>
    </w:p>
    <w:p w14:paraId="54853750" w14:textId="77777777" w:rsidR="00812935" w:rsidRDefault="00812935" w:rsidP="008129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MEDEDINGING EN BELANGENVERSTRENGELING</w:t>
      </w:r>
    </w:p>
    <w:p w14:paraId="15A7D8DF" w14:textId="77777777" w:rsidR="00CA70C4" w:rsidRDefault="00CA70C4" w:rsidP="00812935">
      <w:pPr>
        <w:jc w:val="center"/>
        <w:rPr>
          <w:b/>
          <w:sz w:val="28"/>
          <w:szCs w:val="28"/>
        </w:rPr>
      </w:pPr>
    </w:p>
    <w:p w14:paraId="6337B090" w14:textId="2885323F" w:rsidR="00812935" w:rsidRDefault="00BB14E1" w:rsidP="6E3477D4">
      <w:pPr>
        <w:jc w:val="left"/>
        <w:rPr>
          <w:rFonts w:cs="Arial"/>
        </w:rPr>
      </w:pPr>
      <w:bookmarkStart w:id="4" w:name="_Hlk2174278"/>
      <w:r w:rsidRPr="6E3477D4">
        <w:rPr>
          <w:rFonts w:cs="Arial"/>
        </w:rPr>
        <w:t>Bijlage</w:t>
      </w:r>
      <w:r w:rsidR="008F3223" w:rsidRPr="6E3477D4">
        <w:rPr>
          <w:rFonts w:cs="Arial"/>
        </w:rPr>
        <w:t xml:space="preserve"> </w:t>
      </w:r>
      <w:r w:rsidR="4286FF21" w:rsidRPr="6E3477D4">
        <w:rPr>
          <w:rFonts w:cs="Arial"/>
        </w:rPr>
        <w:t>3</w:t>
      </w:r>
      <w:r w:rsidR="00434EF7" w:rsidRPr="6E3477D4">
        <w:rPr>
          <w:rFonts w:cs="Arial"/>
        </w:rPr>
        <w:t xml:space="preserve"> </w:t>
      </w:r>
      <w:r w:rsidR="00812935" w:rsidRPr="6E3477D4">
        <w:rPr>
          <w:rFonts w:cs="Arial"/>
        </w:rPr>
        <w:t xml:space="preserve">bij </w:t>
      </w:r>
      <w:r w:rsidR="00434EF7" w:rsidRPr="6E3477D4">
        <w:rPr>
          <w:rFonts w:cs="Arial"/>
        </w:rPr>
        <w:t>het Beschrijvend Document</w:t>
      </w:r>
      <w:r w:rsidR="00DC6917" w:rsidRPr="6E3477D4">
        <w:rPr>
          <w:rFonts w:cs="Arial"/>
        </w:rPr>
        <w:t xml:space="preserve"> </w:t>
      </w:r>
      <w:r w:rsidR="00812935" w:rsidRPr="6E3477D4">
        <w:rPr>
          <w:rFonts w:cs="Arial"/>
        </w:rPr>
        <w:t>voor</w:t>
      </w:r>
      <w:r w:rsidR="001E3ACE" w:rsidRPr="6E3477D4">
        <w:rPr>
          <w:rFonts w:cs="Arial"/>
        </w:rPr>
        <w:t xml:space="preserve"> </w:t>
      </w:r>
      <w:r w:rsidR="4826C6C1" w:rsidRPr="6E3477D4">
        <w:rPr>
          <w:rFonts w:cs="Arial"/>
        </w:rPr>
        <w:t>aanbesteding</w:t>
      </w:r>
      <w:r w:rsidR="001E3ACE" w:rsidRPr="6E3477D4">
        <w:rPr>
          <w:rFonts w:cs="Arial"/>
        </w:rPr>
        <w:t xml:space="preserve"> </w:t>
      </w:r>
      <w:r w:rsidR="00D703AB" w:rsidRPr="6E3477D4">
        <w:rPr>
          <w:rFonts w:cs="Arial"/>
        </w:rPr>
        <w:t>E-HRM</w:t>
      </w:r>
      <w:r w:rsidR="008F7CDE" w:rsidRPr="6E3477D4">
        <w:rPr>
          <w:rFonts w:cs="Arial"/>
        </w:rPr>
        <w:t xml:space="preserve"> </w:t>
      </w:r>
      <w:r w:rsidR="00812935" w:rsidRPr="6E3477D4">
        <w:rPr>
          <w:rFonts w:cs="Arial"/>
        </w:rPr>
        <w:t>van Hogeschool Rotterdam</w:t>
      </w:r>
      <w:r w:rsidRPr="6E3477D4">
        <w:rPr>
          <w:rFonts w:cs="Arial"/>
        </w:rPr>
        <w:t xml:space="preserve"> met referentienummer </w:t>
      </w:r>
      <w:bookmarkEnd w:id="4"/>
      <w:r w:rsidR="007D7318" w:rsidRPr="6E3477D4">
        <w:rPr>
          <w:rFonts w:cs="Arial"/>
        </w:rPr>
        <w:t>202</w:t>
      </w:r>
      <w:r w:rsidR="00434EF7" w:rsidRPr="6E3477D4">
        <w:rPr>
          <w:rFonts w:cs="Arial"/>
        </w:rPr>
        <w:t>1</w:t>
      </w:r>
      <w:r w:rsidR="007D7318" w:rsidRPr="6E3477D4">
        <w:rPr>
          <w:rFonts w:cs="Arial"/>
        </w:rPr>
        <w:t>/FIT/EU/0</w:t>
      </w:r>
      <w:r w:rsidR="00434EF7" w:rsidRPr="6E3477D4">
        <w:rPr>
          <w:rFonts w:cs="Arial"/>
        </w:rPr>
        <w:t>1</w:t>
      </w:r>
      <w:r w:rsidR="00D703AB" w:rsidRPr="6E3477D4">
        <w:rPr>
          <w:rFonts w:cs="Arial"/>
        </w:rPr>
        <w:t>3</w:t>
      </w:r>
      <w:r w:rsidR="001E3ACE" w:rsidRPr="6E3477D4">
        <w:rPr>
          <w:rFonts w:cs="Arial"/>
        </w:rPr>
        <w:t>.</w:t>
      </w:r>
    </w:p>
    <w:p w14:paraId="6A7D5E13" w14:textId="77777777" w:rsidR="009236BA" w:rsidRDefault="009236BA" w:rsidP="00812935">
      <w:pPr>
        <w:rPr>
          <w:rFonts w:cs="Arial"/>
          <w:szCs w:val="20"/>
        </w:rPr>
      </w:pPr>
    </w:p>
    <w:p w14:paraId="668EEFF8" w14:textId="77777777" w:rsidR="009236BA" w:rsidRPr="00221A5E" w:rsidRDefault="009236BA" w:rsidP="009236BA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Let op: Schrijft u in als combinatie, dan </w:t>
      </w:r>
      <w:r w:rsidRPr="00221A5E">
        <w:rPr>
          <w:rFonts w:cs="Arial"/>
          <w:szCs w:val="20"/>
        </w:rPr>
        <w:t xml:space="preserve">dient ieder lid van de combinatie deze bijlage in te vullen, te ondertekenen en toe te voegen aan </w:t>
      </w:r>
      <w:r w:rsidR="00E24E52">
        <w:rPr>
          <w:rFonts w:cs="Arial"/>
          <w:szCs w:val="20"/>
        </w:rPr>
        <w:t xml:space="preserve">de Inschrijving. </w:t>
      </w:r>
      <w:r w:rsidRPr="00221A5E">
        <w:rPr>
          <w:rFonts w:cs="Arial"/>
          <w:szCs w:val="20"/>
        </w:rPr>
        <w:t xml:space="preserve"> </w:t>
      </w:r>
    </w:p>
    <w:p w14:paraId="1498DA9B" w14:textId="77777777" w:rsidR="00812935" w:rsidRPr="00221A5E" w:rsidRDefault="00812935" w:rsidP="00812935">
      <w:pPr>
        <w:rPr>
          <w:rFonts w:cs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754"/>
        <w:gridCol w:w="6199"/>
      </w:tblGrid>
      <w:tr w:rsidR="00812935" w:rsidRPr="00221A5E" w14:paraId="21AC8035" w14:textId="77777777" w:rsidTr="009236BA">
        <w:tc>
          <w:tcPr>
            <w:tcW w:w="2760" w:type="dxa"/>
            <w:shd w:val="clear" w:color="auto" w:fill="FF0000"/>
          </w:tcPr>
          <w:p w14:paraId="47073A29" w14:textId="77777777" w:rsidR="00812935" w:rsidRPr="00221A5E" w:rsidRDefault="00812935" w:rsidP="00B41C2E">
            <w:pPr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Organisatie</w:t>
            </w:r>
          </w:p>
        </w:tc>
        <w:tc>
          <w:tcPr>
            <w:tcW w:w="6240" w:type="dxa"/>
            <w:shd w:val="clear" w:color="auto" w:fill="FF0000"/>
          </w:tcPr>
          <w:p w14:paraId="7B4F062A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78CC670B" w14:textId="77777777" w:rsidTr="009236BA">
        <w:tc>
          <w:tcPr>
            <w:tcW w:w="2760" w:type="dxa"/>
            <w:shd w:val="clear" w:color="auto" w:fill="auto"/>
          </w:tcPr>
          <w:p w14:paraId="71BF29F9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4DBA228D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48605551" w14:textId="77777777" w:rsidTr="009236BA">
        <w:tc>
          <w:tcPr>
            <w:tcW w:w="2760" w:type="dxa"/>
            <w:shd w:val="clear" w:color="auto" w:fill="auto"/>
          </w:tcPr>
          <w:p w14:paraId="5499F97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32036C59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5EEA2A9D" w14:textId="77777777" w:rsidTr="009236BA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32B5ED1A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0855CEC6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3444696F" w14:textId="77777777" w:rsidTr="009236BA">
        <w:tc>
          <w:tcPr>
            <w:tcW w:w="2760" w:type="dxa"/>
            <w:shd w:val="clear" w:color="auto" w:fill="FF0000"/>
          </w:tcPr>
          <w:p w14:paraId="5871BB13" w14:textId="77777777" w:rsidR="00812935" w:rsidRPr="00221A5E" w:rsidRDefault="00812935" w:rsidP="00B41C2E">
            <w:pPr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Tekenbevoegde overeenkomstig KvK:</w:t>
            </w:r>
          </w:p>
        </w:tc>
        <w:tc>
          <w:tcPr>
            <w:tcW w:w="6240" w:type="dxa"/>
            <w:shd w:val="clear" w:color="auto" w:fill="FF0000"/>
          </w:tcPr>
          <w:p w14:paraId="1E22B347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1F72A92A" w14:textId="77777777" w:rsidTr="009236BA">
        <w:tc>
          <w:tcPr>
            <w:tcW w:w="2760" w:type="dxa"/>
            <w:shd w:val="clear" w:color="auto" w:fill="auto"/>
          </w:tcPr>
          <w:p w14:paraId="3F8D9B78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Naam</w:t>
            </w:r>
          </w:p>
        </w:tc>
        <w:tc>
          <w:tcPr>
            <w:tcW w:w="6240" w:type="dxa"/>
            <w:shd w:val="clear" w:color="auto" w:fill="auto"/>
          </w:tcPr>
          <w:p w14:paraId="369223C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6C0523FF" w14:textId="77777777" w:rsidTr="009236BA">
        <w:tc>
          <w:tcPr>
            <w:tcW w:w="2760" w:type="dxa"/>
            <w:shd w:val="clear" w:color="auto" w:fill="auto"/>
          </w:tcPr>
          <w:p w14:paraId="0CD06203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Functie</w:t>
            </w:r>
          </w:p>
        </w:tc>
        <w:tc>
          <w:tcPr>
            <w:tcW w:w="6240" w:type="dxa"/>
            <w:shd w:val="clear" w:color="auto" w:fill="auto"/>
          </w:tcPr>
          <w:p w14:paraId="314CD7F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48213713" w14:textId="77777777" w:rsidTr="009236BA">
        <w:tc>
          <w:tcPr>
            <w:tcW w:w="2760" w:type="dxa"/>
            <w:shd w:val="clear" w:color="auto" w:fill="auto"/>
          </w:tcPr>
          <w:p w14:paraId="1C42D99C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4BA305C5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17E44FAE" w14:textId="77777777" w:rsidTr="009236BA">
        <w:tc>
          <w:tcPr>
            <w:tcW w:w="2760" w:type="dxa"/>
            <w:shd w:val="clear" w:color="auto" w:fill="auto"/>
          </w:tcPr>
          <w:p w14:paraId="3D4AABF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Email</w:t>
            </w:r>
          </w:p>
        </w:tc>
        <w:tc>
          <w:tcPr>
            <w:tcW w:w="6240" w:type="dxa"/>
            <w:shd w:val="clear" w:color="auto" w:fill="auto"/>
          </w:tcPr>
          <w:p w14:paraId="74B326CC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</w:tbl>
    <w:p w14:paraId="2CD18B85" w14:textId="77777777" w:rsidR="00812935" w:rsidRPr="00221A5E" w:rsidRDefault="00812935" w:rsidP="00812935">
      <w:pPr>
        <w:rPr>
          <w:rFonts w:cs="Arial"/>
          <w:szCs w:val="20"/>
        </w:rPr>
      </w:pPr>
    </w:p>
    <w:p w14:paraId="7DE247D4" w14:textId="77777777" w:rsidR="00812935" w:rsidRPr="00221A5E" w:rsidRDefault="00812935" w:rsidP="00812935">
      <w:pPr>
        <w:pStyle w:val="Bullet1"/>
        <w:numPr>
          <w:ilvl w:val="0"/>
          <w:numId w:val="1"/>
        </w:numPr>
        <w:rPr>
          <w:rFonts w:cs="Arial"/>
          <w:sz w:val="20"/>
          <w:lang w:val="nl-NL"/>
        </w:rPr>
      </w:pPr>
      <w:r w:rsidRPr="00221A5E">
        <w:rPr>
          <w:rFonts w:cs="Arial"/>
          <w:b/>
          <w:sz w:val="20"/>
          <w:lang w:val="nl-NL"/>
        </w:rPr>
        <w:t>Verklaring mededinging</w:t>
      </w:r>
    </w:p>
    <w:p w14:paraId="6CEA7A09" w14:textId="77777777" w:rsidR="00812935" w:rsidRPr="00221A5E" w:rsidRDefault="00812935" w:rsidP="00812935">
      <w:pPr>
        <w:pStyle w:val="Bullet1"/>
        <w:tabs>
          <w:tab w:val="left" w:pos="360"/>
        </w:tabs>
        <w:rPr>
          <w:rFonts w:cs="Arial"/>
          <w:sz w:val="20"/>
          <w:lang w:val="nl-NL"/>
        </w:rPr>
      </w:pPr>
    </w:p>
    <w:p w14:paraId="7A58AC5E" w14:textId="77777777" w:rsidR="00812935" w:rsidRPr="00221A5E" w:rsidRDefault="00812935" w:rsidP="009236B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  <w:r w:rsidRPr="00221A5E">
        <w:rPr>
          <w:rFonts w:cs="Arial"/>
          <w:sz w:val="20"/>
          <w:lang w:val="nl-NL"/>
        </w:rPr>
        <w:t xml:space="preserve">Ondergetekende verklaart hiermee dat </w:t>
      </w:r>
      <w:r w:rsidR="00151EC9">
        <w:rPr>
          <w:rFonts w:cs="Arial"/>
          <w:sz w:val="20"/>
          <w:lang w:val="nl-NL"/>
        </w:rPr>
        <w:t xml:space="preserve">de Inschrijving </w:t>
      </w:r>
      <w:r w:rsidRPr="00221A5E">
        <w:rPr>
          <w:rFonts w:cs="Arial"/>
          <w:sz w:val="20"/>
          <w:lang w:val="nl-NL"/>
        </w:rPr>
        <w:t>niet tot stand is gekomen onder invloed van een overeenkomst, besluit of gedraging die in strijd is met het Europese en/of het Nederlandse mededingingsrecht.</w:t>
      </w:r>
    </w:p>
    <w:p w14:paraId="36D99127" w14:textId="77777777" w:rsidR="00812935" w:rsidRPr="00221A5E" w:rsidRDefault="00812935" w:rsidP="00812935">
      <w:pPr>
        <w:pStyle w:val="Bullet1"/>
        <w:tabs>
          <w:tab w:val="left" w:pos="360"/>
        </w:tabs>
        <w:rPr>
          <w:rFonts w:cs="Arial"/>
          <w:sz w:val="20"/>
          <w:lang w:val="nl-NL"/>
        </w:rPr>
      </w:pPr>
    </w:p>
    <w:p w14:paraId="53A25A83" w14:textId="77777777" w:rsidR="00812935" w:rsidRPr="00221A5E" w:rsidRDefault="00812935" w:rsidP="00812935">
      <w:pPr>
        <w:pStyle w:val="Bullet1"/>
        <w:numPr>
          <w:ilvl w:val="0"/>
          <w:numId w:val="1"/>
        </w:numPr>
        <w:tabs>
          <w:tab w:val="left" w:pos="360"/>
        </w:tabs>
        <w:rPr>
          <w:rFonts w:cs="Arial"/>
          <w:b/>
          <w:sz w:val="20"/>
          <w:lang w:val="nl-NL"/>
        </w:rPr>
      </w:pPr>
      <w:r w:rsidRPr="00221A5E">
        <w:rPr>
          <w:rFonts w:cs="Arial"/>
          <w:b/>
          <w:sz w:val="20"/>
          <w:lang w:val="nl-NL"/>
        </w:rPr>
        <w:t>Verklaring belangenverstrengeling</w:t>
      </w:r>
    </w:p>
    <w:p w14:paraId="16772929" w14:textId="77777777" w:rsidR="00812935" w:rsidRPr="00221A5E" w:rsidRDefault="00812935" w:rsidP="00812935">
      <w:pPr>
        <w:pStyle w:val="Bullet1"/>
        <w:tabs>
          <w:tab w:val="left" w:pos="360"/>
        </w:tabs>
        <w:rPr>
          <w:rFonts w:cs="Arial"/>
          <w:b/>
          <w:sz w:val="20"/>
          <w:lang w:val="nl-NL"/>
        </w:rPr>
      </w:pPr>
    </w:p>
    <w:p w14:paraId="7472CE00" w14:textId="77777777" w:rsidR="00812935" w:rsidRDefault="00812935" w:rsidP="009236B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  <w:r w:rsidRPr="00221A5E">
        <w:rPr>
          <w:rFonts w:cs="Arial"/>
          <w:sz w:val="20"/>
          <w:lang w:val="nl-NL"/>
        </w:rPr>
        <w:t xml:space="preserve">Ondergetekende verklaart dat er geen sprake is (geweest) van belangenverstrengeling bij het opstellen en indienen van zijn </w:t>
      </w:r>
      <w:r w:rsidR="00151EC9">
        <w:rPr>
          <w:rFonts w:cs="Arial"/>
          <w:sz w:val="20"/>
          <w:lang w:val="nl-NL"/>
        </w:rPr>
        <w:t>Inschrijving.</w:t>
      </w:r>
    </w:p>
    <w:p w14:paraId="7355DA78" w14:textId="77777777" w:rsidR="003E4354" w:rsidRDefault="003E4354" w:rsidP="009236B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</w:p>
    <w:p w14:paraId="3FAB3331" w14:textId="55DAF48D" w:rsidR="00812935" w:rsidRDefault="003E4354" w:rsidP="008C665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  <w:proofErr w:type="gramStart"/>
      <w:r w:rsidRPr="00125EA1">
        <w:rPr>
          <w:rFonts w:cs="Arial"/>
          <w:sz w:val="20"/>
          <w:lang w:val="nl-NL"/>
        </w:rPr>
        <w:t>Indien</w:t>
      </w:r>
      <w:proofErr w:type="gramEnd"/>
      <w:r w:rsidR="00F600D6">
        <w:rPr>
          <w:rFonts w:cs="Arial"/>
          <w:sz w:val="20"/>
          <w:lang w:val="nl-NL"/>
        </w:rPr>
        <w:t xml:space="preserve"> </w:t>
      </w:r>
      <w:r w:rsidRPr="00125EA1">
        <w:rPr>
          <w:rFonts w:cs="Arial"/>
          <w:sz w:val="20"/>
          <w:lang w:val="nl-NL"/>
        </w:rPr>
        <w:t>blijkt dat er tijdens de aanbestedingsprocedure toch sprake is van belangenverstrengeling, wordt de Inschrijvende partij uitgesloten van verdere deelname aan de aanbesteding.</w:t>
      </w:r>
      <w:r w:rsidR="00125EA1">
        <w:rPr>
          <w:rFonts w:cs="Arial"/>
          <w:sz w:val="20"/>
          <w:lang w:val="nl-NL"/>
        </w:rPr>
        <w:t xml:space="preserve"> </w:t>
      </w:r>
      <w:proofErr w:type="gramStart"/>
      <w:r w:rsidRPr="00125EA1">
        <w:rPr>
          <w:rFonts w:cs="Arial"/>
          <w:sz w:val="20"/>
          <w:lang w:val="nl-NL"/>
        </w:rPr>
        <w:t>Indien</w:t>
      </w:r>
      <w:proofErr w:type="gramEnd"/>
      <w:r w:rsidRPr="00125EA1">
        <w:rPr>
          <w:rFonts w:cs="Arial"/>
          <w:sz w:val="20"/>
          <w:lang w:val="nl-NL"/>
        </w:rPr>
        <w:t xml:space="preserve"> blijkt dat er tijdens de uitvoering van de werkzaamheden toch sprake is van belangenverstrengeling wordt de </w:t>
      </w:r>
      <w:r w:rsidR="001E3ACE">
        <w:rPr>
          <w:rFonts w:cs="Arial"/>
          <w:sz w:val="20"/>
          <w:lang w:val="nl-NL"/>
        </w:rPr>
        <w:t>O</w:t>
      </w:r>
      <w:r w:rsidRPr="00125EA1">
        <w:rPr>
          <w:rFonts w:cs="Arial"/>
          <w:sz w:val="20"/>
          <w:lang w:val="nl-NL"/>
        </w:rPr>
        <w:t>vereenkomst ontbonden.</w:t>
      </w:r>
    </w:p>
    <w:p w14:paraId="25D7B38C" w14:textId="77777777" w:rsidR="00125EA1" w:rsidRPr="00125EA1" w:rsidRDefault="00125EA1" w:rsidP="008C665A">
      <w:pPr>
        <w:pStyle w:val="Bullet1"/>
        <w:tabs>
          <w:tab w:val="left" w:pos="360"/>
        </w:tabs>
        <w:spacing w:line="276" w:lineRule="auto"/>
        <w:rPr>
          <w:rFonts w:cs="Arial"/>
          <w:b/>
          <w:lang w:val="nl-NL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812935" w:rsidRPr="00221A5E" w14:paraId="1A8AA905" w14:textId="77777777" w:rsidTr="009236BA">
        <w:tc>
          <w:tcPr>
            <w:tcW w:w="2990" w:type="dxa"/>
            <w:vAlign w:val="center"/>
          </w:tcPr>
          <w:p w14:paraId="5F0FC60B" w14:textId="77777777" w:rsidR="00812935" w:rsidRPr="00221A5E" w:rsidRDefault="00151EC9" w:rsidP="00151EC9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82" w:type="dxa"/>
            <w:vAlign w:val="center"/>
          </w:tcPr>
          <w:p w14:paraId="7B2D7912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0F9A45C3" w14:textId="77777777" w:rsidTr="009236BA">
        <w:tc>
          <w:tcPr>
            <w:tcW w:w="2990" w:type="dxa"/>
            <w:vAlign w:val="center"/>
          </w:tcPr>
          <w:p w14:paraId="5482D37F" w14:textId="77777777" w:rsidR="00812935" w:rsidRPr="00221A5E" w:rsidRDefault="00812935" w:rsidP="009236BA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39F88F32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25BE8C6E" w14:textId="77777777" w:rsidTr="009236BA">
        <w:tc>
          <w:tcPr>
            <w:tcW w:w="2990" w:type="dxa"/>
            <w:vAlign w:val="center"/>
          </w:tcPr>
          <w:p w14:paraId="2C730017" w14:textId="77777777" w:rsidR="00812935" w:rsidRPr="00221A5E" w:rsidRDefault="00812935" w:rsidP="009236BA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Functi</w:t>
            </w:r>
            <w:r w:rsidR="009236BA">
              <w:rPr>
                <w:rFonts w:cs="Arial"/>
                <w:b/>
                <w:szCs w:val="20"/>
              </w:rPr>
              <w:t>e</w:t>
            </w:r>
          </w:p>
        </w:tc>
        <w:tc>
          <w:tcPr>
            <w:tcW w:w="6082" w:type="dxa"/>
            <w:vAlign w:val="center"/>
          </w:tcPr>
          <w:p w14:paraId="52D73950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2AADA088" w14:textId="77777777" w:rsidTr="009236BA">
        <w:tc>
          <w:tcPr>
            <w:tcW w:w="2990" w:type="dxa"/>
            <w:vAlign w:val="center"/>
          </w:tcPr>
          <w:p w14:paraId="1A1E0DB0" w14:textId="77777777" w:rsidR="00812935" w:rsidRPr="00221A5E" w:rsidRDefault="00812935" w:rsidP="009236BA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0DFFD57C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3FABAAD1" w14:textId="77777777" w:rsidTr="009236BA">
        <w:tc>
          <w:tcPr>
            <w:tcW w:w="2990" w:type="dxa"/>
            <w:vAlign w:val="center"/>
          </w:tcPr>
          <w:p w14:paraId="61F45ADE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764EF234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DAEA2E3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37C4F14A" w14:textId="77777777" w:rsidR="00812935" w:rsidRDefault="00812935" w:rsidP="008C665A">
      <w:pPr>
        <w:rPr>
          <w:b/>
          <w:sz w:val="24"/>
        </w:rPr>
      </w:pPr>
    </w:p>
    <w:sectPr w:rsidR="00812935" w:rsidSect="009236BA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C27F4" w14:textId="77777777" w:rsidR="0063033F" w:rsidRDefault="0063033F">
      <w:r>
        <w:separator/>
      </w:r>
    </w:p>
  </w:endnote>
  <w:endnote w:type="continuationSeparator" w:id="0">
    <w:p w14:paraId="5EDE910F" w14:textId="77777777" w:rsidR="0063033F" w:rsidRDefault="0063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BD222" w14:textId="77777777" w:rsidR="0036749A" w:rsidRDefault="00812935" w:rsidP="00896E16">
    <w:pPr>
      <w:pStyle w:val="Voettekst"/>
      <w:spacing w:after="120"/>
      <w:jc w:val="right"/>
    </w:pPr>
    <w:bookmarkStart w:id="5" w:name="bmPagina"/>
    <w:proofErr w:type="gramStart"/>
    <w:r>
      <w:t>pagina</w:t>
    </w:r>
    <w:bookmarkEnd w:id="5"/>
    <w:proofErr w:type="gramEnd"/>
    <w:r w:rsidR="0036749A">
      <w:t xml:space="preserve"> </w:t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9236BA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bookmarkStart w:id="6" w:name="bmVan"/>
    <w:r>
      <w:t>van</w:t>
    </w:r>
    <w:bookmarkEnd w:id="6"/>
    <w:r w:rsidR="0036749A">
      <w:t xml:space="preserve"> </w:t>
    </w:r>
    <w:r w:rsidR="00BB14E1">
      <w:rPr>
        <w:noProof/>
      </w:rPr>
      <w:fldChar w:fldCharType="begin"/>
    </w:r>
    <w:r w:rsidR="00BB14E1">
      <w:rPr>
        <w:noProof/>
      </w:rPr>
      <w:instrText xml:space="preserve"> NUMPAGES </w:instrText>
    </w:r>
    <w:r w:rsidR="00BB14E1">
      <w:rPr>
        <w:noProof/>
      </w:rPr>
      <w:fldChar w:fldCharType="separate"/>
    </w:r>
    <w:r w:rsidR="009236BA">
      <w:rPr>
        <w:noProof/>
      </w:rPr>
      <w:t>2</w:t>
    </w:r>
    <w:r w:rsidR="00BB14E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B48F" w14:textId="77777777" w:rsidR="0036749A" w:rsidRDefault="009E4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565F4B72" wp14:editId="20DE44BC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432D2D1D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1DBBA81D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37287D70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F4B72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left:0;text-align:left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&#13;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432D2D1D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1DBBA81D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37287D70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</w:p>
  <w:bookmarkStart w:id="7" w:name="bmAfzenderRegel1"/>
  <w:bookmarkEnd w:id="7"/>
  <w:p w14:paraId="27610B9A" w14:textId="77777777" w:rsidR="0036749A" w:rsidRDefault="009E4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9FF9E7E" wp14:editId="2E6FF21C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53D71" w14:textId="77777777" w:rsidR="00D657D9" w:rsidRPr="0023094B" w:rsidRDefault="00D657D9" w:rsidP="00D657D9">
                          <w:pPr>
                            <w:jc w:val="right"/>
                          </w:pPr>
                          <w:bookmarkStart w:id="8" w:name="bmAccreditatie"/>
                          <w:bookmarkEnd w:id="8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 id="Text Box 40" style="position:absolute;left:0;text-align:left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w14:anchorId="09FF9E7E">
              <v:textbox inset=",,0">
                <w:txbxContent>
                  <w:p w:rsidRPr="0023094B" w:rsidR="00D657D9" w:rsidP="00D657D9" w:rsidRDefault="00D657D9" w14:paraId="43A53D71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2BBAC" w14:textId="77777777" w:rsidR="0063033F" w:rsidRDefault="0063033F">
      <w:r>
        <w:separator/>
      </w:r>
    </w:p>
  </w:footnote>
  <w:footnote w:type="continuationSeparator" w:id="0">
    <w:p w14:paraId="17DD033D" w14:textId="77777777" w:rsidR="0063033F" w:rsidRDefault="0063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6609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5B071827" wp14:editId="3A367625">
          <wp:extent cx="1076325" cy="1076325"/>
          <wp:effectExtent l="19050" t="0" r="9525" b="0"/>
          <wp:docPr id="45" name="Afbeelding 45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73189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47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48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49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50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E1EBE"/>
    <w:multiLevelType w:val="hybridMultilevel"/>
    <w:tmpl w:val="5A0E2A2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35"/>
    <w:rsid w:val="00023737"/>
    <w:rsid w:val="000B008C"/>
    <w:rsid w:val="000C032F"/>
    <w:rsid w:val="000F0FC9"/>
    <w:rsid w:val="00105EC2"/>
    <w:rsid w:val="001141A1"/>
    <w:rsid w:val="0012144B"/>
    <w:rsid w:val="00124DC5"/>
    <w:rsid w:val="00125EA1"/>
    <w:rsid w:val="001325E5"/>
    <w:rsid w:val="001472BD"/>
    <w:rsid w:val="00151EC9"/>
    <w:rsid w:val="00160A50"/>
    <w:rsid w:val="00165B6B"/>
    <w:rsid w:val="0017420B"/>
    <w:rsid w:val="001819E5"/>
    <w:rsid w:val="001B1CA8"/>
    <w:rsid w:val="001C621D"/>
    <w:rsid w:val="001E3ACE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4EB9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4354"/>
    <w:rsid w:val="003E7B4C"/>
    <w:rsid w:val="00410414"/>
    <w:rsid w:val="00434EF7"/>
    <w:rsid w:val="004556D9"/>
    <w:rsid w:val="00455EA3"/>
    <w:rsid w:val="00471C95"/>
    <w:rsid w:val="004B4154"/>
    <w:rsid w:val="004C603B"/>
    <w:rsid w:val="004D025F"/>
    <w:rsid w:val="004D0EBB"/>
    <w:rsid w:val="004D65A4"/>
    <w:rsid w:val="004D688C"/>
    <w:rsid w:val="004E0A0E"/>
    <w:rsid w:val="004E1207"/>
    <w:rsid w:val="004E38DA"/>
    <w:rsid w:val="004F1DDE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08E0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3033F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D7318"/>
    <w:rsid w:val="007E7804"/>
    <w:rsid w:val="007F0D3B"/>
    <w:rsid w:val="007F0F7D"/>
    <w:rsid w:val="007F6668"/>
    <w:rsid w:val="00800D58"/>
    <w:rsid w:val="00812935"/>
    <w:rsid w:val="00832D0F"/>
    <w:rsid w:val="0084553F"/>
    <w:rsid w:val="008547D9"/>
    <w:rsid w:val="00855FFF"/>
    <w:rsid w:val="00864E9D"/>
    <w:rsid w:val="00872946"/>
    <w:rsid w:val="00886E0F"/>
    <w:rsid w:val="00896E16"/>
    <w:rsid w:val="008A0DB0"/>
    <w:rsid w:val="008B37FB"/>
    <w:rsid w:val="008B5BED"/>
    <w:rsid w:val="008C0206"/>
    <w:rsid w:val="008C665A"/>
    <w:rsid w:val="008D6DA6"/>
    <w:rsid w:val="008F3223"/>
    <w:rsid w:val="008F33E4"/>
    <w:rsid w:val="008F7CDE"/>
    <w:rsid w:val="009236BA"/>
    <w:rsid w:val="00927D39"/>
    <w:rsid w:val="00945B46"/>
    <w:rsid w:val="00951936"/>
    <w:rsid w:val="0097441C"/>
    <w:rsid w:val="009777AA"/>
    <w:rsid w:val="00984BC1"/>
    <w:rsid w:val="0098535D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6AE6"/>
    <w:rsid w:val="00B53B88"/>
    <w:rsid w:val="00B80767"/>
    <w:rsid w:val="00B87DE5"/>
    <w:rsid w:val="00B92FAA"/>
    <w:rsid w:val="00BB14E1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A70C4"/>
    <w:rsid w:val="00CC5E70"/>
    <w:rsid w:val="00CC70D4"/>
    <w:rsid w:val="00CD5848"/>
    <w:rsid w:val="00CE3CBD"/>
    <w:rsid w:val="00CF4DCD"/>
    <w:rsid w:val="00CF7AA9"/>
    <w:rsid w:val="00CF7AD8"/>
    <w:rsid w:val="00D02F1A"/>
    <w:rsid w:val="00D25B86"/>
    <w:rsid w:val="00D25C7F"/>
    <w:rsid w:val="00D31418"/>
    <w:rsid w:val="00D349FD"/>
    <w:rsid w:val="00D657D9"/>
    <w:rsid w:val="00D703AB"/>
    <w:rsid w:val="00D9093B"/>
    <w:rsid w:val="00D943C1"/>
    <w:rsid w:val="00DA1444"/>
    <w:rsid w:val="00DC6917"/>
    <w:rsid w:val="00DD1F00"/>
    <w:rsid w:val="00DD43DD"/>
    <w:rsid w:val="00DD5847"/>
    <w:rsid w:val="00DF1154"/>
    <w:rsid w:val="00DF3BF3"/>
    <w:rsid w:val="00E24B3F"/>
    <w:rsid w:val="00E24E52"/>
    <w:rsid w:val="00E30B84"/>
    <w:rsid w:val="00E31635"/>
    <w:rsid w:val="00E50198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13CA"/>
    <w:rsid w:val="00F2433F"/>
    <w:rsid w:val="00F24F72"/>
    <w:rsid w:val="00F3308E"/>
    <w:rsid w:val="00F43BD0"/>
    <w:rsid w:val="00F53DF2"/>
    <w:rsid w:val="00F53E94"/>
    <w:rsid w:val="00F600D6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  <w:rsid w:val="4286FF21"/>
    <w:rsid w:val="4826C6C1"/>
    <w:rsid w:val="48E5F985"/>
    <w:rsid w:val="6D6E4F16"/>
    <w:rsid w:val="6E34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D2DA7B"/>
  <w15:docId w15:val="{D6FB33AE-6DB5-4749-B59F-CA3F85DF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12935"/>
    <w:pPr>
      <w:jc w:val="both"/>
    </w:pPr>
    <w:rPr>
      <w:rFonts w:ascii="Arial" w:eastAsia="Calibri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Standaard"/>
    <w:rsid w:val="00812935"/>
    <w:pPr>
      <w:jc w:val="left"/>
    </w:pPr>
    <w:rPr>
      <w:rFonts w:eastAsia="Times New Roman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2" ma:contentTypeDescription="Een nieuw document maken." ma:contentTypeScope="" ma:versionID="4b2bc0faa912b8d7eca0fff9d2f7e58f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d4f3eb20117d95a34f77aec36ebfd23d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6717C0-E16C-4595-A621-78CF2AB60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26789-7F7B-46AF-81AF-B92B2C065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9CBBC-FDEE-432A-917A-988F726C40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0</TotalTime>
  <Pages>1</Pages>
  <Words>163</Words>
  <Characters>1112</Characters>
  <Application>Microsoft Office Word</Application>
  <DocSecurity>0</DocSecurity>
  <Lines>9</Lines>
  <Paragraphs>2</Paragraphs>
  <ScaleCrop>false</ScaleCrop>
  <Company>Hogeschool Rotterdam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dcterms:created xsi:type="dcterms:W3CDTF">2021-07-01T10:39:00Z</dcterms:created>
  <dcterms:modified xsi:type="dcterms:W3CDTF">2021-07-01T10:39:00Z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/>
  </property>
  <property fmtid="{D5CDD505-2E9C-101B-9397-08002B2CF9AE}" pid="9" name="ContentTypeId">
    <vt:lpwstr>0x010100C5714D06D14ED945B9D7FA3D04FF9249</vt:lpwstr>
  </property>
</Properties>
</file>