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Titel"/>
        <w:tag w:val=""/>
        <w:id w:val="-174183350"/>
        <w:placeholder>
          <w:docPart w:val="5482FFF98C7847DFA3DEAA7ABA02DFD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AE2C762" w14:textId="732CCC91" w:rsidR="007E6FB2" w:rsidRDefault="009A59C9" w:rsidP="00984CA6">
          <w:pPr>
            <w:pStyle w:val="Titel"/>
            <w:jc w:val="left"/>
          </w:pPr>
          <w:r>
            <w:t xml:space="preserve">Bijlage </w:t>
          </w:r>
          <w:r w:rsidR="00125CF8">
            <w:t>5</w:t>
          </w:r>
        </w:p>
      </w:sdtContent>
    </w:sdt>
    <w:p w14:paraId="3216F489" w14:textId="1C9C346C" w:rsidR="00F114B8" w:rsidRDefault="00125CF8" w:rsidP="007B3BF7">
      <w:pPr>
        <w:pStyle w:val="Kop2"/>
      </w:pPr>
      <w:r>
        <w:t>Derde(n)verklaring</w:t>
      </w:r>
    </w:p>
    <w:p w14:paraId="037B85ED" w14:textId="02595ED7" w:rsidR="00125CF8" w:rsidRDefault="00125CF8" w:rsidP="00125CF8">
      <w:r>
        <w:t xml:space="preserve">Indien de </w:t>
      </w:r>
      <w:r w:rsidR="003A6867">
        <w:t>g</w:t>
      </w:r>
      <w:r>
        <w:t xml:space="preserve">egadigde een beroep doet op </w:t>
      </w:r>
      <w:r w:rsidR="003A6867">
        <w:t>d</w:t>
      </w:r>
      <w:r>
        <w:t xml:space="preserve">erden om te voldoen aan de </w:t>
      </w:r>
      <w:r w:rsidR="003A6867">
        <w:t>g</w:t>
      </w:r>
      <w:r>
        <w:t>eschiktheidseisen dan dient dit formulier te worden ingevuld.</w:t>
      </w:r>
    </w:p>
    <w:p w14:paraId="020A0D50" w14:textId="77777777" w:rsidR="00125CF8" w:rsidRDefault="00125CF8" w:rsidP="00125CF8"/>
    <w:p w14:paraId="03022EBB" w14:textId="1AD02131" w:rsidR="00125CF8" w:rsidRDefault="00125CF8" w:rsidP="00125CF8">
      <w:r>
        <w:t>&lt;</w:t>
      </w:r>
      <w:r w:rsidRPr="0077735F">
        <w:rPr>
          <w:highlight w:val="green"/>
        </w:rPr>
        <w:t xml:space="preserve">naam onderneming </w:t>
      </w:r>
      <w:r w:rsidR="003A6867">
        <w:rPr>
          <w:highlight w:val="green"/>
        </w:rPr>
        <w:t>g</w:t>
      </w:r>
      <w:r w:rsidRPr="0077735F">
        <w:rPr>
          <w:highlight w:val="green"/>
        </w:rPr>
        <w:t>egadigde</w:t>
      </w:r>
      <w:r>
        <w:t>&gt;, statutair gevestigd te &lt;</w:t>
      </w:r>
      <w:r w:rsidRPr="0077735F">
        <w:rPr>
          <w:highlight w:val="green"/>
        </w:rPr>
        <w:t>plaats</w:t>
      </w:r>
      <w:r>
        <w:t>&gt;, kantoorhoudende te &lt;</w:t>
      </w:r>
      <w:r w:rsidRPr="0077735F">
        <w:rPr>
          <w:highlight w:val="green"/>
        </w:rPr>
        <w:t>straatnaam, postcode, plaats</w:t>
      </w:r>
      <w:r>
        <w:t>&gt;, ingeschreven bij de Kamer van Koophandel te &lt;</w:t>
      </w:r>
      <w:r w:rsidRPr="0077735F">
        <w:rPr>
          <w:highlight w:val="green"/>
        </w:rPr>
        <w:t>plaats</w:t>
      </w:r>
      <w:r>
        <w:t>&gt; onder nummer &lt;</w:t>
      </w:r>
      <w:proofErr w:type="spellStart"/>
      <w:r w:rsidRPr="0077735F">
        <w:rPr>
          <w:highlight w:val="green"/>
        </w:rPr>
        <w:t>kvknummer</w:t>
      </w:r>
      <w:proofErr w:type="spellEnd"/>
      <w:r>
        <w:t>&gt;, te dezen rechtsgeldig vertegenwoordigd door haar &lt;</w:t>
      </w:r>
      <w:r w:rsidRPr="0077735F">
        <w:rPr>
          <w:highlight w:val="green"/>
        </w:rPr>
        <w:t>functie</w:t>
      </w:r>
      <w:r>
        <w:t>&gt; &lt;</w:t>
      </w:r>
      <w:r w:rsidRPr="00C83C92">
        <w:rPr>
          <w:highlight w:val="green"/>
        </w:rPr>
        <w:t>naam</w:t>
      </w:r>
      <w:r>
        <w:t>&gt; in zijn/haar hoedanigheid van &lt;</w:t>
      </w:r>
      <w:r w:rsidRPr="00C83C92">
        <w:rPr>
          <w:highlight w:val="green"/>
        </w:rPr>
        <w:t>hoedanigheid</w:t>
      </w:r>
      <w:r>
        <w:t xml:space="preserve">&gt;, hierna te noemen </w:t>
      </w:r>
      <w:r w:rsidR="003A6867">
        <w:t>g</w:t>
      </w:r>
      <w:r>
        <w:t>egadigde;</w:t>
      </w:r>
    </w:p>
    <w:p w14:paraId="5D8EA2B7" w14:textId="77777777" w:rsidR="00C83C92" w:rsidRDefault="00C83C92" w:rsidP="00125CF8"/>
    <w:p w14:paraId="05C770B0" w14:textId="43351605" w:rsidR="00125CF8" w:rsidRPr="00FE5560" w:rsidRDefault="00125CF8" w:rsidP="00125CF8">
      <w:pPr>
        <w:rPr>
          <w:highlight w:val="green"/>
        </w:rPr>
      </w:pPr>
      <w:r>
        <w:t>&lt;</w:t>
      </w:r>
      <w:r w:rsidRPr="00FE5560">
        <w:rPr>
          <w:highlight w:val="green"/>
        </w:rPr>
        <w:t>naam holding/</w:t>
      </w:r>
      <w:r w:rsidR="003A6867">
        <w:rPr>
          <w:highlight w:val="green"/>
        </w:rPr>
        <w:t>o</w:t>
      </w:r>
      <w:r w:rsidRPr="00FE5560">
        <w:rPr>
          <w:highlight w:val="green"/>
        </w:rPr>
        <w:t>nderaannemer</w:t>
      </w:r>
      <w:r>
        <w:t>&gt;, statutair gevestigd te &lt;</w:t>
      </w:r>
      <w:r w:rsidRPr="00FE5560">
        <w:rPr>
          <w:highlight w:val="green"/>
        </w:rPr>
        <w:t>plaats</w:t>
      </w:r>
      <w:r>
        <w:t>&gt;, kantoorhoudende te &lt;</w:t>
      </w:r>
      <w:r w:rsidRPr="00FE5560">
        <w:rPr>
          <w:highlight w:val="green"/>
        </w:rPr>
        <w:t xml:space="preserve">straatnaam, </w:t>
      </w:r>
    </w:p>
    <w:p w14:paraId="4F3ABE9F" w14:textId="77777777" w:rsidR="00125CF8" w:rsidRDefault="00125CF8" w:rsidP="00125CF8">
      <w:r w:rsidRPr="00FE5560">
        <w:rPr>
          <w:highlight w:val="green"/>
        </w:rPr>
        <w:t>postcode, plaats</w:t>
      </w:r>
      <w:r>
        <w:t>&gt;, ingeschreven bij de Kamer van Koophandel te &lt;</w:t>
      </w:r>
      <w:r w:rsidRPr="00FE5560">
        <w:rPr>
          <w:highlight w:val="green"/>
        </w:rPr>
        <w:t>plaats</w:t>
      </w:r>
      <w:r>
        <w:t>&gt; onder nummer &lt;</w:t>
      </w:r>
      <w:proofErr w:type="spellStart"/>
      <w:r w:rsidRPr="00FE5560">
        <w:rPr>
          <w:highlight w:val="green"/>
        </w:rPr>
        <w:t>kvknummer</w:t>
      </w:r>
      <w:proofErr w:type="spellEnd"/>
      <w:r>
        <w:t>&gt;, te dezen rechtsgeldig vertegenwoordigd door haar &lt;</w:t>
      </w:r>
      <w:r w:rsidRPr="00FE5560">
        <w:rPr>
          <w:highlight w:val="green"/>
        </w:rPr>
        <w:t>functie</w:t>
      </w:r>
      <w:r>
        <w:t>&gt; &lt;</w:t>
      </w:r>
      <w:r w:rsidRPr="00FE5560">
        <w:rPr>
          <w:highlight w:val="green"/>
        </w:rPr>
        <w:t>naam</w:t>
      </w:r>
      <w:r>
        <w:t xml:space="preserve">&gt; in zijn/haar </w:t>
      </w:r>
    </w:p>
    <w:p w14:paraId="1BAFAA74" w14:textId="55036AD4" w:rsidR="00125CF8" w:rsidRDefault="00125CF8" w:rsidP="00125CF8">
      <w:r>
        <w:t>hoedanigheid van &lt;</w:t>
      </w:r>
      <w:r w:rsidRPr="00FE5560">
        <w:rPr>
          <w:highlight w:val="green"/>
        </w:rPr>
        <w:t>hoedanigheid</w:t>
      </w:r>
      <w:r>
        <w:t>&gt;, hierna te noemen &lt;</w:t>
      </w:r>
      <w:r w:rsidRPr="00FE5560">
        <w:rPr>
          <w:highlight w:val="green"/>
        </w:rPr>
        <w:t>holding/</w:t>
      </w:r>
      <w:r w:rsidR="003A6867">
        <w:rPr>
          <w:highlight w:val="green"/>
        </w:rPr>
        <w:t>o</w:t>
      </w:r>
      <w:r w:rsidRPr="00FE5560">
        <w:rPr>
          <w:highlight w:val="green"/>
        </w:rPr>
        <w:t>nderaannemer</w:t>
      </w:r>
      <w:r>
        <w:t>&gt;;</w:t>
      </w:r>
    </w:p>
    <w:p w14:paraId="7DA94C54" w14:textId="77777777" w:rsidR="00FE5560" w:rsidRDefault="00FE5560" w:rsidP="00125CF8"/>
    <w:p w14:paraId="3D2AE062" w14:textId="77777777" w:rsidR="00125CF8" w:rsidRDefault="00125CF8" w:rsidP="00125CF8">
      <w:r>
        <w:t>hierna gezamenlijk te noemen partijen, overwegende dat:</w:t>
      </w:r>
    </w:p>
    <w:p w14:paraId="30EEEAF1" w14:textId="3949D14A" w:rsidR="00125CF8" w:rsidRPr="00010244" w:rsidRDefault="00125CF8" w:rsidP="00010244">
      <w:pPr>
        <w:pStyle w:val="Lijstalinea"/>
        <w:numPr>
          <w:ilvl w:val="0"/>
          <w:numId w:val="27"/>
        </w:numPr>
        <w:rPr>
          <w:highlight w:val="green"/>
        </w:rPr>
      </w:pPr>
      <w:r>
        <w:t>Aanbesteder, een &lt;</w:t>
      </w:r>
      <w:r w:rsidRPr="00010244">
        <w:rPr>
          <w:highlight w:val="green"/>
        </w:rPr>
        <w:t>leverancier/dienstverlener/aannemer</w:t>
      </w:r>
      <w:r>
        <w:t>&gt; zoekt voor &lt;</w:t>
      </w:r>
      <w:r w:rsidRPr="00010244">
        <w:rPr>
          <w:highlight w:val="green"/>
        </w:rPr>
        <w:t xml:space="preserve">korte omschrijving </w:t>
      </w:r>
    </w:p>
    <w:p w14:paraId="58B7E323" w14:textId="786D7932" w:rsidR="00125CF8" w:rsidRDefault="00125CF8" w:rsidP="0014450F">
      <w:pPr>
        <w:pStyle w:val="Lijstalinea"/>
      </w:pPr>
      <w:r w:rsidRPr="00010244">
        <w:rPr>
          <w:highlight w:val="green"/>
        </w:rPr>
        <w:t>werkzaamheden</w:t>
      </w:r>
      <w:r>
        <w:t xml:space="preserve">&gt; en deze door middel van een </w:t>
      </w:r>
      <w:r w:rsidR="003A6867">
        <w:t>a</w:t>
      </w:r>
      <w:r>
        <w:t>anbesteding wenst te vinden;</w:t>
      </w:r>
    </w:p>
    <w:p w14:paraId="675156DC" w14:textId="473ED448" w:rsidR="00125CF8" w:rsidRDefault="00125CF8" w:rsidP="00010244">
      <w:pPr>
        <w:pStyle w:val="Lijstalinea"/>
        <w:numPr>
          <w:ilvl w:val="0"/>
          <w:numId w:val="27"/>
        </w:numPr>
      </w:pPr>
      <w:r>
        <w:t>Gegadigde &lt;</w:t>
      </w:r>
      <w:r w:rsidRPr="0014450F">
        <w:rPr>
          <w:highlight w:val="green"/>
        </w:rPr>
        <w:t>holding/</w:t>
      </w:r>
      <w:r w:rsidR="003A6867">
        <w:rPr>
          <w:highlight w:val="green"/>
        </w:rPr>
        <w:t>o</w:t>
      </w:r>
      <w:r w:rsidRPr="0014450F">
        <w:rPr>
          <w:highlight w:val="green"/>
        </w:rPr>
        <w:t>nderaannemer</w:t>
      </w:r>
      <w:r>
        <w:t xml:space="preserve">&gt; nodig heeft om te kunnen voldoen aan de door de </w:t>
      </w:r>
    </w:p>
    <w:p w14:paraId="367E2E55" w14:textId="50C1FC77" w:rsidR="00125CF8" w:rsidRDefault="003A6867" w:rsidP="0014450F">
      <w:pPr>
        <w:pStyle w:val="Lijstalinea"/>
      </w:pPr>
      <w:r>
        <w:t>a</w:t>
      </w:r>
      <w:r w:rsidR="00125CF8">
        <w:t xml:space="preserve">anbesteder ter zake van de </w:t>
      </w:r>
      <w:r>
        <w:t>a</w:t>
      </w:r>
      <w:r w:rsidR="00125CF8">
        <w:t xml:space="preserve">anbesteding gestelde </w:t>
      </w:r>
      <w:r>
        <w:t>g</w:t>
      </w:r>
      <w:r w:rsidR="00125CF8">
        <w:t xml:space="preserve">eschiktheidseisen en/of </w:t>
      </w:r>
      <w:r>
        <w:t>s</w:t>
      </w:r>
      <w:r w:rsidR="00125CF8">
        <w:t>electiecriteria;</w:t>
      </w:r>
    </w:p>
    <w:p w14:paraId="21C448C0" w14:textId="57592E57" w:rsidR="00125CF8" w:rsidRDefault="00125CF8" w:rsidP="00010244">
      <w:pPr>
        <w:pStyle w:val="Lijstalinea"/>
        <w:numPr>
          <w:ilvl w:val="0"/>
          <w:numId w:val="27"/>
        </w:numPr>
      </w:pPr>
      <w:r>
        <w:t xml:space="preserve">Partijen in dat kader jegens de </w:t>
      </w:r>
      <w:r w:rsidR="003A6867">
        <w:t>a</w:t>
      </w:r>
      <w:r>
        <w:t>anbesteder wensen te verklaren dat, indien</w:t>
      </w:r>
      <w:r w:rsidR="003A6867">
        <w:t xml:space="preserve"> g</w:t>
      </w:r>
      <w:r>
        <w:t xml:space="preserve">egadigde de </w:t>
      </w:r>
    </w:p>
    <w:p w14:paraId="464CB523" w14:textId="575DD37C" w:rsidR="00125CF8" w:rsidRDefault="003A6867" w:rsidP="007511AE">
      <w:pPr>
        <w:pStyle w:val="Lijstalinea"/>
      </w:pPr>
      <w:r>
        <w:t>o</w:t>
      </w:r>
      <w:r w:rsidR="00125CF8">
        <w:t xml:space="preserve">pdracht gegund krijgt, </w:t>
      </w:r>
      <w:r>
        <w:t>g</w:t>
      </w:r>
      <w:r w:rsidR="00125CF8">
        <w:t>egadigde de &lt;</w:t>
      </w:r>
      <w:r w:rsidR="00125CF8" w:rsidRPr="007511AE">
        <w:rPr>
          <w:highlight w:val="green"/>
        </w:rPr>
        <w:t>holding/</w:t>
      </w:r>
      <w:r>
        <w:rPr>
          <w:highlight w:val="green"/>
        </w:rPr>
        <w:t>o</w:t>
      </w:r>
      <w:r w:rsidR="00125CF8" w:rsidRPr="007511AE">
        <w:rPr>
          <w:highlight w:val="green"/>
        </w:rPr>
        <w:t>nderaannemer</w:t>
      </w:r>
      <w:r w:rsidR="00125CF8">
        <w:t xml:space="preserve">&gt; als uitvoerende partij zal inzetten voor het uitvoeren van die onderdelen van de </w:t>
      </w:r>
      <w:r>
        <w:t>o</w:t>
      </w:r>
      <w:r w:rsidR="00125CF8">
        <w:t xml:space="preserve">pdracht waarvoor hij de </w:t>
      </w:r>
    </w:p>
    <w:p w14:paraId="07CDE074" w14:textId="4DEA0D4A" w:rsidR="00125CF8" w:rsidRDefault="00125CF8" w:rsidP="007511AE">
      <w:pPr>
        <w:pStyle w:val="Lijstalinea"/>
      </w:pPr>
      <w:r>
        <w:t>&lt;</w:t>
      </w:r>
      <w:r w:rsidRPr="007511AE">
        <w:rPr>
          <w:highlight w:val="green"/>
        </w:rPr>
        <w:t>holding/</w:t>
      </w:r>
      <w:r w:rsidR="003A6867">
        <w:rPr>
          <w:highlight w:val="green"/>
        </w:rPr>
        <w:t>o</w:t>
      </w:r>
      <w:r w:rsidRPr="007511AE">
        <w:rPr>
          <w:highlight w:val="green"/>
        </w:rPr>
        <w:t>nderaannemer</w:t>
      </w:r>
      <w:r>
        <w:t>&gt; nodig heeft om aan de eisen en/of criteria te voldoen.</w:t>
      </w:r>
    </w:p>
    <w:p w14:paraId="484986C4" w14:textId="77777777" w:rsidR="007511AE" w:rsidRDefault="007511AE" w:rsidP="007511AE">
      <w:pPr>
        <w:pStyle w:val="Lijstalinea"/>
      </w:pPr>
    </w:p>
    <w:p w14:paraId="0028795E" w14:textId="2EBAAEA5" w:rsidR="00125CF8" w:rsidRDefault="00125CF8" w:rsidP="00125CF8">
      <w:r>
        <w:t xml:space="preserve">Partijen verklaren jegens de </w:t>
      </w:r>
      <w:r w:rsidR="003A6867">
        <w:t>a</w:t>
      </w:r>
      <w:r>
        <w:t>anbesteder het navolgende te zijn overeengekomen:</w:t>
      </w:r>
    </w:p>
    <w:p w14:paraId="2BC4B99B" w14:textId="54201C3B" w:rsidR="00125CF8" w:rsidRPr="0030572C" w:rsidRDefault="00125CF8" w:rsidP="00125CF8">
      <w:pPr>
        <w:rPr>
          <w:highlight w:val="green"/>
        </w:rPr>
      </w:pPr>
      <w:r>
        <w:t>dat, indien &lt;</w:t>
      </w:r>
      <w:r w:rsidRPr="007511AE">
        <w:rPr>
          <w:highlight w:val="green"/>
        </w:rPr>
        <w:t xml:space="preserve">naam </w:t>
      </w:r>
      <w:r w:rsidR="003A6867">
        <w:rPr>
          <w:highlight w:val="green"/>
        </w:rPr>
        <w:t>g</w:t>
      </w:r>
      <w:r w:rsidRPr="007511AE">
        <w:rPr>
          <w:highlight w:val="green"/>
        </w:rPr>
        <w:t>egadigde</w:t>
      </w:r>
      <w:r>
        <w:t xml:space="preserve">&gt;, de </w:t>
      </w:r>
      <w:r w:rsidR="003A6867">
        <w:t>o</w:t>
      </w:r>
      <w:r>
        <w:t>pdracht &lt;</w:t>
      </w:r>
      <w:r w:rsidRPr="007511AE">
        <w:rPr>
          <w:highlight w:val="green"/>
        </w:rPr>
        <w:t>onderwerp</w:t>
      </w:r>
      <w:r>
        <w:t>&gt; gegund krijgt, &lt;</w:t>
      </w:r>
      <w:r w:rsidRPr="0030572C">
        <w:rPr>
          <w:highlight w:val="green"/>
        </w:rPr>
        <w:t xml:space="preserve">naam </w:t>
      </w:r>
    </w:p>
    <w:p w14:paraId="544785F4" w14:textId="4E96C9D2" w:rsidR="00D903D9" w:rsidRDefault="00125CF8" w:rsidP="00125CF8">
      <w:r w:rsidRPr="0030572C">
        <w:rPr>
          <w:highlight w:val="green"/>
        </w:rPr>
        <w:t>holding/</w:t>
      </w:r>
      <w:r w:rsidR="003A6867">
        <w:rPr>
          <w:highlight w:val="green"/>
        </w:rPr>
        <w:t>o</w:t>
      </w:r>
      <w:r w:rsidRPr="0030572C">
        <w:rPr>
          <w:highlight w:val="green"/>
        </w:rPr>
        <w:t>nderaannemer</w:t>
      </w:r>
      <w:r>
        <w:t>&gt; het opdrachtonderdeel/de opdrachtonderdelen &lt;</w:t>
      </w:r>
      <w:proofErr w:type="spellStart"/>
      <w:r w:rsidRPr="0030572C">
        <w:rPr>
          <w:highlight w:val="green"/>
        </w:rPr>
        <w:t>opdrachtonderde</w:t>
      </w:r>
      <w:proofErr w:type="spellEnd"/>
      <w:r w:rsidRPr="0030572C">
        <w:rPr>
          <w:highlight w:val="green"/>
        </w:rPr>
        <w:t>(e)l(en)</w:t>
      </w:r>
      <w:r>
        <w:t xml:space="preserve"> </w:t>
      </w:r>
      <w:r w:rsidRPr="0030572C">
        <w:rPr>
          <w:highlight w:val="green"/>
        </w:rPr>
        <w:t>welke holding/Onderaannemer de vereisten voor levert&gt; zal uitvoeren.</w:t>
      </w:r>
    </w:p>
    <w:p w14:paraId="768BEEDF" w14:textId="77777777" w:rsidR="0030572C" w:rsidRDefault="0030572C" w:rsidP="00125CF8"/>
    <w:p w14:paraId="53C0E8CB" w14:textId="3AF193DE" w:rsidR="0030572C" w:rsidRDefault="0030572C" w:rsidP="00125CF8">
      <w:r>
        <w:t xml:space="preserve">Namens </w:t>
      </w:r>
      <w:r w:rsidR="00984CA6">
        <w:t>Gegadigde: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17"/>
        <w:gridCol w:w="4882"/>
        <w:gridCol w:w="1696"/>
      </w:tblGrid>
      <w:tr w:rsidR="00984CA6" w14:paraId="4F318DA8" w14:textId="661878FD" w:rsidTr="00984CA6">
        <w:tc>
          <w:tcPr>
            <w:tcW w:w="1917" w:type="dxa"/>
          </w:tcPr>
          <w:p w14:paraId="397D4A32" w14:textId="012DF584" w:rsidR="00984CA6" w:rsidRPr="00984CA6" w:rsidRDefault="00984CA6" w:rsidP="00125CF8">
            <w:pPr>
              <w:rPr>
                <w:sz w:val="18"/>
                <w:szCs w:val="18"/>
              </w:rPr>
            </w:pPr>
            <w:r w:rsidRPr="00984CA6">
              <w:rPr>
                <w:sz w:val="18"/>
                <w:szCs w:val="18"/>
              </w:rPr>
              <w:t>Naam tekenbevoegde</w:t>
            </w:r>
          </w:p>
        </w:tc>
        <w:tc>
          <w:tcPr>
            <w:tcW w:w="4882" w:type="dxa"/>
          </w:tcPr>
          <w:p w14:paraId="169437E8" w14:textId="77777777" w:rsidR="00984CA6" w:rsidRPr="00984CA6" w:rsidRDefault="00984CA6" w:rsidP="00125CF8">
            <w:pPr>
              <w:rPr>
                <w:sz w:val="18"/>
                <w:szCs w:val="18"/>
              </w:rPr>
            </w:pPr>
          </w:p>
        </w:tc>
        <w:tc>
          <w:tcPr>
            <w:tcW w:w="1696" w:type="dxa"/>
          </w:tcPr>
          <w:p w14:paraId="53E674A0" w14:textId="0DB8FD34" w:rsidR="00984CA6" w:rsidRPr="00984CA6" w:rsidRDefault="00984CA6" w:rsidP="00125C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Datum:</w:t>
            </w:r>
          </w:p>
        </w:tc>
      </w:tr>
      <w:tr w:rsidR="00984CA6" w14:paraId="51B6822E" w14:textId="579309AB" w:rsidTr="00984CA6">
        <w:tc>
          <w:tcPr>
            <w:tcW w:w="1917" w:type="dxa"/>
          </w:tcPr>
          <w:p w14:paraId="3B143FB9" w14:textId="0E4934B4" w:rsidR="00984CA6" w:rsidRPr="00984CA6" w:rsidRDefault="00984CA6" w:rsidP="00125CF8">
            <w:pPr>
              <w:rPr>
                <w:sz w:val="18"/>
                <w:szCs w:val="18"/>
              </w:rPr>
            </w:pPr>
            <w:r w:rsidRPr="00984CA6">
              <w:rPr>
                <w:sz w:val="18"/>
                <w:szCs w:val="18"/>
              </w:rPr>
              <w:t>Handtekening</w:t>
            </w:r>
          </w:p>
        </w:tc>
        <w:tc>
          <w:tcPr>
            <w:tcW w:w="4882" w:type="dxa"/>
          </w:tcPr>
          <w:p w14:paraId="12DD5FF2" w14:textId="77777777" w:rsidR="00984CA6" w:rsidRPr="00984CA6" w:rsidRDefault="00984CA6" w:rsidP="00125CF8">
            <w:pPr>
              <w:rPr>
                <w:sz w:val="18"/>
                <w:szCs w:val="18"/>
              </w:rPr>
            </w:pPr>
          </w:p>
        </w:tc>
        <w:tc>
          <w:tcPr>
            <w:tcW w:w="1696" w:type="dxa"/>
          </w:tcPr>
          <w:p w14:paraId="3EE6C4F4" w14:textId="77777777" w:rsidR="00984CA6" w:rsidRPr="00984CA6" w:rsidRDefault="00984CA6" w:rsidP="00125CF8">
            <w:pPr>
              <w:rPr>
                <w:sz w:val="18"/>
                <w:szCs w:val="18"/>
              </w:rPr>
            </w:pPr>
          </w:p>
        </w:tc>
      </w:tr>
    </w:tbl>
    <w:p w14:paraId="53B1A197" w14:textId="77777777" w:rsidR="00984CA6" w:rsidRDefault="00984CA6" w:rsidP="00984CA6"/>
    <w:p w14:paraId="20886902" w14:textId="2E9119F1" w:rsidR="00984CA6" w:rsidRDefault="00984CA6" w:rsidP="00984CA6">
      <w:r>
        <w:t xml:space="preserve">Namens </w:t>
      </w:r>
      <w:r w:rsidR="006F198C">
        <w:t>holding/onderaannemer</w:t>
      </w:r>
      <w: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17"/>
        <w:gridCol w:w="4882"/>
        <w:gridCol w:w="1696"/>
      </w:tblGrid>
      <w:tr w:rsidR="00984CA6" w14:paraId="7D0F7DD7" w14:textId="77777777" w:rsidTr="00DF04B0">
        <w:tc>
          <w:tcPr>
            <w:tcW w:w="1917" w:type="dxa"/>
          </w:tcPr>
          <w:p w14:paraId="6B09FE92" w14:textId="77777777" w:rsidR="00984CA6" w:rsidRPr="00984CA6" w:rsidRDefault="00984CA6" w:rsidP="00DF04B0">
            <w:pPr>
              <w:rPr>
                <w:sz w:val="18"/>
                <w:szCs w:val="18"/>
              </w:rPr>
            </w:pPr>
            <w:r w:rsidRPr="00984CA6">
              <w:rPr>
                <w:sz w:val="18"/>
                <w:szCs w:val="18"/>
              </w:rPr>
              <w:t>Naam tekenbevoegde</w:t>
            </w:r>
          </w:p>
        </w:tc>
        <w:tc>
          <w:tcPr>
            <w:tcW w:w="4882" w:type="dxa"/>
          </w:tcPr>
          <w:p w14:paraId="797827B0" w14:textId="77777777" w:rsidR="00984CA6" w:rsidRPr="00984CA6" w:rsidRDefault="00984CA6" w:rsidP="00DF04B0">
            <w:pPr>
              <w:rPr>
                <w:sz w:val="18"/>
                <w:szCs w:val="18"/>
              </w:rPr>
            </w:pPr>
          </w:p>
        </w:tc>
        <w:tc>
          <w:tcPr>
            <w:tcW w:w="1696" w:type="dxa"/>
          </w:tcPr>
          <w:p w14:paraId="1197867F" w14:textId="77777777" w:rsidR="00984CA6" w:rsidRPr="00984CA6" w:rsidRDefault="00984CA6" w:rsidP="00DF04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Datum:</w:t>
            </w:r>
          </w:p>
        </w:tc>
      </w:tr>
      <w:tr w:rsidR="00984CA6" w14:paraId="252AD881" w14:textId="77777777" w:rsidTr="00DF04B0">
        <w:tc>
          <w:tcPr>
            <w:tcW w:w="1917" w:type="dxa"/>
          </w:tcPr>
          <w:p w14:paraId="565B9ACA" w14:textId="77777777" w:rsidR="00984CA6" w:rsidRPr="00984CA6" w:rsidRDefault="00984CA6" w:rsidP="00DF04B0">
            <w:pPr>
              <w:rPr>
                <w:sz w:val="18"/>
                <w:szCs w:val="18"/>
              </w:rPr>
            </w:pPr>
            <w:r w:rsidRPr="00984CA6">
              <w:rPr>
                <w:sz w:val="18"/>
                <w:szCs w:val="18"/>
              </w:rPr>
              <w:t>Handtekening</w:t>
            </w:r>
          </w:p>
        </w:tc>
        <w:tc>
          <w:tcPr>
            <w:tcW w:w="4882" w:type="dxa"/>
          </w:tcPr>
          <w:p w14:paraId="134E10A0" w14:textId="77777777" w:rsidR="00984CA6" w:rsidRPr="00984CA6" w:rsidRDefault="00984CA6" w:rsidP="00DF04B0">
            <w:pPr>
              <w:rPr>
                <w:sz w:val="18"/>
                <w:szCs w:val="18"/>
              </w:rPr>
            </w:pPr>
          </w:p>
        </w:tc>
        <w:tc>
          <w:tcPr>
            <w:tcW w:w="1696" w:type="dxa"/>
          </w:tcPr>
          <w:p w14:paraId="34E08A6A" w14:textId="77777777" w:rsidR="00984CA6" w:rsidRPr="00984CA6" w:rsidRDefault="00984CA6" w:rsidP="00DF04B0">
            <w:pPr>
              <w:rPr>
                <w:sz w:val="18"/>
                <w:szCs w:val="18"/>
              </w:rPr>
            </w:pPr>
          </w:p>
        </w:tc>
      </w:tr>
    </w:tbl>
    <w:p w14:paraId="1DB969ED" w14:textId="77777777" w:rsidR="00984CA6" w:rsidRPr="007B3BF7" w:rsidRDefault="00984CA6" w:rsidP="00125CF8"/>
    <w:sectPr w:rsidR="00984CA6" w:rsidRPr="007B3BF7" w:rsidSect="00815D0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6" w:bottom="1560" w:left="1985" w:header="425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5966F" w14:textId="77777777" w:rsidR="00D15E02" w:rsidRDefault="00D15E02" w:rsidP="00725C32">
      <w:pPr>
        <w:spacing w:line="240" w:lineRule="auto"/>
      </w:pPr>
      <w:r>
        <w:separator/>
      </w:r>
    </w:p>
  </w:endnote>
  <w:endnote w:type="continuationSeparator" w:id="0">
    <w:p w14:paraId="09EC1A63" w14:textId="77777777" w:rsidR="00D15E02" w:rsidRDefault="00D15E02" w:rsidP="00725C32">
      <w:pPr>
        <w:spacing w:line="240" w:lineRule="auto"/>
      </w:pPr>
      <w:r>
        <w:continuationSeparator/>
      </w:r>
    </w:p>
  </w:endnote>
  <w:endnote w:type="continuationNotice" w:id="1">
    <w:p w14:paraId="0A7FAA4B" w14:textId="77777777" w:rsidR="00D15E02" w:rsidRDefault="00D15E0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id w:val="-632550927"/>
      <w:docPartObj>
        <w:docPartGallery w:val="Page Numbers (Bottom of Page)"/>
        <w:docPartUnique/>
      </w:docPartObj>
    </w:sdtPr>
    <w:sdtEndPr>
      <w:rPr>
        <w:color w:val="A6A6A6" w:themeColor="background1" w:themeShade="A6"/>
      </w:rPr>
    </w:sdtEndPr>
    <w:sdtContent>
      <w:sdt>
        <w:sdtPr>
          <w:rPr>
            <w:color w:val="A6A6A6" w:themeColor="background1" w:themeShade="A6"/>
            <w:szCs w:val="20"/>
          </w:rPr>
          <w:id w:val="-1363355709"/>
          <w:docPartObj>
            <w:docPartGallery w:val="Page Numbers (Top of Page)"/>
            <w:docPartUnique/>
          </w:docPartObj>
        </w:sdtPr>
        <w:sdtEndPr/>
        <w:sdtContent>
          <w:p w14:paraId="6AC6CC06" w14:textId="77777777" w:rsidR="004F1CCC" w:rsidRPr="00E46835" w:rsidRDefault="007D37FB" w:rsidP="007D37FB">
            <w:pPr>
              <w:pStyle w:val="Voettekst"/>
              <w:rPr>
                <w:color w:val="A6A6A6" w:themeColor="background1" w:themeShade="A6"/>
                <w:szCs w:val="20"/>
              </w:rPr>
            </w:pPr>
            <w:r w:rsidRPr="0018177A">
              <w:rPr>
                <w:color w:val="87AD93"/>
                <w:szCs w:val="20"/>
              </w:rPr>
              <w:t>[Titel] | [</w:t>
            </w:r>
            <w:proofErr w:type="spellStart"/>
            <w:r w:rsidRPr="0018177A">
              <w:rPr>
                <w:color w:val="87AD93"/>
                <w:szCs w:val="20"/>
              </w:rPr>
              <w:t>dd</w:t>
            </w:r>
            <w:proofErr w:type="spellEnd"/>
            <w:r w:rsidRPr="0018177A">
              <w:rPr>
                <w:color w:val="87AD93"/>
                <w:szCs w:val="20"/>
              </w:rPr>
              <w:t>-mm-</w:t>
            </w:r>
            <w:proofErr w:type="spellStart"/>
            <w:r w:rsidRPr="0018177A">
              <w:rPr>
                <w:color w:val="87AD93"/>
                <w:szCs w:val="20"/>
              </w:rPr>
              <w:t>jjjj</w:t>
            </w:r>
            <w:proofErr w:type="spellEnd"/>
            <w:r w:rsidRPr="0018177A">
              <w:rPr>
                <w:color w:val="87AD93"/>
                <w:szCs w:val="20"/>
              </w:rPr>
              <w:t xml:space="preserve">] </w:t>
            </w:r>
            <w:r w:rsidR="004F1CCC" w:rsidRPr="0018177A">
              <w:rPr>
                <w:color w:val="87AD93"/>
                <w:szCs w:val="20"/>
              </w:rPr>
              <w:tab/>
            </w:r>
            <w:r w:rsidRPr="0018177A">
              <w:rPr>
                <w:color w:val="87AD93"/>
                <w:szCs w:val="20"/>
              </w:rPr>
              <w:tab/>
            </w:r>
            <w:r w:rsidR="004F1CCC" w:rsidRPr="0018177A">
              <w:rPr>
                <w:color w:val="87AD93"/>
                <w:szCs w:val="20"/>
              </w:rPr>
              <w:t xml:space="preserve">Pag. </w:t>
            </w:r>
            <w:r w:rsidR="004F1CCC" w:rsidRPr="0018177A">
              <w:rPr>
                <w:bCs/>
                <w:color w:val="87AD93"/>
                <w:szCs w:val="20"/>
              </w:rPr>
              <w:fldChar w:fldCharType="begin"/>
            </w:r>
            <w:r w:rsidR="004F1CCC" w:rsidRPr="0018177A">
              <w:rPr>
                <w:bCs/>
                <w:color w:val="87AD93"/>
                <w:szCs w:val="20"/>
              </w:rPr>
              <w:instrText>PAGE</w:instrText>
            </w:r>
            <w:r w:rsidR="004F1CCC" w:rsidRPr="0018177A">
              <w:rPr>
                <w:bCs/>
                <w:color w:val="87AD93"/>
                <w:szCs w:val="20"/>
              </w:rPr>
              <w:fldChar w:fldCharType="separate"/>
            </w:r>
            <w:r w:rsidR="004059D6" w:rsidRPr="0018177A">
              <w:rPr>
                <w:bCs/>
                <w:noProof/>
                <w:color w:val="87AD93"/>
                <w:szCs w:val="20"/>
              </w:rPr>
              <w:t>10</w:t>
            </w:r>
            <w:r w:rsidR="004F1CCC" w:rsidRPr="0018177A">
              <w:rPr>
                <w:bCs/>
                <w:color w:val="87AD93"/>
                <w:szCs w:val="20"/>
              </w:rPr>
              <w:fldChar w:fldCharType="end"/>
            </w:r>
            <w:r w:rsidR="004F1CCC" w:rsidRPr="0018177A">
              <w:rPr>
                <w:color w:val="87AD93"/>
                <w:szCs w:val="20"/>
              </w:rPr>
              <w:t xml:space="preserve"> van </w:t>
            </w:r>
            <w:r w:rsidR="004F1CCC" w:rsidRPr="0018177A">
              <w:rPr>
                <w:bCs/>
                <w:color w:val="87AD93"/>
                <w:szCs w:val="20"/>
              </w:rPr>
              <w:fldChar w:fldCharType="begin"/>
            </w:r>
            <w:r w:rsidR="004F1CCC" w:rsidRPr="0018177A">
              <w:rPr>
                <w:bCs/>
                <w:color w:val="87AD93"/>
                <w:szCs w:val="20"/>
              </w:rPr>
              <w:instrText>NUMPAGES</w:instrText>
            </w:r>
            <w:r w:rsidR="004F1CCC" w:rsidRPr="0018177A">
              <w:rPr>
                <w:bCs/>
                <w:color w:val="87AD93"/>
                <w:szCs w:val="20"/>
              </w:rPr>
              <w:fldChar w:fldCharType="separate"/>
            </w:r>
            <w:r w:rsidR="004059D6" w:rsidRPr="0018177A">
              <w:rPr>
                <w:bCs/>
                <w:noProof/>
                <w:color w:val="87AD93"/>
                <w:szCs w:val="20"/>
              </w:rPr>
              <w:t>10</w:t>
            </w:r>
            <w:r w:rsidR="004F1CCC" w:rsidRPr="0018177A">
              <w:rPr>
                <w:bCs/>
                <w:color w:val="87AD93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9952120"/>
      <w:docPartObj>
        <w:docPartGallery w:val="Page Numbers (Top of Page)"/>
        <w:docPartUnique/>
      </w:docPartObj>
    </w:sdtPr>
    <w:sdtEndPr/>
    <w:sdtContent>
      <w:p w14:paraId="57FFC376" w14:textId="77777777" w:rsidR="004F1CCC" w:rsidRPr="00C64D29" w:rsidRDefault="004F1CCC" w:rsidP="00C64D29">
        <w:pPr>
          <w:pStyle w:val="Voettekst"/>
          <w:rPr>
            <w:color w:val="A6A6A6" w:themeColor="background1" w:themeShade="A6"/>
            <w:szCs w:val="20"/>
          </w:rPr>
        </w:pP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B73B7" w14:textId="77777777" w:rsidR="00D15E02" w:rsidRDefault="00D15E02" w:rsidP="00725C32">
      <w:pPr>
        <w:spacing w:line="240" w:lineRule="auto"/>
      </w:pPr>
      <w:r>
        <w:separator/>
      </w:r>
    </w:p>
  </w:footnote>
  <w:footnote w:type="continuationSeparator" w:id="0">
    <w:p w14:paraId="205F424D" w14:textId="77777777" w:rsidR="00D15E02" w:rsidRDefault="00D15E02" w:rsidP="00725C32">
      <w:pPr>
        <w:spacing w:line="240" w:lineRule="auto"/>
      </w:pPr>
      <w:r>
        <w:continuationSeparator/>
      </w:r>
    </w:p>
  </w:footnote>
  <w:footnote w:type="continuationNotice" w:id="1">
    <w:p w14:paraId="0B450882" w14:textId="77777777" w:rsidR="00D15E02" w:rsidRDefault="00D15E0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DF67E" w14:textId="77777777" w:rsidR="004F1CCC" w:rsidRPr="006A0197" w:rsidRDefault="00BD53C6" w:rsidP="001513CE">
    <w:pPr>
      <w:pStyle w:val="Koptekst"/>
      <w:jc w:val="center"/>
      <w:rPr>
        <w:szCs w:val="20"/>
      </w:rPr>
    </w:pPr>
    <w:r>
      <w:rPr>
        <w:noProof/>
        <w:color w:val="87AD93"/>
        <w:szCs w:val="20"/>
      </w:rPr>
      <w:pict w14:anchorId="1EA282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110.15pt;margin-top:284.8pt;width:602.55pt;height:484.35pt;z-index:-251658237;mso-wrap-edited:f;mso-position-horizontal-relative:margin;mso-position-vertical-relative:margin" o:allowincell="f">
          <v:imagedata r:id="rId1" o:title="240052" croptop="27895f" cropleft="-709f"/>
          <w10:wrap anchorx="margin" anchory="margin"/>
        </v:shape>
      </w:pict>
    </w:r>
    <w:r w:rsidR="0094019C" w:rsidRPr="00AD52E9">
      <w:rPr>
        <w:noProof/>
      </w:rPr>
      <w:drawing>
        <wp:anchor distT="0" distB="0" distL="114300" distR="114300" simplePos="0" relativeHeight="251658241" behindDoc="1" locked="0" layoutInCell="1" allowOverlap="1" wp14:anchorId="5B7DA016" wp14:editId="7D7364A0">
          <wp:simplePos x="0" y="0"/>
          <wp:positionH relativeFrom="page">
            <wp:posOffset>3089275</wp:posOffset>
          </wp:positionH>
          <wp:positionV relativeFrom="paragraph">
            <wp:posOffset>-34452</wp:posOffset>
          </wp:positionV>
          <wp:extent cx="1382232" cy="657556"/>
          <wp:effectExtent l="0" t="0" r="0" b="0"/>
          <wp:wrapNone/>
          <wp:docPr id="1599088675" name="Afbeelding 3" descr="Afbeelding met Lettertype, Graphics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329627" name="Afbeelding 3" descr="Afbeelding met Lettertype, Graphics, grafische vormgeving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232" cy="657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58D61" w14:textId="63A61BE9" w:rsidR="004F1CCC" w:rsidRDefault="00BD53C6" w:rsidP="00AD52E9">
    <w:pPr>
      <w:pStyle w:val="Koptekst"/>
      <w:jc w:val="center"/>
    </w:pPr>
    <w:r w:rsidRPr="000365AF">
      <w:drawing>
        <wp:anchor distT="0" distB="0" distL="114300" distR="114300" simplePos="0" relativeHeight="251660291" behindDoc="0" locked="0" layoutInCell="1" allowOverlap="1" wp14:anchorId="45BED4C5" wp14:editId="7689A23E">
          <wp:simplePos x="0" y="0"/>
          <wp:positionH relativeFrom="margin">
            <wp:align>right</wp:align>
          </wp:positionH>
          <wp:positionV relativeFrom="paragraph">
            <wp:posOffset>47073</wp:posOffset>
          </wp:positionV>
          <wp:extent cx="1831340" cy="580390"/>
          <wp:effectExtent l="0" t="0" r="0" b="0"/>
          <wp:wrapNone/>
          <wp:docPr id="590223096" name="Afbeelding 2" descr="Afbeelding met Lettertype, Graphics, grafische vormgeving, tekst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223096" name="Afbeelding 2" descr="Afbeelding met Lettertype, Graphics, grafische vormgeving, tekst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 w14:anchorId="4EE838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51979" o:spid="_x0000_s1030" type="#_x0000_t75" style="position:absolute;left:0;text-align:left;margin-left:-98.85pt;margin-top:182.75pt;width:595.05pt;height:585.35pt;z-index:-251658238;mso-wrap-edited:f;mso-position-horizontal-relative:margin;mso-position-vertical-relative:margin" o:allowincell="f">
          <v:imagedata r:id="rId2" o:title="240052" croptop="20046f" cropleft="115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1833"/>
    <w:multiLevelType w:val="hybridMultilevel"/>
    <w:tmpl w:val="B02CFF9A"/>
    <w:lvl w:ilvl="0" w:tplc="C5BAFB84">
      <w:numFmt w:val="bullet"/>
      <w:lvlText w:val="•"/>
      <w:lvlJc w:val="left"/>
      <w:pPr>
        <w:ind w:left="720" w:hanging="360"/>
      </w:pPr>
      <w:rPr>
        <w:rFonts w:ascii="Jost" w:eastAsiaTheme="minorHAnsi" w:hAnsi="Jos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C3154"/>
    <w:multiLevelType w:val="hybridMultilevel"/>
    <w:tmpl w:val="5BEA7B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1EEC"/>
    <w:multiLevelType w:val="hybridMultilevel"/>
    <w:tmpl w:val="C18C8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C1F68"/>
    <w:multiLevelType w:val="hybridMultilevel"/>
    <w:tmpl w:val="BF0CB8BE"/>
    <w:lvl w:ilvl="0" w:tplc="AEBCE63A">
      <w:start w:val="4"/>
      <w:numFmt w:val="bullet"/>
      <w:lvlText w:val="-"/>
      <w:lvlJc w:val="left"/>
      <w:pPr>
        <w:ind w:left="720" w:hanging="360"/>
      </w:pPr>
      <w:rPr>
        <w:rFonts w:ascii="Jost" w:eastAsiaTheme="minorHAnsi" w:hAnsi="Jos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F76B9"/>
    <w:multiLevelType w:val="hybridMultilevel"/>
    <w:tmpl w:val="BE86C832"/>
    <w:lvl w:ilvl="0" w:tplc="C05C4558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C1C89"/>
    <w:multiLevelType w:val="hybridMultilevel"/>
    <w:tmpl w:val="3D00AA24"/>
    <w:lvl w:ilvl="0" w:tplc="EAE2A102">
      <w:start w:val="10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0469C"/>
    <w:multiLevelType w:val="hybridMultilevel"/>
    <w:tmpl w:val="2E1AFA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963E0"/>
    <w:multiLevelType w:val="hybridMultilevel"/>
    <w:tmpl w:val="08781FB6"/>
    <w:lvl w:ilvl="0" w:tplc="4D88EEA6">
      <w:start w:val="6"/>
      <w:numFmt w:val="decimal"/>
      <w:lvlText w:val="%1"/>
      <w:lvlJc w:val="left"/>
      <w:pPr>
        <w:ind w:left="720" w:hanging="360"/>
      </w:pPr>
      <w:rPr>
        <w:rFonts w:eastAsiaTheme="minorHAnsi" w:cstheme="minorHAnsi" w:hint="default"/>
        <w:sz w:val="20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B908C2"/>
    <w:multiLevelType w:val="multilevel"/>
    <w:tmpl w:val="2E9EE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Jost" w:eastAsiaTheme="minorHAnsi" w:hAnsi="Jos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72788D"/>
    <w:multiLevelType w:val="hybridMultilevel"/>
    <w:tmpl w:val="7B525A1A"/>
    <w:lvl w:ilvl="0" w:tplc="CE32DE02">
      <w:numFmt w:val="bullet"/>
      <w:lvlText w:val="•"/>
      <w:lvlJc w:val="left"/>
      <w:pPr>
        <w:ind w:left="720" w:hanging="360"/>
      </w:pPr>
      <w:rPr>
        <w:rFonts w:ascii="Jost" w:eastAsiaTheme="minorHAnsi" w:hAnsi="Jos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F10C0"/>
    <w:multiLevelType w:val="hybridMultilevel"/>
    <w:tmpl w:val="F848AC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6AE6DC">
      <w:numFmt w:val="bullet"/>
      <w:lvlText w:val="-"/>
      <w:lvlJc w:val="left"/>
      <w:pPr>
        <w:ind w:left="1440" w:hanging="360"/>
      </w:pPr>
      <w:rPr>
        <w:rFonts w:ascii="Jost" w:eastAsiaTheme="minorHAnsi" w:hAnsi="Jost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54561"/>
    <w:multiLevelType w:val="hybridMultilevel"/>
    <w:tmpl w:val="991A16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14E70"/>
    <w:multiLevelType w:val="hybridMultilevel"/>
    <w:tmpl w:val="1242E8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44229C"/>
    <w:multiLevelType w:val="hybridMultilevel"/>
    <w:tmpl w:val="B69293BC"/>
    <w:lvl w:ilvl="0" w:tplc="33E64B8C">
      <w:numFmt w:val="bullet"/>
      <w:lvlText w:val="•"/>
      <w:lvlJc w:val="left"/>
      <w:pPr>
        <w:ind w:left="720" w:hanging="360"/>
      </w:pPr>
      <w:rPr>
        <w:rFonts w:ascii="Jost" w:eastAsiaTheme="minorHAnsi" w:hAnsi="Jos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EC232F"/>
    <w:multiLevelType w:val="hybridMultilevel"/>
    <w:tmpl w:val="47809198"/>
    <w:lvl w:ilvl="0" w:tplc="CE948672">
      <w:start w:val="1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95AD7"/>
    <w:multiLevelType w:val="hybridMultilevel"/>
    <w:tmpl w:val="F1DE5A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F34A7"/>
    <w:multiLevelType w:val="hybridMultilevel"/>
    <w:tmpl w:val="24FAE514"/>
    <w:lvl w:ilvl="0" w:tplc="4AAE450A">
      <w:numFmt w:val="bullet"/>
      <w:lvlText w:val="•"/>
      <w:lvlJc w:val="left"/>
      <w:pPr>
        <w:ind w:left="720" w:hanging="360"/>
      </w:pPr>
      <w:rPr>
        <w:rFonts w:ascii="Jost" w:eastAsiaTheme="minorHAnsi" w:hAnsi="Jos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A2397"/>
    <w:multiLevelType w:val="hybridMultilevel"/>
    <w:tmpl w:val="47028C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785085"/>
    <w:multiLevelType w:val="hybridMultilevel"/>
    <w:tmpl w:val="98569EF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677F1"/>
    <w:multiLevelType w:val="hybridMultilevel"/>
    <w:tmpl w:val="D4A2EE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AA49C1"/>
    <w:multiLevelType w:val="hybridMultilevel"/>
    <w:tmpl w:val="3482AB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8918B2"/>
    <w:multiLevelType w:val="multilevel"/>
    <w:tmpl w:val="AC666C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2CA4E83"/>
    <w:multiLevelType w:val="hybridMultilevel"/>
    <w:tmpl w:val="873A4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603E2"/>
    <w:multiLevelType w:val="hybridMultilevel"/>
    <w:tmpl w:val="3A2E50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94C1E"/>
    <w:multiLevelType w:val="hybridMultilevel"/>
    <w:tmpl w:val="2AD6C5C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2383E"/>
    <w:multiLevelType w:val="hybridMultilevel"/>
    <w:tmpl w:val="D6CAA9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383C62"/>
    <w:multiLevelType w:val="hybridMultilevel"/>
    <w:tmpl w:val="6E448C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154916"/>
    <w:multiLevelType w:val="hybridMultilevel"/>
    <w:tmpl w:val="216C826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68604200">
    <w:abstractNumId w:val="24"/>
  </w:num>
  <w:num w:numId="2" w16cid:durableId="1557160895">
    <w:abstractNumId w:val="2"/>
  </w:num>
  <w:num w:numId="3" w16cid:durableId="1350522142">
    <w:abstractNumId w:val="15"/>
  </w:num>
  <w:num w:numId="4" w16cid:durableId="95709960">
    <w:abstractNumId w:val="21"/>
  </w:num>
  <w:num w:numId="5" w16cid:durableId="453669455">
    <w:abstractNumId w:val="18"/>
  </w:num>
  <w:num w:numId="6" w16cid:durableId="564754891">
    <w:abstractNumId w:val="4"/>
  </w:num>
  <w:num w:numId="7" w16cid:durableId="1609238286">
    <w:abstractNumId w:val="14"/>
  </w:num>
  <w:num w:numId="8" w16cid:durableId="1122069564">
    <w:abstractNumId w:val="5"/>
  </w:num>
  <w:num w:numId="9" w16cid:durableId="1023442076">
    <w:abstractNumId w:val="12"/>
  </w:num>
  <w:num w:numId="10" w16cid:durableId="1248733834">
    <w:abstractNumId w:val="7"/>
  </w:num>
  <w:num w:numId="11" w16cid:durableId="1463839865">
    <w:abstractNumId w:val="6"/>
  </w:num>
  <w:num w:numId="12" w16cid:durableId="1908539469">
    <w:abstractNumId w:val="16"/>
  </w:num>
  <w:num w:numId="13" w16cid:durableId="478692809">
    <w:abstractNumId w:val="19"/>
  </w:num>
  <w:num w:numId="14" w16cid:durableId="1494056399">
    <w:abstractNumId w:val="22"/>
  </w:num>
  <w:num w:numId="15" w16cid:durableId="553197528">
    <w:abstractNumId w:val="0"/>
  </w:num>
  <w:num w:numId="16" w16cid:durableId="2040737314">
    <w:abstractNumId w:val="27"/>
  </w:num>
  <w:num w:numId="17" w16cid:durableId="2039816229">
    <w:abstractNumId w:val="23"/>
  </w:num>
  <w:num w:numId="18" w16cid:durableId="759645104">
    <w:abstractNumId w:val="9"/>
  </w:num>
  <w:num w:numId="19" w16cid:durableId="890263374">
    <w:abstractNumId w:val="20"/>
  </w:num>
  <w:num w:numId="20" w16cid:durableId="1248424328">
    <w:abstractNumId w:val="17"/>
  </w:num>
  <w:num w:numId="21" w16cid:durableId="1294100937">
    <w:abstractNumId w:val="13"/>
  </w:num>
  <w:num w:numId="22" w16cid:durableId="996999947">
    <w:abstractNumId w:val="26"/>
  </w:num>
  <w:num w:numId="23" w16cid:durableId="370541262">
    <w:abstractNumId w:val="8"/>
  </w:num>
  <w:num w:numId="24" w16cid:durableId="1697853230">
    <w:abstractNumId w:val="10"/>
  </w:num>
  <w:num w:numId="25" w16cid:durableId="941305474">
    <w:abstractNumId w:val="25"/>
  </w:num>
  <w:num w:numId="26" w16cid:durableId="1890877201">
    <w:abstractNumId w:val="1"/>
  </w:num>
  <w:num w:numId="27" w16cid:durableId="1528955060">
    <w:abstractNumId w:val="11"/>
  </w:num>
  <w:num w:numId="28" w16cid:durableId="1541057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597"/>
    <w:rsid w:val="000020A9"/>
    <w:rsid w:val="00005A31"/>
    <w:rsid w:val="00010244"/>
    <w:rsid w:val="00030355"/>
    <w:rsid w:val="000325F1"/>
    <w:rsid w:val="00033F25"/>
    <w:rsid w:val="0003528D"/>
    <w:rsid w:val="00045178"/>
    <w:rsid w:val="00054699"/>
    <w:rsid w:val="00067CED"/>
    <w:rsid w:val="00076C46"/>
    <w:rsid w:val="000804D4"/>
    <w:rsid w:val="000837DC"/>
    <w:rsid w:val="00096904"/>
    <w:rsid w:val="000B5827"/>
    <w:rsid w:val="000C5A96"/>
    <w:rsid w:val="000C7F7E"/>
    <w:rsid w:val="000D29B5"/>
    <w:rsid w:val="000E1A3B"/>
    <w:rsid w:val="000F06DF"/>
    <w:rsid w:val="000F2C8C"/>
    <w:rsid w:val="000F3CEA"/>
    <w:rsid w:val="000F6E36"/>
    <w:rsid w:val="001017F1"/>
    <w:rsid w:val="00104733"/>
    <w:rsid w:val="00105459"/>
    <w:rsid w:val="00111B9D"/>
    <w:rsid w:val="00112D1C"/>
    <w:rsid w:val="00120D9B"/>
    <w:rsid w:val="00125CF8"/>
    <w:rsid w:val="001268BD"/>
    <w:rsid w:val="00126905"/>
    <w:rsid w:val="0014450F"/>
    <w:rsid w:val="001472BD"/>
    <w:rsid w:val="001513CE"/>
    <w:rsid w:val="0015413B"/>
    <w:rsid w:val="00157BCE"/>
    <w:rsid w:val="00164ED1"/>
    <w:rsid w:val="0017605F"/>
    <w:rsid w:val="00177177"/>
    <w:rsid w:val="001808A9"/>
    <w:rsid w:val="0018177A"/>
    <w:rsid w:val="00181B36"/>
    <w:rsid w:val="00186683"/>
    <w:rsid w:val="001A0217"/>
    <w:rsid w:val="001A1CF3"/>
    <w:rsid w:val="001A1D31"/>
    <w:rsid w:val="001A33B8"/>
    <w:rsid w:val="001B405C"/>
    <w:rsid w:val="001B6267"/>
    <w:rsid w:val="001B6464"/>
    <w:rsid w:val="001C5A7A"/>
    <w:rsid w:val="001F175A"/>
    <w:rsid w:val="001F6EDE"/>
    <w:rsid w:val="001F7DAA"/>
    <w:rsid w:val="002053BB"/>
    <w:rsid w:val="00211390"/>
    <w:rsid w:val="00223666"/>
    <w:rsid w:val="00223CB3"/>
    <w:rsid w:val="0022483E"/>
    <w:rsid w:val="002258BF"/>
    <w:rsid w:val="002268E9"/>
    <w:rsid w:val="00230617"/>
    <w:rsid w:val="002348D3"/>
    <w:rsid w:val="00235226"/>
    <w:rsid w:val="00240358"/>
    <w:rsid w:val="002465EA"/>
    <w:rsid w:val="002600F4"/>
    <w:rsid w:val="00261039"/>
    <w:rsid w:val="00261BC6"/>
    <w:rsid w:val="00270C25"/>
    <w:rsid w:val="00271109"/>
    <w:rsid w:val="00276AEF"/>
    <w:rsid w:val="00280AA6"/>
    <w:rsid w:val="002813E4"/>
    <w:rsid w:val="00282CFA"/>
    <w:rsid w:val="00282EE7"/>
    <w:rsid w:val="002844FA"/>
    <w:rsid w:val="002868BD"/>
    <w:rsid w:val="00295EF3"/>
    <w:rsid w:val="002A2457"/>
    <w:rsid w:val="002A7E13"/>
    <w:rsid w:val="002B3100"/>
    <w:rsid w:val="002B74E3"/>
    <w:rsid w:val="002D356F"/>
    <w:rsid w:val="002E4BB1"/>
    <w:rsid w:val="002E6FEF"/>
    <w:rsid w:val="0030572C"/>
    <w:rsid w:val="00307972"/>
    <w:rsid w:val="0031057B"/>
    <w:rsid w:val="003304AA"/>
    <w:rsid w:val="00334373"/>
    <w:rsid w:val="003369AB"/>
    <w:rsid w:val="00355862"/>
    <w:rsid w:val="0035590C"/>
    <w:rsid w:val="00356DAD"/>
    <w:rsid w:val="00367D33"/>
    <w:rsid w:val="00381951"/>
    <w:rsid w:val="00383195"/>
    <w:rsid w:val="00390E52"/>
    <w:rsid w:val="00396CCF"/>
    <w:rsid w:val="0039711C"/>
    <w:rsid w:val="003A15C9"/>
    <w:rsid w:val="003A3AB9"/>
    <w:rsid w:val="003A6867"/>
    <w:rsid w:val="003B054A"/>
    <w:rsid w:val="003C0074"/>
    <w:rsid w:val="003C30F9"/>
    <w:rsid w:val="003C4B87"/>
    <w:rsid w:val="003E3352"/>
    <w:rsid w:val="003E4912"/>
    <w:rsid w:val="003E7FD0"/>
    <w:rsid w:val="003F07FA"/>
    <w:rsid w:val="003F6C74"/>
    <w:rsid w:val="004059D6"/>
    <w:rsid w:val="00417C4A"/>
    <w:rsid w:val="004234B1"/>
    <w:rsid w:val="00427157"/>
    <w:rsid w:val="00427D20"/>
    <w:rsid w:val="00427E97"/>
    <w:rsid w:val="00435642"/>
    <w:rsid w:val="00437C73"/>
    <w:rsid w:val="00441F48"/>
    <w:rsid w:val="004421D6"/>
    <w:rsid w:val="0044325F"/>
    <w:rsid w:val="00446226"/>
    <w:rsid w:val="0045013B"/>
    <w:rsid w:val="00450B62"/>
    <w:rsid w:val="00453368"/>
    <w:rsid w:val="0045445B"/>
    <w:rsid w:val="00454B42"/>
    <w:rsid w:val="00455387"/>
    <w:rsid w:val="00463B29"/>
    <w:rsid w:val="00463EBF"/>
    <w:rsid w:val="00466AA7"/>
    <w:rsid w:val="004672AC"/>
    <w:rsid w:val="00480F7F"/>
    <w:rsid w:val="00482BFA"/>
    <w:rsid w:val="004850CB"/>
    <w:rsid w:val="00485228"/>
    <w:rsid w:val="00486B1C"/>
    <w:rsid w:val="00486F53"/>
    <w:rsid w:val="00493656"/>
    <w:rsid w:val="004A1BDD"/>
    <w:rsid w:val="004A5372"/>
    <w:rsid w:val="004A61C9"/>
    <w:rsid w:val="004B59FE"/>
    <w:rsid w:val="004D3C0E"/>
    <w:rsid w:val="004D41FB"/>
    <w:rsid w:val="004D47C1"/>
    <w:rsid w:val="004E3973"/>
    <w:rsid w:val="004E455B"/>
    <w:rsid w:val="004E4EC0"/>
    <w:rsid w:val="004F106F"/>
    <w:rsid w:val="004F1CCC"/>
    <w:rsid w:val="00500BDE"/>
    <w:rsid w:val="005020E3"/>
    <w:rsid w:val="005035F5"/>
    <w:rsid w:val="00512489"/>
    <w:rsid w:val="00516170"/>
    <w:rsid w:val="0051763C"/>
    <w:rsid w:val="00520156"/>
    <w:rsid w:val="0052121A"/>
    <w:rsid w:val="00537274"/>
    <w:rsid w:val="00541F86"/>
    <w:rsid w:val="005425C7"/>
    <w:rsid w:val="00552807"/>
    <w:rsid w:val="0055324F"/>
    <w:rsid w:val="00554E3D"/>
    <w:rsid w:val="00557EA6"/>
    <w:rsid w:val="00576D47"/>
    <w:rsid w:val="00585100"/>
    <w:rsid w:val="00597444"/>
    <w:rsid w:val="005A1084"/>
    <w:rsid w:val="005A3339"/>
    <w:rsid w:val="005A4DAC"/>
    <w:rsid w:val="005A7B59"/>
    <w:rsid w:val="005C01C8"/>
    <w:rsid w:val="005C074E"/>
    <w:rsid w:val="005C1E83"/>
    <w:rsid w:val="005C2DC3"/>
    <w:rsid w:val="005D2178"/>
    <w:rsid w:val="005D2479"/>
    <w:rsid w:val="005D2A7C"/>
    <w:rsid w:val="005D3AC1"/>
    <w:rsid w:val="005D6F71"/>
    <w:rsid w:val="005D7F42"/>
    <w:rsid w:val="005E1C52"/>
    <w:rsid w:val="005E2317"/>
    <w:rsid w:val="005E5655"/>
    <w:rsid w:val="00602E3C"/>
    <w:rsid w:val="00615B48"/>
    <w:rsid w:val="00621A04"/>
    <w:rsid w:val="00626ABF"/>
    <w:rsid w:val="006316BB"/>
    <w:rsid w:val="006324B8"/>
    <w:rsid w:val="00635E19"/>
    <w:rsid w:val="006360C2"/>
    <w:rsid w:val="00637101"/>
    <w:rsid w:val="006410F4"/>
    <w:rsid w:val="00643687"/>
    <w:rsid w:val="00644195"/>
    <w:rsid w:val="006460F8"/>
    <w:rsid w:val="006462EA"/>
    <w:rsid w:val="00652898"/>
    <w:rsid w:val="0065311E"/>
    <w:rsid w:val="0065496D"/>
    <w:rsid w:val="0066337D"/>
    <w:rsid w:val="00667DB6"/>
    <w:rsid w:val="00676B73"/>
    <w:rsid w:val="00682391"/>
    <w:rsid w:val="00684300"/>
    <w:rsid w:val="00695ABE"/>
    <w:rsid w:val="006A0197"/>
    <w:rsid w:val="006A08F3"/>
    <w:rsid w:val="006A0D71"/>
    <w:rsid w:val="006A61A7"/>
    <w:rsid w:val="006B0D0B"/>
    <w:rsid w:val="006B2632"/>
    <w:rsid w:val="006C1423"/>
    <w:rsid w:val="006C1D5D"/>
    <w:rsid w:val="006D4558"/>
    <w:rsid w:val="006E313B"/>
    <w:rsid w:val="006E3143"/>
    <w:rsid w:val="006F0EE0"/>
    <w:rsid w:val="006F198C"/>
    <w:rsid w:val="006F4020"/>
    <w:rsid w:val="006F6061"/>
    <w:rsid w:val="0070315E"/>
    <w:rsid w:val="00705B99"/>
    <w:rsid w:val="00706EFB"/>
    <w:rsid w:val="0071637A"/>
    <w:rsid w:val="0072043C"/>
    <w:rsid w:val="00722A79"/>
    <w:rsid w:val="007252A2"/>
    <w:rsid w:val="00725C32"/>
    <w:rsid w:val="0072669F"/>
    <w:rsid w:val="007271B1"/>
    <w:rsid w:val="0073024D"/>
    <w:rsid w:val="0073130B"/>
    <w:rsid w:val="00732846"/>
    <w:rsid w:val="0074333F"/>
    <w:rsid w:val="007511AE"/>
    <w:rsid w:val="007528AB"/>
    <w:rsid w:val="00760554"/>
    <w:rsid w:val="00765CB6"/>
    <w:rsid w:val="007736A0"/>
    <w:rsid w:val="00776ED4"/>
    <w:rsid w:val="0077735F"/>
    <w:rsid w:val="00782CA2"/>
    <w:rsid w:val="00783464"/>
    <w:rsid w:val="007834F5"/>
    <w:rsid w:val="007A1753"/>
    <w:rsid w:val="007A3DB8"/>
    <w:rsid w:val="007A4B2B"/>
    <w:rsid w:val="007A4E9C"/>
    <w:rsid w:val="007A7802"/>
    <w:rsid w:val="007A7E62"/>
    <w:rsid w:val="007B3BF7"/>
    <w:rsid w:val="007B745F"/>
    <w:rsid w:val="007B7A39"/>
    <w:rsid w:val="007C1D6F"/>
    <w:rsid w:val="007C6C00"/>
    <w:rsid w:val="007C75E1"/>
    <w:rsid w:val="007D37FB"/>
    <w:rsid w:val="007D5E14"/>
    <w:rsid w:val="007D7ACA"/>
    <w:rsid w:val="007E0F80"/>
    <w:rsid w:val="007E5D81"/>
    <w:rsid w:val="007E6FB2"/>
    <w:rsid w:val="00800B7D"/>
    <w:rsid w:val="00807A23"/>
    <w:rsid w:val="008134C6"/>
    <w:rsid w:val="00815D03"/>
    <w:rsid w:val="00817F84"/>
    <w:rsid w:val="00820FAE"/>
    <w:rsid w:val="008264AE"/>
    <w:rsid w:val="00832489"/>
    <w:rsid w:val="008357D3"/>
    <w:rsid w:val="00837B13"/>
    <w:rsid w:val="008412E7"/>
    <w:rsid w:val="008432A6"/>
    <w:rsid w:val="008526AF"/>
    <w:rsid w:val="0086194A"/>
    <w:rsid w:val="00866EF9"/>
    <w:rsid w:val="00867632"/>
    <w:rsid w:val="00871FF0"/>
    <w:rsid w:val="00872EFE"/>
    <w:rsid w:val="008731C1"/>
    <w:rsid w:val="008758E1"/>
    <w:rsid w:val="00880EFC"/>
    <w:rsid w:val="00892BC3"/>
    <w:rsid w:val="008978DD"/>
    <w:rsid w:val="008B4BA5"/>
    <w:rsid w:val="008B6B70"/>
    <w:rsid w:val="008D0962"/>
    <w:rsid w:val="008D25B6"/>
    <w:rsid w:val="008D58C9"/>
    <w:rsid w:val="008E618E"/>
    <w:rsid w:val="008F5BF8"/>
    <w:rsid w:val="008F64B5"/>
    <w:rsid w:val="0090197C"/>
    <w:rsid w:val="00901AAA"/>
    <w:rsid w:val="0090753F"/>
    <w:rsid w:val="00916CD4"/>
    <w:rsid w:val="00921A9C"/>
    <w:rsid w:val="009307AB"/>
    <w:rsid w:val="0094019C"/>
    <w:rsid w:val="00945B20"/>
    <w:rsid w:val="00945DE8"/>
    <w:rsid w:val="00947DFE"/>
    <w:rsid w:val="00957993"/>
    <w:rsid w:val="0096144C"/>
    <w:rsid w:val="00961DA0"/>
    <w:rsid w:val="009621C0"/>
    <w:rsid w:val="00967742"/>
    <w:rsid w:val="0097149C"/>
    <w:rsid w:val="00976640"/>
    <w:rsid w:val="00980556"/>
    <w:rsid w:val="00983667"/>
    <w:rsid w:val="00984CA6"/>
    <w:rsid w:val="009943E6"/>
    <w:rsid w:val="00996608"/>
    <w:rsid w:val="009A12F6"/>
    <w:rsid w:val="009A59C9"/>
    <w:rsid w:val="009A6E49"/>
    <w:rsid w:val="009A7882"/>
    <w:rsid w:val="009B1EC7"/>
    <w:rsid w:val="009D233D"/>
    <w:rsid w:val="009D4548"/>
    <w:rsid w:val="009D75D2"/>
    <w:rsid w:val="009E5597"/>
    <w:rsid w:val="009F1F05"/>
    <w:rsid w:val="00A049B8"/>
    <w:rsid w:val="00A11C7F"/>
    <w:rsid w:val="00A142A4"/>
    <w:rsid w:val="00A22234"/>
    <w:rsid w:val="00A248E1"/>
    <w:rsid w:val="00A31880"/>
    <w:rsid w:val="00A54A44"/>
    <w:rsid w:val="00A54FF4"/>
    <w:rsid w:val="00A62BA2"/>
    <w:rsid w:val="00A65C52"/>
    <w:rsid w:val="00A667A2"/>
    <w:rsid w:val="00A725EC"/>
    <w:rsid w:val="00A75C1C"/>
    <w:rsid w:val="00A76068"/>
    <w:rsid w:val="00A80616"/>
    <w:rsid w:val="00A835B0"/>
    <w:rsid w:val="00A86ACC"/>
    <w:rsid w:val="00AA3185"/>
    <w:rsid w:val="00AA6A74"/>
    <w:rsid w:val="00AB652F"/>
    <w:rsid w:val="00AC2F60"/>
    <w:rsid w:val="00AD31BE"/>
    <w:rsid w:val="00AD52E9"/>
    <w:rsid w:val="00B006B2"/>
    <w:rsid w:val="00B01F80"/>
    <w:rsid w:val="00B0342D"/>
    <w:rsid w:val="00B050D1"/>
    <w:rsid w:val="00B11A47"/>
    <w:rsid w:val="00B12D65"/>
    <w:rsid w:val="00B12ED7"/>
    <w:rsid w:val="00B162E6"/>
    <w:rsid w:val="00B233BD"/>
    <w:rsid w:val="00B236AB"/>
    <w:rsid w:val="00B2623E"/>
    <w:rsid w:val="00B26D63"/>
    <w:rsid w:val="00B4111E"/>
    <w:rsid w:val="00B45B6F"/>
    <w:rsid w:val="00B51CD9"/>
    <w:rsid w:val="00B5265A"/>
    <w:rsid w:val="00B534EE"/>
    <w:rsid w:val="00B54222"/>
    <w:rsid w:val="00B61B27"/>
    <w:rsid w:val="00B662C4"/>
    <w:rsid w:val="00B73BCF"/>
    <w:rsid w:val="00B76787"/>
    <w:rsid w:val="00B80D1E"/>
    <w:rsid w:val="00B81EC8"/>
    <w:rsid w:val="00B81F12"/>
    <w:rsid w:val="00B96616"/>
    <w:rsid w:val="00B97B7C"/>
    <w:rsid w:val="00BB1F13"/>
    <w:rsid w:val="00BB23CE"/>
    <w:rsid w:val="00BB5FF1"/>
    <w:rsid w:val="00BC06D9"/>
    <w:rsid w:val="00BC1617"/>
    <w:rsid w:val="00BD406F"/>
    <w:rsid w:val="00BD4F66"/>
    <w:rsid w:val="00BD53C6"/>
    <w:rsid w:val="00BE6941"/>
    <w:rsid w:val="00BE6EB1"/>
    <w:rsid w:val="00BF2F1B"/>
    <w:rsid w:val="00C00261"/>
    <w:rsid w:val="00C11BA7"/>
    <w:rsid w:val="00C158AE"/>
    <w:rsid w:val="00C22E06"/>
    <w:rsid w:val="00C25DA8"/>
    <w:rsid w:val="00C3091E"/>
    <w:rsid w:val="00C36AB8"/>
    <w:rsid w:val="00C45CAB"/>
    <w:rsid w:val="00C5754E"/>
    <w:rsid w:val="00C64D29"/>
    <w:rsid w:val="00C673A1"/>
    <w:rsid w:val="00C752AA"/>
    <w:rsid w:val="00C77826"/>
    <w:rsid w:val="00C80227"/>
    <w:rsid w:val="00C8271E"/>
    <w:rsid w:val="00C83C92"/>
    <w:rsid w:val="00C84442"/>
    <w:rsid w:val="00C8559C"/>
    <w:rsid w:val="00C86193"/>
    <w:rsid w:val="00C91A52"/>
    <w:rsid w:val="00C97341"/>
    <w:rsid w:val="00CA1101"/>
    <w:rsid w:val="00CC5E69"/>
    <w:rsid w:val="00CD578D"/>
    <w:rsid w:val="00CD6305"/>
    <w:rsid w:val="00CE0BF4"/>
    <w:rsid w:val="00CE10C2"/>
    <w:rsid w:val="00CE69DD"/>
    <w:rsid w:val="00CF5B6A"/>
    <w:rsid w:val="00CF69F1"/>
    <w:rsid w:val="00D1521C"/>
    <w:rsid w:val="00D15E02"/>
    <w:rsid w:val="00D254AD"/>
    <w:rsid w:val="00D3108A"/>
    <w:rsid w:val="00D43C43"/>
    <w:rsid w:val="00D5176C"/>
    <w:rsid w:val="00D52A61"/>
    <w:rsid w:val="00D5526A"/>
    <w:rsid w:val="00D567FD"/>
    <w:rsid w:val="00D63554"/>
    <w:rsid w:val="00D66B31"/>
    <w:rsid w:val="00D703A9"/>
    <w:rsid w:val="00D73387"/>
    <w:rsid w:val="00D73E97"/>
    <w:rsid w:val="00D73F61"/>
    <w:rsid w:val="00D801ED"/>
    <w:rsid w:val="00D8754C"/>
    <w:rsid w:val="00D903D9"/>
    <w:rsid w:val="00D9221C"/>
    <w:rsid w:val="00D93026"/>
    <w:rsid w:val="00DA1C0B"/>
    <w:rsid w:val="00DA361C"/>
    <w:rsid w:val="00DA68A4"/>
    <w:rsid w:val="00DB219A"/>
    <w:rsid w:val="00DB7628"/>
    <w:rsid w:val="00DB7AC2"/>
    <w:rsid w:val="00DC113F"/>
    <w:rsid w:val="00DC7945"/>
    <w:rsid w:val="00DD3EE7"/>
    <w:rsid w:val="00DD7D64"/>
    <w:rsid w:val="00DE4203"/>
    <w:rsid w:val="00DF1D37"/>
    <w:rsid w:val="00DF27FE"/>
    <w:rsid w:val="00E00507"/>
    <w:rsid w:val="00E0100A"/>
    <w:rsid w:val="00E02FD1"/>
    <w:rsid w:val="00E05172"/>
    <w:rsid w:val="00E12458"/>
    <w:rsid w:val="00E1267E"/>
    <w:rsid w:val="00E1287F"/>
    <w:rsid w:val="00E14349"/>
    <w:rsid w:val="00E21EEF"/>
    <w:rsid w:val="00E348DE"/>
    <w:rsid w:val="00E37513"/>
    <w:rsid w:val="00E416F5"/>
    <w:rsid w:val="00E442D4"/>
    <w:rsid w:val="00E46835"/>
    <w:rsid w:val="00E46907"/>
    <w:rsid w:val="00E613EA"/>
    <w:rsid w:val="00E654B6"/>
    <w:rsid w:val="00E66BEF"/>
    <w:rsid w:val="00E66CC6"/>
    <w:rsid w:val="00E754A0"/>
    <w:rsid w:val="00E77C29"/>
    <w:rsid w:val="00E839CD"/>
    <w:rsid w:val="00E86EC6"/>
    <w:rsid w:val="00E9281D"/>
    <w:rsid w:val="00E94376"/>
    <w:rsid w:val="00E959C5"/>
    <w:rsid w:val="00EA41FF"/>
    <w:rsid w:val="00EA57FD"/>
    <w:rsid w:val="00EB2EF7"/>
    <w:rsid w:val="00EB5FA8"/>
    <w:rsid w:val="00EC03BC"/>
    <w:rsid w:val="00EC78ED"/>
    <w:rsid w:val="00ED14D6"/>
    <w:rsid w:val="00ED2823"/>
    <w:rsid w:val="00ED29EE"/>
    <w:rsid w:val="00ED2D11"/>
    <w:rsid w:val="00EF768F"/>
    <w:rsid w:val="00F06DB6"/>
    <w:rsid w:val="00F114B8"/>
    <w:rsid w:val="00F20D00"/>
    <w:rsid w:val="00F30D96"/>
    <w:rsid w:val="00F35C4E"/>
    <w:rsid w:val="00F622B9"/>
    <w:rsid w:val="00F75140"/>
    <w:rsid w:val="00F75968"/>
    <w:rsid w:val="00F804FA"/>
    <w:rsid w:val="00FA0B44"/>
    <w:rsid w:val="00FA6A95"/>
    <w:rsid w:val="00FA6B96"/>
    <w:rsid w:val="00FB069E"/>
    <w:rsid w:val="00FC0E30"/>
    <w:rsid w:val="00FC2BED"/>
    <w:rsid w:val="00FC3FEF"/>
    <w:rsid w:val="00FC684B"/>
    <w:rsid w:val="00FD0378"/>
    <w:rsid w:val="00FD20DC"/>
    <w:rsid w:val="00FE0DAD"/>
    <w:rsid w:val="00FE50F6"/>
    <w:rsid w:val="00FE5560"/>
    <w:rsid w:val="00F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C40E6"/>
  <w15:chartTrackingRefBased/>
  <w15:docId w15:val="{E972BC56-E0FC-46D3-AC59-A1D6BF5C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07972"/>
    <w:pPr>
      <w:spacing w:after="0" w:line="276" w:lineRule="auto"/>
    </w:pPr>
    <w:rPr>
      <w:rFonts w:ascii="Jost" w:hAnsi="Jost"/>
      <w:sz w:val="20"/>
    </w:rPr>
  </w:style>
  <w:style w:type="paragraph" w:styleId="Kop1">
    <w:name w:val="heading 1"/>
    <w:basedOn w:val="Standaard"/>
    <w:next w:val="Kop2"/>
    <w:link w:val="Kop1Char"/>
    <w:uiPriority w:val="9"/>
    <w:qFormat/>
    <w:rsid w:val="0018177A"/>
    <w:pPr>
      <w:keepNext/>
      <w:keepLines/>
      <w:spacing w:before="240"/>
      <w:outlineLvl w:val="0"/>
    </w:pPr>
    <w:rPr>
      <w:rFonts w:eastAsiaTheme="majorEastAsia" w:cstheme="majorBidi"/>
      <w:b/>
      <w:color w:val="215043"/>
      <w:sz w:val="32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5E1C52"/>
    <w:pPr>
      <w:spacing w:before="40"/>
      <w:outlineLvl w:val="1"/>
    </w:pPr>
    <w:rPr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8177A"/>
    <w:pPr>
      <w:keepNext/>
      <w:keepLines/>
      <w:spacing w:before="40"/>
      <w:outlineLvl w:val="2"/>
    </w:pPr>
    <w:rPr>
      <w:rFonts w:eastAsiaTheme="majorEastAsia" w:cstheme="majorBidi"/>
      <w:b/>
      <w:color w:val="215043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0753F"/>
    <w:pPr>
      <w:keepNext/>
      <w:keepLines/>
      <w:spacing w:before="40"/>
      <w:outlineLvl w:val="3"/>
    </w:pPr>
    <w:rPr>
      <w:rFonts w:eastAsiaTheme="majorEastAsia" w:cstheme="majorBidi"/>
      <w:i/>
      <w:iCs/>
      <w:color w:val="87AD93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D73F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basedOn w:val="Standaardalinea-lettertype"/>
    <w:link w:val="Kop3"/>
    <w:uiPriority w:val="9"/>
    <w:rsid w:val="0018177A"/>
    <w:rPr>
      <w:rFonts w:ascii="Jost" w:eastAsiaTheme="majorEastAsia" w:hAnsi="Jost" w:cstheme="majorBidi"/>
      <w:b/>
      <w:color w:val="215043"/>
      <w:sz w:val="20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5E1C52"/>
    <w:rPr>
      <w:rFonts w:eastAsiaTheme="majorEastAsia" w:cstheme="majorBidi"/>
      <w:b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18177A"/>
    <w:rPr>
      <w:rFonts w:ascii="Jost" w:eastAsiaTheme="majorEastAsia" w:hAnsi="Jost" w:cstheme="majorBidi"/>
      <w:b/>
      <w:color w:val="215043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rsid w:val="0090753F"/>
    <w:rPr>
      <w:rFonts w:ascii="Jost" w:eastAsiaTheme="majorEastAsia" w:hAnsi="Jost" w:cstheme="majorBidi"/>
      <w:i/>
      <w:iCs/>
      <w:color w:val="87AD93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D73F6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el">
    <w:name w:val="Title"/>
    <w:basedOn w:val="Standaard"/>
    <w:next w:val="Standaard"/>
    <w:link w:val="TitelChar"/>
    <w:uiPriority w:val="10"/>
    <w:qFormat/>
    <w:rsid w:val="0090753F"/>
    <w:pPr>
      <w:spacing w:line="240" w:lineRule="auto"/>
      <w:contextualSpacing/>
      <w:jc w:val="center"/>
    </w:pPr>
    <w:rPr>
      <w:rFonts w:eastAsiaTheme="majorEastAsia" w:cstheme="majorBidi"/>
      <w:b/>
      <w:color w:val="215043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0753F"/>
    <w:rPr>
      <w:rFonts w:ascii="Jost" w:eastAsiaTheme="majorEastAsia" w:hAnsi="Jost" w:cstheme="majorBidi"/>
      <w:b/>
      <w:color w:val="215043"/>
      <w:spacing w:val="-10"/>
      <w:kern w:val="28"/>
      <w:sz w:val="48"/>
      <w:szCs w:val="56"/>
    </w:rPr>
  </w:style>
  <w:style w:type="paragraph" w:styleId="Geenafstand">
    <w:name w:val="No Spacing"/>
    <w:uiPriority w:val="1"/>
    <w:qFormat/>
    <w:rsid w:val="0090753F"/>
    <w:pPr>
      <w:spacing w:after="0" w:line="240" w:lineRule="auto"/>
    </w:pPr>
    <w:rPr>
      <w:rFonts w:ascii="Jost" w:hAnsi="Jost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725C3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25C32"/>
  </w:style>
  <w:style w:type="paragraph" w:styleId="Voettekst">
    <w:name w:val="footer"/>
    <w:basedOn w:val="Standaard"/>
    <w:link w:val="VoettekstChar"/>
    <w:uiPriority w:val="99"/>
    <w:unhideWhenUsed/>
    <w:rsid w:val="00725C3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25C32"/>
  </w:style>
  <w:style w:type="paragraph" w:customStyle="1" w:styleId="KeurITVerdana9">
    <w:name w:val="KeurIT Verdana 9"/>
    <w:rsid w:val="007E0F80"/>
    <w:pPr>
      <w:suppressAutoHyphens/>
      <w:autoSpaceDN w:val="0"/>
      <w:spacing w:after="0" w:line="240" w:lineRule="auto"/>
      <w:textAlignment w:val="baseline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2E4BB1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13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13CE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957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800B7D"/>
    <w:pPr>
      <w:spacing w:before="120" w:after="120"/>
    </w:pPr>
    <w:rPr>
      <w:rFonts w:cstheme="minorHAnsi"/>
      <w:bCs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045178"/>
    <w:pPr>
      <w:tabs>
        <w:tab w:val="right" w:leader="dot" w:pos="8493"/>
      </w:tabs>
      <w:spacing w:line="360" w:lineRule="auto"/>
      <w:ind w:left="340"/>
    </w:pPr>
    <w:rPr>
      <w:rFonts w:cstheme="minorHAnsi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4850CB"/>
    <w:pPr>
      <w:ind w:left="851"/>
    </w:pPr>
    <w:rPr>
      <w:rFonts w:cstheme="minorHAnsi"/>
      <w:iCs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EC03BC"/>
    <w:pPr>
      <w:ind w:left="660"/>
    </w:pPr>
    <w:rPr>
      <w:rFonts w:cstheme="minorHAnsi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EC03BC"/>
    <w:pPr>
      <w:ind w:left="880"/>
    </w:pPr>
    <w:rPr>
      <w:rFonts w:cstheme="minorHAnsi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D3108A"/>
    <w:pPr>
      <w:ind w:left="1100"/>
    </w:pPr>
    <w:rPr>
      <w:rFonts w:cs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D3108A"/>
    <w:pPr>
      <w:ind w:left="1320"/>
    </w:pPr>
    <w:rPr>
      <w:rFonts w:cs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D3108A"/>
    <w:pPr>
      <w:ind w:left="1540"/>
    </w:pPr>
    <w:rPr>
      <w:rFonts w:cs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D3108A"/>
    <w:pPr>
      <w:ind w:left="1760"/>
    </w:pPr>
    <w:rPr>
      <w:rFonts w:cstheme="minorHAns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66337D"/>
    <w:rPr>
      <w:color w:val="auto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3108A"/>
    <w:pPr>
      <w:spacing w:line="259" w:lineRule="auto"/>
      <w:outlineLvl w:val="9"/>
    </w:pPr>
    <w:rPr>
      <w:rFonts w:asciiTheme="majorHAnsi" w:hAnsiTheme="majorHAnsi"/>
      <w:b w:val="0"/>
      <w:color w:val="2F5496" w:themeColor="accent1" w:themeShade="BF"/>
      <w:lang w:eastAsia="nl-NL"/>
    </w:rPr>
  </w:style>
  <w:style w:type="paragraph" w:styleId="Lijstalinea">
    <w:name w:val="List Paragraph"/>
    <w:basedOn w:val="Standaard"/>
    <w:uiPriority w:val="34"/>
    <w:qFormat/>
    <w:rsid w:val="00EC03BC"/>
    <w:pPr>
      <w:ind w:left="720"/>
      <w:contextualSpacing/>
    </w:pPr>
  </w:style>
  <w:style w:type="table" w:customStyle="1" w:styleId="Tabelraster1">
    <w:name w:val="Tabelraster1"/>
    <w:basedOn w:val="Standaardtabel"/>
    <w:next w:val="Tabelraster"/>
    <w:uiPriority w:val="59"/>
    <w:rsid w:val="000F2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97444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974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97444"/>
    <w:rPr>
      <w:vertAlign w:val="superscript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049B8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396CCF"/>
    <w:pPr>
      <w:spacing w:after="200" w:line="240" w:lineRule="auto"/>
    </w:pPr>
    <w:rPr>
      <w:i/>
      <w:iCs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368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3687"/>
    <w:rPr>
      <w:rFonts w:eastAsiaTheme="minorEastAsia"/>
      <w:color w:val="5A5A5A" w:themeColor="text1" w:themeTint="A5"/>
      <w:spacing w:val="15"/>
    </w:rPr>
  </w:style>
  <w:style w:type="table" w:styleId="Rastertabel4-Accent3">
    <w:name w:val="Grid Table 4 Accent 3"/>
    <w:basedOn w:val="Standaardtabel"/>
    <w:uiPriority w:val="49"/>
    <w:rsid w:val="002348D3"/>
    <w:pPr>
      <w:spacing w:after="0" w:line="240" w:lineRule="auto"/>
    </w:pPr>
    <w:rPr>
      <w:rFonts w:ascii="Jost" w:hAnsi="Jost" w:cs="Times New Roman (Hoofdtekst CS)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427D20"/>
    <w:rPr>
      <w:color w:val="605E5C"/>
      <w:shd w:val="clear" w:color="auto" w:fill="E1DFDD"/>
    </w:rPr>
  </w:style>
  <w:style w:type="table" w:styleId="Rastertabel4">
    <w:name w:val="Grid Table 4"/>
    <w:basedOn w:val="Standaardtabel"/>
    <w:uiPriority w:val="49"/>
    <w:rsid w:val="00A54A4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1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rryHoekstraNoordwi\OneDrive%20-%20Noordwijzer\Documenten\Aangepaste%20Office-sjablonen\Sjabloon%20Blanco%20NR%20rapportage%20gebouwinspecties%20OPDR%20Noordwijzer%202024100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82FFF98C7847DFA3DEAA7ABA02DF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729D8A-BBFD-494A-AFA6-3FA848EF4CDE}"/>
      </w:docPartPr>
      <w:docPartBody>
        <w:p w:rsidR="00ED3D00" w:rsidRDefault="00ED3D00">
          <w:pPr>
            <w:pStyle w:val="5482FFF98C7847DFA3DEAA7ABA02DFD7"/>
          </w:pPr>
          <w:r w:rsidRPr="00202860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panose1 w:val="00000000000000000000"/>
    <w:charset w:val="00"/>
    <w:family w:val="auto"/>
    <w:pitch w:val="variable"/>
    <w:sig w:usb0="A00002EF" w:usb1="0000205B" w:usb2="0000001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51F"/>
    <w:rsid w:val="00047AE8"/>
    <w:rsid w:val="001F651F"/>
    <w:rsid w:val="002B74E3"/>
    <w:rsid w:val="003E4912"/>
    <w:rsid w:val="004421D6"/>
    <w:rsid w:val="00626ABF"/>
    <w:rsid w:val="007D5E14"/>
    <w:rsid w:val="008F00CA"/>
    <w:rsid w:val="00A307F0"/>
    <w:rsid w:val="00A54FF4"/>
    <w:rsid w:val="00B80D1E"/>
    <w:rsid w:val="00C36AB8"/>
    <w:rsid w:val="00CA1101"/>
    <w:rsid w:val="00ED3D00"/>
    <w:rsid w:val="00F5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5482FFF98C7847DFA3DEAA7ABA02DFD7">
    <w:name w:val="5482FFF98C7847DFA3DEAA7ABA02DF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594DC24979194B9A1A80B748D88BD9" ma:contentTypeVersion="4" ma:contentTypeDescription="Een nieuw document maken." ma:contentTypeScope="" ma:versionID="d2152ea61222093c4d0f1c0b99791d89">
  <xsd:schema xmlns:xsd="http://www.w3.org/2001/XMLSchema" xmlns:xs="http://www.w3.org/2001/XMLSchema" xmlns:p="http://schemas.microsoft.com/office/2006/metadata/properties" xmlns:ns2="e3c01bca-7c8b-45ed-aa40-bb7ada1f6b50" targetNamespace="http://schemas.microsoft.com/office/2006/metadata/properties" ma:root="true" ma:fieldsID="d11eb447a1ad794d782ea7a887a1b164" ns2:_="">
    <xsd:import namespace="e3c01bca-7c8b-45ed-aa40-bb7ada1f6b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01bca-7c8b-45ed-aa40-bb7ada1f6b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571373-AB1D-4463-AF77-C376DCC9A9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2ED27A-1CA4-4E2E-A9ED-C0C8B3C1A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c01bca-7c8b-45ed-aa40-bb7ada1f6b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4D2F59-3130-486E-9E1D-448B6DCEE5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355E8A-9A00-43ED-A3F3-BF4F62F4BB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Blanco NR rapportage gebouwinspecties OPDR Noordwijzer 20241003</Template>
  <TotalTime>12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[Titel]</vt:lpstr>
    </vt:vector>
  </TitlesOfParts>
  <Company/>
  <LinksUpToDate>false</LinksUpToDate>
  <CharactersWithSpaces>2028</CharactersWithSpaces>
  <SharedDoc>false</SharedDoc>
  <HLinks>
    <vt:vector size="114" baseType="variant">
      <vt:variant>
        <vt:i4>1638454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_Toc17727873</vt:lpwstr>
      </vt:variant>
      <vt:variant>
        <vt:i4>1572918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_Toc17727872</vt:lpwstr>
      </vt:variant>
      <vt:variant>
        <vt:i4>1769526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_Toc17727871</vt:lpwstr>
      </vt:variant>
      <vt:variant>
        <vt:i4>1703990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_Toc17727870</vt:lpwstr>
      </vt:variant>
      <vt:variant>
        <vt:i4>1245239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_Toc17727869</vt:lpwstr>
      </vt:variant>
      <vt:variant>
        <vt:i4>1179703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_Toc17727868</vt:lpwstr>
      </vt:variant>
      <vt:variant>
        <vt:i4>1900599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_Toc17727867</vt:lpwstr>
      </vt:variant>
      <vt:variant>
        <vt:i4>1835063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_Toc17727866</vt:lpwstr>
      </vt:variant>
      <vt:variant>
        <vt:i4>2031671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_Toc17727865</vt:lpwstr>
      </vt:variant>
      <vt:variant>
        <vt:i4>1966135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_Toc17727864</vt:lpwstr>
      </vt:variant>
      <vt:variant>
        <vt:i4>1638455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_Toc17727863</vt:lpwstr>
      </vt:variant>
      <vt:variant>
        <vt:i4>1572919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_Toc17727862</vt:lpwstr>
      </vt:variant>
      <vt:variant>
        <vt:i4>1769527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_Toc17727861</vt:lpwstr>
      </vt:variant>
      <vt:variant>
        <vt:i4>1703991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_Toc17727860</vt:lpwstr>
      </vt:variant>
      <vt:variant>
        <vt:i4>1245236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_Toc17727859</vt:lpwstr>
      </vt:variant>
      <vt:variant>
        <vt:i4>1179700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_Toc17727858</vt:lpwstr>
      </vt:variant>
      <vt:variant>
        <vt:i4>1900596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_Toc17727857</vt:lpwstr>
      </vt:variant>
      <vt:variant>
        <vt:i4>1835060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_Toc17727856</vt:lpwstr>
      </vt:variant>
      <vt:variant>
        <vt:i4>2031668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_Toc17727855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</dc:title>
  <dc:subject/>
  <dc:creator>Harry Hoekstra | Noordwijzer</dc:creator>
  <cp:keywords/>
  <dc:description/>
  <cp:lastModifiedBy>Harry Hoekstra | Noordwijzer</cp:lastModifiedBy>
  <cp:revision>14</cp:revision>
  <cp:lastPrinted>2019-02-25T15:26:00Z</cp:lastPrinted>
  <dcterms:created xsi:type="dcterms:W3CDTF">2025-01-21T15:27:00Z</dcterms:created>
  <dcterms:modified xsi:type="dcterms:W3CDTF">2025-03-14T12:56:00Z</dcterms:modified>
  <cp:contentStatus>Concept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0x010100BF594DC24979194B9A1A80B748D88BD9</vt:lpwstr>
  </property>
</Properties>
</file>